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00D71D35"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DE4B05">
        <w:t>XP3</w:t>
      </w:r>
      <w:r w:rsidR="007A3B65">
        <w:t>436ME</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3EF4A1BE" w:rsidR="00FC294B" w:rsidRDefault="006A2E15" w:rsidP="0032347C">
      <w:pPr>
        <w:sectPr w:rsidR="00FC294B" w:rsidSect="00FC294B">
          <w:type w:val="continuous"/>
          <w:pgSz w:w="11920" w:h="16840"/>
          <w:pgMar w:top="1701" w:right="1134" w:bottom="1134" w:left="1134" w:header="720" w:footer="720" w:gutter="0"/>
          <w:cols w:num="2" w:space="720"/>
          <w:noEndnote/>
          <w:titlePg/>
          <w:docGrid w:linePitch="326"/>
        </w:sectPr>
      </w:pPr>
      <w:r>
        <w:t>P</w:t>
      </w:r>
      <w:bookmarkStart w:id="0" w:name="_GoBack"/>
      <w:bookmarkEnd w:id="0"/>
      <w:r>
        <w:t xml:space="preserve"> A and J Whittingham</w:t>
      </w:r>
    </w:p>
    <w:p w14:paraId="1467E22A" w14:textId="68B2238D" w:rsidR="00FC294B" w:rsidRDefault="006A2E15" w:rsidP="00F66102">
      <w:r>
        <w:t xml:space="preserve">Lower </w:t>
      </w:r>
      <w:proofErr w:type="spellStart"/>
      <w:r>
        <w:t>Pentwyn</w:t>
      </w:r>
      <w:proofErr w:type="spellEnd"/>
      <w:r>
        <w:t xml:space="preserve"> Poultry Farm</w:t>
      </w:r>
    </w:p>
    <w:p w14:paraId="705C2505" w14:textId="4E318583" w:rsidR="00F66102" w:rsidRDefault="006A2E15" w:rsidP="00F66102">
      <w:r>
        <w:t xml:space="preserve">Lower </w:t>
      </w:r>
      <w:proofErr w:type="spellStart"/>
      <w:r>
        <w:t>Pentwyn</w:t>
      </w:r>
      <w:proofErr w:type="spellEnd"/>
    </w:p>
    <w:p w14:paraId="306896DB" w14:textId="78D38F4A" w:rsidR="001B0B50" w:rsidRDefault="000C602A" w:rsidP="006B676A">
      <w:proofErr w:type="spellStart"/>
      <w:r>
        <w:t>Nantyderry</w:t>
      </w:r>
      <w:proofErr w:type="spellEnd"/>
    </w:p>
    <w:p w14:paraId="672D02E4" w14:textId="0B846515" w:rsidR="000C602A" w:rsidRDefault="000C602A" w:rsidP="006B676A">
      <w:r>
        <w:t>Abergavenny</w:t>
      </w:r>
    </w:p>
    <w:p w14:paraId="7994E6B5" w14:textId="77777777" w:rsidR="00DE4B05" w:rsidRDefault="00862DD5" w:rsidP="0032347C">
      <w:r>
        <w:t xml:space="preserve">Monmouthshire    </w:t>
      </w:r>
    </w:p>
    <w:p w14:paraId="4B29B844" w14:textId="11519B29" w:rsidR="0032347C" w:rsidRDefault="00862DD5" w:rsidP="0032347C">
      <w:r>
        <w:t>NP</w:t>
      </w:r>
      <w:r w:rsidR="000C602A">
        <w:t xml:space="preserve">7 9DN </w:t>
      </w:r>
    </w:p>
    <w:p w14:paraId="4B8603D7" w14:textId="77777777" w:rsidR="00862DD5" w:rsidRDefault="00862DD5"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lastRenderedPageBreak/>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1E5B90"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568E5F9D" w:rsidR="00607550" w:rsidRDefault="00607550" w:rsidP="00607550">
      <w:pPr>
        <w:pStyle w:val="NoSpacing"/>
        <w:jc w:val="both"/>
      </w:pPr>
    </w:p>
    <w:p w14:paraId="7AC7AD3F" w14:textId="3E9CED74" w:rsidR="00C959F3" w:rsidRDefault="00306AE4" w:rsidP="009049AA">
      <w:pPr>
        <w:pStyle w:val="BodyText"/>
      </w:pPr>
      <w:r>
        <w:rPr>
          <w:noProof/>
        </w:rPr>
        <mc:AlternateContent>
          <mc:Choice Requires="wpg">
            <w:drawing>
              <wp:anchor distT="0" distB="0" distL="114300" distR="114300" simplePos="0" relativeHeight="251658240" behindDoc="0" locked="0" layoutInCell="1" allowOverlap="1" wp14:anchorId="37C64DA9" wp14:editId="7DAF8921">
                <wp:simplePos x="0" y="0"/>
                <wp:positionH relativeFrom="margin">
                  <wp:posOffset>151130</wp:posOffset>
                </wp:positionH>
                <wp:positionV relativeFrom="page">
                  <wp:posOffset>2267999</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50570A0" id="Group 2" o:spid="_x0000_s1026" style="position:absolute;margin-left:11.9pt;margin-top:178.6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48D56BFF" w:rsidR="001B0B50" w:rsidRDefault="001B0B50" w:rsidP="0049544B"/>
    <w:p w14:paraId="594E4CB6" w14:textId="75C56F37"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00FAF" w14:textId="77777777" w:rsidR="001E5B90" w:rsidRDefault="001E5B90" w:rsidP="003B1B95">
      <w:r>
        <w:separator/>
      </w:r>
    </w:p>
  </w:endnote>
  <w:endnote w:type="continuationSeparator" w:id="0">
    <w:p w14:paraId="00AC58B4" w14:textId="77777777" w:rsidR="001E5B90" w:rsidRDefault="001E5B9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4988C" w14:textId="77777777" w:rsidR="001E5B90" w:rsidRDefault="001E5B90" w:rsidP="003B1B95">
      <w:r>
        <w:separator/>
      </w:r>
    </w:p>
  </w:footnote>
  <w:footnote w:type="continuationSeparator" w:id="0">
    <w:p w14:paraId="093BA072" w14:textId="77777777" w:rsidR="001E5B90" w:rsidRDefault="001E5B9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C602A"/>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1E5B90"/>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06AE4"/>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122CC"/>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A2E15"/>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3B65"/>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62DD5"/>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4356"/>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455C"/>
    <w:rsid w:val="00CF5800"/>
    <w:rsid w:val="00CF6812"/>
    <w:rsid w:val="00D1147D"/>
    <w:rsid w:val="00D27424"/>
    <w:rsid w:val="00D30CC0"/>
    <w:rsid w:val="00D41735"/>
    <w:rsid w:val="00D4293C"/>
    <w:rsid w:val="00D9614B"/>
    <w:rsid w:val="00DA28F1"/>
    <w:rsid w:val="00DC40D5"/>
    <w:rsid w:val="00DE4B0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Lower Pentwyn</Site_x0020_Name>
    <Internal_x002f_External xmlns="859f7ad6-93f6-4205-b62b-a17f28acbbac">Outgoing document</Internal_x002f_External>
    <Post_x0020_code xmlns="859f7ad6-93f6-4205-b62b-a17f28acbbac">NP7 9DN</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Nantyderry, Abergavenny, Monmouthshire</Facility_x0020_Address>
    <Environment_x0020_Sub_x0020_Folder xmlns="859f7ad6-93f6-4205-b62b-a17f28acbbac">Licence supervision</Environment_x0020_Sub_x0020_Folder>
    <Customer_x0020_Name xmlns="859f7ad6-93f6-4205-b62b-a17f28acbbac">Mr John Whittingham, Mr Phillip Whittingham, and Mr Andrew Whittingham</Customer_x0020_Name>
    <Surrendered_x002f_Expired_x0020_Date xmlns="859f7ad6-93f6-4205-b62b-a17f28acbbac" xsi:nil="true"/>
    <_dlc_DocId xmlns="9be56660-2c31-41ef-bc00-23e72f632f2a">REGU-386-3984266</_dlc_DocId>
    <_dlc_DocIdUrl xmlns="9be56660-2c31-41ef-bc00-23e72f632f2a">
      <Url>https://cyfoethnaturiolcymru.sharepoint.com/teams/Regulatory/Permitting/_layouts/15/DocIdRedir.aspx?ID=REGU-386-3984266</Url>
      <Description>REGU-386-3984266</Description>
    </_dlc_DocIdUrl>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394A0849-C164-4D99-ABF8-706DF5B05303}"/>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89DEFBFB-EB2A-4B8C-A03C-3D968DD93218}">
  <ds:schemaRefs>
    <ds:schemaRef ds:uri="http://schemas.openxmlformats.org/officeDocument/2006/bibliography"/>
  </ds:schemaRefs>
</ds:datastoreItem>
</file>

<file path=customXml/itemProps6.xml><?xml version="1.0" encoding="utf-8"?>
<ds:datastoreItem xmlns:ds="http://schemas.openxmlformats.org/officeDocument/2006/customXml" ds:itemID="{0F183A1B-1E6E-4957-9C00-9E96D0844C75}"/>
</file>

<file path=customXml/itemProps7.xml><?xml version="1.0" encoding="utf-8"?>
<ds:datastoreItem xmlns:ds="http://schemas.openxmlformats.org/officeDocument/2006/customXml" ds:itemID="{EB29F086-E170-495C-A94D-1969F8A667EE}"/>
</file>

<file path=docProps/app.xml><?xml version="1.0" encoding="utf-8"?>
<Properties xmlns="http://schemas.openxmlformats.org/officeDocument/2006/extended-properties" xmlns:vt="http://schemas.openxmlformats.org/officeDocument/2006/docPropsVTypes">
  <Template>Letter%20-%20template%20v1</Template>
  <TotalTime>12</TotalTime>
  <Pages>3</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9</cp:revision>
  <cp:lastPrinted>2019-09-06T10:53:00Z</cp:lastPrinted>
  <dcterms:created xsi:type="dcterms:W3CDTF">2021-05-24T08:49:00Z</dcterms:created>
  <dcterms:modified xsi:type="dcterms:W3CDTF">2021-05-24T08:55:00Z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583708f5-ef3b-4b0a-ad22-3fdcaf287f6c</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