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4AD2F3F3"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8E1151">
        <w:t>FP3836MU</w:t>
      </w:r>
      <w:r w:rsidR="003C2163">
        <w:t xml:space="preserve"> </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003CCC32" w:rsidR="00FC294B" w:rsidRDefault="008E1151" w:rsidP="0032347C">
      <w:pPr>
        <w:sectPr w:rsidR="00FC294B" w:rsidSect="00FC294B">
          <w:type w:val="continuous"/>
          <w:pgSz w:w="11920" w:h="16840"/>
          <w:pgMar w:top="1701" w:right="1134" w:bottom="1134" w:left="1134" w:header="720" w:footer="720" w:gutter="0"/>
          <w:cols w:num="2" w:space="720"/>
          <w:noEndnote/>
          <w:titlePg/>
          <w:docGrid w:linePitch="326"/>
        </w:sectPr>
      </w:pPr>
      <w:r>
        <w:t>D</w:t>
      </w:r>
      <w:bookmarkStart w:id="0" w:name="_GoBack"/>
      <w:bookmarkEnd w:id="0"/>
      <w:r>
        <w:t xml:space="preserve"> Morgan and Company</w:t>
      </w:r>
    </w:p>
    <w:p w14:paraId="1467E22A" w14:textId="61537647" w:rsidR="00FC294B" w:rsidRDefault="008E1151" w:rsidP="00F66102">
      <w:proofErr w:type="spellStart"/>
      <w:r>
        <w:t>Trostrey</w:t>
      </w:r>
      <w:proofErr w:type="spellEnd"/>
      <w:r>
        <w:t xml:space="preserve"> Court Poultry Farm</w:t>
      </w:r>
    </w:p>
    <w:p w14:paraId="705C2505" w14:textId="2566F48E" w:rsidR="00F66102" w:rsidRDefault="008E1151" w:rsidP="00F66102">
      <w:proofErr w:type="spellStart"/>
      <w:r>
        <w:t>Trostrey</w:t>
      </w:r>
      <w:proofErr w:type="spellEnd"/>
      <w:r>
        <w:t xml:space="preserve"> Court</w:t>
      </w:r>
    </w:p>
    <w:p w14:paraId="0D5ED0CA" w14:textId="190276ED" w:rsidR="00F50A6B" w:rsidRDefault="008E1151" w:rsidP="006B676A">
      <w:r>
        <w:t>Usk</w:t>
      </w:r>
      <w:r w:rsidR="00F50A6B">
        <w:t xml:space="preserve"> </w:t>
      </w:r>
    </w:p>
    <w:p w14:paraId="306896DB" w14:textId="6F67FA29" w:rsidR="001B0B50" w:rsidRDefault="008E1151" w:rsidP="006B676A">
      <w:r>
        <w:t>Monmouthshire      NP15 1HT</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8E1151"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3081ACC7" w:rsidR="00C959F3" w:rsidRDefault="008E1151" w:rsidP="009049AA">
      <w:pPr>
        <w:pStyle w:val="BodyText"/>
      </w:pPr>
      <w:r>
        <w:rPr>
          <w:noProof/>
        </w:rPr>
        <mc:AlternateContent>
          <mc:Choice Requires="wpg">
            <w:drawing>
              <wp:anchor distT="0" distB="0" distL="114300" distR="114300" simplePos="0" relativeHeight="251658240" behindDoc="0" locked="0" layoutInCell="1" allowOverlap="1" wp14:anchorId="37C64DA9" wp14:editId="18A9A01E">
                <wp:simplePos x="0" y="0"/>
                <wp:positionH relativeFrom="margin">
                  <wp:posOffset>55715</wp:posOffset>
                </wp:positionH>
                <wp:positionV relativeFrom="page">
                  <wp:posOffset>1600089</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A1EDA5C" id="Group 2" o:spid="_x0000_s1026" style="position:absolute;margin-left:4.4pt;margin-top:126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450A2030" w:rsidR="001B0B50" w:rsidRDefault="001B0B50" w:rsidP="0049544B"/>
    <w:p w14:paraId="594E4CB6" w14:textId="54430082"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A417" w14:textId="77777777" w:rsidR="007B6778" w:rsidRDefault="007B6778" w:rsidP="003B1B95">
      <w:r>
        <w:separator/>
      </w:r>
    </w:p>
  </w:endnote>
  <w:endnote w:type="continuationSeparator" w:id="0">
    <w:p w14:paraId="1A69A8A7" w14:textId="77777777" w:rsidR="007B6778" w:rsidRDefault="007B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2587" w14:textId="77777777" w:rsidR="007B6778" w:rsidRDefault="007B6778" w:rsidP="003B1B95">
      <w:r>
        <w:separator/>
      </w:r>
    </w:p>
  </w:footnote>
  <w:footnote w:type="continuationSeparator" w:id="0">
    <w:p w14:paraId="6634C287" w14:textId="77777777" w:rsidR="007B6778" w:rsidRDefault="007B677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1151"/>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Trostrey Court</Site_x0020_Name>
    <Internal_x002f_External xmlns="859f7ad6-93f6-4205-b62b-a17f28acbbac">Outgoing document</Internal_x002f_External>
    <Post_x0020_code xmlns="859f7ad6-93f6-4205-b62b-a17f28acbbac">NP15 1HT</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Usk, Monmouthshire</Facility_x0020_Address>
    <Environment_x0020_Sub_x0020_Folder xmlns="859f7ad6-93f6-4205-b62b-a17f28acbbac">Licence supervision</Environment_x0020_Sub_x0020_Folder>
    <Customer_x0020_Name xmlns="859f7ad6-93f6-4205-b62b-a17f28acbbac">Mr David Morgan, Mr Peter Morgan, Mr Andrew Morgan and Mrs Susan Smith</Customer_x0020_Name>
    <Surrendered_x002f_Expired_x0020_Date xmlns="859f7ad6-93f6-4205-b62b-a17f28acbbac" xsi:nil="true"/>
    <_dlc_DocId xmlns="9be56660-2c31-41ef-bc00-23e72f632f2a">REGU-386-3984275</_dlc_DocId>
    <_dlc_DocIdUrl xmlns="9be56660-2c31-41ef-bc00-23e72f632f2a">
      <Url>https://cyfoethnaturiolcymru.sharepoint.com/teams/Regulatory/Permitting/_layouts/15/DocIdRedir.aspx?ID=REGU-386-3984275</Url>
      <Description>REGU-386-3984275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179451-EE2F-41DE-942A-217385AF80C2}"/>
</file>

<file path=customXml/itemProps5.xml><?xml version="1.0" encoding="utf-8"?>
<ds:datastoreItem xmlns:ds="http://schemas.openxmlformats.org/officeDocument/2006/customXml" ds:itemID="{FD4F6D72-0DCC-498A-9891-F0A06C82F162}">
  <ds:schemaRefs>
    <ds:schemaRef ds:uri="http://schemas.openxmlformats.org/officeDocument/2006/bibliography"/>
  </ds:schemaRefs>
</ds:datastoreItem>
</file>

<file path=customXml/itemProps6.xml><?xml version="1.0" encoding="utf-8"?>
<ds:datastoreItem xmlns:ds="http://schemas.openxmlformats.org/officeDocument/2006/customXml" ds:itemID="{1600C211-CA1A-491C-85C5-F29D7F1C9F64}"/>
</file>

<file path=customXml/itemProps7.xml><?xml version="1.0" encoding="utf-8"?>
<ds:datastoreItem xmlns:ds="http://schemas.openxmlformats.org/officeDocument/2006/customXml" ds:itemID="{45D0A71C-129D-46E0-92EB-C265093D41DB}"/>
</file>

<file path=docProps/app.xml><?xml version="1.0" encoding="utf-8"?>
<Properties xmlns="http://schemas.openxmlformats.org/officeDocument/2006/extended-properties" xmlns:vt="http://schemas.openxmlformats.org/officeDocument/2006/docPropsVTypes">
  <Template>Letter%20-%20template%20v1</Template>
  <TotalTime>15</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2</cp:revision>
  <cp:lastPrinted>2019-09-06T10:53:00Z</cp:lastPrinted>
  <dcterms:created xsi:type="dcterms:W3CDTF">2021-05-24T09:27:00Z</dcterms:created>
  <dcterms:modified xsi:type="dcterms:W3CDTF">2021-05-24T09:27:00Z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cd642e63-c9ca-4eca-8f07-257721e8d2d7</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