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B61E82" w14:textId="7705F6B8" w:rsidR="00107CF5" w:rsidRPr="00107CF5" w:rsidRDefault="00107CF5" w:rsidP="00107CF5">
      <w:pPr>
        <w:pStyle w:val="EndnoteText"/>
        <w:rPr>
          <w:b/>
          <w:sz w:val="24"/>
          <w:szCs w:val="24"/>
          <w:lang w:val="en-US"/>
        </w:rPr>
      </w:pPr>
      <w:r w:rsidRPr="00107CF5">
        <w:rPr>
          <w:b/>
          <w:sz w:val="24"/>
          <w:szCs w:val="24"/>
          <w:lang w:val="en-US"/>
        </w:rPr>
        <w:t xml:space="preserve">Mr. </w:t>
      </w:r>
      <w:r w:rsidR="0094038D">
        <w:rPr>
          <w:b/>
          <w:sz w:val="24"/>
          <w:szCs w:val="24"/>
          <w:lang w:val="en-US"/>
        </w:rPr>
        <w:t>M Oliver</w:t>
      </w:r>
      <w:r w:rsidRPr="00107CF5">
        <w:rPr>
          <w:b/>
          <w:sz w:val="24"/>
          <w:szCs w:val="24"/>
          <w:lang w:val="en-US"/>
        </w:rPr>
        <w:t>,</w:t>
      </w:r>
    </w:p>
    <w:p w14:paraId="1871C332" w14:textId="77777777" w:rsidR="00395F5A" w:rsidRPr="004B66A6" w:rsidRDefault="00395F5A" w:rsidP="00395F5A">
      <w:pPr>
        <w:rPr>
          <w:b/>
        </w:rPr>
      </w:pPr>
      <w:proofErr w:type="spellStart"/>
      <w:r w:rsidRPr="004B66A6">
        <w:rPr>
          <w:b/>
        </w:rPr>
        <w:t>Llys</w:t>
      </w:r>
      <w:proofErr w:type="spellEnd"/>
      <w:r w:rsidRPr="004B66A6">
        <w:rPr>
          <w:b/>
        </w:rPr>
        <w:t xml:space="preserve"> y </w:t>
      </w:r>
      <w:proofErr w:type="spellStart"/>
      <w:r w:rsidRPr="004B66A6">
        <w:rPr>
          <w:b/>
        </w:rPr>
        <w:t>Gof</w:t>
      </w:r>
      <w:proofErr w:type="spellEnd"/>
      <w:r w:rsidRPr="004B66A6">
        <w:rPr>
          <w:b/>
        </w:rPr>
        <w:t>,</w:t>
      </w:r>
      <w:r w:rsidRPr="004B66A6">
        <w:rPr>
          <w:b/>
        </w:rPr>
        <w:br/>
      </w:r>
      <w:proofErr w:type="spellStart"/>
      <w:r w:rsidRPr="004B66A6">
        <w:rPr>
          <w:b/>
        </w:rPr>
        <w:t>Llangwyryfon</w:t>
      </w:r>
      <w:proofErr w:type="spellEnd"/>
      <w:r w:rsidRPr="004B66A6">
        <w:rPr>
          <w:b/>
        </w:rPr>
        <w:t>,</w:t>
      </w:r>
      <w:r w:rsidRPr="004B66A6">
        <w:rPr>
          <w:b/>
        </w:rPr>
        <w:br/>
        <w:t>Aberystwyth</w:t>
      </w:r>
    </w:p>
    <w:p w14:paraId="5F5A1AC5" w14:textId="77777777" w:rsidR="00395F5A" w:rsidRPr="004B66A6" w:rsidRDefault="00395F5A" w:rsidP="00395F5A">
      <w:pPr>
        <w:rPr>
          <w:b/>
        </w:rPr>
      </w:pPr>
      <w:r w:rsidRPr="004B66A6">
        <w:rPr>
          <w:b/>
        </w:rPr>
        <w:t xml:space="preserve">Ceredigion </w:t>
      </w:r>
    </w:p>
    <w:p w14:paraId="3AA11DB5" w14:textId="1EC1EDF5" w:rsidR="00880C97" w:rsidRPr="004B66A6" w:rsidRDefault="00395F5A" w:rsidP="00395F5A">
      <w:pPr>
        <w:rPr>
          <w:b/>
        </w:rPr>
      </w:pPr>
      <w:r w:rsidRPr="004B66A6">
        <w:rPr>
          <w:b/>
          <w:lang w:val="en-US"/>
        </w:rPr>
        <w:t>SY23 4HA</w:t>
      </w:r>
    </w:p>
    <w:tbl>
      <w:tblPr>
        <w:tblpPr w:leftFromText="181" w:rightFromText="181" w:vertAnchor="page" w:horzAnchor="page" w:tblpX="6845" w:tblpY="1163"/>
        <w:tblOverlap w:val="never"/>
        <w:tblW w:w="4002" w:type="dxa"/>
        <w:tblLook w:val="04A0" w:firstRow="1" w:lastRow="0" w:firstColumn="1" w:lastColumn="0" w:noHBand="0" w:noVBand="1"/>
      </w:tblPr>
      <w:tblGrid>
        <w:gridCol w:w="4108"/>
      </w:tblGrid>
      <w:tr w:rsidR="00D240CA" w14:paraId="5D3D48C8" w14:textId="77777777" w:rsidTr="006007FE">
        <w:trPr>
          <w:trHeight w:val="1961"/>
        </w:trPr>
        <w:tc>
          <w:tcPr>
            <w:tcW w:w="4002" w:type="dxa"/>
          </w:tcPr>
          <w:p w14:paraId="51FD8464" w14:textId="77777777" w:rsidR="007451DD" w:rsidRDefault="007451DD" w:rsidP="006007FE">
            <w:pPr>
              <w:pStyle w:val="BodyText"/>
              <w:rPr>
                <w:sz w:val="20"/>
                <w:szCs w:val="20"/>
              </w:rPr>
            </w:pPr>
          </w:p>
          <w:p w14:paraId="05CCCFCA" w14:textId="77777777" w:rsidR="007451DD" w:rsidRDefault="007451DD" w:rsidP="006007FE">
            <w:pPr>
              <w:pStyle w:val="BodyText"/>
              <w:rPr>
                <w:sz w:val="20"/>
                <w:szCs w:val="20"/>
              </w:rPr>
            </w:pPr>
          </w:p>
          <w:p w14:paraId="1D4C3B99" w14:textId="77777777" w:rsidR="007451DD" w:rsidRDefault="007451DD" w:rsidP="006007FE">
            <w:pPr>
              <w:pStyle w:val="BodyText"/>
              <w:rPr>
                <w:sz w:val="20"/>
                <w:szCs w:val="20"/>
              </w:rPr>
            </w:pPr>
          </w:p>
          <w:p w14:paraId="10970D70" w14:textId="16BEB954" w:rsidR="00D240CA" w:rsidRPr="003E3118" w:rsidRDefault="00B3026F" w:rsidP="006007FE">
            <w:pPr>
              <w:pStyle w:val="BodyText"/>
              <w:rPr>
                <w:sz w:val="20"/>
                <w:szCs w:val="20"/>
              </w:rPr>
            </w:pPr>
            <w:r>
              <w:rPr>
                <w:sz w:val="20"/>
                <w:szCs w:val="20"/>
              </w:rPr>
              <w:t xml:space="preserve">Ein </w:t>
            </w:r>
            <w:proofErr w:type="spellStart"/>
            <w:r>
              <w:rPr>
                <w:sz w:val="20"/>
                <w:szCs w:val="20"/>
              </w:rPr>
              <w:t>cyf</w:t>
            </w:r>
            <w:proofErr w:type="spellEnd"/>
            <w:r w:rsidR="00D44511">
              <w:rPr>
                <w:sz w:val="20"/>
                <w:szCs w:val="20"/>
              </w:rPr>
              <w:t xml:space="preserve">/Our ref: </w:t>
            </w:r>
            <w:r w:rsidR="0094038D">
              <w:rPr>
                <w:sz w:val="20"/>
                <w:szCs w:val="20"/>
              </w:rPr>
              <w:t>YP3398FW</w:t>
            </w:r>
          </w:p>
          <w:p w14:paraId="0DEB45A7" w14:textId="77777777" w:rsidR="00880C97" w:rsidRPr="003E3118" w:rsidRDefault="00880C97" w:rsidP="006007FE">
            <w:pPr>
              <w:pStyle w:val="BodyText"/>
              <w:rPr>
                <w:sz w:val="20"/>
                <w:szCs w:val="20"/>
              </w:rPr>
            </w:pPr>
          </w:p>
          <w:p w14:paraId="6890D770" w14:textId="647388DD" w:rsidR="00CF0C4A" w:rsidRPr="0025494E" w:rsidRDefault="00CF0C4A" w:rsidP="00CF0C4A">
            <w:pPr>
              <w:pStyle w:val="BodyText"/>
              <w:rPr>
                <w:sz w:val="22"/>
                <w:szCs w:val="22"/>
              </w:rPr>
            </w:pPr>
            <w:r w:rsidRPr="0025494E">
              <w:rPr>
                <w:sz w:val="22"/>
                <w:szCs w:val="22"/>
              </w:rPr>
              <w:t>Welsh Government Building</w:t>
            </w:r>
          </w:p>
          <w:p w14:paraId="17A5D5CE" w14:textId="77777777" w:rsidR="00CF0C4A" w:rsidRPr="0025494E" w:rsidRDefault="00CF0C4A" w:rsidP="00CF0C4A">
            <w:pPr>
              <w:pStyle w:val="BodyText"/>
              <w:rPr>
                <w:sz w:val="22"/>
                <w:szCs w:val="22"/>
              </w:rPr>
            </w:pPr>
            <w:proofErr w:type="spellStart"/>
            <w:r w:rsidRPr="0025494E">
              <w:rPr>
                <w:sz w:val="22"/>
                <w:szCs w:val="22"/>
              </w:rPr>
              <w:t>Rhodfa</w:t>
            </w:r>
            <w:proofErr w:type="spellEnd"/>
            <w:r w:rsidRPr="0025494E">
              <w:rPr>
                <w:sz w:val="22"/>
                <w:szCs w:val="22"/>
              </w:rPr>
              <w:t xml:space="preserve"> </w:t>
            </w:r>
            <w:proofErr w:type="spellStart"/>
            <w:r w:rsidRPr="0025494E">
              <w:rPr>
                <w:sz w:val="22"/>
                <w:szCs w:val="22"/>
              </w:rPr>
              <w:t>Padarn</w:t>
            </w:r>
            <w:proofErr w:type="spellEnd"/>
          </w:p>
          <w:p w14:paraId="50080BD0" w14:textId="77777777" w:rsidR="00CF0C4A" w:rsidRPr="0025494E" w:rsidRDefault="00CF0C4A" w:rsidP="00CF0C4A">
            <w:pPr>
              <w:pStyle w:val="BodyText"/>
              <w:rPr>
                <w:sz w:val="22"/>
                <w:szCs w:val="22"/>
              </w:rPr>
            </w:pPr>
            <w:proofErr w:type="spellStart"/>
            <w:r w:rsidRPr="0025494E">
              <w:rPr>
                <w:sz w:val="22"/>
                <w:szCs w:val="22"/>
              </w:rPr>
              <w:t>Llanbadarn</w:t>
            </w:r>
            <w:proofErr w:type="spellEnd"/>
            <w:r w:rsidRPr="0025494E">
              <w:rPr>
                <w:sz w:val="22"/>
                <w:szCs w:val="22"/>
              </w:rPr>
              <w:t xml:space="preserve"> </w:t>
            </w:r>
            <w:proofErr w:type="spellStart"/>
            <w:r w:rsidRPr="0025494E">
              <w:rPr>
                <w:sz w:val="22"/>
                <w:szCs w:val="22"/>
              </w:rPr>
              <w:t>Fawr</w:t>
            </w:r>
            <w:proofErr w:type="spellEnd"/>
          </w:p>
          <w:p w14:paraId="5FBA0B71" w14:textId="77777777" w:rsidR="00CF0C4A" w:rsidRPr="0025494E" w:rsidRDefault="00CF0C4A" w:rsidP="00CF0C4A">
            <w:pPr>
              <w:pStyle w:val="BodyText"/>
              <w:rPr>
                <w:sz w:val="22"/>
                <w:szCs w:val="22"/>
              </w:rPr>
            </w:pPr>
            <w:r w:rsidRPr="0025494E">
              <w:rPr>
                <w:sz w:val="22"/>
                <w:szCs w:val="22"/>
              </w:rPr>
              <w:t>Aberystwyth</w:t>
            </w:r>
          </w:p>
          <w:p w14:paraId="7F55E8EE" w14:textId="77777777" w:rsidR="00CF0C4A" w:rsidRPr="0025494E" w:rsidRDefault="00CF0C4A" w:rsidP="00CF0C4A">
            <w:pPr>
              <w:pStyle w:val="BodyText"/>
              <w:rPr>
                <w:sz w:val="22"/>
                <w:szCs w:val="22"/>
              </w:rPr>
            </w:pPr>
            <w:r w:rsidRPr="0025494E">
              <w:rPr>
                <w:sz w:val="22"/>
                <w:szCs w:val="22"/>
              </w:rPr>
              <w:t>Ceredigion</w:t>
            </w:r>
          </w:p>
          <w:p w14:paraId="1DD5EE78" w14:textId="77777777" w:rsidR="00CF0C4A" w:rsidRPr="0025494E" w:rsidRDefault="00CF0C4A" w:rsidP="00CF0C4A">
            <w:pPr>
              <w:pStyle w:val="BodyText"/>
              <w:rPr>
                <w:sz w:val="22"/>
                <w:szCs w:val="22"/>
              </w:rPr>
            </w:pPr>
            <w:r w:rsidRPr="0025494E">
              <w:rPr>
                <w:sz w:val="22"/>
                <w:szCs w:val="22"/>
              </w:rPr>
              <w:t>SY23 3UR</w:t>
            </w:r>
          </w:p>
          <w:p w14:paraId="332A3CBF" w14:textId="77777777" w:rsidR="00CF0C4A" w:rsidRPr="0025494E" w:rsidRDefault="00CF0C4A" w:rsidP="00CF0C4A">
            <w:pPr>
              <w:pStyle w:val="BodyText"/>
              <w:rPr>
                <w:sz w:val="22"/>
                <w:szCs w:val="22"/>
              </w:rPr>
            </w:pPr>
          </w:p>
          <w:p w14:paraId="76694C57" w14:textId="77777777" w:rsidR="00CF0C4A" w:rsidRPr="0025494E" w:rsidRDefault="00CF0C4A" w:rsidP="00CF0C4A">
            <w:pPr>
              <w:pStyle w:val="BodyText"/>
              <w:rPr>
                <w:sz w:val="22"/>
                <w:szCs w:val="22"/>
              </w:rPr>
            </w:pPr>
            <w:proofErr w:type="spellStart"/>
            <w:r w:rsidRPr="0025494E">
              <w:rPr>
                <w:sz w:val="22"/>
                <w:szCs w:val="22"/>
              </w:rPr>
              <w:t>Ebost</w:t>
            </w:r>
            <w:proofErr w:type="spellEnd"/>
            <w:r w:rsidRPr="0025494E">
              <w:rPr>
                <w:sz w:val="22"/>
                <w:szCs w:val="22"/>
              </w:rPr>
              <w:t>/Email: kim.jones@cyfoethnaturiolcymru.gov.uk</w:t>
            </w:r>
          </w:p>
          <w:p w14:paraId="6CF0641B" w14:textId="40A2A775" w:rsidR="00880C97" w:rsidRPr="003E3118" w:rsidRDefault="00CF0C4A" w:rsidP="00CF0C4A">
            <w:pPr>
              <w:pStyle w:val="BodyText"/>
              <w:rPr>
                <w:sz w:val="20"/>
                <w:szCs w:val="20"/>
              </w:rPr>
            </w:pPr>
            <w:proofErr w:type="spellStart"/>
            <w:r w:rsidRPr="0025494E">
              <w:rPr>
                <w:sz w:val="22"/>
                <w:szCs w:val="22"/>
              </w:rPr>
              <w:t>Ff</w:t>
            </w:r>
            <w:r w:rsidRPr="0025494E">
              <w:rPr>
                <w:rFonts w:cs="Arial"/>
                <w:sz w:val="22"/>
                <w:szCs w:val="22"/>
              </w:rPr>
              <w:t>ôn</w:t>
            </w:r>
            <w:proofErr w:type="spellEnd"/>
            <w:r w:rsidRPr="0025494E">
              <w:rPr>
                <w:rFonts w:cs="Arial"/>
                <w:sz w:val="22"/>
                <w:szCs w:val="22"/>
              </w:rPr>
              <w:t>/</w:t>
            </w:r>
            <w:r w:rsidRPr="0025494E">
              <w:rPr>
                <w:sz w:val="22"/>
                <w:szCs w:val="22"/>
              </w:rPr>
              <w:t>Phone: 0300 065 3401</w:t>
            </w:r>
          </w:p>
        </w:tc>
      </w:tr>
    </w:tbl>
    <w:p w14:paraId="01B2F89C" w14:textId="77777777" w:rsidR="004B66A6" w:rsidRDefault="004B66A6" w:rsidP="00DF135D">
      <w:pPr>
        <w:pStyle w:val="BodyText"/>
      </w:pPr>
    </w:p>
    <w:p w14:paraId="1D5FF876" w14:textId="77777777" w:rsidR="00124708" w:rsidRDefault="00124708" w:rsidP="00DF135D">
      <w:pPr>
        <w:pStyle w:val="BodyText"/>
      </w:pPr>
    </w:p>
    <w:p w14:paraId="57C74428" w14:textId="0F61289E" w:rsidR="00DF135D" w:rsidRDefault="004B66A6" w:rsidP="00DF135D">
      <w:pPr>
        <w:pStyle w:val="BodyText"/>
      </w:pPr>
      <w:r>
        <w:t>10</w:t>
      </w:r>
      <w:r w:rsidR="004C3A3D">
        <w:t xml:space="preserve"> October</w:t>
      </w:r>
      <w:r w:rsidR="00840AAB">
        <w:t xml:space="preserve"> 201</w:t>
      </w:r>
      <w:r w:rsidR="00F51085">
        <w:t>8</w:t>
      </w:r>
    </w:p>
    <w:p w14:paraId="128E8ED9" w14:textId="77777777" w:rsidR="00DF135D" w:rsidRDefault="00DF135D" w:rsidP="00DF135D">
      <w:pPr>
        <w:pStyle w:val="BodyText"/>
      </w:pPr>
    </w:p>
    <w:p w14:paraId="020AC5EB" w14:textId="5BF38C86" w:rsidR="00AD7450" w:rsidRDefault="00AD7450" w:rsidP="00DF135D">
      <w:pPr>
        <w:pStyle w:val="BodyText"/>
      </w:pPr>
      <w:r>
        <w:t>Dear</w:t>
      </w:r>
      <w:r w:rsidR="0078506F">
        <w:t xml:space="preserve"> </w:t>
      </w:r>
      <w:r w:rsidR="00C963FC">
        <w:t>Mr</w:t>
      </w:r>
      <w:r w:rsidR="009303EF">
        <w:t xml:space="preserve"> </w:t>
      </w:r>
      <w:r w:rsidR="004B66A6">
        <w:t>Oliver</w:t>
      </w:r>
      <w:r w:rsidR="0069775F">
        <w:t>,</w:t>
      </w:r>
    </w:p>
    <w:p w14:paraId="5D07FBC9" w14:textId="0B6665C6" w:rsidR="00840AAB" w:rsidRDefault="00840AAB" w:rsidP="00840AAB">
      <w:pPr>
        <w:tabs>
          <w:tab w:val="left" w:pos="-1440"/>
        </w:tabs>
        <w:rPr>
          <w:b/>
          <w:lang w:val="en-US"/>
        </w:rPr>
      </w:pPr>
    </w:p>
    <w:p w14:paraId="7D8FA97F" w14:textId="1F9A6530" w:rsidR="0078506F" w:rsidRPr="0088194D" w:rsidRDefault="004C3A3D" w:rsidP="00840AAB">
      <w:pPr>
        <w:tabs>
          <w:tab w:val="left" w:pos="-1440"/>
        </w:tabs>
        <w:rPr>
          <w:b/>
          <w:lang w:val="en-US"/>
        </w:rPr>
      </w:pPr>
      <w:r>
        <w:rPr>
          <w:b/>
          <w:lang w:val="en-US"/>
        </w:rPr>
        <w:t>Compliance Assessment Report</w:t>
      </w:r>
    </w:p>
    <w:p w14:paraId="285A269D" w14:textId="77777777" w:rsidR="00C35E17" w:rsidRDefault="00C35E17" w:rsidP="00B51BBE">
      <w:pPr>
        <w:pStyle w:val="Default"/>
        <w:rPr>
          <w:rFonts w:cs="Times New Roman"/>
          <w:b/>
          <w:snapToGrid w:val="0"/>
          <w:color w:val="auto"/>
          <w:lang w:val="en-US" w:eastAsia="en-US"/>
        </w:rPr>
      </w:pPr>
    </w:p>
    <w:p w14:paraId="3153763B" w14:textId="512CCE3F" w:rsidR="00B61E9A" w:rsidRDefault="004C3A3D" w:rsidP="00327B1E">
      <w:pPr>
        <w:pStyle w:val="EndnoteText"/>
        <w:rPr>
          <w:sz w:val="24"/>
          <w:szCs w:val="24"/>
          <w:lang w:val="en-US" w:eastAsia="en-US"/>
        </w:rPr>
      </w:pPr>
      <w:r>
        <w:rPr>
          <w:sz w:val="24"/>
          <w:szCs w:val="24"/>
          <w:lang w:val="en-US" w:eastAsia="en-US"/>
        </w:rPr>
        <w:t xml:space="preserve">Thank you for your time and co-operation during the waste site inspection on </w:t>
      </w:r>
      <w:r w:rsidR="004B66A6">
        <w:rPr>
          <w:sz w:val="24"/>
          <w:szCs w:val="24"/>
          <w:lang w:val="en-US" w:eastAsia="en-US"/>
        </w:rPr>
        <w:t>26 September</w:t>
      </w:r>
      <w:r w:rsidR="00B61E9A">
        <w:rPr>
          <w:sz w:val="24"/>
          <w:szCs w:val="24"/>
          <w:lang w:val="en-US" w:eastAsia="en-US"/>
        </w:rPr>
        <w:t xml:space="preserve"> 2018. Please find enclosed the compliance assessment report.</w:t>
      </w:r>
    </w:p>
    <w:p w14:paraId="0C85665F" w14:textId="77777777" w:rsidR="00B61E9A" w:rsidRDefault="00B61E9A" w:rsidP="00327B1E">
      <w:pPr>
        <w:pStyle w:val="EndnoteText"/>
        <w:rPr>
          <w:sz w:val="24"/>
          <w:szCs w:val="24"/>
          <w:lang w:val="en-US" w:eastAsia="en-US"/>
        </w:rPr>
      </w:pPr>
    </w:p>
    <w:p w14:paraId="2DD6E31A" w14:textId="6D67EFAA" w:rsidR="005440E0" w:rsidRDefault="00B61E9A" w:rsidP="004B66A6">
      <w:pPr>
        <w:pStyle w:val="EndnoteText"/>
        <w:rPr>
          <w:sz w:val="24"/>
          <w:szCs w:val="24"/>
          <w:lang w:val="en-US" w:eastAsia="en-US"/>
        </w:rPr>
      </w:pPr>
      <w:r>
        <w:rPr>
          <w:sz w:val="24"/>
          <w:szCs w:val="24"/>
          <w:lang w:val="en-US" w:eastAsia="en-US"/>
        </w:rPr>
        <w:t xml:space="preserve">The visit identified </w:t>
      </w:r>
      <w:r w:rsidR="004B66A6">
        <w:rPr>
          <w:sz w:val="24"/>
          <w:szCs w:val="24"/>
          <w:lang w:val="en-US" w:eastAsia="en-US"/>
        </w:rPr>
        <w:t>there was one breach of permit condition 6.1.1. You are required to submit waste returns even if it is a nil return.</w:t>
      </w:r>
    </w:p>
    <w:p w14:paraId="47624923" w14:textId="209CB1A3" w:rsidR="00CB55D7" w:rsidRDefault="00CB55D7" w:rsidP="004B66A6">
      <w:pPr>
        <w:pStyle w:val="EndnoteText"/>
        <w:rPr>
          <w:sz w:val="24"/>
          <w:szCs w:val="24"/>
          <w:lang w:val="en-US" w:eastAsia="en-US"/>
        </w:rPr>
      </w:pPr>
    </w:p>
    <w:p w14:paraId="36577F99" w14:textId="2688D775" w:rsidR="00CB55D7" w:rsidRDefault="00CB55D7" w:rsidP="004B66A6">
      <w:pPr>
        <w:pStyle w:val="EndnoteText"/>
        <w:rPr>
          <w:sz w:val="24"/>
          <w:szCs w:val="24"/>
          <w:lang w:val="en-US" w:eastAsia="en-US"/>
        </w:rPr>
      </w:pPr>
      <w:r>
        <w:rPr>
          <w:sz w:val="24"/>
          <w:szCs w:val="24"/>
          <w:lang w:val="en-US" w:eastAsia="en-US"/>
        </w:rPr>
        <w:t xml:space="preserve">We discussed that you currently have an old </w:t>
      </w:r>
      <w:r w:rsidR="00124708">
        <w:rPr>
          <w:sz w:val="24"/>
          <w:szCs w:val="24"/>
          <w:lang w:val="en-US" w:eastAsia="en-US"/>
        </w:rPr>
        <w:t>permit,</w:t>
      </w:r>
      <w:r>
        <w:rPr>
          <w:sz w:val="24"/>
          <w:szCs w:val="24"/>
          <w:lang w:val="en-US" w:eastAsia="en-US"/>
        </w:rPr>
        <w:t xml:space="preserve"> and this is due for review to update it to the new style permit. The conditions on the new permits are more detailed and will require a technical competent manager to be on site. At present there is no technical competent manager for the </w:t>
      </w:r>
      <w:r w:rsidR="00124708">
        <w:rPr>
          <w:sz w:val="24"/>
          <w:szCs w:val="24"/>
          <w:lang w:val="en-US" w:eastAsia="en-US"/>
        </w:rPr>
        <w:t>site,</w:t>
      </w:r>
      <w:r>
        <w:rPr>
          <w:sz w:val="24"/>
          <w:szCs w:val="24"/>
          <w:lang w:val="en-US" w:eastAsia="en-US"/>
        </w:rPr>
        <w:t xml:space="preserve"> so a decision needs to be made on how this will be addressed. The new permit also requires an environment management system to be written. </w:t>
      </w:r>
    </w:p>
    <w:p w14:paraId="5BD8416D" w14:textId="1252CDB7" w:rsidR="00AC1667" w:rsidRDefault="00AC1667" w:rsidP="004B66A6">
      <w:pPr>
        <w:pStyle w:val="EndnoteText"/>
        <w:rPr>
          <w:sz w:val="24"/>
          <w:szCs w:val="24"/>
          <w:lang w:val="en-US" w:eastAsia="en-US"/>
        </w:rPr>
      </w:pPr>
    </w:p>
    <w:p w14:paraId="0DAA942A" w14:textId="4D9021C0" w:rsidR="00AC1667" w:rsidRDefault="00AC1667" w:rsidP="004B66A6">
      <w:pPr>
        <w:pStyle w:val="EndnoteText"/>
        <w:rPr>
          <w:sz w:val="24"/>
          <w:szCs w:val="24"/>
          <w:lang w:val="en-US" w:eastAsia="en-US"/>
        </w:rPr>
      </w:pPr>
      <w:r>
        <w:rPr>
          <w:sz w:val="24"/>
          <w:szCs w:val="24"/>
          <w:lang w:val="en-US" w:eastAsia="en-US"/>
        </w:rPr>
        <w:t xml:space="preserve">I have discussed with waste colleagues about whether you are permitted to bulk up vehicles without having a permit. Even if the vehicles do not touch the ground the actual activity of bulking up at your site is a waste transfer activity and would be covered by a permit. </w:t>
      </w:r>
    </w:p>
    <w:p w14:paraId="2D6BA2A9" w14:textId="154BF40E" w:rsidR="006D04A1" w:rsidRDefault="006D04A1" w:rsidP="004B66A6">
      <w:pPr>
        <w:pStyle w:val="EndnoteText"/>
        <w:rPr>
          <w:sz w:val="24"/>
          <w:szCs w:val="24"/>
          <w:lang w:val="en-US" w:eastAsia="en-US"/>
        </w:rPr>
      </w:pPr>
    </w:p>
    <w:p w14:paraId="67DFD95A" w14:textId="1F049FE2" w:rsidR="005440E0" w:rsidRDefault="006D04A1" w:rsidP="00327B1E">
      <w:pPr>
        <w:pStyle w:val="EndnoteText"/>
        <w:rPr>
          <w:sz w:val="24"/>
          <w:szCs w:val="24"/>
          <w:lang w:val="en-US" w:eastAsia="en-US"/>
        </w:rPr>
      </w:pPr>
      <w:r>
        <w:rPr>
          <w:sz w:val="24"/>
          <w:szCs w:val="24"/>
          <w:lang w:val="en-US" w:eastAsia="en-US"/>
        </w:rPr>
        <w:t xml:space="preserve">Although you have waste transfer notes for the vehicles you have collected and taken to Swansea, if any of the vehicles have been brought back to your site for bulking up they then need to be consigned as hazardous waste from your site. They only remain as domestic waste if they are collected and taken direct to an authorized </w:t>
      </w:r>
      <w:r w:rsidR="00124708">
        <w:rPr>
          <w:sz w:val="24"/>
          <w:szCs w:val="24"/>
          <w:lang w:val="en-US" w:eastAsia="en-US"/>
        </w:rPr>
        <w:t>treatment facility</w:t>
      </w:r>
      <w:r>
        <w:rPr>
          <w:sz w:val="24"/>
          <w:szCs w:val="24"/>
          <w:lang w:val="en-US" w:eastAsia="en-US"/>
        </w:rPr>
        <w:t>.</w:t>
      </w:r>
    </w:p>
    <w:p w14:paraId="1B86B5F0" w14:textId="19FE6BAA" w:rsidR="006D04A1" w:rsidRDefault="006D04A1" w:rsidP="00327B1E">
      <w:pPr>
        <w:pStyle w:val="EndnoteText"/>
        <w:rPr>
          <w:sz w:val="24"/>
          <w:szCs w:val="24"/>
          <w:lang w:val="en-US" w:eastAsia="en-US"/>
        </w:rPr>
      </w:pPr>
    </w:p>
    <w:p w14:paraId="1A9FA40C" w14:textId="77777777" w:rsidR="006D04A1" w:rsidRDefault="006D04A1" w:rsidP="00327B1E">
      <w:pPr>
        <w:pStyle w:val="EndnoteText"/>
        <w:rPr>
          <w:sz w:val="24"/>
          <w:szCs w:val="24"/>
          <w:lang w:val="en-US" w:eastAsia="en-US"/>
        </w:rPr>
      </w:pPr>
      <w:r>
        <w:rPr>
          <w:sz w:val="24"/>
          <w:szCs w:val="24"/>
          <w:lang w:val="en-US" w:eastAsia="en-US"/>
        </w:rPr>
        <w:t>We agreed that you would contact a waste consultant and discuss the options available to you and that a decision would be made within 6 months.</w:t>
      </w:r>
    </w:p>
    <w:p w14:paraId="50752A6E" w14:textId="0279EDAC" w:rsidR="006D04A1" w:rsidRDefault="006D04A1" w:rsidP="00327B1E">
      <w:pPr>
        <w:pStyle w:val="EndnoteText"/>
        <w:rPr>
          <w:sz w:val="24"/>
          <w:szCs w:val="24"/>
          <w:lang w:val="en-US" w:eastAsia="en-US"/>
        </w:rPr>
      </w:pPr>
      <w:r>
        <w:rPr>
          <w:sz w:val="24"/>
          <w:szCs w:val="24"/>
          <w:lang w:val="en-US" w:eastAsia="en-US"/>
        </w:rPr>
        <w:t xml:space="preserve"> </w:t>
      </w:r>
    </w:p>
    <w:p w14:paraId="6D65CE01" w14:textId="77777777" w:rsidR="00124708" w:rsidRDefault="00124708" w:rsidP="00327B1E">
      <w:pPr>
        <w:pStyle w:val="EndnoteText"/>
        <w:rPr>
          <w:sz w:val="24"/>
          <w:szCs w:val="24"/>
          <w:lang w:val="en-US" w:eastAsia="en-US"/>
        </w:rPr>
      </w:pPr>
    </w:p>
    <w:p w14:paraId="21028A53" w14:textId="77777777" w:rsidR="00124708" w:rsidRDefault="00124708" w:rsidP="00327B1E">
      <w:pPr>
        <w:pStyle w:val="EndnoteText"/>
        <w:rPr>
          <w:sz w:val="24"/>
          <w:szCs w:val="24"/>
          <w:lang w:val="en-US" w:eastAsia="en-US"/>
        </w:rPr>
      </w:pPr>
    </w:p>
    <w:p w14:paraId="74A5C61E" w14:textId="77777777" w:rsidR="00124708" w:rsidRDefault="00124708" w:rsidP="00327B1E">
      <w:pPr>
        <w:pStyle w:val="EndnoteText"/>
        <w:rPr>
          <w:sz w:val="24"/>
          <w:szCs w:val="24"/>
          <w:lang w:val="en-US" w:eastAsia="en-US"/>
        </w:rPr>
      </w:pPr>
    </w:p>
    <w:p w14:paraId="3885FF44" w14:textId="77777777" w:rsidR="00124708" w:rsidRDefault="00124708" w:rsidP="00327B1E">
      <w:pPr>
        <w:pStyle w:val="EndnoteText"/>
        <w:rPr>
          <w:sz w:val="24"/>
          <w:szCs w:val="24"/>
          <w:lang w:val="en-US" w:eastAsia="en-US"/>
        </w:rPr>
      </w:pPr>
    </w:p>
    <w:p w14:paraId="6F040D30" w14:textId="77777777" w:rsidR="00124708" w:rsidRDefault="00124708" w:rsidP="00327B1E">
      <w:pPr>
        <w:pStyle w:val="EndnoteText"/>
        <w:rPr>
          <w:sz w:val="24"/>
          <w:szCs w:val="24"/>
          <w:lang w:val="en-US" w:eastAsia="en-US"/>
        </w:rPr>
      </w:pPr>
    </w:p>
    <w:p w14:paraId="4BDBC380" w14:textId="77777777" w:rsidR="00124708" w:rsidRDefault="00124708" w:rsidP="00327B1E">
      <w:pPr>
        <w:pStyle w:val="EndnoteText"/>
        <w:rPr>
          <w:sz w:val="24"/>
          <w:szCs w:val="24"/>
          <w:lang w:val="en-US" w:eastAsia="en-US"/>
        </w:rPr>
      </w:pPr>
    </w:p>
    <w:p w14:paraId="2AA56D73" w14:textId="097AECD1" w:rsidR="00A80130" w:rsidRPr="005F6271" w:rsidRDefault="00235B70" w:rsidP="00327B1E">
      <w:pPr>
        <w:pStyle w:val="EndnoteText"/>
        <w:rPr>
          <w:sz w:val="24"/>
          <w:szCs w:val="24"/>
          <w:lang w:val="en-US"/>
        </w:rPr>
      </w:pPr>
      <w:bookmarkStart w:id="0" w:name="_GoBack"/>
      <w:bookmarkEnd w:id="0"/>
      <w:r>
        <w:rPr>
          <w:sz w:val="24"/>
          <w:szCs w:val="24"/>
          <w:lang w:val="en-US" w:eastAsia="en-US"/>
        </w:rPr>
        <w:t xml:space="preserve">Should you require any further advice please do not hesitate to contact me </w:t>
      </w:r>
      <w:r w:rsidR="00E52DB0">
        <w:rPr>
          <w:sz w:val="24"/>
          <w:szCs w:val="24"/>
          <w:lang w:val="en-US" w:eastAsia="en-US"/>
        </w:rPr>
        <w:t>on the details above.</w:t>
      </w:r>
      <w:r w:rsidR="004C3A3D">
        <w:rPr>
          <w:sz w:val="24"/>
          <w:szCs w:val="24"/>
          <w:lang w:val="en-US" w:eastAsia="en-US"/>
        </w:rPr>
        <w:t xml:space="preserve"> </w:t>
      </w:r>
    </w:p>
    <w:p w14:paraId="458E4F70" w14:textId="77777777" w:rsidR="00303E43" w:rsidRDefault="00303E43" w:rsidP="00FD3805">
      <w:pPr>
        <w:pStyle w:val="Default"/>
        <w:rPr>
          <w:lang w:val="en-US"/>
        </w:rPr>
      </w:pPr>
    </w:p>
    <w:p w14:paraId="2322D4F0" w14:textId="3E365602" w:rsidR="00B51BBE" w:rsidRPr="00FD3805" w:rsidRDefault="00B51BBE" w:rsidP="00FD3805">
      <w:pPr>
        <w:pStyle w:val="Default"/>
        <w:rPr>
          <w:rFonts w:cs="Times New Roman"/>
          <w:snapToGrid w:val="0"/>
          <w:color w:val="auto"/>
          <w:lang w:val="en-US" w:eastAsia="en-US"/>
        </w:rPr>
      </w:pPr>
      <w:r w:rsidRPr="00B51BBE">
        <w:rPr>
          <w:lang w:val="en-US"/>
        </w:rPr>
        <w:t>Yours sincerely</w:t>
      </w:r>
    </w:p>
    <w:p w14:paraId="0B9DC0EB" w14:textId="77777777" w:rsidR="00D251FC" w:rsidRPr="00B51BBE" w:rsidRDefault="00D251FC" w:rsidP="00D251FC">
      <w:pPr>
        <w:pStyle w:val="EndnoteText"/>
        <w:rPr>
          <w:b/>
          <w:caps/>
          <w:sz w:val="24"/>
          <w:szCs w:val="24"/>
          <w:lang w:val="en-US"/>
        </w:rPr>
      </w:pPr>
    </w:p>
    <w:p w14:paraId="3DFEBBC8" w14:textId="77777777" w:rsidR="00D251FC" w:rsidRPr="00B51BBE" w:rsidRDefault="00D251FC" w:rsidP="00D251FC">
      <w:pPr>
        <w:pStyle w:val="EndnoteText"/>
        <w:rPr>
          <w:b/>
          <w:caps/>
          <w:sz w:val="24"/>
          <w:szCs w:val="24"/>
          <w:lang w:val="en-US"/>
        </w:rPr>
      </w:pPr>
      <w:r w:rsidRPr="00F17341">
        <w:rPr>
          <w:noProof/>
        </w:rPr>
        <w:drawing>
          <wp:inline distT="0" distB="0" distL="0" distR="0" wp14:anchorId="67D9E7BD" wp14:editId="2D9C1A20">
            <wp:extent cx="1191260" cy="49530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191260" cy="495300"/>
                    </a:xfrm>
                    <a:prstGeom prst="rect">
                      <a:avLst/>
                    </a:prstGeom>
                    <a:noFill/>
                    <a:ln w="9525">
                      <a:noFill/>
                      <a:miter lim="800000"/>
                      <a:headEnd/>
                      <a:tailEnd/>
                    </a:ln>
                  </pic:spPr>
                </pic:pic>
              </a:graphicData>
            </a:graphic>
          </wp:inline>
        </w:drawing>
      </w:r>
    </w:p>
    <w:p w14:paraId="7076BB46" w14:textId="77777777" w:rsidR="00D251FC" w:rsidRPr="00B51BBE" w:rsidRDefault="00D251FC" w:rsidP="00D251FC">
      <w:pPr>
        <w:pStyle w:val="EndnoteText"/>
        <w:rPr>
          <w:b/>
          <w:caps/>
          <w:sz w:val="24"/>
          <w:szCs w:val="24"/>
          <w:lang w:val="en-US"/>
        </w:rPr>
      </w:pPr>
      <w:r w:rsidRPr="00B51BBE">
        <w:rPr>
          <w:b/>
          <w:caps/>
          <w:sz w:val="24"/>
          <w:szCs w:val="24"/>
          <w:lang w:val="en-US"/>
        </w:rPr>
        <w:t>MRS KIM JONES</w:t>
      </w:r>
    </w:p>
    <w:p w14:paraId="15FB618C" w14:textId="77777777" w:rsidR="00D251FC" w:rsidRPr="00F553CB" w:rsidRDefault="00D251FC" w:rsidP="00D251FC">
      <w:pPr>
        <w:pStyle w:val="EndnoteText"/>
        <w:rPr>
          <w:b/>
          <w:sz w:val="24"/>
          <w:szCs w:val="24"/>
          <w:lang w:val="en-US"/>
        </w:rPr>
      </w:pPr>
      <w:r w:rsidRPr="00B51BBE">
        <w:rPr>
          <w:b/>
          <w:sz w:val="24"/>
          <w:szCs w:val="24"/>
          <w:lang w:val="en-US"/>
        </w:rPr>
        <w:t xml:space="preserve">Environment Officer (Ceredigion) </w:t>
      </w:r>
    </w:p>
    <w:p w14:paraId="6473FE8D" w14:textId="77777777" w:rsidR="00A12D34" w:rsidRDefault="00A12D34" w:rsidP="00DF135D">
      <w:pPr>
        <w:pStyle w:val="BodyText"/>
      </w:pPr>
    </w:p>
    <w:sectPr w:rsidR="00A12D34" w:rsidSect="0070051B">
      <w:headerReference w:type="default" r:id="rId12"/>
      <w:footerReference w:type="default" r:id="rId13"/>
      <w:headerReference w:type="first" r:id="rId14"/>
      <w:footerReference w:type="first" r:id="rId15"/>
      <w:pgSz w:w="11920" w:h="16840"/>
      <w:pgMar w:top="2405" w:right="1134" w:bottom="1985" w:left="1134" w:header="17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94FFE8" w14:textId="77777777" w:rsidR="003D6F27" w:rsidRDefault="003D6F27" w:rsidP="003B1B95">
      <w:r>
        <w:separator/>
      </w:r>
    </w:p>
  </w:endnote>
  <w:endnote w:type="continuationSeparator" w:id="0">
    <w:p w14:paraId="143261F7" w14:textId="77777777" w:rsidR="003D6F27" w:rsidRDefault="003D6F27"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102BC" w14:textId="516C0E3E" w:rsidR="00AF4535" w:rsidRPr="00323656" w:rsidRDefault="00721C63" w:rsidP="00323656">
    <w:pPr>
      <w:jc w:val="right"/>
    </w:pPr>
    <w:r>
      <w:rPr>
        <w:noProof/>
        <w:lang w:eastAsia="en-GB"/>
      </w:rPr>
      <mc:AlternateContent>
        <mc:Choice Requires="wps">
          <w:drawing>
            <wp:anchor distT="0" distB="0" distL="114300" distR="114300" simplePos="0" relativeHeight="251659776" behindDoc="0" locked="0" layoutInCell="1" allowOverlap="1" wp14:anchorId="63FD38A7" wp14:editId="2F685AB1">
              <wp:simplePos x="0" y="0"/>
              <wp:positionH relativeFrom="page">
                <wp:posOffset>720090</wp:posOffset>
              </wp:positionH>
              <wp:positionV relativeFrom="page">
                <wp:posOffset>10131425</wp:posOffset>
              </wp:positionV>
              <wp:extent cx="3260725" cy="328930"/>
              <wp:effectExtent l="0" t="0" r="635" b="0"/>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E76317" w14:textId="77777777" w:rsidR="00AF4535" w:rsidRDefault="00AF4535" w:rsidP="00897388">
                          <w:pPr>
                            <w:rPr>
                              <w:color w:val="0091A5"/>
                              <w:sz w:val="20"/>
                              <w:szCs w:val="20"/>
                            </w:rPr>
                          </w:pPr>
                          <w:r w:rsidRPr="00D37E1F">
                            <w:rPr>
                              <w:color w:val="0091A5"/>
                              <w:sz w:val="20"/>
                              <w:szCs w:val="20"/>
                            </w:rPr>
                            <w:t>www.naturalresourceswales.gov.uk</w:t>
                          </w:r>
                        </w:p>
                        <w:p w14:paraId="58D15314" w14:textId="77777777" w:rsidR="00AF4535" w:rsidRPr="005E3785" w:rsidRDefault="00AF453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D38A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mnU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Q9Jp1IgCAAAJBQAADgAAAAAAAAAAAAAAAAAuAgAAZHJzL2Uyb0RvYy54bWxQSwECLQAU&#10;AAYACAAAACEAXoh0yuIAAAANAQAADwAAAAAAAAAAAAAAAADiBAAAZHJzL2Rvd25yZXYueG1sUEsF&#10;BgAAAAAEAAQA8wAAAPEFAAAAAA==&#10;" stroked="f" strokecolor="#005541" strokeweight="1pt">
              <v:textbox inset="0,0">
                <w:txbxContent>
                  <w:p w14:paraId="45E76317" w14:textId="77777777" w:rsidR="00AF4535" w:rsidRDefault="00AF4535" w:rsidP="00897388">
                    <w:pPr>
                      <w:rPr>
                        <w:color w:val="0091A5"/>
                        <w:sz w:val="20"/>
                        <w:szCs w:val="20"/>
                      </w:rPr>
                    </w:pPr>
                    <w:r w:rsidRPr="00D37E1F">
                      <w:rPr>
                        <w:color w:val="0091A5"/>
                        <w:sz w:val="20"/>
                        <w:szCs w:val="20"/>
                      </w:rPr>
                      <w:t>www.naturalresourceswales.gov.uk</w:t>
                    </w:r>
                  </w:p>
                  <w:p w14:paraId="58D15314" w14:textId="77777777" w:rsidR="00AF4535" w:rsidRPr="005E3785" w:rsidRDefault="00AF453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0473501D" wp14:editId="69BAB92E">
              <wp:simplePos x="0" y="0"/>
              <wp:positionH relativeFrom="page">
                <wp:posOffset>3712210</wp:posOffset>
              </wp:positionH>
              <wp:positionV relativeFrom="page">
                <wp:posOffset>10246995</wp:posOffset>
              </wp:positionV>
              <wp:extent cx="3260725" cy="217805"/>
              <wp:effectExtent l="0" t="0" r="0" b="317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5BE9F3" w14:textId="77777777" w:rsidR="00AF4535" w:rsidRPr="006674B8" w:rsidRDefault="00AF4535" w:rsidP="00EB5EE5">
                          <w:pPr>
                            <w:jc w:val="right"/>
                          </w:pP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A12D34">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A12D34">
                            <w:rPr>
                              <w:noProof/>
                              <w:color w:val="0091A5"/>
                            </w:rPr>
                            <w:t>2</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73501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7F5BE9F3" w14:textId="77777777" w:rsidR="00AF4535" w:rsidRPr="006674B8" w:rsidRDefault="00AF4535" w:rsidP="00EB5EE5">
                    <w:pPr>
                      <w:jc w:val="right"/>
                    </w:pP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A12D34">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A12D34">
                      <w:rPr>
                        <w:noProof/>
                        <w:color w:val="0091A5"/>
                      </w:rPr>
                      <w:t>2</w:t>
                    </w:r>
                    <w:r w:rsidRPr="007B70A0">
                      <w:rPr>
                        <w:color w:val="0091A5"/>
                      </w:rPr>
                      <w:fldChar w:fldCharType="end"/>
                    </w:r>
                  </w:p>
                </w:txbxContent>
              </v:textbox>
              <w10:wrap anchorx="page" anchory="page"/>
            </v:shape>
          </w:pict>
        </mc:Fallback>
      </mc:AlternateContent>
    </w:r>
    <w:r w:rsidR="00AF453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791D6" w14:textId="7D6E2B6D" w:rsidR="00AF4535" w:rsidRDefault="00721C6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2A9F9603" wp14:editId="7AFAAA8F">
              <wp:simplePos x="0" y="0"/>
              <wp:positionH relativeFrom="page">
                <wp:posOffset>720090</wp:posOffset>
              </wp:positionH>
              <wp:positionV relativeFrom="page">
                <wp:posOffset>9851390</wp:posOffset>
              </wp:positionV>
              <wp:extent cx="5180330" cy="591820"/>
              <wp:effectExtent l="0" t="254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AA82B2" w14:textId="77777777" w:rsidR="00AF4535" w:rsidRDefault="00AF4535"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05649439" w14:textId="77777777" w:rsidR="00AF4535" w:rsidRDefault="00AF4535"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E9712F7" w14:textId="77777777" w:rsidR="00AF4535" w:rsidRDefault="00AF4535"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Seasneg</w:t>
                          </w:r>
                          <w:proofErr w:type="spellEnd"/>
                        </w:p>
                        <w:p w14:paraId="04BF90C6" w14:textId="77777777" w:rsidR="00AF4535" w:rsidRPr="00880C97" w:rsidRDefault="00AF4535"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9F9603"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01AA82B2" w14:textId="77777777" w:rsidR="00AF4535" w:rsidRDefault="00AF4535"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05649439" w14:textId="77777777" w:rsidR="00AF4535" w:rsidRDefault="00AF4535"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E9712F7" w14:textId="77777777" w:rsidR="00AF4535" w:rsidRDefault="00AF4535"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Seasneg</w:t>
                    </w:r>
                    <w:proofErr w:type="spellEnd"/>
                  </w:p>
                  <w:p w14:paraId="04BF90C6" w14:textId="77777777" w:rsidR="00AF4535" w:rsidRPr="00880C97" w:rsidRDefault="00AF4535"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474AC010" wp14:editId="4E53CAAE">
              <wp:simplePos x="0" y="0"/>
              <wp:positionH relativeFrom="page">
                <wp:posOffset>720090</wp:posOffset>
              </wp:positionH>
              <wp:positionV relativeFrom="paragraph">
                <wp:posOffset>9108440</wp:posOffset>
              </wp:positionV>
              <wp:extent cx="3062605" cy="260985"/>
              <wp:effectExtent l="0" t="2540" r="0" b="31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02270E" w14:textId="77777777" w:rsidR="00AF4535" w:rsidRDefault="00AF4535"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4AC010"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5D02270E" w14:textId="77777777" w:rsidR="00AF4535" w:rsidRDefault="00AF4535"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19B710E3" wp14:editId="1C3A09ED">
              <wp:simplePos x="0" y="0"/>
              <wp:positionH relativeFrom="page">
                <wp:posOffset>720090</wp:posOffset>
              </wp:positionH>
              <wp:positionV relativeFrom="paragraph">
                <wp:posOffset>9331325</wp:posOffset>
              </wp:positionV>
              <wp:extent cx="3260725" cy="217805"/>
              <wp:effectExtent l="0" t="0" r="635" b="4445"/>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4DE70B" w14:textId="77777777" w:rsidR="00AF4535" w:rsidRPr="00D37E1F" w:rsidRDefault="00AF4535"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710E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D4DE70B" w14:textId="77777777" w:rsidR="00AF4535" w:rsidRPr="00D37E1F" w:rsidRDefault="00AF4535"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1F0F9D99" wp14:editId="3A663DA3">
              <wp:simplePos x="0" y="0"/>
              <wp:positionH relativeFrom="page">
                <wp:posOffset>720090</wp:posOffset>
              </wp:positionH>
              <wp:positionV relativeFrom="paragraph">
                <wp:posOffset>9108440</wp:posOffset>
              </wp:positionV>
              <wp:extent cx="3062605" cy="260985"/>
              <wp:effectExtent l="0" t="2540" r="0" b="31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F6EC41" w14:textId="77777777" w:rsidR="00AF4535" w:rsidRDefault="00AF4535"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F9D99"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39F6EC41" w14:textId="77777777" w:rsidR="00AF4535" w:rsidRDefault="00AF4535"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51DB4D9" wp14:editId="4F587A72">
              <wp:simplePos x="0" y="0"/>
              <wp:positionH relativeFrom="page">
                <wp:posOffset>720090</wp:posOffset>
              </wp:positionH>
              <wp:positionV relativeFrom="paragraph">
                <wp:posOffset>9331325</wp:posOffset>
              </wp:positionV>
              <wp:extent cx="3260725" cy="217805"/>
              <wp:effectExtent l="0" t="0" r="635"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D03FB67" w14:textId="77777777" w:rsidR="00AF4535" w:rsidRPr="00D37E1F" w:rsidRDefault="00AF4535"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1DB4D9"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2D03FB67" w14:textId="77777777" w:rsidR="00AF4535" w:rsidRPr="00D37E1F" w:rsidRDefault="00AF4535"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FAFC07F" wp14:editId="6CFE75F3">
              <wp:simplePos x="0" y="0"/>
              <wp:positionH relativeFrom="page">
                <wp:posOffset>720090</wp:posOffset>
              </wp:positionH>
              <wp:positionV relativeFrom="paragraph">
                <wp:posOffset>9108440</wp:posOffset>
              </wp:positionV>
              <wp:extent cx="3062605" cy="260985"/>
              <wp:effectExtent l="0" t="2540" r="0" b="317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F889C5" w14:textId="77777777" w:rsidR="00AF4535" w:rsidRDefault="00AF4535"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FC07F"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4F889C5" w14:textId="77777777" w:rsidR="00AF4535" w:rsidRDefault="00AF4535"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2478B5E9" wp14:editId="16E0027C">
              <wp:simplePos x="0" y="0"/>
              <wp:positionH relativeFrom="page">
                <wp:posOffset>720090</wp:posOffset>
              </wp:positionH>
              <wp:positionV relativeFrom="paragraph">
                <wp:posOffset>9331325</wp:posOffset>
              </wp:positionV>
              <wp:extent cx="3260725" cy="217805"/>
              <wp:effectExtent l="0" t="0" r="635" b="444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D8A8AFA" w14:textId="77777777" w:rsidR="00AF4535" w:rsidRPr="00D37E1F" w:rsidRDefault="00AF4535"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8B5E9"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0D8A8AFA" w14:textId="77777777" w:rsidR="00AF4535" w:rsidRPr="00D37E1F" w:rsidRDefault="00AF4535" w:rsidP="00897388">
                    <w:pPr>
                      <w:rPr>
                        <w:color w:val="0091A5"/>
                      </w:rPr>
                    </w:pPr>
                    <w:r w:rsidRPr="00D37E1F">
                      <w:rPr>
                        <w:color w:val="0091A5"/>
                        <w:sz w:val="20"/>
                        <w:szCs w:val="20"/>
                      </w:rPr>
                      <w:t>www.naturalresourceswales.gov.uk</w:t>
                    </w:r>
                  </w:p>
                </w:txbxContent>
              </v:textbox>
              <w10:wrap anchorx="page"/>
            </v:shape>
          </w:pict>
        </mc:Fallback>
      </mc:AlternateContent>
    </w:r>
    <w:r w:rsidR="00AF453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880F3E" w14:textId="77777777" w:rsidR="003D6F27" w:rsidRDefault="003D6F27" w:rsidP="003B1B95">
      <w:r>
        <w:separator/>
      </w:r>
    </w:p>
  </w:footnote>
  <w:footnote w:type="continuationSeparator" w:id="0">
    <w:p w14:paraId="730849A6" w14:textId="77777777" w:rsidR="003D6F27" w:rsidRDefault="003D6F27"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6F469B" w14:textId="77777777" w:rsidR="00AF4535" w:rsidRDefault="00AF4535" w:rsidP="00580178"/>
  <w:p w14:paraId="7AF47CC0" w14:textId="77777777" w:rsidR="00AF4535" w:rsidRDefault="00AF4535">
    <w:r>
      <w:rPr>
        <w:noProof/>
        <w:lang w:eastAsia="en-GB"/>
      </w:rPr>
      <w:drawing>
        <wp:anchor distT="0" distB="0" distL="114300" distR="114300" simplePos="0" relativeHeight="251661824" behindDoc="0" locked="0" layoutInCell="1" allowOverlap="1" wp14:anchorId="76666B32" wp14:editId="522B58DF">
          <wp:simplePos x="0" y="0"/>
          <wp:positionH relativeFrom="page">
            <wp:posOffset>720090</wp:posOffset>
          </wp:positionH>
          <wp:positionV relativeFrom="page">
            <wp:posOffset>900430</wp:posOffset>
          </wp:positionV>
          <wp:extent cx="1259840" cy="881380"/>
          <wp:effectExtent l="19050" t="0" r="0" b="0"/>
          <wp:wrapTight wrapText="bothSides">
            <wp:wrapPolygon edited="0">
              <wp:start x="-327" y="0"/>
              <wp:lineTo x="-327" y="21009"/>
              <wp:lineTo x="21556" y="21009"/>
              <wp:lineTo x="21556" y="0"/>
              <wp:lineTo x="-327" y="0"/>
            </wp:wrapPolygon>
          </wp:wrapTight>
          <wp:docPr id="10" name="Picture 3"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oured logog jpeg.jpg"/>
                  <pic:cNvPicPr>
                    <a:picLocks noChangeAspect="1" noChangeArrowheads="1"/>
                  </pic:cNvPicPr>
                </pic:nvPicPr>
                <pic:blipFill>
                  <a:blip r:embed="rId1"/>
                  <a:srcRect/>
                  <a:stretch>
                    <a:fillRect/>
                  </a:stretch>
                </pic:blipFill>
                <pic:spPr bwMode="auto">
                  <a:xfrm>
                    <a:off x="0" y="0"/>
                    <a:ext cx="1259840" cy="881380"/>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01AEF" w14:textId="77777777" w:rsidR="00AF4535" w:rsidRDefault="00AF4535"/>
  <w:p w14:paraId="06F62954" w14:textId="77777777" w:rsidR="00AF4535" w:rsidRDefault="00AF4535">
    <w:r>
      <w:rPr>
        <w:noProof/>
        <w:lang w:eastAsia="en-GB"/>
      </w:rPr>
      <w:drawing>
        <wp:anchor distT="0" distB="0" distL="114300" distR="114300" simplePos="0" relativeHeight="251660800" behindDoc="0" locked="0" layoutInCell="1" allowOverlap="1" wp14:anchorId="56D51C29" wp14:editId="48A63081">
          <wp:simplePos x="0" y="0"/>
          <wp:positionH relativeFrom="page">
            <wp:posOffset>717550</wp:posOffset>
          </wp:positionH>
          <wp:positionV relativeFrom="page">
            <wp:posOffset>758825</wp:posOffset>
          </wp:positionV>
          <wp:extent cx="1507490" cy="1035050"/>
          <wp:effectExtent l="19050" t="0" r="0" b="0"/>
          <wp:wrapTight wrapText="bothSides">
            <wp:wrapPolygon edited="0">
              <wp:start x="-273" y="0"/>
              <wp:lineTo x="-273" y="21070"/>
              <wp:lineTo x="21564" y="21070"/>
              <wp:lineTo x="21564" y="0"/>
              <wp:lineTo x="-273"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507490" cy="1035050"/>
                  </a:xfrm>
                  <a:prstGeom prst="rect">
                    <a:avLst/>
                  </a:prstGeom>
                  <a:noFill/>
                </pic:spPr>
              </pic:pic>
            </a:graphicData>
          </a:graphic>
        </wp:anchor>
      </w:drawing>
    </w:r>
  </w:p>
  <w:p w14:paraId="2C9C4193" w14:textId="77777777" w:rsidR="00AF4535" w:rsidRDefault="00AF4535"/>
  <w:p w14:paraId="018C77E0" w14:textId="77777777" w:rsidR="00AF4535" w:rsidRDefault="00AF4535"/>
  <w:p w14:paraId="04DF8D31" w14:textId="77777777" w:rsidR="00AF4535" w:rsidRDefault="00AF4535"/>
  <w:p w14:paraId="0F3848DA" w14:textId="77777777" w:rsidR="00AF4535" w:rsidRDefault="00AF4535"/>
  <w:p w14:paraId="7D4F8D12" w14:textId="77777777" w:rsidR="00AF4535" w:rsidRDefault="00AF4535"/>
  <w:p w14:paraId="6FE3DD1C" w14:textId="77777777" w:rsidR="00AF4535" w:rsidRDefault="00AF4535"/>
  <w:p w14:paraId="13A66B0B" w14:textId="77777777" w:rsidR="00AF4535" w:rsidRDefault="00AF4535"/>
  <w:p w14:paraId="72653FD0" w14:textId="77777777" w:rsidR="00AF4535" w:rsidRDefault="00AF4535"/>
  <w:p w14:paraId="314DFEF5" w14:textId="77777777" w:rsidR="00AF4535" w:rsidRDefault="00AF453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75509"/>
    <w:multiLevelType w:val="hybridMultilevel"/>
    <w:tmpl w:val="61240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0EDD780A"/>
    <w:multiLevelType w:val="hybridMultilevel"/>
    <w:tmpl w:val="61240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5D2658A"/>
    <w:multiLevelType w:val="hybridMultilevel"/>
    <w:tmpl w:val="3C120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7660049E"/>
    <w:multiLevelType w:val="hybridMultilevel"/>
    <w:tmpl w:val="8A1033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8"/>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0"/>
  </w:num>
  <w:num w:numId="7">
    <w:abstractNumId w:val="6"/>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2"/>
  </w:num>
  <w:num w:numId="15">
    <w:abstractNumId w:val="0"/>
  </w:num>
  <w:num w:numId="16">
    <w:abstractNumId w:val="9"/>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1E"/>
    <w:rsid w:val="000022DB"/>
    <w:rsid w:val="00023167"/>
    <w:rsid w:val="00044521"/>
    <w:rsid w:val="000517F0"/>
    <w:rsid w:val="0005767B"/>
    <w:rsid w:val="00071B8F"/>
    <w:rsid w:val="000844B7"/>
    <w:rsid w:val="000A1D07"/>
    <w:rsid w:val="000A23F1"/>
    <w:rsid w:val="000B6264"/>
    <w:rsid w:val="000C696C"/>
    <w:rsid w:val="000D42BC"/>
    <w:rsid w:val="000E2504"/>
    <w:rsid w:val="000E259F"/>
    <w:rsid w:val="0010023A"/>
    <w:rsid w:val="0010343B"/>
    <w:rsid w:val="00107953"/>
    <w:rsid w:val="00107CF5"/>
    <w:rsid w:val="001104AE"/>
    <w:rsid w:val="00111F29"/>
    <w:rsid w:val="00113539"/>
    <w:rsid w:val="00113BBC"/>
    <w:rsid w:val="00124708"/>
    <w:rsid w:val="00124C2B"/>
    <w:rsid w:val="00141D2D"/>
    <w:rsid w:val="00150A45"/>
    <w:rsid w:val="00154AA1"/>
    <w:rsid w:val="00157579"/>
    <w:rsid w:val="00165083"/>
    <w:rsid w:val="00166AC2"/>
    <w:rsid w:val="00172862"/>
    <w:rsid w:val="001744E9"/>
    <w:rsid w:val="00177201"/>
    <w:rsid w:val="001938F8"/>
    <w:rsid w:val="00193A64"/>
    <w:rsid w:val="001C07C1"/>
    <w:rsid w:val="001C5909"/>
    <w:rsid w:val="001F6642"/>
    <w:rsid w:val="00214049"/>
    <w:rsid w:val="00226AE0"/>
    <w:rsid w:val="002310C5"/>
    <w:rsid w:val="00233F6E"/>
    <w:rsid w:val="00235B70"/>
    <w:rsid w:val="00240679"/>
    <w:rsid w:val="00243CEE"/>
    <w:rsid w:val="00251A99"/>
    <w:rsid w:val="002529C3"/>
    <w:rsid w:val="00264A29"/>
    <w:rsid w:val="0027509A"/>
    <w:rsid w:val="00275908"/>
    <w:rsid w:val="00285789"/>
    <w:rsid w:val="00290EA7"/>
    <w:rsid w:val="002B0FE6"/>
    <w:rsid w:val="002B5273"/>
    <w:rsid w:val="002C1AFC"/>
    <w:rsid w:val="002C208D"/>
    <w:rsid w:val="002C3BAA"/>
    <w:rsid w:val="002C6886"/>
    <w:rsid w:val="002D1C88"/>
    <w:rsid w:val="002D1E23"/>
    <w:rsid w:val="002D7B56"/>
    <w:rsid w:val="002E7F1F"/>
    <w:rsid w:val="002F21CF"/>
    <w:rsid w:val="00303E43"/>
    <w:rsid w:val="00305C7C"/>
    <w:rsid w:val="00312B12"/>
    <w:rsid w:val="0031481E"/>
    <w:rsid w:val="00323656"/>
    <w:rsid w:val="00327B1E"/>
    <w:rsid w:val="00345216"/>
    <w:rsid w:val="00361473"/>
    <w:rsid w:val="00381415"/>
    <w:rsid w:val="0038629E"/>
    <w:rsid w:val="0039368A"/>
    <w:rsid w:val="00395F5A"/>
    <w:rsid w:val="003A7D4E"/>
    <w:rsid w:val="003B1B95"/>
    <w:rsid w:val="003B42F1"/>
    <w:rsid w:val="003C5EEB"/>
    <w:rsid w:val="003D488B"/>
    <w:rsid w:val="003D6F27"/>
    <w:rsid w:val="003E3118"/>
    <w:rsid w:val="003E5370"/>
    <w:rsid w:val="003F43AA"/>
    <w:rsid w:val="003F6524"/>
    <w:rsid w:val="004005A7"/>
    <w:rsid w:val="00414AF2"/>
    <w:rsid w:val="00436A14"/>
    <w:rsid w:val="004603A2"/>
    <w:rsid w:val="004822E3"/>
    <w:rsid w:val="00491FCA"/>
    <w:rsid w:val="004A14E2"/>
    <w:rsid w:val="004B4A87"/>
    <w:rsid w:val="004B55D4"/>
    <w:rsid w:val="004B66A6"/>
    <w:rsid w:val="004C3A3D"/>
    <w:rsid w:val="004D56B2"/>
    <w:rsid w:val="004E2E2A"/>
    <w:rsid w:val="004E4919"/>
    <w:rsid w:val="005114B7"/>
    <w:rsid w:val="00512840"/>
    <w:rsid w:val="00531022"/>
    <w:rsid w:val="00536A91"/>
    <w:rsid w:val="005440E0"/>
    <w:rsid w:val="00544323"/>
    <w:rsid w:val="005475E1"/>
    <w:rsid w:val="00550FFF"/>
    <w:rsid w:val="00557DB7"/>
    <w:rsid w:val="00560CA8"/>
    <w:rsid w:val="005625E6"/>
    <w:rsid w:val="005651E3"/>
    <w:rsid w:val="00580178"/>
    <w:rsid w:val="005B46ED"/>
    <w:rsid w:val="005B494B"/>
    <w:rsid w:val="005D0BC5"/>
    <w:rsid w:val="005D1665"/>
    <w:rsid w:val="005D43AB"/>
    <w:rsid w:val="005E3785"/>
    <w:rsid w:val="005E3C98"/>
    <w:rsid w:val="005E4497"/>
    <w:rsid w:val="005F1F2A"/>
    <w:rsid w:val="005F47EB"/>
    <w:rsid w:val="005F6271"/>
    <w:rsid w:val="00600430"/>
    <w:rsid w:val="006007FE"/>
    <w:rsid w:val="00611213"/>
    <w:rsid w:val="00611BEC"/>
    <w:rsid w:val="00623DA9"/>
    <w:rsid w:val="00625326"/>
    <w:rsid w:val="006254EF"/>
    <w:rsid w:val="00633110"/>
    <w:rsid w:val="006344CA"/>
    <w:rsid w:val="00644CF4"/>
    <w:rsid w:val="00680BCD"/>
    <w:rsid w:val="00684046"/>
    <w:rsid w:val="00685C0F"/>
    <w:rsid w:val="00690683"/>
    <w:rsid w:val="0069156B"/>
    <w:rsid w:val="0069775F"/>
    <w:rsid w:val="006977ED"/>
    <w:rsid w:val="006B271D"/>
    <w:rsid w:val="006D04A1"/>
    <w:rsid w:val="006D29A4"/>
    <w:rsid w:val="006D6756"/>
    <w:rsid w:val="006D7373"/>
    <w:rsid w:val="006E1121"/>
    <w:rsid w:val="006E3EE0"/>
    <w:rsid w:val="006E4FA9"/>
    <w:rsid w:val="006E6A5E"/>
    <w:rsid w:val="0070051B"/>
    <w:rsid w:val="007118BD"/>
    <w:rsid w:val="00716BC6"/>
    <w:rsid w:val="00721C63"/>
    <w:rsid w:val="0072201B"/>
    <w:rsid w:val="0073042F"/>
    <w:rsid w:val="007451DD"/>
    <w:rsid w:val="007467B4"/>
    <w:rsid w:val="00763A39"/>
    <w:rsid w:val="00771D1B"/>
    <w:rsid w:val="00772546"/>
    <w:rsid w:val="00773040"/>
    <w:rsid w:val="00780D50"/>
    <w:rsid w:val="00780E6E"/>
    <w:rsid w:val="00783CEA"/>
    <w:rsid w:val="0078506F"/>
    <w:rsid w:val="00794A8D"/>
    <w:rsid w:val="007B4B66"/>
    <w:rsid w:val="007C5809"/>
    <w:rsid w:val="007E26A7"/>
    <w:rsid w:val="007E4CAA"/>
    <w:rsid w:val="007E605D"/>
    <w:rsid w:val="007F2DA4"/>
    <w:rsid w:val="007F61D7"/>
    <w:rsid w:val="00804211"/>
    <w:rsid w:val="0081413A"/>
    <w:rsid w:val="00832030"/>
    <w:rsid w:val="00840AAB"/>
    <w:rsid w:val="00840B1B"/>
    <w:rsid w:val="00842FC5"/>
    <w:rsid w:val="0085223F"/>
    <w:rsid w:val="00873287"/>
    <w:rsid w:val="00875BDF"/>
    <w:rsid w:val="00880C97"/>
    <w:rsid w:val="0088194D"/>
    <w:rsid w:val="008831A0"/>
    <w:rsid w:val="008837A9"/>
    <w:rsid w:val="00893677"/>
    <w:rsid w:val="00897388"/>
    <w:rsid w:val="008A341D"/>
    <w:rsid w:val="008B1193"/>
    <w:rsid w:val="008E54A0"/>
    <w:rsid w:val="008E6805"/>
    <w:rsid w:val="008F11CB"/>
    <w:rsid w:val="008F4F09"/>
    <w:rsid w:val="008F7758"/>
    <w:rsid w:val="00905A11"/>
    <w:rsid w:val="009132A6"/>
    <w:rsid w:val="0091549F"/>
    <w:rsid w:val="0091734C"/>
    <w:rsid w:val="009303EF"/>
    <w:rsid w:val="00930F3D"/>
    <w:rsid w:val="0094038D"/>
    <w:rsid w:val="0095522A"/>
    <w:rsid w:val="0095658D"/>
    <w:rsid w:val="00967FB8"/>
    <w:rsid w:val="00970D83"/>
    <w:rsid w:val="009819C4"/>
    <w:rsid w:val="0099233C"/>
    <w:rsid w:val="00994699"/>
    <w:rsid w:val="00997981"/>
    <w:rsid w:val="009B3008"/>
    <w:rsid w:val="009C3031"/>
    <w:rsid w:val="009D1363"/>
    <w:rsid w:val="009D30D9"/>
    <w:rsid w:val="00A04BCB"/>
    <w:rsid w:val="00A05F46"/>
    <w:rsid w:val="00A07E73"/>
    <w:rsid w:val="00A10C56"/>
    <w:rsid w:val="00A12D34"/>
    <w:rsid w:val="00A211E9"/>
    <w:rsid w:val="00A21266"/>
    <w:rsid w:val="00A22E4D"/>
    <w:rsid w:val="00A254E5"/>
    <w:rsid w:val="00A35AB0"/>
    <w:rsid w:val="00A3717B"/>
    <w:rsid w:val="00A40C3A"/>
    <w:rsid w:val="00A46170"/>
    <w:rsid w:val="00A63022"/>
    <w:rsid w:val="00A7722A"/>
    <w:rsid w:val="00A77D6D"/>
    <w:rsid w:val="00A80130"/>
    <w:rsid w:val="00A80A88"/>
    <w:rsid w:val="00A86E22"/>
    <w:rsid w:val="00A908E3"/>
    <w:rsid w:val="00A945E4"/>
    <w:rsid w:val="00AA333D"/>
    <w:rsid w:val="00AB7169"/>
    <w:rsid w:val="00AC1667"/>
    <w:rsid w:val="00AC1726"/>
    <w:rsid w:val="00AC379E"/>
    <w:rsid w:val="00AD7450"/>
    <w:rsid w:val="00AE37E5"/>
    <w:rsid w:val="00AE4565"/>
    <w:rsid w:val="00AF0447"/>
    <w:rsid w:val="00AF4535"/>
    <w:rsid w:val="00B02CD4"/>
    <w:rsid w:val="00B20A78"/>
    <w:rsid w:val="00B222CB"/>
    <w:rsid w:val="00B3026F"/>
    <w:rsid w:val="00B51BBE"/>
    <w:rsid w:val="00B60978"/>
    <w:rsid w:val="00B61B2E"/>
    <w:rsid w:val="00B61E9A"/>
    <w:rsid w:val="00B66898"/>
    <w:rsid w:val="00B84EBD"/>
    <w:rsid w:val="00B87FF3"/>
    <w:rsid w:val="00B90A54"/>
    <w:rsid w:val="00BA4AE0"/>
    <w:rsid w:val="00BB12DA"/>
    <w:rsid w:val="00BB3F8E"/>
    <w:rsid w:val="00BD3547"/>
    <w:rsid w:val="00BD37C5"/>
    <w:rsid w:val="00BE723E"/>
    <w:rsid w:val="00BF2F1C"/>
    <w:rsid w:val="00BF362D"/>
    <w:rsid w:val="00BF7FEB"/>
    <w:rsid w:val="00C119AD"/>
    <w:rsid w:val="00C27405"/>
    <w:rsid w:val="00C30093"/>
    <w:rsid w:val="00C30E28"/>
    <w:rsid w:val="00C31ECF"/>
    <w:rsid w:val="00C332A7"/>
    <w:rsid w:val="00C35E17"/>
    <w:rsid w:val="00C36C5A"/>
    <w:rsid w:val="00C37E1F"/>
    <w:rsid w:val="00C54907"/>
    <w:rsid w:val="00C55B5C"/>
    <w:rsid w:val="00C73567"/>
    <w:rsid w:val="00C8422E"/>
    <w:rsid w:val="00C86C1D"/>
    <w:rsid w:val="00C963FC"/>
    <w:rsid w:val="00CA55F1"/>
    <w:rsid w:val="00CB0986"/>
    <w:rsid w:val="00CB55D7"/>
    <w:rsid w:val="00CB57E2"/>
    <w:rsid w:val="00CC1671"/>
    <w:rsid w:val="00CC2C21"/>
    <w:rsid w:val="00CD463D"/>
    <w:rsid w:val="00CD4B48"/>
    <w:rsid w:val="00CE72E1"/>
    <w:rsid w:val="00CF0C4A"/>
    <w:rsid w:val="00CF5EDB"/>
    <w:rsid w:val="00CF6FD6"/>
    <w:rsid w:val="00D12730"/>
    <w:rsid w:val="00D12FD9"/>
    <w:rsid w:val="00D1388C"/>
    <w:rsid w:val="00D240CA"/>
    <w:rsid w:val="00D251FC"/>
    <w:rsid w:val="00D30992"/>
    <w:rsid w:val="00D30CC0"/>
    <w:rsid w:val="00D37E1F"/>
    <w:rsid w:val="00D4407A"/>
    <w:rsid w:val="00D44511"/>
    <w:rsid w:val="00D45896"/>
    <w:rsid w:val="00D6229B"/>
    <w:rsid w:val="00D62EFB"/>
    <w:rsid w:val="00D701D3"/>
    <w:rsid w:val="00D72E09"/>
    <w:rsid w:val="00D7761E"/>
    <w:rsid w:val="00D91B06"/>
    <w:rsid w:val="00DA77C1"/>
    <w:rsid w:val="00DB148D"/>
    <w:rsid w:val="00DC2C33"/>
    <w:rsid w:val="00DD42AD"/>
    <w:rsid w:val="00DD5F3A"/>
    <w:rsid w:val="00DE06F0"/>
    <w:rsid w:val="00DF135D"/>
    <w:rsid w:val="00DF4B14"/>
    <w:rsid w:val="00E3072A"/>
    <w:rsid w:val="00E364D5"/>
    <w:rsid w:val="00E52DB0"/>
    <w:rsid w:val="00E629B8"/>
    <w:rsid w:val="00E72ECE"/>
    <w:rsid w:val="00E8464F"/>
    <w:rsid w:val="00E84A9F"/>
    <w:rsid w:val="00E84DCD"/>
    <w:rsid w:val="00E90710"/>
    <w:rsid w:val="00E91AC3"/>
    <w:rsid w:val="00E9414B"/>
    <w:rsid w:val="00E97689"/>
    <w:rsid w:val="00EA26AB"/>
    <w:rsid w:val="00EA4489"/>
    <w:rsid w:val="00EB4078"/>
    <w:rsid w:val="00EB5EE5"/>
    <w:rsid w:val="00EC1348"/>
    <w:rsid w:val="00EE5098"/>
    <w:rsid w:val="00F02768"/>
    <w:rsid w:val="00F17341"/>
    <w:rsid w:val="00F330C6"/>
    <w:rsid w:val="00F36D58"/>
    <w:rsid w:val="00F4177D"/>
    <w:rsid w:val="00F43BB3"/>
    <w:rsid w:val="00F51085"/>
    <w:rsid w:val="00F569A9"/>
    <w:rsid w:val="00F627E8"/>
    <w:rsid w:val="00F65633"/>
    <w:rsid w:val="00F66494"/>
    <w:rsid w:val="00F70510"/>
    <w:rsid w:val="00F75BD7"/>
    <w:rsid w:val="00F7766D"/>
    <w:rsid w:val="00F90351"/>
    <w:rsid w:val="00F9205B"/>
    <w:rsid w:val="00F9485D"/>
    <w:rsid w:val="00FB44D6"/>
    <w:rsid w:val="00FB5E5F"/>
    <w:rsid w:val="00FB70DB"/>
    <w:rsid w:val="00FC61A1"/>
    <w:rsid w:val="00FD1293"/>
    <w:rsid w:val="00FD36CC"/>
    <w:rsid w:val="00FD3805"/>
    <w:rsid w:val="00FF010A"/>
    <w:rsid w:val="00FF4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strokecolor="none [3213]">
      <v:fill color="white"/>
      <v:stroke color="none [3213]" weight="1pt"/>
    </o:shapedefaults>
    <o:shapelayout v:ext="edit">
      <o:idmap v:ext="edit" data="1"/>
    </o:shapelayout>
  </w:shapeDefaults>
  <w:decimalSymbol w:val="."/>
  <w:listSeparator w:val=","/>
  <w14:docId w14:val="3AFCAC83"/>
  <w15:docId w15:val="{FE625787-37D2-4B72-8375-C5857FE06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locked/>
    <w:rsid w:val="00FC61A1"/>
    <w:pPr>
      <w:widowControl w:val="0"/>
      <w:jc w:val="both"/>
    </w:pPr>
    <w:rPr>
      <w:snapToGrid w:val="0"/>
      <w:sz w:val="22"/>
      <w:szCs w:val="20"/>
      <w:lang w:eastAsia="en-GB"/>
    </w:rPr>
  </w:style>
  <w:style w:type="character" w:customStyle="1" w:styleId="EndnoteTextChar">
    <w:name w:val="Endnote Text Char"/>
    <w:basedOn w:val="DefaultParagraphFont"/>
    <w:link w:val="EndnoteText"/>
    <w:rsid w:val="00FC61A1"/>
    <w:rPr>
      <w:snapToGrid w:val="0"/>
      <w:sz w:val="22"/>
    </w:rPr>
  </w:style>
  <w:style w:type="character" w:styleId="FollowedHyperlink">
    <w:name w:val="FollowedHyperlink"/>
    <w:basedOn w:val="DefaultParagraphFont"/>
    <w:locked/>
    <w:rsid w:val="00AD7450"/>
    <w:rPr>
      <w:rFonts w:ascii="Arial" w:hAnsi="Arial"/>
      <w:color w:val="800080"/>
      <w:u w:val="single"/>
    </w:rPr>
  </w:style>
  <w:style w:type="paragraph" w:customStyle="1" w:styleId="AgencyStdParagraph">
    <w:name w:val="Agency Std Paragraph"/>
    <w:autoRedefine/>
    <w:rsid w:val="00DE06F0"/>
    <w:pPr>
      <w:jc w:val="both"/>
    </w:pPr>
    <w:rPr>
      <w:b/>
      <w:sz w:val="24"/>
      <w:szCs w:val="24"/>
      <w:lang w:val="en-US" w:eastAsia="en-US"/>
    </w:rPr>
  </w:style>
  <w:style w:type="paragraph" w:customStyle="1" w:styleId="Default">
    <w:name w:val="Default"/>
    <w:rsid w:val="00B51BBE"/>
    <w:pPr>
      <w:autoSpaceDE w:val="0"/>
      <w:autoSpaceDN w:val="0"/>
      <w:adjustRightInd w:val="0"/>
    </w:pPr>
    <w:rPr>
      <w:rFonts w:cs="Arial"/>
      <w:color w:val="000000"/>
      <w:sz w:val="24"/>
      <w:szCs w:val="24"/>
    </w:rPr>
  </w:style>
  <w:style w:type="character" w:styleId="UnresolvedMention">
    <w:name w:val="Unresolved Mention"/>
    <w:basedOn w:val="DefaultParagraphFont"/>
    <w:uiPriority w:val="99"/>
    <w:semiHidden/>
    <w:unhideWhenUsed/>
    <w:rsid w:val="007467B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armichael\AppData\Local\Microsoft\Windows\Temporary%20Internet%20Files\Content.Outlook\O60H8EMX\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Llwynfynwent ELV</Site_x0020_Name>
    <Internal_x002f_External xmlns="859f7ad6-93f6-4205-b62b-a17f28acbbac">Outgoing document</Internal_x002f_External>
    <Document_x0020_Type xmlns="859f7ad6-93f6-4205-b62b-a17f28acbbac">Letter</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John Michael Oliver</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2018-10-09T23:00:00+00:00</Document_x0020_Date>
    <Facility_x0020_Address xmlns="859f7ad6-93f6-4205-b62b-a17f28acbbac">Llwynfynwent ELV, Llangwyrfon, Ceredigion</Facility_x0020_Address>
    <Environment_x0020_Sub_x0020_Folder xmlns="859f7ad6-93f6-4205-b62b-a17f28acbbac">Inspections</Environment_x0020_Sub_x0020_Folder>
    <Customer_x0020_Name xmlns="859f7ad6-93f6-4205-b62b-a17f28acbbac">Llwynfynwent ELV</Customer_x0020_Name>
    <Post_x0020_code xmlns="859f7ad6-93f6-4205-b62b-a17f28acbbac">SY25 4HA</Post_x0020_cod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20FAFF6-0637-41F2-B9B9-20F0B12D9585}"/>
</file>

<file path=customXml/itemProps2.xml><?xml version="1.0" encoding="utf-8"?>
<ds:datastoreItem xmlns:ds="http://schemas.openxmlformats.org/officeDocument/2006/customXml" ds:itemID="{7A5AE65F-3CE9-4741-B1C1-5E3183CD7C5B}">
  <ds:schemaRefs>
    <ds:schemaRef ds:uri="http://schemas.microsoft.com/sharepoint/v3/contenttype/forms"/>
  </ds:schemaRefs>
</ds:datastoreItem>
</file>

<file path=customXml/itemProps3.xml><?xml version="1.0" encoding="utf-8"?>
<ds:datastoreItem xmlns:ds="http://schemas.openxmlformats.org/officeDocument/2006/customXml" ds:itemID="{D3C497AD-E870-44E3-904B-57227305206E}">
  <ds:schemaRefs>
    <ds:schemaRef ds:uri="http://purl.org/dc/elements/1.1/"/>
    <ds:schemaRef ds:uri="http://www.w3.org/XML/1998/namespace"/>
    <ds:schemaRef ds:uri="http://schemas.microsoft.com/office/infopath/2007/PartnerControls"/>
    <ds:schemaRef ds:uri="0175bacc-700a-4d9e-9604-113e8f80776b"/>
    <ds:schemaRef ds:uri="http://purl.org/dc/terms/"/>
    <ds:schemaRef ds:uri="http://schemas.microsoft.com/office/2006/documentManagement/types"/>
    <ds:schemaRef ds:uri="http://schemas.openxmlformats.org/package/2006/metadata/core-properties"/>
    <ds:schemaRef ds:uri="http://schemas.microsoft.com/sharepoint/v3"/>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98EAACB1-CD93-4C0C-839A-65872E100D9D}">
  <ds:schemaRefs>
    <ds:schemaRef ds:uri="http://schemas.openxmlformats.org/officeDocument/2006/bibliography"/>
  </ds:schemaRefs>
</ds:datastoreItem>
</file>

<file path=customXml/itemProps5.xml><?xml version="1.0" encoding="utf-8"?>
<ds:datastoreItem xmlns:ds="http://schemas.openxmlformats.org/officeDocument/2006/customXml" ds:itemID="{5E891843-4A5E-44BF-8044-7C1BC5CB0F4A}"/>
</file>

<file path=customXml/itemProps6.xml><?xml version="1.0" encoding="utf-8"?>
<ds:datastoreItem xmlns:ds="http://schemas.openxmlformats.org/officeDocument/2006/customXml" ds:itemID="{F31B91E9-356C-4D17-B4FB-74C7B5A21CCF}"/>
</file>

<file path=docProps/app.xml><?xml version="1.0" encoding="utf-8"?>
<Properties xmlns="http://schemas.openxmlformats.org/officeDocument/2006/extended-properties" xmlns:vt="http://schemas.openxmlformats.org/officeDocument/2006/docPropsVTypes">
  <Template>Letter</Template>
  <TotalTime>56</TotalTime>
  <Pages>2</Pages>
  <Words>329</Words>
  <Characters>1676</Characters>
  <Application>Microsoft Office Word</Application>
  <DocSecurity>0</DocSecurity>
  <Lines>13</Lines>
  <Paragraphs>4</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Jones, Kim</cp:lastModifiedBy>
  <cp:revision>3</cp:revision>
  <cp:lastPrinted>2018-09-28T12:44:00Z</cp:lastPrinted>
  <dcterms:created xsi:type="dcterms:W3CDTF">2018-10-10T10:01:00Z</dcterms:created>
  <dcterms:modified xsi:type="dcterms:W3CDTF">2018-10-10T10:57:00Z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7af9b02c-990e-414c-901d-a73c7850e67e</vt:lpwstr>
  </property>
  <property fmtid="{D5CDD505-2E9C-101B-9397-08002B2CF9AE}" pid="4" name="_dlc_DocId">
    <vt:lpwstr>REGU-195-36009</vt:lpwstr>
  </property>
  <property fmtid="{D5CDD505-2E9C-101B-9397-08002B2CF9AE}" pid="5" name="_dlc_DocIdUrl">
    <vt:lpwstr>https://cyfoethnaturiolcymru.sharepoint.com/teams/Regulatory/Permitting/_layouts/15/DocIdRedir.aspx?ID=REGU-195-36009, REGU-195-36009</vt:lpwstr>
  </property>
  <property fmtid="{D5CDD505-2E9C-101B-9397-08002B2CF9AE}" pid="6" name="_docset_NoMedatataSyncRequired">
    <vt:lpwstr>False</vt:lpwstr>
  </property>
</Properties>
</file>