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AFA04" w14:textId="77777777" w:rsidR="0023182B" w:rsidRPr="00737CC8" w:rsidRDefault="006D6F79" w:rsidP="00D77C8C">
      <w:pPr>
        <w:pStyle w:val="StyleHeading5BlockLabelArial"/>
        <w:spacing w:before="60" w:after="60" w:line="270" w:lineRule="exact"/>
        <w:rPr>
          <w:color w:val="auto"/>
        </w:rPr>
      </w:pPr>
      <w:r w:rsidRPr="00737CC8">
        <w:rPr>
          <w:color w:val="auto"/>
        </w:rPr>
        <w:t xml:space="preserve">Duly Made checklist – new </w:t>
      </w:r>
      <w:r w:rsidR="00787DC5" w:rsidRPr="00737CC8">
        <w:rPr>
          <w:color w:val="auto"/>
        </w:rPr>
        <w:t>standard rule</w:t>
      </w:r>
      <w:r w:rsidR="00D60C5E" w:rsidRPr="00737CC8">
        <w:rPr>
          <w:color w:val="auto"/>
        </w:rPr>
        <w:t xml:space="preserve"> waste </w:t>
      </w:r>
      <w:r w:rsidR="00480AC9" w:rsidRPr="00737CC8">
        <w:rPr>
          <w:color w:val="auto"/>
        </w:rPr>
        <w:t>activities</w:t>
      </w:r>
    </w:p>
    <w:p w14:paraId="5F7FC523" w14:textId="77777777" w:rsidR="00AD0291" w:rsidRPr="00737CC8" w:rsidRDefault="00AD0291" w:rsidP="00D77C8C">
      <w:pPr>
        <w:pStyle w:val="StyleHeading5BlockLabelArial"/>
        <w:spacing w:before="60" w:after="60" w:line="270" w:lineRule="exact"/>
        <w:rPr>
          <w:color w:val="FF66FF"/>
          <w:sz w:val="22"/>
          <w:szCs w:val="22"/>
        </w:rPr>
      </w:pPr>
    </w:p>
    <w:p w14:paraId="43BAB505"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480AC9" w:rsidRPr="00737CC8" w14:paraId="5DEF6A8C" w14:textId="77777777" w:rsidTr="000267EF">
        <w:trPr>
          <w:trHeight w:val="227"/>
        </w:trPr>
        <w:tc>
          <w:tcPr>
            <w:tcW w:w="4077" w:type="dxa"/>
          </w:tcPr>
          <w:p w14:paraId="6CBF4A78" w14:textId="77777777" w:rsidR="00480AC9" w:rsidRPr="00737CC8" w:rsidRDefault="00B609B9" w:rsidP="000267EF">
            <w:pPr>
              <w:spacing w:before="60" w:after="60" w:line="270" w:lineRule="exact"/>
              <w:rPr>
                <w:rFonts w:ascii="Arial" w:hAnsi="Arial" w:cs="Arial"/>
                <w:lang w:eastAsia="en-US"/>
              </w:rPr>
            </w:pPr>
            <w:r w:rsidRPr="00737CC8">
              <w:rPr>
                <w:rFonts w:ascii="Arial" w:hAnsi="Arial" w:cs="Arial"/>
                <w:lang w:eastAsia="en-US"/>
              </w:rPr>
              <w:t>PAN reference</w:t>
            </w:r>
          </w:p>
        </w:tc>
        <w:tc>
          <w:tcPr>
            <w:tcW w:w="4678" w:type="dxa"/>
          </w:tcPr>
          <w:p w14:paraId="0198CCA4" w14:textId="1DE6B1D8" w:rsidR="00480AC9" w:rsidRPr="00156C73" w:rsidRDefault="00156C73" w:rsidP="000267EF">
            <w:pPr>
              <w:spacing w:before="60" w:after="60" w:line="270" w:lineRule="exact"/>
              <w:rPr>
                <w:rFonts w:ascii="Arial" w:hAnsi="Arial" w:cs="Arial"/>
                <w:lang w:eastAsia="en-US"/>
              </w:rPr>
            </w:pPr>
            <w:bookmarkStart w:id="0" w:name="_Hlk81840246"/>
            <w:r w:rsidRPr="00156C73">
              <w:rPr>
                <w:rFonts w:ascii="Arial" w:hAnsi="Arial" w:cs="Arial"/>
                <w:lang w:eastAsia="en-US"/>
              </w:rPr>
              <w:t>PAN-014871</w:t>
            </w:r>
            <w:bookmarkEnd w:id="0"/>
          </w:p>
        </w:tc>
      </w:tr>
      <w:tr w:rsidR="006158AD" w:rsidRPr="00737CC8" w14:paraId="494E3B5D" w14:textId="77777777" w:rsidTr="000267EF">
        <w:trPr>
          <w:trHeight w:val="227"/>
        </w:trPr>
        <w:tc>
          <w:tcPr>
            <w:tcW w:w="4077" w:type="dxa"/>
          </w:tcPr>
          <w:p w14:paraId="44D754D4" w14:textId="77777777" w:rsidR="006158AD" w:rsidRPr="00737CC8" w:rsidRDefault="006158AD" w:rsidP="000267EF">
            <w:pPr>
              <w:spacing w:before="60" w:after="60" w:line="270" w:lineRule="exact"/>
              <w:rPr>
                <w:rFonts w:ascii="Arial" w:hAnsi="Arial" w:cs="Arial"/>
                <w:lang w:eastAsia="en-US"/>
              </w:rPr>
            </w:pPr>
            <w:r w:rsidRPr="00737CC8">
              <w:rPr>
                <w:rFonts w:ascii="Arial" w:hAnsi="Arial" w:cs="Arial"/>
                <w:lang w:eastAsia="en-US"/>
              </w:rPr>
              <w:t>EPR reference</w:t>
            </w:r>
          </w:p>
        </w:tc>
        <w:tc>
          <w:tcPr>
            <w:tcW w:w="4678" w:type="dxa"/>
          </w:tcPr>
          <w:p w14:paraId="13DE1166" w14:textId="23F1706A" w:rsidR="006158AD" w:rsidRPr="00156C73" w:rsidRDefault="00066348" w:rsidP="000267EF">
            <w:pPr>
              <w:spacing w:before="60" w:after="60" w:line="270" w:lineRule="exact"/>
              <w:rPr>
                <w:rFonts w:ascii="Arial" w:hAnsi="Arial" w:cs="Arial"/>
                <w:lang w:eastAsia="en-US"/>
              </w:rPr>
            </w:pPr>
            <w:r w:rsidRPr="00156C73">
              <w:rPr>
                <w:rFonts w:ascii="Arial" w:hAnsi="Arial" w:cs="Arial"/>
                <w:lang w:eastAsia="en-US"/>
              </w:rPr>
              <w:t>n/a</w:t>
            </w:r>
          </w:p>
        </w:tc>
      </w:tr>
      <w:tr w:rsidR="00480AC9" w:rsidRPr="00737CC8" w14:paraId="0130DB85" w14:textId="77777777" w:rsidTr="000267EF">
        <w:trPr>
          <w:trHeight w:val="227"/>
        </w:trPr>
        <w:tc>
          <w:tcPr>
            <w:tcW w:w="4077" w:type="dxa"/>
          </w:tcPr>
          <w:p w14:paraId="5948394C"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Applicant name</w:t>
            </w:r>
          </w:p>
        </w:tc>
        <w:tc>
          <w:tcPr>
            <w:tcW w:w="4678" w:type="dxa"/>
          </w:tcPr>
          <w:p w14:paraId="42CB02A2" w14:textId="220263C6" w:rsidR="00480AC9" w:rsidRPr="00156C73" w:rsidRDefault="00156C73" w:rsidP="000267EF">
            <w:pPr>
              <w:spacing w:before="60" w:after="60" w:line="270" w:lineRule="exact"/>
              <w:rPr>
                <w:rFonts w:ascii="Arial" w:hAnsi="Arial" w:cs="Arial"/>
                <w:lang w:eastAsia="en-US"/>
              </w:rPr>
            </w:pPr>
            <w:bookmarkStart w:id="1" w:name="_Hlk81840258"/>
            <w:r w:rsidRPr="00156C73">
              <w:rPr>
                <w:rFonts w:ascii="Arial" w:hAnsi="Arial" w:cs="Arial"/>
                <w:lang w:eastAsia="en-US"/>
              </w:rPr>
              <w:t>Mr Harold Roberts And Mrs Winnifred Roberts</w:t>
            </w:r>
            <w:bookmarkEnd w:id="1"/>
          </w:p>
        </w:tc>
      </w:tr>
      <w:tr w:rsidR="00480AC9" w:rsidRPr="00737CC8" w14:paraId="372646C1" w14:textId="77777777" w:rsidTr="000267EF">
        <w:trPr>
          <w:trHeight w:val="227"/>
        </w:trPr>
        <w:tc>
          <w:tcPr>
            <w:tcW w:w="4077" w:type="dxa"/>
          </w:tcPr>
          <w:p w14:paraId="4A62288D"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Facility name</w:t>
            </w:r>
          </w:p>
        </w:tc>
        <w:tc>
          <w:tcPr>
            <w:tcW w:w="4678" w:type="dxa"/>
          </w:tcPr>
          <w:p w14:paraId="79FC1B38" w14:textId="4DE3B360" w:rsidR="00156C73" w:rsidRPr="00156C73" w:rsidRDefault="00156C73" w:rsidP="000267EF">
            <w:pPr>
              <w:spacing w:before="60" w:after="60" w:line="270" w:lineRule="exact"/>
              <w:rPr>
                <w:rStyle w:val="Responseboxtext"/>
                <w:sz w:val="24"/>
              </w:rPr>
            </w:pPr>
            <w:bookmarkStart w:id="2" w:name="_Hlk81840272"/>
            <w:r w:rsidRPr="00156C73">
              <w:rPr>
                <w:rStyle w:val="Responseboxtext"/>
                <w:sz w:val="24"/>
              </w:rPr>
              <w:t>Coed y Cra Farm, Halkyn Road, Flint, Flintshire, CH6 5QY</w:t>
            </w:r>
          </w:p>
          <w:bookmarkEnd w:id="2"/>
          <w:p w14:paraId="32BA7BA5" w14:textId="3D39A7D6" w:rsidR="00156C73" w:rsidRPr="00156C73" w:rsidRDefault="00156C73" w:rsidP="000267EF">
            <w:pPr>
              <w:spacing w:before="60" w:after="60" w:line="270" w:lineRule="exact"/>
              <w:rPr>
                <w:rFonts w:ascii="Arial" w:hAnsi="Arial" w:cs="Arial"/>
                <w:lang w:eastAsia="en-US"/>
              </w:rPr>
            </w:pPr>
            <w:r w:rsidRPr="00156C73">
              <w:rPr>
                <w:rStyle w:val="Responseboxtext"/>
                <w:sz w:val="24"/>
              </w:rPr>
              <w:t>322251, 370683</w:t>
            </w:r>
          </w:p>
        </w:tc>
      </w:tr>
      <w:tr w:rsidR="00480AC9" w:rsidRPr="00737CC8" w14:paraId="67BD6440" w14:textId="77777777" w:rsidTr="000267EF">
        <w:trPr>
          <w:trHeight w:val="227"/>
        </w:trPr>
        <w:tc>
          <w:tcPr>
            <w:tcW w:w="4077" w:type="dxa"/>
          </w:tcPr>
          <w:p w14:paraId="52751D79" w14:textId="48B6021E" w:rsidR="0084132F" w:rsidRPr="00737CC8" w:rsidRDefault="00480AC9" w:rsidP="00156C73">
            <w:pPr>
              <w:spacing w:before="60" w:after="60" w:line="270" w:lineRule="exact"/>
              <w:rPr>
                <w:rFonts w:ascii="Arial" w:hAnsi="Arial" w:cs="Arial"/>
                <w:lang w:eastAsia="en-US"/>
              </w:rPr>
            </w:pPr>
            <w:r w:rsidRPr="00737CC8">
              <w:rPr>
                <w:rFonts w:ascii="Arial" w:hAnsi="Arial" w:cs="Arial"/>
                <w:lang w:eastAsia="en-US"/>
              </w:rPr>
              <w:t>Area</w:t>
            </w:r>
          </w:p>
        </w:tc>
        <w:tc>
          <w:tcPr>
            <w:tcW w:w="4678" w:type="dxa"/>
          </w:tcPr>
          <w:p w14:paraId="71F8901C" w14:textId="6A042C61" w:rsidR="00480AC9" w:rsidRPr="00156C73" w:rsidRDefault="00156C73" w:rsidP="000267EF">
            <w:pPr>
              <w:spacing w:before="60" w:after="60" w:line="270" w:lineRule="exact"/>
              <w:rPr>
                <w:rFonts w:ascii="Arial" w:hAnsi="Arial" w:cs="Arial"/>
                <w:lang w:eastAsia="en-US"/>
              </w:rPr>
            </w:pPr>
            <w:r w:rsidRPr="00156C73">
              <w:rPr>
                <w:rFonts w:ascii="Arial" w:hAnsi="Arial" w:cs="Arial"/>
                <w:lang w:eastAsia="en-US"/>
              </w:rPr>
              <w:t>North</w:t>
            </w:r>
          </w:p>
        </w:tc>
      </w:tr>
      <w:tr w:rsidR="00EC771A" w:rsidRPr="00737CC8" w14:paraId="204C3FDB" w14:textId="77777777" w:rsidTr="000267EF">
        <w:trPr>
          <w:trHeight w:val="227"/>
        </w:trPr>
        <w:tc>
          <w:tcPr>
            <w:tcW w:w="4077" w:type="dxa"/>
          </w:tcPr>
          <w:p w14:paraId="67BBE29C" w14:textId="77777777" w:rsidR="00EC771A"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Operations Team</w:t>
            </w:r>
          </w:p>
        </w:tc>
        <w:tc>
          <w:tcPr>
            <w:tcW w:w="4678" w:type="dxa"/>
          </w:tcPr>
          <w:p w14:paraId="2DF16213" w14:textId="1238829C" w:rsidR="00EC771A" w:rsidRPr="00156C73" w:rsidRDefault="00156C73" w:rsidP="000267EF">
            <w:pPr>
              <w:spacing w:before="60" w:after="60" w:line="270" w:lineRule="exact"/>
              <w:rPr>
                <w:rFonts w:ascii="Arial" w:hAnsi="Arial" w:cs="Arial"/>
                <w:lang w:eastAsia="en-US"/>
              </w:rPr>
            </w:pPr>
            <w:r w:rsidRPr="00156C73">
              <w:rPr>
                <w:rFonts w:ascii="Arial" w:hAnsi="Arial" w:cs="Arial"/>
                <w:lang w:eastAsia="en-US"/>
              </w:rPr>
              <w:t>North East</w:t>
            </w:r>
          </w:p>
        </w:tc>
      </w:tr>
      <w:tr w:rsidR="00480AC9" w:rsidRPr="00737CC8" w14:paraId="04F34870" w14:textId="77777777" w:rsidTr="000267EF">
        <w:trPr>
          <w:trHeight w:val="227"/>
        </w:trPr>
        <w:tc>
          <w:tcPr>
            <w:tcW w:w="4077" w:type="dxa"/>
          </w:tcPr>
          <w:p w14:paraId="283A7CF1" w14:textId="77777777" w:rsidR="00480AC9"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S</w:t>
            </w:r>
            <w:r w:rsidR="00480AC9" w:rsidRPr="00737CC8">
              <w:rPr>
                <w:rFonts w:ascii="Arial" w:hAnsi="Arial" w:cs="Arial"/>
                <w:lang w:eastAsia="en-US"/>
              </w:rPr>
              <w:t>ite officer</w:t>
            </w:r>
            <w:r w:rsidRPr="00737CC8">
              <w:rPr>
                <w:rFonts w:ascii="Arial" w:hAnsi="Arial" w:cs="Arial"/>
                <w:lang w:eastAsia="en-US"/>
              </w:rPr>
              <w:t>/</w:t>
            </w:r>
            <w:r w:rsidR="00480AC9" w:rsidRPr="00737CC8">
              <w:rPr>
                <w:rFonts w:ascii="Arial" w:hAnsi="Arial" w:cs="Arial"/>
                <w:lang w:eastAsia="en-US"/>
              </w:rPr>
              <w:t>team leader</w:t>
            </w:r>
          </w:p>
        </w:tc>
        <w:tc>
          <w:tcPr>
            <w:tcW w:w="4678" w:type="dxa"/>
          </w:tcPr>
          <w:p w14:paraId="69A02C22" w14:textId="77777777" w:rsidR="00480AC9" w:rsidRPr="00156C73" w:rsidRDefault="00156C73" w:rsidP="000267EF">
            <w:pPr>
              <w:spacing w:before="60" w:after="60" w:line="270" w:lineRule="exact"/>
              <w:rPr>
                <w:rFonts w:ascii="Arial" w:hAnsi="Arial" w:cs="Arial"/>
                <w:lang w:eastAsia="en-US"/>
              </w:rPr>
            </w:pPr>
            <w:r w:rsidRPr="00156C73">
              <w:rPr>
                <w:rFonts w:ascii="Arial" w:hAnsi="Arial" w:cs="Arial"/>
                <w:lang w:eastAsia="en-US"/>
              </w:rPr>
              <w:t>Steve White</w:t>
            </w:r>
          </w:p>
          <w:p w14:paraId="66D7EEDB" w14:textId="403D28FC" w:rsidR="00156C73" w:rsidRPr="00156C73" w:rsidRDefault="00156C73" w:rsidP="000267EF">
            <w:pPr>
              <w:spacing w:before="60" w:after="60" w:line="270" w:lineRule="exact"/>
              <w:rPr>
                <w:rFonts w:ascii="Arial" w:hAnsi="Arial" w:cs="Arial"/>
                <w:lang w:eastAsia="en-US"/>
              </w:rPr>
            </w:pPr>
            <w:r w:rsidRPr="00156C73">
              <w:rPr>
                <w:rFonts w:ascii="Arial" w:hAnsi="Arial" w:cs="Arial"/>
                <w:lang w:eastAsia="en-US"/>
              </w:rPr>
              <w:t>Team inbox</w:t>
            </w:r>
          </w:p>
        </w:tc>
      </w:tr>
    </w:tbl>
    <w:p w14:paraId="042EB45A" w14:textId="77777777" w:rsidR="00480AC9" w:rsidRPr="00737CC8" w:rsidRDefault="00480AC9" w:rsidP="00D77C8C">
      <w:pPr>
        <w:keepNext/>
        <w:spacing w:before="60" w:after="60" w:line="270" w:lineRule="exact"/>
        <w:outlineLvl w:val="4"/>
        <w:rPr>
          <w:rFonts w:ascii="Arial" w:hAnsi="Arial" w:cs="Arial"/>
          <w:b/>
          <w:bCs/>
          <w:color w:val="808000"/>
          <w:sz w:val="20"/>
          <w:szCs w:val="20"/>
          <w:lang w:val="en-US" w:eastAsia="en-US"/>
        </w:rPr>
      </w:pPr>
    </w:p>
    <w:p w14:paraId="0EC99500"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480AC9" w:rsidRPr="00737CC8" w14:paraId="706AF2B0" w14:textId="77777777" w:rsidTr="00FB04A0">
        <w:trPr>
          <w:trHeight w:val="20"/>
        </w:trPr>
        <w:tc>
          <w:tcPr>
            <w:tcW w:w="7196" w:type="dxa"/>
          </w:tcPr>
          <w:p w14:paraId="6665CC3B" w14:textId="16E7CF34" w:rsidR="00480AC9" w:rsidRPr="00737CC8" w:rsidRDefault="007C4564" w:rsidP="000267EF">
            <w:pPr>
              <w:spacing w:before="60" w:after="60" w:line="270" w:lineRule="exact"/>
              <w:rPr>
                <w:rFonts w:ascii="Arial" w:hAnsi="Arial" w:cs="Arial"/>
                <w:lang w:eastAsia="en-US"/>
              </w:rPr>
            </w:pPr>
            <w:r w:rsidRPr="00737CC8">
              <w:rPr>
                <w:rFonts w:ascii="Arial" w:hAnsi="Arial"/>
                <w:noProof/>
              </w:rPr>
              <mc:AlternateContent>
                <mc:Choice Requires="wps">
                  <w:drawing>
                    <wp:anchor distT="0" distB="0" distL="114300" distR="114300" simplePos="0" relativeHeight="251657728" behindDoc="0" locked="0" layoutInCell="0" allowOverlap="1" wp14:anchorId="48C0A302" wp14:editId="30E68778">
                      <wp:simplePos x="0" y="0"/>
                      <wp:positionH relativeFrom="column">
                        <wp:posOffset>5600700</wp:posOffset>
                      </wp:positionH>
                      <wp:positionV relativeFrom="paragraph">
                        <wp:posOffset>26035</wp:posOffset>
                      </wp:positionV>
                      <wp:extent cx="800100" cy="3799205"/>
                      <wp:effectExtent l="2540" t="0" r="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31DAC" w14:textId="77777777" w:rsidR="00156C73" w:rsidRPr="002F1449" w:rsidRDefault="00156C73" w:rsidP="00480AC9">
                                  <w:pPr>
                                    <w:pStyle w:val="BlockText"/>
                                    <w:rPr>
                                      <w:rFonts w:cs="Arial"/>
                                      <w:b/>
                                      <w:sz w:val="16"/>
                                    </w:rPr>
                                  </w:pPr>
                                  <w:r w:rsidRPr="002F1449">
                                    <w:rPr>
                                      <w:rFonts w:cs="Arial"/>
                                      <w:b/>
                                      <w:sz w:val="16"/>
                                    </w:rPr>
                                    <w:t>The duly made date is either</w:t>
                                  </w:r>
                                </w:p>
                                <w:p w14:paraId="505644BF" w14:textId="77777777" w:rsidR="00156C73" w:rsidRDefault="00156C73"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156C73" w:rsidRDefault="00156C73"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0A302" id="_x0000_t202" coordsize="21600,21600" o:spt="202" path="m,l,21600r21600,l21600,xe">
                      <v:stroke joinstyle="miter"/>
                      <v:path gradientshapeok="t" o:connecttype="rect"/>
                    </v:shapetype>
                    <v:shape id="Text Box 6"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6Hl2bgcCAADvAwAA&#10;DgAAAAAAAAAAAAAAAAAuAgAAZHJzL2Uyb0RvYy54bWxQSwECLQAUAAYACAAAACEAvD2apt8AAAAK&#10;AQAADwAAAAAAAAAAAAAAAABhBAAAZHJzL2Rvd25yZXYueG1sUEsFBgAAAAAEAAQA8wAAAG0FAAAA&#10;AA==&#10;" o:allowincell="f" fillcolor="#cfc" stroked="f">
                      <v:textbox>
                        <w:txbxContent>
                          <w:p w14:paraId="58C31DAC" w14:textId="77777777" w:rsidR="00156C73" w:rsidRPr="002F1449" w:rsidRDefault="00156C73" w:rsidP="00480AC9">
                            <w:pPr>
                              <w:pStyle w:val="BlockText"/>
                              <w:rPr>
                                <w:rFonts w:cs="Arial"/>
                                <w:b/>
                                <w:sz w:val="16"/>
                              </w:rPr>
                            </w:pPr>
                            <w:r w:rsidRPr="002F1449">
                              <w:rPr>
                                <w:rFonts w:cs="Arial"/>
                                <w:b/>
                                <w:sz w:val="16"/>
                              </w:rPr>
                              <w:t>The duly made date is either</w:t>
                            </w:r>
                          </w:p>
                          <w:p w14:paraId="505644BF" w14:textId="77777777" w:rsidR="00156C73" w:rsidRDefault="00156C73"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156C73" w:rsidRDefault="00156C73"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480AC9" w:rsidRPr="00737CC8">
              <w:rPr>
                <w:rFonts w:ascii="Arial" w:hAnsi="Arial" w:cs="Arial"/>
                <w:lang w:eastAsia="en-US"/>
              </w:rPr>
              <w:t>Date application arrived in NRW</w:t>
            </w:r>
          </w:p>
        </w:tc>
        <w:tc>
          <w:tcPr>
            <w:tcW w:w="1559" w:type="dxa"/>
          </w:tcPr>
          <w:p w14:paraId="7A8DAB05" w14:textId="77777777" w:rsidR="00480AC9" w:rsidRDefault="00156C73" w:rsidP="000267EF">
            <w:pPr>
              <w:spacing w:before="60" w:after="60" w:line="270" w:lineRule="exact"/>
              <w:rPr>
                <w:rFonts w:ascii="Arial" w:hAnsi="Arial" w:cs="Arial"/>
              </w:rPr>
            </w:pPr>
            <w:bookmarkStart w:id="3" w:name="_Hlk81840322"/>
            <w:r w:rsidRPr="00156C73">
              <w:rPr>
                <w:rFonts w:ascii="Arial" w:hAnsi="Arial" w:cs="Arial"/>
              </w:rPr>
              <w:t>28/07/2021</w:t>
            </w:r>
          </w:p>
          <w:p w14:paraId="6A58EC37" w14:textId="69B1FA75" w:rsidR="00156C73" w:rsidRPr="00737CC8" w:rsidRDefault="00156C73" w:rsidP="000267EF">
            <w:pPr>
              <w:spacing w:before="60" w:after="60" w:line="270" w:lineRule="exact"/>
              <w:rPr>
                <w:rFonts w:ascii="Arial" w:hAnsi="Arial" w:cs="Arial"/>
              </w:rPr>
            </w:pPr>
            <w:r w:rsidRPr="00156C73">
              <w:rPr>
                <w:rFonts w:ascii="Arial" w:hAnsi="Arial" w:cs="Arial"/>
              </w:rPr>
              <w:t>04/08/2021</w:t>
            </w:r>
            <w:bookmarkEnd w:id="3"/>
          </w:p>
        </w:tc>
      </w:tr>
      <w:tr w:rsidR="0084132F" w:rsidRPr="00737CC8" w14:paraId="3AAC41FC" w14:textId="77777777" w:rsidTr="00FB04A0">
        <w:trPr>
          <w:trHeight w:val="20"/>
        </w:trPr>
        <w:tc>
          <w:tcPr>
            <w:tcW w:w="7196" w:type="dxa"/>
          </w:tcPr>
          <w:p w14:paraId="51ED3BAE" w14:textId="0E3AE0EE"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51751DD" w14:textId="44A20964" w:rsidR="0084132F" w:rsidRPr="00737CC8" w:rsidRDefault="00156C73" w:rsidP="0084132F">
            <w:pPr>
              <w:spacing w:before="60" w:after="60" w:line="270" w:lineRule="exact"/>
              <w:rPr>
                <w:rFonts w:ascii="Arial" w:hAnsi="Arial" w:cs="Arial"/>
              </w:rPr>
            </w:pPr>
            <w:r w:rsidRPr="00156C73">
              <w:rPr>
                <w:rFonts w:ascii="Arial" w:hAnsi="Arial" w:cs="Arial"/>
              </w:rPr>
              <w:t>0</w:t>
            </w:r>
            <w:r>
              <w:rPr>
                <w:rFonts w:ascii="Arial" w:hAnsi="Arial" w:cs="Arial"/>
              </w:rPr>
              <w:t>6</w:t>
            </w:r>
            <w:r w:rsidRPr="00156C73">
              <w:rPr>
                <w:rFonts w:ascii="Arial" w:hAnsi="Arial" w:cs="Arial"/>
              </w:rPr>
              <w:t>/08/2021</w:t>
            </w:r>
          </w:p>
        </w:tc>
      </w:tr>
      <w:tr w:rsidR="0084132F" w:rsidRPr="00737CC8" w14:paraId="05749FC0" w14:textId="77777777" w:rsidTr="00FB04A0">
        <w:trPr>
          <w:trHeight w:val="20"/>
        </w:trPr>
        <w:tc>
          <w:tcPr>
            <w:tcW w:w="7196" w:type="dxa"/>
          </w:tcPr>
          <w:p w14:paraId="73182DC3" w14:textId="7147B259" w:rsidR="0084132F" w:rsidRPr="00737CC8" w:rsidRDefault="0084132F" w:rsidP="0084132F">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01A080AA" w14:textId="670812AA" w:rsidR="0084132F" w:rsidRPr="00737CC8" w:rsidRDefault="00156C73" w:rsidP="0084132F">
            <w:pPr>
              <w:spacing w:before="60" w:after="60" w:line="270" w:lineRule="exact"/>
              <w:rPr>
                <w:rFonts w:ascii="Arial" w:hAnsi="Arial" w:cs="Arial"/>
              </w:rPr>
            </w:pPr>
            <w:r>
              <w:rPr>
                <w:rFonts w:ascii="Arial" w:hAnsi="Arial" w:cs="Arial"/>
              </w:rPr>
              <w:t>n/a</w:t>
            </w:r>
          </w:p>
        </w:tc>
      </w:tr>
      <w:tr w:rsidR="0084132F" w:rsidRPr="00737CC8" w14:paraId="61502774" w14:textId="77777777" w:rsidTr="00FB04A0">
        <w:trPr>
          <w:trHeight w:val="20"/>
        </w:trPr>
        <w:tc>
          <w:tcPr>
            <w:tcW w:w="7196" w:type="dxa"/>
          </w:tcPr>
          <w:p w14:paraId="66213FBF" w14:textId="060F48DA" w:rsidR="0084132F" w:rsidRPr="00737CC8" w:rsidRDefault="0084132F" w:rsidP="0084132F">
            <w:pPr>
              <w:spacing w:before="60" w:after="60" w:line="270" w:lineRule="exact"/>
              <w:rPr>
                <w:rFonts w:ascii="Arial" w:hAnsi="Arial"/>
                <w:noProof/>
              </w:rPr>
            </w:pPr>
            <w:r w:rsidRPr="00783ED2">
              <w:rPr>
                <w:rFonts w:ascii="Arial" w:hAnsi="Arial" w:cs="Arial"/>
                <w:lang w:eastAsia="en-US"/>
              </w:rPr>
              <w:t>Date of any additional not duly made requests</w:t>
            </w:r>
          </w:p>
        </w:tc>
        <w:tc>
          <w:tcPr>
            <w:tcW w:w="1559" w:type="dxa"/>
          </w:tcPr>
          <w:p w14:paraId="2497742A" w14:textId="02F66422" w:rsidR="0084132F" w:rsidRPr="00737CC8" w:rsidRDefault="00156C73" w:rsidP="0084132F">
            <w:pPr>
              <w:spacing w:before="60" w:after="60" w:line="270" w:lineRule="exact"/>
              <w:rPr>
                <w:rFonts w:ascii="Arial" w:hAnsi="Arial" w:cs="Arial"/>
              </w:rPr>
            </w:pPr>
            <w:r>
              <w:rPr>
                <w:rFonts w:ascii="Arial" w:hAnsi="Arial" w:cs="Arial"/>
              </w:rPr>
              <w:t>n/a</w:t>
            </w:r>
          </w:p>
        </w:tc>
      </w:tr>
      <w:tr w:rsidR="0084132F" w:rsidRPr="00737CC8" w14:paraId="189C860D" w14:textId="77777777" w:rsidTr="00FB04A0">
        <w:trPr>
          <w:trHeight w:val="20"/>
        </w:trPr>
        <w:tc>
          <w:tcPr>
            <w:tcW w:w="7196" w:type="dxa"/>
          </w:tcPr>
          <w:p w14:paraId="5B066FD2" w14:textId="7B8905F3" w:rsidR="0084132F" w:rsidRPr="00737CC8" w:rsidRDefault="0084132F" w:rsidP="0084132F">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20FCAD99" w14:textId="333261D5" w:rsidR="0084132F" w:rsidRPr="00737CC8" w:rsidRDefault="00156C73" w:rsidP="0084132F">
            <w:pPr>
              <w:spacing w:before="60" w:after="60" w:line="270" w:lineRule="exact"/>
              <w:rPr>
                <w:rFonts w:ascii="Arial" w:hAnsi="Arial" w:cs="Arial"/>
              </w:rPr>
            </w:pPr>
            <w:r>
              <w:rPr>
                <w:rFonts w:ascii="Arial" w:hAnsi="Arial" w:cs="Arial"/>
              </w:rPr>
              <w:t>n/a</w:t>
            </w:r>
          </w:p>
        </w:tc>
      </w:tr>
      <w:tr w:rsidR="0084132F" w:rsidRPr="00737CC8" w14:paraId="6EA67655" w14:textId="77777777" w:rsidTr="00FB04A0">
        <w:trPr>
          <w:trHeight w:val="20"/>
        </w:trPr>
        <w:tc>
          <w:tcPr>
            <w:tcW w:w="7196" w:type="dxa"/>
          </w:tcPr>
          <w:p w14:paraId="47CF4E6E" w14:textId="35763F99"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7700A427" w14:textId="3D8B2C25" w:rsidR="0084132F" w:rsidRPr="00737CC8" w:rsidRDefault="00156C73" w:rsidP="0084132F">
            <w:pPr>
              <w:spacing w:before="60" w:after="60" w:line="270" w:lineRule="exact"/>
              <w:rPr>
                <w:rFonts w:ascii="Arial" w:hAnsi="Arial" w:cs="Arial"/>
              </w:rPr>
            </w:pPr>
            <w:r>
              <w:rPr>
                <w:rFonts w:ascii="Arial" w:hAnsi="Arial" w:cs="Arial"/>
              </w:rPr>
              <w:t>0</w:t>
            </w:r>
            <w:r w:rsidR="00BC1654">
              <w:rPr>
                <w:rFonts w:ascii="Arial" w:hAnsi="Arial" w:cs="Arial"/>
              </w:rPr>
              <w:t>6</w:t>
            </w:r>
            <w:r>
              <w:rPr>
                <w:rFonts w:ascii="Arial" w:hAnsi="Arial" w:cs="Arial"/>
              </w:rPr>
              <w:t>/09/2021</w:t>
            </w:r>
          </w:p>
        </w:tc>
      </w:tr>
      <w:tr w:rsidR="0084132F" w:rsidRPr="00737CC8" w14:paraId="010D1C4D" w14:textId="77777777" w:rsidTr="00FB04A0">
        <w:trPr>
          <w:trHeight w:val="20"/>
        </w:trPr>
        <w:tc>
          <w:tcPr>
            <w:tcW w:w="7196" w:type="dxa"/>
          </w:tcPr>
          <w:p w14:paraId="031698FD" w14:textId="0ECCD9BA" w:rsidR="0084132F" w:rsidRPr="00737CC8" w:rsidRDefault="0084132F" w:rsidP="0084132F">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14F7CA00" w14:textId="2121EBCB" w:rsidR="0084132F" w:rsidRPr="00737CC8" w:rsidRDefault="00156C73" w:rsidP="0084132F">
            <w:pPr>
              <w:spacing w:before="60" w:after="60" w:line="270" w:lineRule="exact"/>
              <w:rPr>
                <w:rFonts w:ascii="Arial" w:hAnsi="Arial" w:cs="Arial"/>
              </w:rPr>
            </w:pPr>
            <w:r>
              <w:rPr>
                <w:rFonts w:ascii="Arial" w:hAnsi="Arial" w:cs="Arial"/>
              </w:rPr>
              <w:t>n/a</w:t>
            </w:r>
          </w:p>
        </w:tc>
      </w:tr>
      <w:tr w:rsidR="0084132F" w:rsidRPr="00737CC8" w14:paraId="6A55817B" w14:textId="77777777" w:rsidTr="00FB04A0">
        <w:trPr>
          <w:trHeight w:val="20"/>
        </w:trPr>
        <w:tc>
          <w:tcPr>
            <w:tcW w:w="7196" w:type="dxa"/>
          </w:tcPr>
          <w:p w14:paraId="6F036639" w14:textId="42BD2E1B"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70759802" w14:textId="0805B0F1"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486CC4D0" w14:textId="77777777" w:rsidTr="00FB04A0">
        <w:trPr>
          <w:trHeight w:val="20"/>
        </w:trPr>
        <w:tc>
          <w:tcPr>
            <w:tcW w:w="7196" w:type="dxa"/>
          </w:tcPr>
          <w:p w14:paraId="6D553627" w14:textId="566F9958"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790B7AA3" w14:textId="7B365B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5AC6892E" w14:textId="77777777" w:rsidTr="00FB04A0">
        <w:trPr>
          <w:trHeight w:val="20"/>
        </w:trPr>
        <w:tc>
          <w:tcPr>
            <w:tcW w:w="7196" w:type="dxa"/>
          </w:tcPr>
          <w:p w14:paraId="0FC7344F" w14:textId="3D4B51AD"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682E7EE2" w14:textId="77777777" w:rsidR="0084132F" w:rsidRPr="00737CC8" w:rsidRDefault="0084132F" w:rsidP="0084132F">
            <w:pPr>
              <w:spacing w:before="60" w:after="60" w:line="270" w:lineRule="exact"/>
              <w:rPr>
                <w:rFonts w:ascii="Arial" w:hAnsi="Arial" w:cs="Arial"/>
              </w:rPr>
            </w:pPr>
            <w:r w:rsidRPr="00737CC8">
              <w:rPr>
                <w:rFonts w:ascii="Arial" w:hAnsi="Arial" w:cs="Arial"/>
              </w:rPr>
              <w:t>n/a</w:t>
            </w:r>
          </w:p>
        </w:tc>
      </w:tr>
    </w:tbl>
    <w:p w14:paraId="092959B3" w14:textId="77777777" w:rsidR="00481D55" w:rsidRPr="00737CC8" w:rsidRDefault="00480AC9" w:rsidP="00D77C8C">
      <w:pPr>
        <w:pStyle w:val="StyleHeading5BlockLabelArial"/>
        <w:spacing w:before="60" w:after="60" w:line="270" w:lineRule="exact"/>
        <w:rPr>
          <w:color w:val="auto"/>
        </w:rPr>
      </w:pPr>
      <w:r w:rsidRPr="00737CC8">
        <w:rPr>
          <w:rFonts w:ascii="Times New Roman" w:hAnsi="Times New Roman" w:cs="Times New Roman"/>
          <w:color w:val="auto"/>
          <w:sz w:val="24"/>
          <w:szCs w:val="24"/>
          <w:lang w:val="en-GB" w:eastAsia="en-GB"/>
        </w:rPr>
        <w:br w:type="page"/>
      </w:r>
      <w:r w:rsidR="009B7AC3" w:rsidRPr="00737CC8">
        <w:rPr>
          <w:color w:val="auto"/>
        </w:rPr>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487"/>
        <w:gridCol w:w="608"/>
        <w:gridCol w:w="521"/>
        <w:gridCol w:w="596"/>
        <w:gridCol w:w="1679"/>
      </w:tblGrid>
      <w:tr w:rsidR="000267EF" w:rsidRPr="00737CC8" w14:paraId="2DEDE5FA" w14:textId="77777777" w:rsidTr="0084132F">
        <w:trPr>
          <w:trHeight w:val="20"/>
        </w:trPr>
        <w:tc>
          <w:tcPr>
            <w:tcW w:w="3086" w:type="pct"/>
            <w:shd w:val="clear" w:color="auto" w:fill="FFFF99"/>
          </w:tcPr>
          <w:p w14:paraId="1262CFAB"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Document/ information</w:t>
            </w:r>
          </w:p>
        </w:tc>
        <w:tc>
          <w:tcPr>
            <w:tcW w:w="342" w:type="pct"/>
            <w:shd w:val="clear" w:color="auto" w:fill="FFFF99"/>
          </w:tcPr>
          <w:p w14:paraId="73C589F7"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w:t>
            </w:r>
            <w:r w:rsidR="009B7AC3" w:rsidRPr="00737CC8">
              <w:rPr>
                <w:rFonts w:ascii="Arial" w:hAnsi="Arial" w:cs="Arial"/>
                <w:color w:val="auto"/>
                <w:szCs w:val="22"/>
              </w:rPr>
              <w:t>es</w:t>
            </w:r>
          </w:p>
        </w:tc>
        <w:tc>
          <w:tcPr>
            <w:tcW w:w="293" w:type="pct"/>
            <w:shd w:val="clear" w:color="auto" w:fill="FFFF99"/>
          </w:tcPr>
          <w:p w14:paraId="7C4AC76E"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5" w:type="pct"/>
            <w:shd w:val="clear" w:color="auto" w:fill="FFFF99"/>
          </w:tcPr>
          <w:p w14:paraId="5BD1CD28"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c>
          <w:tcPr>
            <w:tcW w:w="944" w:type="pct"/>
            <w:shd w:val="clear" w:color="auto" w:fill="FFFF99"/>
          </w:tcPr>
          <w:p w14:paraId="1AB85DA9" w14:textId="77777777" w:rsidR="00B77FF1" w:rsidRPr="00737CC8" w:rsidRDefault="007E0552"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Comments/ document ref:</w:t>
            </w:r>
          </w:p>
        </w:tc>
      </w:tr>
      <w:tr w:rsidR="007150AF" w:rsidRPr="00737CC8" w14:paraId="2A74A038" w14:textId="77777777" w:rsidTr="0084132F">
        <w:trPr>
          <w:trHeight w:val="20"/>
        </w:trPr>
        <w:tc>
          <w:tcPr>
            <w:tcW w:w="3086" w:type="pct"/>
          </w:tcPr>
          <w:p w14:paraId="1A9C6989" w14:textId="77777777" w:rsidR="00B77FF1" w:rsidRPr="00156C73" w:rsidRDefault="00326007" w:rsidP="000267EF">
            <w:pPr>
              <w:pStyle w:val="BlockText"/>
              <w:spacing w:before="60" w:after="60" w:line="270" w:lineRule="exact"/>
              <w:rPr>
                <w:rFonts w:cs="Arial"/>
                <w:szCs w:val="22"/>
                <w:highlight w:val="yellow"/>
              </w:rPr>
            </w:pPr>
            <w:r w:rsidRPr="00156C73">
              <w:rPr>
                <w:rFonts w:cs="Arial"/>
                <w:szCs w:val="22"/>
                <w:highlight w:val="yellow"/>
              </w:rPr>
              <w:t>Site plan</w:t>
            </w:r>
            <w:r w:rsidR="00B77FF1" w:rsidRPr="00156C73">
              <w:rPr>
                <w:rFonts w:cs="Arial"/>
                <w:szCs w:val="22"/>
                <w:highlight w:val="yellow"/>
              </w:rPr>
              <w:t xml:space="preserve"> </w:t>
            </w:r>
          </w:p>
          <w:p w14:paraId="7D896BB5" w14:textId="77777777" w:rsidR="00326007" w:rsidRPr="00156C73" w:rsidRDefault="00B77FF1" w:rsidP="000267EF">
            <w:pPr>
              <w:pStyle w:val="BlockText"/>
              <w:spacing w:before="60" w:after="60" w:line="270" w:lineRule="exact"/>
              <w:rPr>
                <w:rFonts w:cs="Arial"/>
                <w:szCs w:val="22"/>
                <w:highlight w:val="yellow"/>
              </w:rPr>
            </w:pPr>
            <w:r w:rsidRPr="00156C73">
              <w:rPr>
                <w:rFonts w:cs="Arial"/>
                <w:szCs w:val="22"/>
                <w:highlight w:val="yellow"/>
              </w:rPr>
              <w:t>(not for mobile plant</w:t>
            </w:r>
            <w:r w:rsidR="00021DE5" w:rsidRPr="00156C73">
              <w:rPr>
                <w:rFonts w:cs="Arial"/>
                <w:szCs w:val="22"/>
                <w:highlight w:val="yellow"/>
              </w:rPr>
              <w:t>,</w:t>
            </w:r>
            <w:r w:rsidR="007E0552" w:rsidRPr="00156C73">
              <w:rPr>
                <w:rFonts w:cs="Arial"/>
                <w:szCs w:val="22"/>
                <w:highlight w:val="yellow"/>
              </w:rPr>
              <w:t xml:space="preserve"> or variations that </w:t>
            </w:r>
            <w:r w:rsidR="007E0552" w:rsidRPr="00156C73">
              <w:rPr>
                <w:rFonts w:cs="Arial"/>
                <w:szCs w:val="22"/>
                <w:highlight w:val="yellow"/>
                <w:u w:val="single"/>
              </w:rPr>
              <w:t>do not</w:t>
            </w:r>
            <w:r w:rsidR="007E0552" w:rsidRPr="00156C73">
              <w:rPr>
                <w:rFonts w:cs="Arial"/>
                <w:szCs w:val="22"/>
                <w:highlight w:val="yellow"/>
              </w:rPr>
              <w:t xml:space="preserve"> include an increase to permitted area</w:t>
            </w:r>
            <w:r w:rsidRPr="00156C73">
              <w:rPr>
                <w:rFonts w:cs="Arial"/>
                <w:szCs w:val="22"/>
                <w:highlight w:val="yellow"/>
              </w:rPr>
              <w:t>)</w:t>
            </w:r>
          </w:p>
        </w:tc>
        <w:tc>
          <w:tcPr>
            <w:tcW w:w="342" w:type="pct"/>
          </w:tcPr>
          <w:p w14:paraId="1BF5EEC6" w14:textId="77777777" w:rsidR="00326007" w:rsidRPr="00156C73" w:rsidRDefault="00326007" w:rsidP="000267EF">
            <w:pPr>
              <w:pStyle w:val="BlockText"/>
              <w:spacing w:before="60" w:after="60" w:line="270" w:lineRule="exact"/>
              <w:rPr>
                <w:rFonts w:cs="Arial"/>
                <w:szCs w:val="22"/>
                <w:highlight w:val="yellow"/>
              </w:rPr>
            </w:pPr>
          </w:p>
        </w:tc>
        <w:tc>
          <w:tcPr>
            <w:tcW w:w="293" w:type="pct"/>
          </w:tcPr>
          <w:p w14:paraId="44D5EAAF" w14:textId="5D61CA64" w:rsidR="00326007" w:rsidRPr="00156C73" w:rsidRDefault="00156C73" w:rsidP="000267EF">
            <w:pPr>
              <w:pStyle w:val="BlockText"/>
              <w:spacing w:before="60" w:after="60" w:line="270" w:lineRule="exact"/>
              <w:rPr>
                <w:rFonts w:cs="Arial"/>
                <w:szCs w:val="22"/>
                <w:highlight w:val="yellow"/>
              </w:rPr>
            </w:pPr>
            <w:r w:rsidRPr="00156C73">
              <w:rPr>
                <w:rFonts w:cs="Arial"/>
                <w:szCs w:val="22"/>
                <w:highlight w:val="yellow"/>
              </w:rPr>
              <w:t>X</w:t>
            </w:r>
          </w:p>
        </w:tc>
        <w:tc>
          <w:tcPr>
            <w:tcW w:w="335" w:type="pct"/>
          </w:tcPr>
          <w:p w14:paraId="5D9923B9" w14:textId="77777777" w:rsidR="00326007" w:rsidRPr="00156C73" w:rsidRDefault="00326007" w:rsidP="000267EF">
            <w:pPr>
              <w:pStyle w:val="BlockText"/>
              <w:spacing w:before="60" w:after="60" w:line="270" w:lineRule="exact"/>
              <w:rPr>
                <w:rFonts w:cs="Arial"/>
                <w:szCs w:val="22"/>
                <w:highlight w:val="yellow"/>
              </w:rPr>
            </w:pPr>
          </w:p>
        </w:tc>
        <w:tc>
          <w:tcPr>
            <w:tcW w:w="944" w:type="pct"/>
          </w:tcPr>
          <w:p w14:paraId="56FC5C7A" w14:textId="113F4AED" w:rsidR="00326007" w:rsidRPr="00156C73" w:rsidRDefault="00326007" w:rsidP="000267EF">
            <w:pPr>
              <w:pStyle w:val="BlockText"/>
              <w:spacing w:before="60" w:after="60" w:line="270" w:lineRule="exact"/>
              <w:rPr>
                <w:rFonts w:cs="Arial"/>
                <w:szCs w:val="22"/>
                <w:highlight w:val="yellow"/>
              </w:rPr>
            </w:pPr>
          </w:p>
        </w:tc>
      </w:tr>
      <w:tr w:rsidR="007150AF" w:rsidRPr="00737CC8" w14:paraId="4C05D93A" w14:textId="77777777" w:rsidTr="0084132F">
        <w:trPr>
          <w:trHeight w:val="20"/>
        </w:trPr>
        <w:tc>
          <w:tcPr>
            <w:tcW w:w="3086" w:type="pct"/>
          </w:tcPr>
          <w:p w14:paraId="57334D66" w14:textId="77777777" w:rsidR="00326007" w:rsidRPr="00156C73" w:rsidRDefault="00326007" w:rsidP="000267EF">
            <w:pPr>
              <w:pStyle w:val="BlockText"/>
              <w:spacing w:before="60" w:after="60" w:line="270" w:lineRule="exact"/>
              <w:rPr>
                <w:rFonts w:cs="Arial"/>
                <w:szCs w:val="22"/>
                <w:highlight w:val="yellow"/>
              </w:rPr>
            </w:pPr>
            <w:r w:rsidRPr="00156C73">
              <w:rPr>
                <w:rFonts w:cs="Arial"/>
                <w:szCs w:val="22"/>
                <w:highlight w:val="yellow"/>
              </w:rPr>
              <w:t>Technical competence information</w:t>
            </w:r>
          </w:p>
          <w:p w14:paraId="6C268B44" w14:textId="6E4D77CA" w:rsidR="00D97D71" w:rsidRPr="00156C73" w:rsidRDefault="00FA6853" w:rsidP="000267EF">
            <w:pPr>
              <w:pStyle w:val="BlockText"/>
              <w:spacing w:before="60" w:after="60" w:line="270" w:lineRule="exact"/>
              <w:rPr>
                <w:rFonts w:cs="Arial"/>
                <w:szCs w:val="22"/>
                <w:highlight w:val="yellow"/>
              </w:rPr>
            </w:pPr>
            <w:r w:rsidRPr="00156C73">
              <w:rPr>
                <w:rFonts w:cs="Arial"/>
                <w:szCs w:val="22"/>
                <w:highlight w:val="yellow"/>
              </w:rPr>
              <w:t>Including continuing competence evidence, if needed.</w:t>
            </w:r>
          </w:p>
        </w:tc>
        <w:tc>
          <w:tcPr>
            <w:tcW w:w="342" w:type="pct"/>
          </w:tcPr>
          <w:p w14:paraId="1DB99D1A" w14:textId="77777777" w:rsidR="00326007" w:rsidRPr="00156C73" w:rsidRDefault="00326007" w:rsidP="000267EF">
            <w:pPr>
              <w:pStyle w:val="BlockText"/>
              <w:spacing w:before="60" w:after="60" w:line="270" w:lineRule="exact"/>
              <w:rPr>
                <w:rFonts w:cs="Arial"/>
                <w:szCs w:val="22"/>
                <w:highlight w:val="yellow"/>
              </w:rPr>
            </w:pPr>
          </w:p>
        </w:tc>
        <w:tc>
          <w:tcPr>
            <w:tcW w:w="293" w:type="pct"/>
          </w:tcPr>
          <w:p w14:paraId="74CCA969" w14:textId="0B9E4B0D" w:rsidR="00326007" w:rsidRPr="00156C73" w:rsidRDefault="00156C73" w:rsidP="000267EF">
            <w:pPr>
              <w:pStyle w:val="BlockText"/>
              <w:spacing w:before="60" w:after="60" w:line="270" w:lineRule="exact"/>
              <w:rPr>
                <w:rFonts w:cs="Arial"/>
                <w:szCs w:val="22"/>
                <w:highlight w:val="yellow"/>
              </w:rPr>
            </w:pPr>
            <w:r w:rsidRPr="00156C73">
              <w:rPr>
                <w:rFonts w:cs="Arial"/>
                <w:szCs w:val="22"/>
                <w:highlight w:val="yellow"/>
              </w:rPr>
              <w:t>X</w:t>
            </w:r>
          </w:p>
        </w:tc>
        <w:tc>
          <w:tcPr>
            <w:tcW w:w="335" w:type="pct"/>
          </w:tcPr>
          <w:p w14:paraId="6A8C1F79" w14:textId="77777777" w:rsidR="00326007" w:rsidRPr="00156C73" w:rsidRDefault="00326007" w:rsidP="000267EF">
            <w:pPr>
              <w:pStyle w:val="BlockText"/>
              <w:spacing w:before="60" w:after="60" w:line="270" w:lineRule="exact"/>
              <w:rPr>
                <w:rFonts w:cs="Arial"/>
                <w:szCs w:val="22"/>
                <w:highlight w:val="yellow"/>
              </w:rPr>
            </w:pPr>
          </w:p>
        </w:tc>
        <w:tc>
          <w:tcPr>
            <w:tcW w:w="944" w:type="pct"/>
          </w:tcPr>
          <w:p w14:paraId="1CA04864" w14:textId="77777777" w:rsidR="00326007" w:rsidRPr="00156C73" w:rsidRDefault="00326007" w:rsidP="000267EF">
            <w:pPr>
              <w:pStyle w:val="BlockText"/>
              <w:spacing w:before="60" w:after="60" w:line="270" w:lineRule="exact"/>
              <w:rPr>
                <w:rFonts w:cs="Arial"/>
                <w:szCs w:val="22"/>
                <w:highlight w:val="yellow"/>
              </w:rPr>
            </w:pPr>
          </w:p>
        </w:tc>
      </w:tr>
      <w:tr w:rsidR="007150AF" w:rsidRPr="00737CC8" w14:paraId="5B2D48D8" w14:textId="77777777" w:rsidTr="0084132F">
        <w:trPr>
          <w:trHeight w:val="20"/>
        </w:trPr>
        <w:tc>
          <w:tcPr>
            <w:tcW w:w="3086" w:type="pct"/>
          </w:tcPr>
          <w:p w14:paraId="0EA9EF8B" w14:textId="10EBA216" w:rsidR="009B7AC3" w:rsidRPr="00737CC8" w:rsidRDefault="00326007" w:rsidP="00156C73">
            <w:pPr>
              <w:pStyle w:val="BlockText"/>
              <w:spacing w:before="60" w:after="60" w:line="270" w:lineRule="exact"/>
              <w:rPr>
                <w:rFonts w:cs="Arial"/>
                <w:color w:val="FF00FF"/>
                <w:szCs w:val="22"/>
              </w:rPr>
            </w:pPr>
            <w:r w:rsidRPr="00737CC8">
              <w:rPr>
                <w:rFonts w:cs="Arial"/>
                <w:szCs w:val="22"/>
              </w:rPr>
              <w:t xml:space="preserve">Financial information </w:t>
            </w:r>
          </w:p>
        </w:tc>
        <w:tc>
          <w:tcPr>
            <w:tcW w:w="342" w:type="pct"/>
          </w:tcPr>
          <w:p w14:paraId="2857567A" w14:textId="77777777" w:rsidR="009B7AC3" w:rsidRPr="00737CC8" w:rsidRDefault="009B7AC3" w:rsidP="000267EF">
            <w:pPr>
              <w:pStyle w:val="BlockText"/>
              <w:spacing w:before="60" w:after="60" w:line="270" w:lineRule="exact"/>
              <w:rPr>
                <w:rFonts w:cs="Arial"/>
                <w:szCs w:val="22"/>
              </w:rPr>
            </w:pPr>
          </w:p>
        </w:tc>
        <w:tc>
          <w:tcPr>
            <w:tcW w:w="293" w:type="pct"/>
          </w:tcPr>
          <w:p w14:paraId="399D5BE4" w14:textId="77777777" w:rsidR="009B7AC3" w:rsidRPr="00737CC8" w:rsidRDefault="009B7AC3" w:rsidP="000267EF">
            <w:pPr>
              <w:pStyle w:val="BlockText"/>
              <w:spacing w:before="60" w:after="60" w:line="270" w:lineRule="exact"/>
              <w:rPr>
                <w:rFonts w:cs="Arial"/>
                <w:szCs w:val="22"/>
              </w:rPr>
            </w:pPr>
          </w:p>
        </w:tc>
        <w:tc>
          <w:tcPr>
            <w:tcW w:w="335" w:type="pct"/>
          </w:tcPr>
          <w:p w14:paraId="64DAFDF0" w14:textId="6CB1E67A" w:rsidR="009B7AC3" w:rsidRPr="00737CC8" w:rsidRDefault="00156C73" w:rsidP="000267EF">
            <w:pPr>
              <w:pStyle w:val="BlockText"/>
              <w:spacing w:before="60" w:after="60" w:line="270" w:lineRule="exact"/>
              <w:rPr>
                <w:rFonts w:cs="Arial"/>
                <w:szCs w:val="22"/>
              </w:rPr>
            </w:pPr>
            <w:r>
              <w:rPr>
                <w:rFonts w:cs="Arial"/>
                <w:szCs w:val="22"/>
              </w:rPr>
              <w:t>X</w:t>
            </w:r>
          </w:p>
        </w:tc>
        <w:tc>
          <w:tcPr>
            <w:tcW w:w="944" w:type="pct"/>
          </w:tcPr>
          <w:p w14:paraId="404CBE4C" w14:textId="77777777" w:rsidR="009B7AC3" w:rsidRPr="00737CC8" w:rsidRDefault="009B7AC3" w:rsidP="000267EF">
            <w:pPr>
              <w:pStyle w:val="BlockText"/>
              <w:spacing w:before="60" w:after="60" w:line="270" w:lineRule="exact"/>
              <w:rPr>
                <w:rFonts w:cs="Arial"/>
                <w:szCs w:val="22"/>
              </w:rPr>
            </w:pPr>
          </w:p>
        </w:tc>
      </w:tr>
      <w:tr w:rsidR="006F0623" w:rsidRPr="00737CC8" w14:paraId="1833D3B1" w14:textId="77777777" w:rsidTr="0084132F">
        <w:trPr>
          <w:trHeight w:val="20"/>
        </w:trPr>
        <w:tc>
          <w:tcPr>
            <w:tcW w:w="3086" w:type="pct"/>
          </w:tcPr>
          <w:p w14:paraId="73505B23" w14:textId="77777777" w:rsidR="006F0623" w:rsidRPr="00156C73" w:rsidRDefault="006F0623" w:rsidP="000267EF">
            <w:pPr>
              <w:pStyle w:val="BlockText"/>
              <w:spacing w:before="60" w:after="60" w:line="270" w:lineRule="exact"/>
              <w:rPr>
                <w:rFonts w:cs="Arial"/>
                <w:szCs w:val="22"/>
                <w:highlight w:val="yellow"/>
              </w:rPr>
            </w:pPr>
            <w:r w:rsidRPr="00156C73">
              <w:rPr>
                <w:rFonts w:cs="Arial"/>
                <w:szCs w:val="22"/>
                <w:highlight w:val="yellow"/>
              </w:rPr>
              <w:t>Waste recovery plan</w:t>
            </w:r>
          </w:p>
        </w:tc>
        <w:tc>
          <w:tcPr>
            <w:tcW w:w="342" w:type="pct"/>
          </w:tcPr>
          <w:p w14:paraId="6CC5314B" w14:textId="77777777" w:rsidR="006F0623" w:rsidRPr="00156C73" w:rsidRDefault="006F0623" w:rsidP="000267EF">
            <w:pPr>
              <w:pStyle w:val="BlockText"/>
              <w:spacing w:before="60" w:after="60" w:line="270" w:lineRule="exact"/>
              <w:rPr>
                <w:rFonts w:cs="Arial"/>
                <w:szCs w:val="22"/>
                <w:highlight w:val="yellow"/>
              </w:rPr>
            </w:pPr>
          </w:p>
        </w:tc>
        <w:tc>
          <w:tcPr>
            <w:tcW w:w="293" w:type="pct"/>
          </w:tcPr>
          <w:p w14:paraId="6400F385" w14:textId="52B1FAB4" w:rsidR="006F0623" w:rsidRPr="00156C73" w:rsidRDefault="00156C73" w:rsidP="000267EF">
            <w:pPr>
              <w:pStyle w:val="BlockText"/>
              <w:spacing w:before="60" w:after="60" w:line="270" w:lineRule="exact"/>
              <w:rPr>
                <w:rFonts w:cs="Arial"/>
                <w:szCs w:val="22"/>
                <w:highlight w:val="yellow"/>
              </w:rPr>
            </w:pPr>
            <w:r w:rsidRPr="00156C73">
              <w:rPr>
                <w:rFonts w:cs="Arial"/>
                <w:szCs w:val="22"/>
                <w:highlight w:val="yellow"/>
              </w:rPr>
              <w:t>X</w:t>
            </w:r>
          </w:p>
        </w:tc>
        <w:tc>
          <w:tcPr>
            <w:tcW w:w="335" w:type="pct"/>
          </w:tcPr>
          <w:p w14:paraId="138B171A" w14:textId="77777777" w:rsidR="006F0623" w:rsidRPr="00156C73" w:rsidRDefault="006F0623" w:rsidP="000267EF">
            <w:pPr>
              <w:pStyle w:val="BlockText"/>
              <w:spacing w:before="60" w:after="60" w:line="270" w:lineRule="exact"/>
              <w:rPr>
                <w:rFonts w:cs="Arial"/>
                <w:szCs w:val="22"/>
                <w:highlight w:val="yellow"/>
              </w:rPr>
            </w:pPr>
          </w:p>
        </w:tc>
        <w:tc>
          <w:tcPr>
            <w:tcW w:w="944" w:type="pct"/>
          </w:tcPr>
          <w:p w14:paraId="5A01F57E" w14:textId="77777777" w:rsidR="006F0623" w:rsidRPr="00156C73" w:rsidRDefault="006F0623" w:rsidP="000267EF">
            <w:pPr>
              <w:pStyle w:val="BlockText"/>
              <w:spacing w:before="60" w:after="60" w:line="270" w:lineRule="exact"/>
              <w:rPr>
                <w:rFonts w:cs="Arial"/>
                <w:szCs w:val="22"/>
                <w:highlight w:val="yellow"/>
              </w:rPr>
            </w:pPr>
          </w:p>
        </w:tc>
      </w:tr>
      <w:tr w:rsidR="0084132F" w:rsidRPr="00737CC8" w14:paraId="2393D9E8" w14:textId="77777777" w:rsidTr="0084132F">
        <w:trPr>
          <w:trHeight w:val="20"/>
        </w:trPr>
        <w:tc>
          <w:tcPr>
            <w:tcW w:w="3086" w:type="pct"/>
          </w:tcPr>
          <w:p w14:paraId="4FF6B1DC" w14:textId="45BA7C2F" w:rsidR="0084132F" w:rsidRPr="00737CC8" w:rsidRDefault="0084132F" w:rsidP="0084132F">
            <w:pPr>
              <w:pStyle w:val="BlockText"/>
              <w:spacing w:before="60" w:after="60" w:line="270" w:lineRule="exact"/>
              <w:rPr>
                <w:rFonts w:cs="Arial"/>
                <w:szCs w:val="22"/>
              </w:rPr>
            </w:pPr>
            <w:r>
              <w:rPr>
                <w:rFonts w:cs="Arial"/>
                <w:szCs w:val="22"/>
              </w:rPr>
              <w:t>Fee</w:t>
            </w:r>
          </w:p>
        </w:tc>
        <w:tc>
          <w:tcPr>
            <w:tcW w:w="342" w:type="pct"/>
          </w:tcPr>
          <w:p w14:paraId="4612347D" w14:textId="25FF5A00" w:rsidR="0084132F" w:rsidRPr="00737CC8" w:rsidRDefault="0040084A" w:rsidP="0084132F">
            <w:pPr>
              <w:pStyle w:val="BlockText"/>
              <w:spacing w:before="60" w:after="60" w:line="270" w:lineRule="exact"/>
              <w:rPr>
                <w:rFonts w:cs="Arial"/>
                <w:szCs w:val="22"/>
              </w:rPr>
            </w:pPr>
            <w:r>
              <w:rPr>
                <w:rFonts w:cs="Arial"/>
                <w:szCs w:val="22"/>
              </w:rPr>
              <w:t>X</w:t>
            </w:r>
          </w:p>
        </w:tc>
        <w:tc>
          <w:tcPr>
            <w:tcW w:w="293" w:type="pct"/>
          </w:tcPr>
          <w:p w14:paraId="43748B02" w14:textId="77777777" w:rsidR="0084132F" w:rsidRPr="00737CC8" w:rsidRDefault="0084132F" w:rsidP="0084132F">
            <w:pPr>
              <w:pStyle w:val="BlockText"/>
              <w:spacing w:before="60" w:after="60" w:line="270" w:lineRule="exact"/>
              <w:rPr>
                <w:rFonts w:cs="Arial"/>
                <w:szCs w:val="22"/>
              </w:rPr>
            </w:pPr>
          </w:p>
        </w:tc>
        <w:tc>
          <w:tcPr>
            <w:tcW w:w="335" w:type="pct"/>
          </w:tcPr>
          <w:p w14:paraId="69059F45" w14:textId="77777777" w:rsidR="0084132F" w:rsidRPr="00737CC8" w:rsidRDefault="0084132F" w:rsidP="0084132F">
            <w:pPr>
              <w:pStyle w:val="BlockText"/>
              <w:spacing w:before="60" w:after="60" w:line="270" w:lineRule="exact"/>
              <w:rPr>
                <w:rFonts w:cs="Arial"/>
                <w:szCs w:val="22"/>
              </w:rPr>
            </w:pPr>
          </w:p>
        </w:tc>
        <w:tc>
          <w:tcPr>
            <w:tcW w:w="944" w:type="pct"/>
          </w:tcPr>
          <w:p w14:paraId="0D1CFE22" w14:textId="0ECF41A3" w:rsidR="00066348" w:rsidRDefault="00066348" w:rsidP="00066348">
            <w:pPr>
              <w:pStyle w:val="BlockText"/>
              <w:spacing w:before="60" w:after="60" w:line="270" w:lineRule="exact"/>
              <w:rPr>
                <w:rFonts w:cs="Arial"/>
                <w:color w:val="000000"/>
                <w:szCs w:val="22"/>
              </w:rPr>
            </w:pPr>
            <w:r>
              <w:rPr>
                <w:rFonts w:cs="Arial"/>
                <w:color w:val="000000"/>
                <w:szCs w:val="22"/>
              </w:rPr>
              <w:t>Amount:</w:t>
            </w:r>
            <w:r w:rsidR="00156C73">
              <w:rPr>
                <w:rFonts w:cs="Arial"/>
                <w:color w:val="000000"/>
                <w:szCs w:val="22"/>
              </w:rPr>
              <w:t xml:space="preserve"> £1995</w:t>
            </w:r>
          </w:p>
          <w:p w14:paraId="3E96B02B" w14:textId="77777777" w:rsidR="0040084A" w:rsidRPr="00156C73" w:rsidRDefault="0084132F" w:rsidP="0040084A">
            <w:pPr>
              <w:pStyle w:val="BlockText"/>
              <w:spacing w:before="60" w:after="60" w:line="270" w:lineRule="exact"/>
              <w:rPr>
                <w:rFonts w:cs="Arial"/>
                <w:szCs w:val="22"/>
              </w:rPr>
            </w:pPr>
            <w:r>
              <w:rPr>
                <w:rFonts w:cs="Arial"/>
                <w:color w:val="000000"/>
                <w:szCs w:val="22"/>
              </w:rPr>
              <w:t xml:space="preserve">Date paid: </w:t>
            </w:r>
            <w:r w:rsidR="0040084A" w:rsidRPr="00156C73">
              <w:rPr>
                <w:rFonts w:cs="Arial"/>
                <w:szCs w:val="22"/>
              </w:rPr>
              <w:t>09/08/2021</w:t>
            </w:r>
          </w:p>
          <w:p w14:paraId="6D39F833" w14:textId="60380D8C" w:rsidR="00156C73" w:rsidRPr="00156C73" w:rsidRDefault="0084132F" w:rsidP="0040084A">
            <w:pPr>
              <w:pStyle w:val="BlockText"/>
              <w:spacing w:before="60" w:after="60" w:line="270" w:lineRule="exact"/>
              <w:rPr>
                <w:rFonts w:cs="Arial"/>
                <w:szCs w:val="22"/>
              </w:rPr>
            </w:pPr>
            <w:r>
              <w:rPr>
                <w:rFonts w:cs="Arial"/>
                <w:color w:val="000000"/>
                <w:szCs w:val="22"/>
              </w:rPr>
              <w:t xml:space="preserve">Trans#: </w:t>
            </w:r>
            <w:r w:rsidR="00156C73" w:rsidRPr="00156C73">
              <w:rPr>
                <w:rFonts w:cs="Arial"/>
                <w:szCs w:val="22"/>
              </w:rPr>
              <w:t>2092424</w:t>
            </w:r>
          </w:p>
          <w:p w14:paraId="17BC0837" w14:textId="03EC943B" w:rsidR="00156C73" w:rsidRPr="00737CC8" w:rsidRDefault="00156C73" w:rsidP="0040084A">
            <w:pPr>
              <w:pStyle w:val="BlockText"/>
              <w:spacing w:before="60" w:after="60" w:line="270" w:lineRule="exact"/>
              <w:rPr>
                <w:rFonts w:cs="Arial"/>
                <w:szCs w:val="22"/>
              </w:rPr>
            </w:pPr>
            <w:r w:rsidRPr="00156C73">
              <w:rPr>
                <w:rFonts w:cs="Arial"/>
                <w:szCs w:val="22"/>
              </w:rPr>
              <w:t>BS/090821/16 MR J E HEBSON WPCC10997 COED-Y-CRA FARM</w:t>
            </w:r>
          </w:p>
        </w:tc>
      </w:tr>
    </w:tbl>
    <w:p w14:paraId="174CFCE1" w14:textId="77777777" w:rsidR="007150AF" w:rsidRPr="00737CC8" w:rsidRDefault="007150AF" w:rsidP="00D77C8C">
      <w:pPr>
        <w:spacing w:before="60" w:after="60" w:line="270" w:lineRule="exact"/>
        <w:rPr>
          <w:sz w:val="32"/>
          <w:szCs w:val="32"/>
          <w:lang w:val="en-US" w:eastAsia="en-US"/>
        </w:rPr>
      </w:pPr>
    </w:p>
    <w:p w14:paraId="465147A7" w14:textId="77777777" w:rsidR="0040084A" w:rsidRDefault="0040084A">
      <w:pPr>
        <w:rPr>
          <w:rFonts w:ascii="Arial" w:hAnsi="Arial" w:cs="Arial"/>
          <w:b/>
          <w:bCs/>
        </w:rPr>
      </w:pPr>
      <w:r>
        <w:rPr>
          <w:rFonts w:ascii="Arial" w:hAnsi="Arial" w:cs="Arial"/>
          <w:b/>
          <w:bCs/>
        </w:rPr>
        <w:br w:type="page"/>
      </w:r>
    </w:p>
    <w:p w14:paraId="7F8DF377" w14:textId="380C2E19" w:rsidR="00996BCE" w:rsidRPr="00737CC8" w:rsidRDefault="00996BCE" w:rsidP="00D77C8C">
      <w:pPr>
        <w:spacing w:before="60" w:after="60" w:line="270" w:lineRule="exact"/>
        <w:rPr>
          <w:rFonts w:ascii="Arial" w:hAnsi="Arial" w:cs="Arial"/>
          <w:b/>
          <w:bCs/>
        </w:rPr>
      </w:pPr>
      <w:r w:rsidRPr="00737CC8">
        <w:rPr>
          <w:rFonts w:ascii="Arial" w:hAnsi="Arial" w:cs="Arial"/>
          <w:b/>
          <w:bCs/>
        </w:rPr>
        <w:lastRenderedPageBreak/>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267EF" w:rsidRPr="00737CC8" w14:paraId="331534C4"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03C2111F"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7179386"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6E835D89"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0A83327"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0FBF25AE"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r>
      <w:tr w:rsidR="00996BCE" w:rsidRPr="00737CC8" w14:paraId="546B326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F9611A7" w14:textId="77777777" w:rsidR="00996BCE" w:rsidRPr="00737CC8" w:rsidRDefault="00996BCE" w:rsidP="000267EF">
            <w:pPr>
              <w:pStyle w:val="BlockText"/>
              <w:spacing w:before="60" w:after="60" w:line="270" w:lineRule="exact"/>
              <w:rPr>
                <w:rFonts w:cs="Arial"/>
                <w:b/>
                <w:bCs/>
                <w:szCs w:val="22"/>
              </w:rPr>
            </w:pPr>
            <w:r w:rsidRPr="00737CC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B301453" w14:textId="77777777" w:rsidR="00996BCE" w:rsidRPr="00737CC8" w:rsidRDefault="00996BCE" w:rsidP="000267EF">
            <w:pPr>
              <w:pStyle w:val="BlockText"/>
              <w:spacing w:before="60" w:after="60" w:line="270" w:lineRule="exact"/>
              <w:rPr>
                <w:rFonts w:cs="Arial"/>
                <w:bCs/>
                <w:szCs w:val="22"/>
              </w:rPr>
            </w:pPr>
            <w:r w:rsidRPr="00737CC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0E889A22" w14:textId="049ED63A" w:rsidR="00996BCE" w:rsidRPr="00737CC8" w:rsidRDefault="0040084A"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98DC5FF"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EF19197" w14:textId="77777777" w:rsidR="00996BCE" w:rsidRPr="00737CC8" w:rsidRDefault="00996BCE" w:rsidP="000267EF">
            <w:pPr>
              <w:pStyle w:val="BlockText1"/>
              <w:spacing w:before="60" w:after="60" w:line="270" w:lineRule="exact"/>
              <w:jc w:val="left"/>
              <w:rPr>
                <w:b w:val="0"/>
                <w:color w:val="auto"/>
              </w:rPr>
            </w:pPr>
          </w:p>
        </w:tc>
      </w:tr>
      <w:tr w:rsidR="00996BCE" w:rsidRPr="00737CC8" w14:paraId="20E2489C"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F79B6D8"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B6847FF" w14:textId="77777777" w:rsidR="00996BCE" w:rsidRPr="00737CC8" w:rsidRDefault="00996BCE" w:rsidP="000267EF">
            <w:pPr>
              <w:pStyle w:val="BlockText"/>
              <w:spacing w:before="60" w:after="60" w:line="270" w:lineRule="exact"/>
              <w:rPr>
                <w:rFonts w:cs="Arial"/>
                <w:szCs w:val="22"/>
              </w:rPr>
            </w:pPr>
            <w:r w:rsidRPr="00737CC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A9EDF13" w14:textId="5C8D13C9" w:rsidR="00996BCE" w:rsidRPr="00737CC8" w:rsidRDefault="0040084A"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5BE0A2D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3D4AC49" w14:textId="77777777" w:rsidR="00996BCE" w:rsidRPr="00737CC8" w:rsidRDefault="00996BCE" w:rsidP="000267EF">
            <w:pPr>
              <w:pStyle w:val="BlockText1"/>
              <w:spacing w:before="60" w:after="60" w:line="270" w:lineRule="exact"/>
              <w:jc w:val="left"/>
              <w:rPr>
                <w:b w:val="0"/>
                <w:color w:val="auto"/>
              </w:rPr>
            </w:pPr>
          </w:p>
        </w:tc>
      </w:tr>
      <w:tr w:rsidR="00996BCE" w:rsidRPr="00737CC8" w14:paraId="0AEBA4F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408453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6C541FD3" w14:textId="77777777" w:rsidR="00996BCE" w:rsidRPr="00737CC8" w:rsidRDefault="00996BCE" w:rsidP="000267EF">
            <w:pPr>
              <w:pStyle w:val="BlockText"/>
              <w:spacing w:before="60" w:after="60" w:line="270" w:lineRule="exact"/>
              <w:rPr>
                <w:rFonts w:cs="Arial"/>
                <w:szCs w:val="22"/>
                <w:u w:val="single"/>
              </w:rPr>
            </w:pPr>
            <w:r w:rsidRPr="00737CC8">
              <w:rPr>
                <w:rFonts w:cs="Arial"/>
                <w:szCs w:val="22"/>
                <w:u w:val="single"/>
              </w:rPr>
              <w:t>Registered companies only.</w:t>
            </w:r>
          </w:p>
          <w:p w14:paraId="7255E17A" w14:textId="77777777" w:rsidR="00996BCE" w:rsidRPr="00737CC8" w:rsidRDefault="00996BCE" w:rsidP="000267EF">
            <w:pPr>
              <w:pStyle w:val="BlockText"/>
              <w:spacing w:before="60" w:after="60" w:line="270" w:lineRule="exact"/>
              <w:rPr>
                <w:rFonts w:cs="Arial"/>
                <w:szCs w:val="22"/>
              </w:rPr>
            </w:pPr>
            <w:r w:rsidRPr="00737CC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63B80106" w14:textId="77777777" w:rsidR="00996BCE" w:rsidRPr="00737CC8" w:rsidRDefault="00996BCE" w:rsidP="000267EF">
            <w:pPr>
              <w:pStyle w:val="BlockText1"/>
              <w:spacing w:before="60" w:after="60" w:line="270" w:lineRule="exact"/>
              <w:jc w:val="left"/>
              <w:rPr>
                <w:b w:val="0"/>
                <w:color w:val="auto"/>
              </w:rPr>
            </w:pPr>
          </w:p>
        </w:tc>
        <w:tc>
          <w:tcPr>
            <w:tcW w:w="283" w:type="pct"/>
            <w:tcBorders>
              <w:top w:val="single" w:sz="2" w:space="0" w:color="C0C0C0"/>
              <w:left w:val="single" w:sz="2" w:space="0" w:color="C0C0C0"/>
              <w:bottom w:val="single" w:sz="2" w:space="0" w:color="C0C0C0"/>
              <w:right w:val="single" w:sz="2" w:space="0" w:color="C0C0C0"/>
            </w:tcBorders>
          </w:tcPr>
          <w:p w14:paraId="250C3F30"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1E0DF84" w14:textId="2B3CE003" w:rsidR="00996BCE" w:rsidRPr="00737CC8" w:rsidRDefault="0040084A" w:rsidP="000267EF">
            <w:pPr>
              <w:pStyle w:val="BlockText1"/>
              <w:spacing w:before="60" w:after="60" w:line="270" w:lineRule="exact"/>
              <w:jc w:val="left"/>
              <w:rPr>
                <w:b w:val="0"/>
                <w:color w:val="auto"/>
              </w:rPr>
            </w:pPr>
            <w:r>
              <w:rPr>
                <w:b w:val="0"/>
                <w:color w:val="auto"/>
              </w:rPr>
              <w:t>X</w:t>
            </w:r>
          </w:p>
        </w:tc>
      </w:tr>
      <w:tr w:rsidR="00996BCE" w:rsidRPr="00737CC8" w14:paraId="0A5B90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D23912A"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2884A30B" w14:textId="7DA1124B" w:rsidR="00996BCE" w:rsidRPr="00737CC8" w:rsidRDefault="007F4F17" w:rsidP="000267EF">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036FABF9" w14:textId="77777777" w:rsidR="00996BCE" w:rsidRPr="00737CC8" w:rsidRDefault="00996BCE" w:rsidP="000267EF">
            <w:pPr>
              <w:pStyle w:val="BlockText1"/>
              <w:spacing w:before="60" w:after="60" w:line="270" w:lineRule="exact"/>
              <w:jc w:val="left"/>
              <w:rPr>
                <w:b w:val="0"/>
                <w:color w:val="auto"/>
              </w:rPr>
            </w:pPr>
          </w:p>
        </w:tc>
        <w:tc>
          <w:tcPr>
            <w:tcW w:w="283" w:type="pct"/>
            <w:tcBorders>
              <w:top w:val="single" w:sz="2" w:space="0" w:color="C0C0C0"/>
              <w:left w:val="single" w:sz="2" w:space="0" w:color="C0C0C0"/>
              <w:bottom w:val="single" w:sz="2" w:space="0" w:color="C0C0C0"/>
              <w:right w:val="single" w:sz="2" w:space="0" w:color="C0C0C0"/>
            </w:tcBorders>
          </w:tcPr>
          <w:p w14:paraId="6E25342A"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44F1EC1" w14:textId="596A8C55" w:rsidR="00996BCE" w:rsidRPr="00737CC8" w:rsidRDefault="0040084A" w:rsidP="000267EF">
            <w:pPr>
              <w:pStyle w:val="BlockText1"/>
              <w:spacing w:before="60" w:after="60" w:line="270" w:lineRule="exact"/>
              <w:jc w:val="left"/>
              <w:rPr>
                <w:b w:val="0"/>
                <w:color w:val="auto"/>
              </w:rPr>
            </w:pPr>
            <w:r>
              <w:rPr>
                <w:b w:val="0"/>
                <w:color w:val="auto"/>
              </w:rPr>
              <w:t>X</w:t>
            </w:r>
          </w:p>
        </w:tc>
      </w:tr>
      <w:tr w:rsidR="00996BCE" w:rsidRPr="00737CC8" w14:paraId="05B92A71"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5BEB0E7" w14:textId="77777777" w:rsidR="00996BCE" w:rsidRPr="002D37A2" w:rsidRDefault="00996BCE" w:rsidP="000267EF">
            <w:pPr>
              <w:pStyle w:val="BlockText"/>
              <w:spacing w:before="60" w:after="60" w:line="270" w:lineRule="exact"/>
              <w:rPr>
                <w:rFonts w:cs="Arial"/>
                <w:b/>
                <w:szCs w:val="22"/>
                <w:highlight w:val="yellow"/>
              </w:rPr>
            </w:pPr>
            <w:r w:rsidRPr="002D37A2">
              <w:rPr>
                <w:rFonts w:cs="Arial"/>
                <w:b/>
                <w:szCs w:val="22"/>
                <w:highlight w:val="yellow"/>
              </w:rPr>
              <w:t>7</w:t>
            </w:r>
          </w:p>
        </w:tc>
        <w:tc>
          <w:tcPr>
            <w:tcW w:w="3659" w:type="pct"/>
            <w:tcBorders>
              <w:top w:val="single" w:sz="2" w:space="0" w:color="C0C0C0"/>
              <w:left w:val="single" w:sz="2" w:space="0" w:color="C0C0C0"/>
              <w:bottom w:val="single" w:sz="2" w:space="0" w:color="C0C0C0"/>
              <w:right w:val="single" w:sz="2" w:space="0" w:color="C0C0C0"/>
            </w:tcBorders>
          </w:tcPr>
          <w:p w14:paraId="230A36B0" w14:textId="77777777" w:rsidR="00996BCE" w:rsidRPr="002D37A2" w:rsidRDefault="00996BCE" w:rsidP="000267EF">
            <w:pPr>
              <w:pStyle w:val="BlockText"/>
              <w:spacing w:before="60" w:after="60" w:line="270" w:lineRule="exact"/>
              <w:rPr>
                <w:rFonts w:cs="Arial"/>
                <w:szCs w:val="22"/>
                <w:highlight w:val="yellow"/>
              </w:rPr>
            </w:pPr>
            <w:r w:rsidRPr="002D37A2">
              <w:rPr>
                <w:rFonts w:cs="Arial"/>
                <w:szCs w:val="22"/>
                <w:highlight w:val="yellow"/>
              </w:rPr>
              <w:t>Contact details complete?</w:t>
            </w:r>
          </w:p>
          <w:p w14:paraId="2F957BB0" w14:textId="6F0A2B44" w:rsidR="002D37A2" w:rsidRPr="002D37A2" w:rsidRDefault="002D37A2" w:rsidP="002D37A2">
            <w:pPr>
              <w:pStyle w:val="BlockText"/>
              <w:numPr>
                <w:ilvl w:val="0"/>
                <w:numId w:val="9"/>
              </w:numPr>
              <w:spacing w:before="60" w:after="60" w:line="270" w:lineRule="exact"/>
              <w:rPr>
                <w:rFonts w:cs="Arial"/>
                <w:szCs w:val="22"/>
                <w:highlight w:val="yellow"/>
              </w:rPr>
            </w:pPr>
            <w:r w:rsidRPr="002D37A2">
              <w:rPr>
                <w:rFonts w:cs="Arial"/>
                <w:szCs w:val="22"/>
                <w:highlight w:val="yellow"/>
              </w:rPr>
              <w:t>email address for contact is missing</w:t>
            </w:r>
          </w:p>
        </w:tc>
        <w:tc>
          <w:tcPr>
            <w:tcW w:w="337" w:type="pct"/>
            <w:tcBorders>
              <w:top w:val="single" w:sz="2" w:space="0" w:color="C0C0C0"/>
              <w:left w:val="single" w:sz="2" w:space="0" w:color="C0C0C0"/>
              <w:bottom w:val="single" w:sz="2" w:space="0" w:color="C0C0C0"/>
              <w:right w:val="single" w:sz="2" w:space="0" w:color="C0C0C0"/>
            </w:tcBorders>
          </w:tcPr>
          <w:p w14:paraId="14B6ECD3" w14:textId="25843BEE" w:rsidR="00996BCE" w:rsidRPr="002D37A2" w:rsidRDefault="00996BCE" w:rsidP="000267EF">
            <w:pPr>
              <w:pStyle w:val="BlockText1"/>
              <w:spacing w:before="60" w:after="60" w:line="270" w:lineRule="exact"/>
              <w:jc w:val="left"/>
              <w:rPr>
                <w:b w:val="0"/>
                <w:color w:val="auto"/>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8A824FB" w14:textId="5CFBE609" w:rsidR="00996BCE" w:rsidRPr="002D37A2" w:rsidRDefault="002D37A2" w:rsidP="000267EF">
            <w:pPr>
              <w:pStyle w:val="BlockText1"/>
              <w:spacing w:before="60" w:after="60" w:line="270" w:lineRule="exact"/>
              <w:jc w:val="left"/>
              <w:rPr>
                <w:b w:val="0"/>
                <w:color w:val="auto"/>
                <w:highlight w:val="yellow"/>
              </w:rPr>
            </w:pPr>
            <w:r w:rsidRPr="002D37A2">
              <w:rPr>
                <w:b w:val="0"/>
                <w:color w:val="auto"/>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759F9236" w14:textId="77777777" w:rsidR="00996BCE" w:rsidRPr="002D37A2" w:rsidRDefault="00996BCE" w:rsidP="000267EF">
            <w:pPr>
              <w:pStyle w:val="BlockText1"/>
              <w:spacing w:before="60" w:after="60" w:line="270" w:lineRule="exact"/>
              <w:jc w:val="left"/>
              <w:rPr>
                <w:b w:val="0"/>
                <w:color w:val="auto"/>
                <w:highlight w:val="yellow"/>
              </w:rPr>
            </w:pPr>
          </w:p>
        </w:tc>
      </w:tr>
      <w:tr w:rsidR="00996BCE" w:rsidRPr="00737CC8" w14:paraId="6B9ACD54"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2B9DD83D" w14:textId="77777777" w:rsidR="00996BCE" w:rsidRPr="00737CC8" w:rsidRDefault="00996BCE" w:rsidP="000267EF">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617D75EC" w14:textId="77777777" w:rsidR="00996BCE" w:rsidRPr="00737CC8" w:rsidRDefault="00996BCE" w:rsidP="000267EF">
            <w:pPr>
              <w:pStyle w:val="BlockText"/>
              <w:spacing w:before="60" w:after="60" w:line="270" w:lineRule="exact"/>
              <w:rPr>
                <w:rFonts w:cs="Arial"/>
                <w:szCs w:val="22"/>
              </w:rPr>
            </w:pPr>
            <w:r w:rsidRPr="00737CC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521CFCE" w14:textId="162E1B4E" w:rsidR="00996BCE" w:rsidRPr="00737CC8" w:rsidRDefault="0040084A"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1D2DC8F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00843967" w14:textId="77777777" w:rsidR="00996BCE" w:rsidRPr="00737CC8" w:rsidRDefault="00996BCE" w:rsidP="000267EF">
            <w:pPr>
              <w:pStyle w:val="BlockText1"/>
              <w:spacing w:before="60" w:after="60" w:line="270" w:lineRule="exact"/>
              <w:jc w:val="left"/>
              <w:rPr>
                <w:b w:val="0"/>
                <w:color w:val="auto"/>
              </w:rPr>
            </w:pPr>
          </w:p>
        </w:tc>
      </w:tr>
      <w:tr w:rsidR="00996BCE" w:rsidRPr="00737CC8" w14:paraId="38D691CF"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2CC3F01A" w14:textId="77777777" w:rsidR="00996BCE" w:rsidRPr="002D37A2" w:rsidRDefault="00996BCE" w:rsidP="000267EF">
            <w:pPr>
              <w:pStyle w:val="BlockText"/>
              <w:spacing w:before="60" w:after="60" w:line="270" w:lineRule="exact"/>
              <w:rPr>
                <w:rFonts w:cs="Arial"/>
                <w:b/>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73DED9B4" w14:textId="77777777" w:rsidR="00996BCE" w:rsidRPr="002D37A2" w:rsidRDefault="00996BCE" w:rsidP="000267EF">
            <w:pPr>
              <w:pStyle w:val="BlockText"/>
              <w:spacing w:before="60" w:after="60" w:line="270" w:lineRule="exact"/>
              <w:rPr>
                <w:rFonts w:cs="Arial"/>
                <w:b/>
                <w:szCs w:val="22"/>
                <w:highlight w:val="yellow"/>
              </w:rPr>
            </w:pPr>
            <w:r w:rsidRPr="002D37A2">
              <w:rPr>
                <w:rFonts w:cs="Arial"/>
                <w:b/>
                <w:szCs w:val="22"/>
                <w:highlight w:val="yellow"/>
              </w:rPr>
              <w:t>Part A complete?</w:t>
            </w:r>
          </w:p>
        </w:tc>
        <w:tc>
          <w:tcPr>
            <w:tcW w:w="337" w:type="pct"/>
            <w:tcBorders>
              <w:top w:val="single" w:sz="4" w:space="0" w:color="auto"/>
              <w:left w:val="single" w:sz="4" w:space="0" w:color="auto"/>
              <w:bottom w:val="single" w:sz="4" w:space="0" w:color="auto"/>
              <w:right w:val="single" w:sz="4" w:space="0" w:color="auto"/>
            </w:tcBorders>
          </w:tcPr>
          <w:p w14:paraId="4752BA70" w14:textId="742AB574" w:rsidR="00996BCE" w:rsidRPr="002D37A2" w:rsidRDefault="00996BCE" w:rsidP="000267EF">
            <w:pPr>
              <w:pStyle w:val="BlockText1"/>
              <w:spacing w:before="60" w:after="60" w:line="270" w:lineRule="exact"/>
              <w:jc w:val="left"/>
              <w:rPr>
                <w:color w:val="auto"/>
                <w:highlight w:val="yellow"/>
              </w:rPr>
            </w:pPr>
          </w:p>
        </w:tc>
        <w:tc>
          <w:tcPr>
            <w:tcW w:w="283" w:type="pct"/>
            <w:tcBorders>
              <w:top w:val="single" w:sz="4" w:space="0" w:color="auto"/>
              <w:left w:val="single" w:sz="4" w:space="0" w:color="auto"/>
              <w:bottom w:val="single" w:sz="4" w:space="0" w:color="auto"/>
              <w:right w:val="single" w:sz="4" w:space="0" w:color="auto"/>
            </w:tcBorders>
          </w:tcPr>
          <w:p w14:paraId="4BC731D4" w14:textId="258016C2" w:rsidR="00996BCE" w:rsidRPr="002D37A2" w:rsidRDefault="002D37A2" w:rsidP="000267EF">
            <w:pPr>
              <w:pStyle w:val="BlockText1"/>
              <w:spacing w:before="60" w:after="60" w:line="270" w:lineRule="exact"/>
              <w:jc w:val="left"/>
              <w:rPr>
                <w:color w:val="auto"/>
                <w:highlight w:val="yellow"/>
              </w:rPr>
            </w:pPr>
            <w:r w:rsidRPr="002D37A2">
              <w:rPr>
                <w:color w:val="auto"/>
                <w:highlight w:val="yellow"/>
              </w:rPr>
              <w:t>X</w:t>
            </w:r>
          </w:p>
        </w:tc>
        <w:tc>
          <w:tcPr>
            <w:tcW w:w="330" w:type="pct"/>
            <w:tcBorders>
              <w:top w:val="single" w:sz="4" w:space="0" w:color="auto"/>
              <w:left w:val="single" w:sz="4" w:space="0" w:color="auto"/>
              <w:bottom w:val="single" w:sz="4" w:space="0" w:color="auto"/>
              <w:right w:val="single" w:sz="4" w:space="0" w:color="auto"/>
            </w:tcBorders>
          </w:tcPr>
          <w:p w14:paraId="33CF755F" w14:textId="77777777" w:rsidR="00996BCE" w:rsidRPr="002D37A2" w:rsidRDefault="00996BCE" w:rsidP="000267EF">
            <w:pPr>
              <w:pStyle w:val="BlockText1"/>
              <w:spacing w:before="60" w:after="60" w:line="270" w:lineRule="exact"/>
              <w:jc w:val="left"/>
              <w:rPr>
                <w:color w:val="auto"/>
                <w:highlight w:val="yellow"/>
              </w:rPr>
            </w:pPr>
          </w:p>
        </w:tc>
      </w:tr>
    </w:tbl>
    <w:p w14:paraId="1AA472F1" w14:textId="77777777" w:rsidR="00996BCE" w:rsidRPr="00737CC8" w:rsidRDefault="00996BCE" w:rsidP="00D77C8C">
      <w:pPr>
        <w:spacing w:before="60" w:after="60" w:line="270" w:lineRule="exact"/>
      </w:pPr>
    </w:p>
    <w:p w14:paraId="31DA38A1" w14:textId="77777777" w:rsidR="00996BCE" w:rsidRPr="00737CC8" w:rsidRDefault="00996BCE" w:rsidP="00D77C8C">
      <w:pPr>
        <w:spacing w:before="60" w:after="60" w:line="270" w:lineRule="exact"/>
        <w:rPr>
          <w:rFonts w:ascii="Arial" w:hAnsi="Arial" w:cs="Arial"/>
          <w:b/>
        </w:rPr>
      </w:pPr>
      <w:r w:rsidRPr="00737CC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267EF" w:rsidRPr="00737CC8" w14:paraId="362376FD"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BBB515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7C2CD3D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EC8D43F"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983649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20B7617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N/A</w:t>
            </w:r>
          </w:p>
        </w:tc>
      </w:tr>
      <w:tr w:rsidR="00996BCE" w:rsidRPr="00737CC8" w14:paraId="32AF343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9989072" w14:textId="77777777" w:rsidR="00996BCE" w:rsidRPr="00737CC8" w:rsidRDefault="00996BCE" w:rsidP="000267EF">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CEA124C" w14:textId="77777777" w:rsidR="00996BCE" w:rsidRPr="00737CC8" w:rsidRDefault="00996BCE" w:rsidP="000267EF">
            <w:pPr>
              <w:spacing w:before="60" w:after="60" w:line="270" w:lineRule="exact"/>
              <w:rPr>
                <w:rFonts w:ascii="Arial" w:hAnsi="Arial" w:cs="Arial"/>
                <w:bCs/>
                <w:sz w:val="22"/>
                <w:szCs w:val="22"/>
              </w:rPr>
            </w:pPr>
            <w:r w:rsidRPr="00737CC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7ACCBFE1" w14:textId="630EE528" w:rsidR="00996BCE" w:rsidRPr="00737CC8" w:rsidRDefault="0040084A" w:rsidP="000267EF">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BEA0583" w14:textId="77777777" w:rsidR="00996BCE" w:rsidRPr="00737CC8" w:rsidRDefault="00996BCE" w:rsidP="000267EF">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7BE24648" w14:textId="77777777" w:rsidR="00996BCE" w:rsidRPr="00737CC8" w:rsidRDefault="00996BCE" w:rsidP="000267EF">
            <w:pPr>
              <w:spacing w:before="60" w:after="60" w:line="270" w:lineRule="exact"/>
              <w:rPr>
                <w:rFonts w:ascii="Arial" w:hAnsi="Arial" w:cs="Arial"/>
                <w:sz w:val="22"/>
                <w:szCs w:val="22"/>
                <w:lang w:eastAsia="en-US"/>
              </w:rPr>
            </w:pPr>
          </w:p>
        </w:tc>
      </w:tr>
      <w:tr w:rsidR="00996BCE" w:rsidRPr="00737CC8" w14:paraId="231100D0"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673DA36"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586F920"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460FFA3F" w14:textId="4D7A1296"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E001083"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386525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2EF514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5E58EA0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417E14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732ADBA6" w14:textId="5F27E346"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E39749A"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D3B172F"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C2E4C6E"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B1BB0D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3D92B65" w14:textId="77777777" w:rsidR="00996BCE"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w:t>
            </w:r>
          </w:p>
          <w:p w14:paraId="405B2B20" w14:textId="1BEA050E" w:rsidR="0040084A" w:rsidRPr="00737CC8" w:rsidRDefault="0040084A" w:rsidP="000267EF">
            <w:pPr>
              <w:spacing w:before="60" w:after="60" w:line="270" w:lineRule="exact"/>
              <w:rPr>
                <w:rFonts w:ascii="Arial" w:hAnsi="Arial" w:cs="Arial"/>
                <w:sz w:val="22"/>
                <w:szCs w:val="22"/>
                <w:lang w:val="en-US" w:eastAsia="en-US"/>
              </w:rPr>
            </w:pPr>
            <w:r w:rsidRPr="0040084A">
              <w:rPr>
                <w:rFonts w:ascii="Arial" w:hAnsi="Arial" w:cs="Arial"/>
                <w:sz w:val="22"/>
                <w:szCs w:val="22"/>
                <w:highlight w:val="yellow"/>
                <w:lang w:val="en-US" w:eastAsia="en-US"/>
              </w:rPr>
              <w:t>Ticked yes, but not required as an SRP</w:t>
            </w:r>
          </w:p>
        </w:tc>
        <w:tc>
          <w:tcPr>
            <w:tcW w:w="337" w:type="pct"/>
            <w:tcBorders>
              <w:top w:val="single" w:sz="2" w:space="0" w:color="C0C0C0"/>
              <w:left w:val="single" w:sz="2" w:space="0" w:color="C0C0C0"/>
              <w:bottom w:val="single" w:sz="2" w:space="0" w:color="C0C0C0"/>
              <w:right w:val="single" w:sz="2" w:space="0" w:color="C0C0C0"/>
            </w:tcBorders>
          </w:tcPr>
          <w:p w14:paraId="0492455E"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A7BD959"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C4E1FFE" w14:textId="7BD0AF77"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D56038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7370D3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60327D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121B23D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39C6D1"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8D1B1D" w14:textId="0FE87014"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934A656"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7D2EDCB" w14:textId="77777777" w:rsidR="00996BCE" w:rsidRPr="00737CC8" w:rsidRDefault="00996BCE" w:rsidP="000267EF">
            <w:pPr>
              <w:spacing w:before="60" w:after="60" w:line="270" w:lineRule="exact"/>
              <w:rPr>
                <w:rFonts w:ascii="Arial" w:hAnsi="Arial" w:cs="Arial"/>
                <w:b/>
                <w:sz w:val="22"/>
                <w:szCs w:val="22"/>
                <w:lang w:val="en-US" w:eastAsia="en-US"/>
              </w:rPr>
            </w:pPr>
            <w:r w:rsidRPr="00737CC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21F98028"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B63839" w14:textId="63206EE1"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1897DDAB"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51F9F72"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29C0F9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DE2DD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2D91BA5F"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AA78E93" w14:textId="6E4A8FBE"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1582DC"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949E326"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07F4352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80F8F3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17F70083"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79DB63E6" w14:textId="3D795C57"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094653D"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7FCCA94"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F36D5F3"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80B8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FCE5B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Does the application contain notification of national security issues?</w:t>
            </w:r>
          </w:p>
          <w:p w14:paraId="3A8A15B1"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4" w:history="1">
              <w:r w:rsidRPr="00737CC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5E6EFCF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2EA9AFE" w14:textId="52C36036"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D48DC4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C64764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5BA9C6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30FD092"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Has the applicant asked for any information to be kept confidential?</w:t>
            </w:r>
          </w:p>
          <w:p w14:paraId="70C15C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5" w:history="1">
              <w:r w:rsidRPr="00737CC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4F78DAA"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8029762" w14:textId="2C4ED0C9" w:rsidR="00996BCE"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67688A2" w14:textId="77777777" w:rsidR="00996BCE" w:rsidRPr="00737CC8" w:rsidRDefault="00996BCE" w:rsidP="000267EF">
            <w:pPr>
              <w:spacing w:before="60" w:after="60" w:line="270" w:lineRule="exact"/>
              <w:rPr>
                <w:rFonts w:ascii="Arial" w:hAnsi="Arial" w:cs="Arial"/>
                <w:sz w:val="22"/>
                <w:szCs w:val="22"/>
              </w:rPr>
            </w:pPr>
          </w:p>
        </w:tc>
      </w:tr>
      <w:tr w:rsidR="00FB04A0" w:rsidRPr="00737CC8" w14:paraId="1E2B03D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5199FC9"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04FBA7CA" w14:textId="77777777" w:rsidR="00FB04A0"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Box been tickets to show correct fee is included?</w:t>
            </w:r>
          </w:p>
          <w:p w14:paraId="0313CBBF" w14:textId="068FB946" w:rsidR="0040084A" w:rsidRPr="00737CC8" w:rsidRDefault="0040084A" w:rsidP="00FB04A0">
            <w:pPr>
              <w:spacing w:before="60" w:after="60" w:line="270" w:lineRule="exact"/>
              <w:rPr>
                <w:rFonts w:ascii="Arial" w:hAnsi="Arial" w:cs="Arial"/>
                <w:sz w:val="22"/>
                <w:szCs w:val="22"/>
                <w:lang w:eastAsia="en-US"/>
              </w:rPr>
            </w:pPr>
            <w:r w:rsidRPr="0040084A">
              <w:rPr>
                <w:rFonts w:ascii="Arial" w:hAnsi="Arial" w:cs="Arial"/>
                <w:sz w:val="22"/>
                <w:szCs w:val="22"/>
                <w:highlight w:val="yellow"/>
                <w:lang w:eastAsia="en-US"/>
              </w:rPr>
              <w:t>But did include the correct fee</w:t>
            </w:r>
          </w:p>
        </w:tc>
        <w:tc>
          <w:tcPr>
            <w:tcW w:w="337" w:type="pct"/>
            <w:tcBorders>
              <w:top w:val="single" w:sz="2" w:space="0" w:color="C0C0C0"/>
              <w:left w:val="single" w:sz="2" w:space="0" w:color="C0C0C0"/>
              <w:bottom w:val="single" w:sz="2" w:space="0" w:color="C0C0C0"/>
              <w:right w:val="single" w:sz="2" w:space="0" w:color="C0C0C0"/>
            </w:tcBorders>
          </w:tcPr>
          <w:p w14:paraId="297C1D2E"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978296F" w14:textId="73D85A3B" w:rsidR="00FB04A0" w:rsidRPr="00737CC8" w:rsidRDefault="0040084A" w:rsidP="00FB04A0">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31DA48E3"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405009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3ED446" w14:textId="77777777" w:rsidR="00FB04A0" w:rsidRPr="00737C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491AE90F" w14:textId="77777777" w:rsidR="00FB04A0"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application checklist complete?</w:t>
            </w:r>
          </w:p>
          <w:p w14:paraId="4C626FB9" w14:textId="42742875" w:rsidR="0040084A" w:rsidRPr="00737CC8" w:rsidRDefault="0040084A" w:rsidP="00FB04A0">
            <w:pPr>
              <w:spacing w:before="60" w:after="60" w:line="270" w:lineRule="exact"/>
              <w:rPr>
                <w:rFonts w:ascii="Arial" w:hAnsi="Arial" w:cs="Arial"/>
                <w:sz w:val="22"/>
                <w:szCs w:val="22"/>
                <w:lang w:eastAsia="en-US"/>
              </w:rPr>
            </w:pPr>
            <w:r w:rsidRPr="0040084A">
              <w:rPr>
                <w:rFonts w:ascii="Arial" w:hAnsi="Arial" w:cs="Arial"/>
                <w:sz w:val="22"/>
                <w:szCs w:val="22"/>
                <w:highlight w:val="yellow"/>
                <w:lang w:eastAsia="en-US"/>
              </w:rPr>
              <w:t>But no documents provided</w:t>
            </w:r>
          </w:p>
        </w:tc>
        <w:tc>
          <w:tcPr>
            <w:tcW w:w="337" w:type="pct"/>
            <w:tcBorders>
              <w:top w:val="single" w:sz="2" w:space="0" w:color="C0C0C0"/>
              <w:left w:val="single" w:sz="2" w:space="0" w:color="C0C0C0"/>
              <w:bottom w:val="single" w:sz="2" w:space="0" w:color="C0C0C0"/>
              <w:right w:val="single" w:sz="2" w:space="0" w:color="C0C0C0"/>
            </w:tcBorders>
          </w:tcPr>
          <w:p w14:paraId="7764F46E"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7021333" w14:textId="66AC6856" w:rsidR="00FB04A0" w:rsidRPr="00737CC8" w:rsidRDefault="0040084A" w:rsidP="00FB04A0">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5A77374" w14:textId="77777777" w:rsidR="00FB04A0" w:rsidRPr="00737CC8" w:rsidRDefault="00FB04A0" w:rsidP="00FB04A0">
            <w:pPr>
              <w:spacing w:before="60" w:after="60" w:line="270" w:lineRule="exact"/>
              <w:rPr>
                <w:rFonts w:ascii="Arial" w:hAnsi="Arial" w:cs="Arial"/>
                <w:sz w:val="22"/>
                <w:szCs w:val="22"/>
              </w:rPr>
            </w:pPr>
          </w:p>
        </w:tc>
      </w:tr>
      <w:tr w:rsidR="00737CC8" w:rsidRPr="00737CC8" w14:paraId="43F15C17" w14:textId="77777777" w:rsidTr="00737CC8">
        <w:trPr>
          <w:trHeight w:val="20"/>
        </w:trPr>
        <w:tc>
          <w:tcPr>
            <w:tcW w:w="391" w:type="pct"/>
            <w:tcBorders>
              <w:top w:val="single" w:sz="2" w:space="0" w:color="C0C0C0"/>
              <w:left w:val="single" w:sz="4" w:space="0" w:color="auto"/>
              <w:bottom w:val="single" w:sz="2" w:space="0" w:color="C0C0C0"/>
              <w:right w:val="single" w:sz="2" w:space="0" w:color="C0C0C0"/>
            </w:tcBorders>
          </w:tcPr>
          <w:p w14:paraId="6EF42CFE" w14:textId="77777777" w:rsidR="00737CC8" w:rsidRPr="00737CC8" w:rsidRDefault="00737CC8"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86EF673" w14:textId="77777777" w:rsidR="00737CC8" w:rsidRPr="00737CC8" w:rsidRDefault="00737CC8" w:rsidP="00FB04A0">
            <w:pPr>
              <w:spacing w:before="60" w:after="60" w:line="270" w:lineRule="exact"/>
              <w:rPr>
                <w:rFonts w:ascii="Arial" w:hAnsi="Arial" w:cs="Arial"/>
                <w:sz w:val="22"/>
                <w:szCs w:val="22"/>
              </w:rPr>
            </w:pPr>
            <w:r w:rsidRPr="00737CC8">
              <w:rPr>
                <w:rFonts w:ascii="Arial" w:hAnsi="Arial" w:cs="Arial"/>
                <w:b/>
                <w:sz w:val="22"/>
                <w:szCs w:val="22"/>
                <w:lang w:eastAsia="en-US"/>
              </w:rPr>
              <w:t>Declaration</w:t>
            </w:r>
          </w:p>
        </w:tc>
      </w:tr>
      <w:tr w:rsidR="00FB04A0" w:rsidRPr="00737CC8" w14:paraId="7DFCE20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D66AEAE"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lastRenderedPageBreak/>
              <w:t>7a</w:t>
            </w:r>
          </w:p>
        </w:tc>
        <w:tc>
          <w:tcPr>
            <w:tcW w:w="3659" w:type="pct"/>
            <w:tcBorders>
              <w:top w:val="single" w:sz="2" w:space="0" w:color="C0C0C0"/>
              <w:left w:val="single" w:sz="2" w:space="0" w:color="C0C0C0"/>
              <w:bottom w:val="single" w:sz="2" w:space="0" w:color="C0C0C0"/>
              <w:right w:val="single" w:sz="2" w:space="0" w:color="C0C0C0"/>
            </w:tcBorders>
          </w:tcPr>
          <w:p w14:paraId="13484586" w14:textId="77777777" w:rsidR="00FB04A0"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not a relevant person; is box ticked to confirm authorisation is given?</w:t>
            </w:r>
          </w:p>
          <w:p w14:paraId="07481844" w14:textId="5F0E4B7C" w:rsidR="0040084A" w:rsidRPr="00737CC8" w:rsidRDefault="0040084A" w:rsidP="00FB04A0">
            <w:pPr>
              <w:spacing w:before="60" w:after="60" w:line="270" w:lineRule="exact"/>
              <w:rPr>
                <w:rFonts w:ascii="Arial" w:hAnsi="Arial" w:cs="Arial"/>
                <w:sz w:val="22"/>
                <w:szCs w:val="22"/>
                <w:lang w:eastAsia="en-US"/>
              </w:rPr>
            </w:pPr>
            <w:r w:rsidRPr="0040084A">
              <w:rPr>
                <w:rFonts w:ascii="Arial" w:hAnsi="Arial" w:cs="Arial"/>
                <w:sz w:val="22"/>
                <w:szCs w:val="22"/>
                <w:highlight w:val="yellow"/>
                <w:lang w:eastAsia="en-US"/>
              </w:rPr>
              <w:t>No proof provided</w:t>
            </w:r>
          </w:p>
        </w:tc>
        <w:tc>
          <w:tcPr>
            <w:tcW w:w="337" w:type="pct"/>
            <w:tcBorders>
              <w:top w:val="single" w:sz="2" w:space="0" w:color="C0C0C0"/>
              <w:left w:val="single" w:sz="2" w:space="0" w:color="C0C0C0"/>
              <w:bottom w:val="single" w:sz="2" w:space="0" w:color="C0C0C0"/>
              <w:right w:val="single" w:sz="2" w:space="0" w:color="C0C0C0"/>
            </w:tcBorders>
          </w:tcPr>
          <w:p w14:paraId="73D78E04" w14:textId="328F88CD" w:rsidR="00FB04A0" w:rsidRPr="00737CC8" w:rsidRDefault="0040084A"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701AD4"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AC1F5BA"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32057594"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978BB67"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57BA3E8D" w14:textId="77777777" w:rsidR="00FB04A0" w:rsidRPr="00737CC8" w:rsidRDefault="00FB04A0" w:rsidP="00FB04A0">
            <w:pPr>
              <w:tabs>
                <w:tab w:val="left" w:pos="1215"/>
              </w:tabs>
              <w:spacing w:before="60" w:after="60" w:line="270" w:lineRule="exact"/>
              <w:rPr>
                <w:rFonts w:ascii="Arial" w:hAnsi="Arial" w:cs="Arial"/>
                <w:sz w:val="22"/>
                <w:szCs w:val="22"/>
                <w:lang w:eastAsia="en-US"/>
              </w:rPr>
            </w:pPr>
            <w:r w:rsidRPr="00737CC8">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EFE82CA" w14:textId="4D0230D3" w:rsidR="00FB04A0" w:rsidRPr="00737CC8" w:rsidRDefault="0040084A"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EC318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43435ED"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0D74386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67C7640"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3FD133AA"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57B7E65C"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50D3CF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7E814D7" w14:textId="6817DB27" w:rsidR="00FB04A0" w:rsidRPr="00737CC8" w:rsidRDefault="0040084A"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6F5B23C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5698A"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7d</w:t>
            </w:r>
          </w:p>
        </w:tc>
        <w:tc>
          <w:tcPr>
            <w:tcW w:w="3659" w:type="pct"/>
            <w:tcBorders>
              <w:top w:val="single" w:sz="2" w:space="0" w:color="C0C0C0"/>
              <w:left w:val="single" w:sz="2" w:space="0" w:color="C0C0C0"/>
              <w:bottom w:val="single" w:sz="2" w:space="0" w:color="C0C0C0"/>
              <w:right w:val="single" w:sz="2" w:space="0" w:color="C0C0C0"/>
            </w:tcBorders>
          </w:tcPr>
          <w:p w14:paraId="6ACEB8F5"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179A8971" w14:textId="763F5276" w:rsidR="00FB04A0" w:rsidRPr="00737CC8" w:rsidRDefault="0040084A"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976009"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04C04A6"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8B52A0E"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167964F7" w14:textId="77777777" w:rsidR="00FB04A0" w:rsidRPr="00737C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4" w:space="0" w:color="auto"/>
              <w:right w:val="single" w:sz="2" w:space="0" w:color="C0C0C0"/>
            </w:tcBorders>
          </w:tcPr>
          <w:p w14:paraId="4A230403" w14:textId="77777777" w:rsidR="00FB04A0" w:rsidRPr="0040084A" w:rsidRDefault="00FB04A0" w:rsidP="00FB04A0">
            <w:pPr>
              <w:spacing w:before="60" w:after="60" w:line="270" w:lineRule="exact"/>
              <w:rPr>
                <w:rFonts w:ascii="Arial" w:hAnsi="Arial" w:cs="Arial"/>
                <w:sz w:val="22"/>
                <w:szCs w:val="22"/>
                <w:highlight w:val="yellow"/>
                <w:lang w:eastAsia="en-US"/>
              </w:rPr>
            </w:pPr>
            <w:r w:rsidRPr="0040084A">
              <w:rPr>
                <w:rFonts w:ascii="Arial" w:hAnsi="Arial" w:cs="Arial"/>
                <w:sz w:val="22"/>
                <w:szCs w:val="22"/>
                <w:highlight w:val="yellow"/>
                <w:lang w:eastAsia="en-US"/>
              </w:rPr>
              <w:t xml:space="preserve">Has the correct person completed the declaration? </w:t>
            </w:r>
          </w:p>
          <w:p w14:paraId="650D7E11" w14:textId="77777777" w:rsidR="00FB04A0" w:rsidRDefault="00FB04A0" w:rsidP="00FB04A0">
            <w:pPr>
              <w:spacing w:before="60" w:after="60" w:line="270" w:lineRule="exact"/>
              <w:rPr>
                <w:rFonts w:ascii="Arial" w:hAnsi="Arial" w:cs="Arial"/>
                <w:sz w:val="22"/>
                <w:szCs w:val="22"/>
                <w:highlight w:val="yellow"/>
                <w:lang w:eastAsia="en-US"/>
              </w:rPr>
            </w:pPr>
            <w:r w:rsidRPr="0040084A">
              <w:rPr>
                <w:rFonts w:ascii="Arial" w:hAnsi="Arial" w:cs="Arial"/>
                <w:sz w:val="22"/>
                <w:szCs w:val="22"/>
                <w:highlight w:val="yellow"/>
                <w:lang w:eastAsia="en-US"/>
              </w:rPr>
              <w:t>Check against relevant people for a company or LLP.</w:t>
            </w:r>
          </w:p>
          <w:p w14:paraId="3C5DCE57" w14:textId="444B43ED" w:rsidR="0040084A" w:rsidRPr="0040084A" w:rsidRDefault="0040084A" w:rsidP="00FB04A0">
            <w:pPr>
              <w:spacing w:before="60" w:after="60" w:line="270" w:lineRule="exact"/>
              <w:rPr>
                <w:rFonts w:ascii="Arial" w:hAnsi="Arial" w:cs="Arial"/>
                <w:sz w:val="22"/>
                <w:szCs w:val="22"/>
                <w:highlight w:val="yellow"/>
                <w:lang w:eastAsia="en-US"/>
              </w:rPr>
            </w:pPr>
            <w:r>
              <w:rPr>
                <w:rFonts w:ascii="Arial" w:hAnsi="Arial" w:cs="Arial"/>
                <w:sz w:val="22"/>
                <w:szCs w:val="22"/>
                <w:highlight w:val="yellow"/>
                <w:lang w:eastAsia="en-US"/>
              </w:rPr>
              <w:t xml:space="preserve">No authorisation provided </w:t>
            </w:r>
          </w:p>
        </w:tc>
        <w:tc>
          <w:tcPr>
            <w:tcW w:w="337" w:type="pct"/>
            <w:tcBorders>
              <w:top w:val="single" w:sz="2" w:space="0" w:color="C0C0C0"/>
              <w:left w:val="single" w:sz="2" w:space="0" w:color="C0C0C0"/>
              <w:bottom w:val="single" w:sz="4" w:space="0" w:color="auto"/>
              <w:right w:val="single" w:sz="2" w:space="0" w:color="C0C0C0"/>
            </w:tcBorders>
          </w:tcPr>
          <w:p w14:paraId="75C1C4FB" w14:textId="77777777" w:rsidR="00FB04A0" w:rsidRPr="0040084A" w:rsidRDefault="00FB04A0" w:rsidP="00FB04A0">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4" w:space="0" w:color="auto"/>
              <w:right w:val="single" w:sz="2" w:space="0" w:color="C0C0C0"/>
            </w:tcBorders>
          </w:tcPr>
          <w:p w14:paraId="25AEC82C" w14:textId="764B7D43" w:rsidR="00FB04A0" w:rsidRPr="0040084A" w:rsidRDefault="0040084A" w:rsidP="00FB04A0">
            <w:pPr>
              <w:spacing w:before="60" w:after="60" w:line="270" w:lineRule="exact"/>
              <w:rPr>
                <w:rFonts w:ascii="Arial" w:hAnsi="Arial" w:cs="Arial"/>
                <w:sz w:val="22"/>
                <w:szCs w:val="22"/>
                <w:highlight w:val="yellow"/>
              </w:rPr>
            </w:pPr>
            <w:r w:rsidRPr="0040084A">
              <w:rPr>
                <w:rFonts w:ascii="Arial" w:hAnsi="Arial" w:cs="Arial"/>
                <w:sz w:val="22"/>
                <w:szCs w:val="22"/>
                <w:highlight w:val="yellow"/>
              </w:rPr>
              <w:t>X</w:t>
            </w:r>
          </w:p>
        </w:tc>
        <w:tc>
          <w:tcPr>
            <w:tcW w:w="330" w:type="pct"/>
            <w:tcBorders>
              <w:top w:val="single" w:sz="2" w:space="0" w:color="C0C0C0"/>
              <w:left w:val="single" w:sz="2" w:space="0" w:color="C0C0C0"/>
              <w:bottom w:val="single" w:sz="4" w:space="0" w:color="auto"/>
              <w:right w:val="single" w:sz="4" w:space="0" w:color="auto"/>
            </w:tcBorders>
          </w:tcPr>
          <w:p w14:paraId="3D42048B" w14:textId="77777777" w:rsidR="00FB04A0" w:rsidRPr="0040084A" w:rsidRDefault="00FB04A0" w:rsidP="00FB04A0">
            <w:pPr>
              <w:spacing w:before="60" w:after="60" w:line="270" w:lineRule="exact"/>
              <w:rPr>
                <w:rFonts w:ascii="Arial" w:hAnsi="Arial" w:cs="Arial"/>
                <w:sz w:val="22"/>
                <w:szCs w:val="22"/>
                <w:highlight w:val="yellow"/>
              </w:rPr>
            </w:pPr>
          </w:p>
        </w:tc>
      </w:tr>
      <w:tr w:rsidR="00996BCE" w:rsidRPr="00737CC8" w14:paraId="357092A1"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491B2198" w14:textId="77777777" w:rsidR="00996BCE" w:rsidRPr="00737CC8" w:rsidRDefault="00996BCE" w:rsidP="000267EF">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30E49B23" w14:textId="77777777" w:rsidR="00996BCE" w:rsidRPr="0040084A" w:rsidRDefault="00996BCE" w:rsidP="000267EF">
            <w:pPr>
              <w:spacing w:before="60" w:after="60" w:line="270" w:lineRule="exact"/>
              <w:rPr>
                <w:rFonts w:ascii="Arial" w:hAnsi="Arial" w:cs="Arial"/>
                <w:b/>
                <w:sz w:val="22"/>
                <w:szCs w:val="22"/>
                <w:highlight w:val="yellow"/>
              </w:rPr>
            </w:pPr>
            <w:r w:rsidRPr="0040084A">
              <w:rPr>
                <w:rFonts w:ascii="Arial" w:hAnsi="Arial" w:cs="Arial"/>
                <w:b/>
                <w:sz w:val="22"/>
                <w:szCs w:val="22"/>
                <w:highlight w:val="yellow"/>
              </w:rPr>
              <w:t>Part F complete?</w:t>
            </w:r>
          </w:p>
        </w:tc>
        <w:tc>
          <w:tcPr>
            <w:tcW w:w="337" w:type="pct"/>
            <w:tcBorders>
              <w:top w:val="single" w:sz="4" w:space="0" w:color="auto"/>
              <w:left w:val="single" w:sz="4" w:space="0" w:color="auto"/>
              <w:bottom w:val="single" w:sz="4" w:space="0" w:color="auto"/>
              <w:right w:val="single" w:sz="4" w:space="0" w:color="auto"/>
            </w:tcBorders>
          </w:tcPr>
          <w:p w14:paraId="4D205C2A" w14:textId="77777777" w:rsidR="00996BCE" w:rsidRPr="0040084A" w:rsidRDefault="00996BCE" w:rsidP="000267EF">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D7C97EA" w14:textId="4911720B" w:rsidR="00996BCE" w:rsidRPr="0040084A" w:rsidRDefault="0040084A" w:rsidP="000267EF">
            <w:pPr>
              <w:spacing w:before="60" w:after="60" w:line="270" w:lineRule="exact"/>
              <w:rPr>
                <w:rFonts w:ascii="Arial" w:hAnsi="Arial" w:cs="Arial"/>
                <w:b/>
                <w:sz w:val="22"/>
                <w:szCs w:val="22"/>
                <w:highlight w:val="yellow"/>
                <w:lang w:eastAsia="en-US"/>
              </w:rPr>
            </w:pPr>
            <w:r w:rsidRPr="0040084A">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5FDCD1FC" w14:textId="77777777" w:rsidR="00996BCE" w:rsidRPr="0040084A" w:rsidRDefault="00996BCE" w:rsidP="000267EF">
            <w:pPr>
              <w:spacing w:before="60" w:after="60" w:line="270" w:lineRule="exact"/>
              <w:rPr>
                <w:rFonts w:ascii="Arial" w:hAnsi="Arial" w:cs="Arial"/>
                <w:b/>
                <w:sz w:val="22"/>
                <w:szCs w:val="22"/>
                <w:highlight w:val="yellow"/>
                <w:lang w:eastAsia="en-US"/>
              </w:rPr>
            </w:pPr>
          </w:p>
        </w:tc>
      </w:tr>
    </w:tbl>
    <w:p w14:paraId="3AB5FB69" w14:textId="77777777" w:rsidR="00021DE5" w:rsidRPr="00737CC8" w:rsidRDefault="00021DE5" w:rsidP="00D77C8C">
      <w:pPr>
        <w:spacing w:before="60" w:after="60" w:line="270" w:lineRule="exact"/>
        <w:rPr>
          <w:rFonts w:ascii="Arial" w:hAnsi="Arial"/>
          <w:b/>
          <w:color w:val="FF0000"/>
          <w:lang w:val="en-US" w:eastAsia="en-US"/>
        </w:rPr>
      </w:pPr>
    </w:p>
    <w:p w14:paraId="6BE0BDD6" w14:textId="4855A0C7" w:rsidR="0093763B" w:rsidRPr="00737CC8" w:rsidRDefault="0093763B" w:rsidP="0040084A">
      <w:pPr>
        <w:rPr>
          <w:rFonts w:ascii="Arial" w:hAnsi="Arial"/>
          <w:b/>
        </w:rPr>
      </w:pPr>
      <w:r w:rsidRPr="00737CC8">
        <w:rPr>
          <w:rFonts w:ascii="Arial" w:hAnsi="Arial"/>
          <w:b/>
        </w:rPr>
        <w:t>Application form Part B</w:t>
      </w:r>
      <w:r w:rsidR="0020374D" w:rsidRPr="00737CC8">
        <w:rPr>
          <w:rFonts w:ascii="Arial" w:hAnsi="Arial"/>
          <w:b/>
        </w:rPr>
        <w:t xml:space="preserve">1 – </w:t>
      </w:r>
      <w:r w:rsidRPr="00737CC8">
        <w:rPr>
          <w:rFonts w:ascii="Arial" w:hAnsi="Arial"/>
          <w:b/>
        </w:rPr>
        <w:t xml:space="preserve">new </w:t>
      </w:r>
      <w:r w:rsidR="0020374D" w:rsidRPr="00737CC8">
        <w:rPr>
          <w:rFonts w:ascii="Arial" w:hAnsi="Arial"/>
          <w:b/>
        </w:rPr>
        <w:t>standard rule applications</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8"/>
        <w:gridCol w:w="5127"/>
        <w:gridCol w:w="608"/>
        <w:gridCol w:w="510"/>
        <w:gridCol w:w="596"/>
        <w:gridCol w:w="1292"/>
      </w:tblGrid>
      <w:tr w:rsidR="000267EF" w:rsidRPr="00737CC8" w14:paraId="21900856" w14:textId="77777777" w:rsidTr="00ED73B9">
        <w:trPr>
          <w:cantSplit/>
          <w:trHeight w:val="20"/>
        </w:trPr>
        <w:tc>
          <w:tcPr>
            <w:tcW w:w="427" w:type="pct"/>
            <w:tcBorders>
              <w:top w:val="single" w:sz="4" w:space="0" w:color="auto"/>
              <w:left w:val="single" w:sz="4" w:space="0" w:color="auto"/>
              <w:bottom w:val="single" w:sz="4" w:space="0" w:color="C0C0C0"/>
            </w:tcBorders>
            <w:shd w:val="clear" w:color="auto" w:fill="FFFF99"/>
          </w:tcPr>
          <w:p w14:paraId="27DFA943"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4A6D462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5D2A408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38FB6C5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20791164"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5F9CE87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Document Ref. if given</w:t>
            </w:r>
          </w:p>
        </w:tc>
      </w:tr>
      <w:tr w:rsidR="004F4A9F" w:rsidRPr="00737CC8" w14:paraId="78397A70" w14:textId="77777777" w:rsidTr="00ED73B9">
        <w:trPr>
          <w:cantSplit/>
          <w:trHeight w:val="20"/>
        </w:trPr>
        <w:tc>
          <w:tcPr>
            <w:tcW w:w="427" w:type="pct"/>
            <w:tcBorders>
              <w:left w:val="single" w:sz="4" w:space="0" w:color="auto"/>
            </w:tcBorders>
          </w:tcPr>
          <w:p w14:paraId="2D9C8790"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1a</w:t>
            </w:r>
          </w:p>
        </w:tc>
        <w:tc>
          <w:tcPr>
            <w:tcW w:w="2883" w:type="pct"/>
          </w:tcPr>
          <w:p w14:paraId="69095B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Any pre-application discussions document or case reference provided?</w:t>
            </w:r>
          </w:p>
        </w:tc>
        <w:tc>
          <w:tcPr>
            <w:tcW w:w="342" w:type="pct"/>
          </w:tcPr>
          <w:p w14:paraId="26FEB271" w14:textId="4E3FFB90" w:rsidR="004F4A9F"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4106D2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5371075"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C7F3C4F" w14:textId="2CBDAF4C" w:rsidR="004F4A9F" w:rsidRPr="00737CC8" w:rsidRDefault="0040084A" w:rsidP="000267EF">
            <w:pPr>
              <w:spacing w:before="60" w:after="60" w:line="270" w:lineRule="exact"/>
              <w:rPr>
                <w:rFonts w:ascii="Arial" w:hAnsi="Arial" w:cs="Arial"/>
                <w:sz w:val="22"/>
                <w:szCs w:val="22"/>
              </w:rPr>
            </w:pPr>
            <w:r w:rsidRPr="0040084A">
              <w:rPr>
                <w:rFonts w:ascii="Arial" w:hAnsi="Arial" w:cs="Arial"/>
                <w:sz w:val="22"/>
                <w:szCs w:val="22"/>
              </w:rPr>
              <w:t>PPN</w:t>
            </w:r>
            <w:r>
              <w:rPr>
                <w:rFonts w:ascii="Arial" w:hAnsi="Arial" w:cs="Arial"/>
                <w:sz w:val="22"/>
                <w:szCs w:val="22"/>
              </w:rPr>
              <w:t>-</w:t>
            </w:r>
            <w:r w:rsidRPr="0040084A">
              <w:rPr>
                <w:rFonts w:ascii="Arial" w:hAnsi="Arial" w:cs="Arial"/>
                <w:sz w:val="22"/>
                <w:szCs w:val="22"/>
              </w:rPr>
              <w:t>00559</w:t>
            </w:r>
          </w:p>
        </w:tc>
      </w:tr>
      <w:tr w:rsidR="004F4A9F" w:rsidRPr="00737CC8" w14:paraId="5940E52F" w14:textId="77777777" w:rsidTr="00ED73B9">
        <w:trPr>
          <w:cantSplit/>
          <w:trHeight w:val="20"/>
        </w:trPr>
        <w:tc>
          <w:tcPr>
            <w:tcW w:w="427" w:type="pct"/>
            <w:tcBorders>
              <w:left w:val="single" w:sz="4" w:space="0" w:color="auto"/>
            </w:tcBorders>
          </w:tcPr>
          <w:p w14:paraId="501B0F6D" w14:textId="77777777" w:rsidR="004F4A9F" w:rsidRPr="00737CC8" w:rsidRDefault="004F4A9F" w:rsidP="000267EF">
            <w:pPr>
              <w:spacing w:before="60" w:after="60" w:line="270" w:lineRule="exact"/>
              <w:rPr>
                <w:rFonts w:ascii="Arial" w:hAnsi="Arial" w:cs="Arial"/>
                <w:b/>
                <w:sz w:val="22"/>
                <w:szCs w:val="22"/>
              </w:rPr>
            </w:pPr>
          </w:p>
        </w:tc>
        <w:tc>
          <w:tcPr>
            <w:tcW w:w="2883" w:type="pct"/>
          </w:tcPr>
          <w:p w14:paraId="5A03745C" w14:textId="03FAD40D" w:rsidR="004F4A9F" w:rsidRPr="00737CC8" w:rsidRDefault="004F4A9F" w:rsidP="0040084A">
            <w:pPr>
              <w:spacing w:before="60" w:after="60" w:line="270" w:lineRule="exact"/>
              <w:rPr>
                <w:rFonts w:ascii="Arial" w:hAnsi="Arial" w:cs="Arial"/>
                <w:color w:val="FF00FF"/>
                <w:sz w:val="22"/>
                <w:szCs w:val="22"/>
              </w:rPr>
            </w:pPr>
            <w:r w:rsidRPr="00737CC8">
              <w:rPr>
                <w:rFonts w:ascii="Arial" w:hAnsi="Arial" w:cs="Arial"/>
                <w:sz w:val="22"/>
                <w:szCs w:val="22"/>
              </w:rPr>
              <w:t>Pre-application record found in DMS?</w:t>
            </w:r>
          </w:p>
        </w:tc>
        <w:tc>
          <w:tcPr>
            <w:tcW w:w="342" w:type="pct"/>
          </w:tcPr>
          <w:p w14:paraId="5193C6D0" w14:textId="07A2AE50" w:rsidR="004F4A9F"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3EE7CA"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14EFC2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2E2B96B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6910122" w14:textId="77777777" w:rsidTr="00ED73B9">
        <w:trPr>
          <w:cantSplit/>
          <w:trHeight w:val="20"/>
        </w:trPr>
        <w:tc>
          <w:tcPr>
            <w:tcW w:w="427" w:type="pct"/>
            <w:tcBorders>
              <w:left w:val="single" w:sz="4" w:space="0" w:color="auto"/>
            </w:tcBorders>
          </w:tcPr>
          <w:p w14:paraId="29A51098"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1b</w:t>
            </w:r>
          </w:p>
        </w:tc>
        <w:tc>
          <w:tcPr>
            <w:tcW w:w="2883" w:type="pct"/>
          </w:tcPr>
          <w:p w14:paraId="3C7A6CDD" w14:textId="66CD88A5"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Option ‘site’ </w:t>
            </w:r>
            <w:r w:rsidR="00ED73B9">
              <w:rPr>
                <w:rFonts w:ascii="Arial" w:hAnsi="Arial" w:cs="Arial"/>
                <w:sz w:val="22"/>
                <w:szCs w:val="22"/>
              </w:rPr>
              <w:t xml:space="preserve">or ‘mobile plant’ </w:t>
            </w:r>
            <w:r w:rsidRPr="00737CC8">
              <w:rPr>
                <w:rFonts w:ascii="Arial" w:hAnsi="Arial" w:cs="Arial"/>
                <w:sz w:val="22"/>
                <w:szCs w:val="22"/>
              </w:rPr>
              <w:t>selected?</w:t>
            </w:r>
          </w:p>
        </w:tc>
        <w:tc>
          <w:tcPr>
            <w:tcW w:w="342" w:type="pct"/>
          </w:tcPr>
          <w:p w14:paraId="3FAF255D" w14:textId="48A5973E" w:rsidR="004F4A9F"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393AC6"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7909D89"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1F88847" w14:textId="31F9EEFB" w:rsidR="004F4A9F" w:rsidRPr="00737CC8" w:rsidRDefault="0040084A" w:rsidP="000267EF">
            <w:pPr>
              <w:spacing w:before="60" w:after="60" w:line="270" w:lineRule="exact"/>
              <w:rPr>
                <w:rFonts w:ascii="Arial" w:hAnsi="Arial" w:cs="Arial"/>
                <w:sz w:val="22"/>
                <w:szCs w:val="22"/>
              </w:rPr>
            </w:pPr>
            <w:r>
              <w:rPr>
                <w:rFonts w:ascii="Arial" w:hAnsi="Arial" w:cs="Arial"/>
                <w:sz w:val="22"/>
                <w:szCs w:val="22"/>
              </w:rPr>
              <w:t>Site</w:t>
            </w:r>
          </w:p>
        </w:tc>
      </w:tr>
      <w:tr w:rsidR="004F4A9F" w:rsidRPr="00737CC8" w14:paraId="4928E879" w14:textId="77777777" w:rsidTr="00ED73B9">
        <w:trPr>
          <w:cantSplit/>
          <w:trHeight w:val="20"/>
        </w:trPr>
        <w:tc>
          <w:tcPr>
            <w:tcW w:w="427" w:type="pct"/>
            <w:tcBorders>
              <w:left w:val="single" w:sz="4" w:space="0" w:color="auto"/>
            </w:tcBorders>
          </w:tcPr>
          <w:p w14:paraId="53E53A0F"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2a</w:t>
            </w:r>
          </w:p>
        </w:tc>
        <w:tc>
          <w:tcPr>
            <w:tcW w:w="2883" w:type="pct"/>
          </w:tcPr>
          <w:p w14:paraId="1BF140F2" w14:textId="4C03589D" w:rsidR="00ED73B9" w:rsidRPr="00737CC8" w:rsidRDefault="004F4A9F" w:rsidP="0040084A">
            <w:pPr>
              <w:spacing w:before="60" w:after="60" w:line="270" w:lineRule="exact"/>
              <w:rPr>
                <w:rFonts w:ascii="Arial" w:hAnsi="Arial" w:cs="Arial"/>
                <w:sz w:val="22"/>
                <w:szCs w:val="22"/>
              </w:rPr>
            </w:pPr>
            <w:r w:rsidRPr="00737CC8">
              <w:rPr>
                <w:rFonts w:ascii="Arial" w:hAnsi="Arial" w:cs="Arial"/>
                <w:sz w:val="22"/>
                <w:szCs w:val="22"/>
              </w:rPr>
              <w:t>Site name, address and grid reference complete?</w:t>
            </w:r>
          </w:p>
        </w:tc>
        <w:tc>
          <w:tcPr>
            <w:tcW w:w="342" w:type="pct"/>
          </w:tcPr>
          <w:p w14:paraId="1155422F" w14:textId="050EFB0C" w:rsidR="004F4A9F"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ED8B66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AD96EA6"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72768DC0" w14:textId="77777777" w:rsidR="004F4A9F" w:rsidRPr="00737CC8" w:rsidRDefault="004F4A9F" w:rsidP="000267EF">
            <w:pPr>
              <w:spacing w:before="60" w:after="60" w:line="270" w:lineRule="exact"/>
              <w:rPr>
                <w:rFonts w:ascii="Arial" w:hAnsi="Arial" w:cs="Arial"/>
                <w:sz w:val="22"/>
                <w:szCs w:val="22"/>
              </w:rPr>
            </w:pPr>
          </w:p>
        </w:tc>
      </w:tr>
      <w:tr w:rsidR="00A92978" w:rsidRPr="00737CC8" w14:paraId="13B07EA6" w14:textId="77777777" w:rsidTr="00ED73B9">
        <w:trPr>
          <w:cantSplit/>
          <w:trHeight w:val="20"/>
        </w:trPr>
        <w:tc>
          <w:tcPr>
            <w:tcW w:w="427" w:type="pct"/>
            <w:tcBorders>
              <w:left w:val="single" w:sz="4" w:space="0" w:color="auto"/>
            </w:tcBorders>
          </w:tcPr>
          <w:p w14:paraId="416B4F2F" w14:textId="77777777" w:rsidR="00A92978"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2b</w:t>
            </w:r>
          </w:p>
        </w:tc>
        <w:tc>
          <w:tcPr>
            <w:tcW w:w="2883" w:type="pct"/>
          </w:tcPr>
          <w:p w14:paraId="4CC9A720" w14:textId="77777777" w:rsidR="00A92978" w:rsidRPr="00737CC8" w:rsidRDefault="00A92978" w:rsidP="00023F8F">
            <w:pPr>
              <w:spacing w:before="60" w:after="60" w:line="270" w:lineRule="exact"/>
              <w:rPr>
                <w:rFonts w:ascii="Arial" w:hAnsi="Arial" w:cs="Arial"/>
                <w:sz w:val="22"/>
                <w:szCs w:val="22"/>
              </w:rPr>
            </w:pPr>
            <w:r w:rsidRPr="00737CC8">
              <w:rPr>
                <w:rFonts w:ascii="Arial" w:hAnsi="Arial" w:cs="Arial"/>
                <w:sz w:val="22"/>
                <w:szCs w:val="22"/>
              </w:rPr>
              <w:t>Is the number o</w:t>
            </w:r>
            <w:r w:rsidR="00023F8F" w:rsidRPr="00737CC8">
              <w:rPr>
                <w:rFonts w:ascii="Arial" w:hAnsi="Arial" w:cs="Arial"/>
                <w:sz w:val="22"/>
                <w:szCs w:val="22"/>
              </w:rPr>
              <w:t>f</w:t>
            </w:r>
            <w:r w:rsidRPr="00737CC8">
              <w:rPr>
                <w:rFonts w:ascii="Arial" w:hAnsi="Arial" w:cs="Arial"/>
                <w:sz w:val="22"/>
                <w:szCs w:val="22"/>
              </w:rPr>
              <w:t xml:space="preserve"> regulated facilities given?</w:t>
            </w:r>
          </w:p>
        </w:tc>
        <w:tc>
          <w:tcPr>
            <w:tcW w:w="342" w:type="pct"/>
          </w:tcPr>
          <w:p w14:paraId="6F1D436D" w14:textId="11C70E5C" w:rsidR="00A92978" w:rsidRPr="00737CC8" w:rsidRDefault="0040084A"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08D68" w14:textId="77777777" w:rsidR="00A92978" w:rsidRPr="00737CC8" w:rsidRDefault="00A92978" w:rsidP="000267EF">
            <w:pPr>
              <w:spacing w:before="60" w:after="60" w:line="270" w:lineRule="exact"/>
              <w:rPr>
                <w:rFonts w:ascii="Arial" w:hAnsi="Arial" w:cs="Arial"/>
                <w:sz w:val="22"/>
                <w:szCs w:val="22"/>
              </w:rPr>
            </w:pPr>
          </w:p>
        </w:tc>
        <w:tc>
          <w:tcPr>
            <w:tcW w:w="335" w:type="pct"/>
          </w:tcPr>
          <w:p w14:paraId="202D9C56" w14:textId="77777777" w:rsidR="00A92978" w:rsidRPr="00737CC8" w:rsidRDefault="00A92978" w:rsidP="000267EF">
            <w:pPr>
              <w:spacing w:before="60" w:after="60" w:line="270" w:lineRule="exact"/>
              <w:rPr>
                <w:rFonts w:ascii="Arial" w:hAnsi="Arial" w:cs="Arial"/>
                <w:sz w:val="22"/>
                <w:szCs w:val="22"/>
              </w:rPr>
            </w:pPr>
          </w:p>
        </w:tc>
        <w:tc>
          <w:tcPr>
            <w:tcW w:w="727" w:type="pct"/>
            <w:tcBorders>
              <w:right w:val="single" w:sz="4" w:space="0" w:color="auto"/>
            </w:tcBorders>
          </w:tcPr>
          <w:p w14:paraId="10D342A5" w14:textId="74131C77" w:rsidR="00A92978" w:rsidRPr="00737CC8" w:rsidRDefault="0040084A" w:rsidP="000267EF">
            <w:pPr>
              <w:spacing w:before="60" w:after="60" w:line="270" w:lineRule="exact"/>
              <w:rPr>
                <w:rFonts w:ascii="Arial" w:hAnsi="Arial" w:cs="Arial"/>
                <w:sz w:val="22"/>
                <w:szCs w:val="22"/>
              </w:rPr>
            </w:pPr>
            <w:r>
              <w:rPr>
                <w:rFonts w:ascii="Arial" w:hAnsi="Arial" w:cs="Arial"/>
                <w:sz w:val="22"/>
                <w:szCs w:val="22"/>
              </w:rPr>
              <w:t>One</w:t>
            </w:r>
          </w:p>
        </w:tc>
      </w:tr>
      <w:tr w:rsidR="004F4A9F" w:rsidRPr="00737CC8" w14:paraId="59559F06" w14:textId="77777777" w:rsidTr="00ED73B9">
        <w:trPr>
          <w:cantSplit/>
          <w:trHeight w:val="20"/>
        </w:trPr>
        <w:tc>
          <w:tcPr>
            <w:tcW w:w="427" w:type="pct"/>
            <w:tcBorders>
              <w:left w:val="single" w:sz="4" w:space="0" w:color="auto"/>
            </w:tcBorders>
          </w:tcPr>
          <w:p w14:paraId="74F75D7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50C8F8F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If one facility only</w:t>
            </w:r>
          </w:p>
          <w:p w14:paraId="4904F79F"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chosen?</w:t>
            </w:r>
          </w:p>
        </w:tc>
        <w:tc>
          <w:tcPr>
            <w:tcW w:w="342" w:type="pct"/>
          </w:tcPr>
          <w:p w14:paraId="5E9C7650" w14:textId="55F7C597"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373B5F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91811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2B6EEBB7" w14:textId="7590E09C" w:rsidR="004F4A9F" w:rsidRPr="00737CC8" w:rsidRDefault="004F4A9F" w:rsidP="000267EF">
            <w:pPr>
              <w:spacing w:before="60" w:after="60" w:line="270" w:lineRule="exact"/>
              <w:rPr>
                <w:rFonts w:ascii="Arial" w:hAnsi="Arial" w:cs="Arial"/>
                <w:sz w:val="22"/>
                <w:szCs w:val="22"/>
              </w:rPr>
            </w:pPr>
          </w:p>
        </w:tc>
      </w:tr>
      <w:tr w:rsidR="004F4A9F" w:rsidRPr="00737CC8" w14:paraId="45D64D97" w14:textId="77777777" w:rsidTr="00ED73B9">
        <w:trPr>
          <w:cantSplit/>
          <w:trHeight w:val="20"/>
        </w:trPr>
        <w:tc>
          <w:tcPr>
            <w:tcW w:w="427" w:type="pct"/>
            <w:tcBorders>
              <w:left w:val="single" w:sz="4" w:space="0" w:color="auto"/>
            </w:tcBorders>
          </w:tcPr>
          <w:p w14:paraId="44C2975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78342570" w14:textId="77777777" w:rsidR="004F4A9F" w:rsidRPr="00737CC8" w:rsidRDefault="004F4A9F" w:rsidP="000267EF">
            <w:pPr>
              <w:tabs>
                <w:tab w:val="left" w:pos="4065"/>
              </w:tabs>
              <w:spacing w:before="60" w:after="60" w:line="270" w:lineRule="exact"/>
              <w:rPr>
                <w:rFonts w:ascii="Arial" w:hAnsi="Arial" w:cs="Arial"/>
                <w:b/>
                <w:sz w:val="22"/>
                <w:szCs w:val="22"/>
              </w:rPr>
            </w:pPr>
            <w:r w:rsidRPr="00737CC8">
              <w:rPr>
                <w:rFonts w:ascii="Arial" w:hAnsi="Arial" w:cs="Arial"/>
                <w:sz w:val="22"/>
                <w:szCs w:val="22"/>
              </w:rPr>
              <w:t>Has a grid reference been provided?</w:t>
            </w:r>
            <w:r w:rsidR="00A92978" w:rsidRPr="00737CC8">
              <w:rPr>
                <w:rFonts w:ascii="Arial" w:hAnsi="Arial" w:cs="Arial"/>
                <w:sz w:val="22"/>
                <w:szCs w:val="22"/>
              </w:rPr>
              <w:tab/>
            </w:r>
          </w:p>
        </w:tc>
        <w:tc>
          <w:tcPr>
            <w:tcW w:w="342" w:type="pct"/>
          </w:tcPr>
          <w:p w14:paraId="038D352C" w14:textId="1D6422ED"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B3D99A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3C45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44DC04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E656A3E" w14:textId="77777777" w:rsidTr="00ED73B9">
        <w:trPr>
          <w:cantSplit/>
          <w:trHeight w:val="20"/>
        </w:trPr>
        <w:tc>
          <w:tcPr>
            <w:tcW w:w="427" w:type="pct"/>
            <w:tcBorders>
              <w:left w:val="single" w:sz="4" w:space="0" w:color="auto"/>
            </w:tcBorders>
          </w:tcPr>
          <w:p w14:paraId="496B85F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3CFFA5C8"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If more than one facility</w:t>
            </w:r>
            <w:r w:rsidRPr="00737CC8">
              <w:rPr>
                <w:rFonts w:ascii="Arial" w:hAnsi="Arial" w:cs="Arial"/>
                <w:sz w:val="22"/>
                <w:szCs w:val="22"/>
              </w:rPr>
              <w:t xml:space="preserve"> </w:t>
            </w:r>
          </w:p>
          <w:p w14:paraId="3687BA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been chosen for each facility?</w:t>
            </w:r>
          </w:p>
        </w:tc>
        <w:tc>
          <w:tcPr>
            <w:tcW w:w="342" w:type="pct"/>
          </w:tcPr>
          <w:p w14:paraId="101BFF8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D27A70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5408DF8" w14:textId="2E9C4AF5"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8931A50"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EE44B0A" w14:textId="77777777" w:rsidTr="00ED73B9">
        <w:trPr>
          <w:cantSplit/>
          <w:trHeight w:val="20"/>
        </w:trPr>
        <w:tc>
          <w:tcPr>
            <w:tcW w:w="427" w:type="pct"/>
            <w:tcBorders>
              <w:left w:val="single" w:sz="4" w:space="0" w:color="auto"/>
            </w:tcBorders>
          </w:tcPr>
          <w:p w14:paraId="43A9BE0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61EC66AA"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a grid reference been provided for each facility?</w:t>
            </w:r>
          </w:p>
        </w:tc>
        <w:tc>
          <w:tcPr>
            <w:tcW w:w="342" w:type="pct"/>
          </w:tcPr>
          <w:p w14:paraId="452B6A3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968D62"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03BAB46F" w14:textId="3CF471F2"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CA8B2E8"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75EB49A" w14:textId="77777777" w:rsidTr="00ED73B9">
        <w:trPr>
          <w:cantSplit/>
          <w:trHeight w:val="20"/>
        </w:trPr>
        <w:tc>
          <w:tcPr>
            <w:tcW w:w="427" w:type="pct"/>
            <w:tcBorders>
              <w:left w:val="single" w:sz="4" w:space="0" w:color="auto"/>
            </w:tcBorders>
          </w:tcPr>
          <w:p w14:paraId="771FB9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172B31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document been provided to detail any additional regulated facilities?</w:t>
            </w:r>
          </w:p>
        </w:tc>
        <w:tc>
          <w:tcPr>
            <w:tcW w:w="342" w:type="pct"/>
          </w:tcPr>
          <w:p w14:paraId="6F28141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F98786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74FAF34" w14:textId="08C41BB2"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701491D"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607DA20" w14:textId="77777777" w:rsidTr="00ED73B9">
        <w:trPr>
          <w:cantSplit/>
          <w:trHeight w:val="20"/>
        </w:trPr>
        <w:tc>
          <w:tcPr>
            <w:tcW w:w="427" w:type="pct"/>
            <w:tcBorders>
              <w:left w:val="single" w:sz="4" w:space="0" w:color="auto"/>
            </w:tcBorders>
          </w:tcPr>
          <w:p w14:paraId="3743545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3a</w:t>
            </w:r>
          </w:p>
        </w:tc>
        <w:tc>
          <w:tcPr>
            <w:tcW w:w="2883" w:type="pct"/>
          </w:tcPr>
          <w:p w14:paraId="2D07194C"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Table 1 been completed?</w:t>
            </w:r>
          </w:p>
        </w:tc>
        <w:tc>
          <w:tcPr>
            <w:tcW w:w="342" w:type="pct"/>
          </w:tcPr>
          <w:p w14:paraId="046238FA" w14:textId="4240BDA3"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30836B"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2E8D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3F12AE8" w14:textId="5205C418" w:rsidR="004F4A9F" w:rsidRPr="00737CC8" w:rsidRDefault="000E554E" w:rsidP="000267EF">
            <w:pPr>
              <w:spacing w:before="60" w:after="60" w:line="270" w:lineRule="exact"/>
              <w:rPr>
                <w:rFonts w:ascii="Arial" w:hAnsi="Arial" w:cs="Arial"/>
                <w:sz w:val="22"/>
                <w:szCs w:val="22"/>
              </w:rPr>
            </w:pPr>
            <w:r w:rsidRPr="000E554E">
              <w:rPr>
                <w:rFonts w:ascii="Arial" w:hAnsi="Arial" w:cs="Arial"/>
                <w:sz w:val="22"/>
                <w:szCs w:val="22"/>
              </w:rPr>
              <w:t>SR2017 No1</w:t>
            </w:r>
          </w:p>
        </w:tc>
      </w:tr>
      <w:tr w:rsidR="004F4A9F" w:rsidRPr="00737CC8" w14:paraId="14ED595E" w14:textId="77777777" w:rsidTr="00ED73B9">
        <w:trPr>
          <w:cantSplit/>
          <w:trHeight w:val="20"/>
        </w:trPr>
        <w:tc>
          <w:tcPr>
            <w:tcW w:w="427" w:type="pct"/>
            <w:tcBorders>
              <w:left w:val="single" w:sz="4" w:space="0" w:color="auto"/>
            </w:tcBorders>
          </w:tcPr>
          <w:p w14:paraId="3647E148"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3b</w:t>
            </w:r>
          </w:p>
        </w:tc>
        <w:tc>
          <w:tcPr>
            <w:tcW w:w="2883" w:type="pct"/>
          </w:tcPr>
          <w:p w14:paraId="7E9A50F5"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SR2009 No8 inert extractive wastes</w:t>
            </w:r>
          </w:p>
          <w:p w14:paraId="0120C3FD"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applicant confirmed the Waste Management Plan checklist (Appendix 2) is completed?</w:t>
            </w:r>
          </w:p>
        </w:tc>
        <w:tc>
          <w:tcPr>
            <w:tcW w:w="342" w:type="pct"/>
          </w:tcPr>
          <w:p w14:paraId="610B73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F5A4D3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501A62" w14:textId="48B7E5CA"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A10E351"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503D8B" w14:textId="77777777" w:rsidTr="00ED73B9">
        <w:trPr>
          <w:cantSplit/>
          <w:trHeight w:val="20"/>
        </w:trPr>
        <w:tc>
          <w:tcPr>
            <w:tcW w:w="427" w:type="pct"/>
            <w:tcBorders>
              <w:left w:val="single" w:sz="4" w:space="0" w:color="auto"/>
            </w:tcBorders>
          </w:tcPr>
          <w:p w14:paraId="708A34CD"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lastRenderedPageBreak/>
              <w:t>3c1</w:t>
            </w:r>
          </w:p>
        </w:tc>
        <w:tc>
          <w:tcPr>
            <w:tcW w:w="2883" w:type="pct"/>
          </w:tcPr>
          <w:p w14:paraId="01188B85" w14:textId="09696119"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25AD28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7EEF50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3DEF93D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07081B" w14:textId="51F74C7A"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7CEB05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F6C510C" w14:textId="77777777" w:rsidTr="00ED73B9">
        <w:trPr>
          <w:cantSplit/>
          <w:trHeight w:val="20"/>
        </w:trPr>
        <w:tc>
          <w:tcPr>
            <w:tcW w:w="427" w:type="pct"/>
            <w:tcBorders>
              <w:left w:val="single" w:sz="4" w:space="0" w:color="auto"/>
            </w:tcBorders>
          </w:tcPr>
          <w:p w14:paraId="2455D6F6"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3c2</w:t>
            </w:r>
          </w:p>
        </w:tc>
        <w:tc>
          <w:tcPr>
            <w:tcW w:w="2883" w:type="pct"/>
          </w:tcPr>
          <w:p w14:paraId="0C247090" w14:textId="30065BE5"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6CFF0BF1"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the gas releases question been answered?</w:t>
            </w:r>
          </w:p>
        </w:tc>
        <w:tc>
          <w:tcPr>
            <w:tcW w:w="342" w:type="pct"/>
          </w:tcPr>
          <w:p w14:paraId="0F7A0F45"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58A881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36F08F6" w14:textId="173DB2D9"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B798C3"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7ED8AB" w14:textId="77777777" w:rsidTr="00ED73B9">
        <w:trPr>
          <w:cantSplit/>
          <w:trHeight w:val="20"/>
        </w:trPr>
        <w:tc>
          <w:tcPr>
            <w:tcW w:w="427" w:type="pct"/>
            <w:tcBorders>
              <w:left w:val="single" w:sz="4" w:space="0" w:color="auto"/>
            </w:tcBorders>
          </w:tcPr>
          <w:p w14:paraId="096E1BE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w:t>
            </w:r>
            <w:r w:rsidR="00964FA2" w:rsidRPr="00737CC8">
              <w:rPr>
                <w:rFonts w:ascii="Arial" w:hAnsi="Arial" w:cs="Arial"/>
                <w:b/>
                <w:sz w:val="22"/>
                <w:szCs w:val="22"/>
              </w:rPr>
              <w:t>1</w:t>
            </w:r>
          </w:p>
        </w:tc>
        <w:tc>
          <w:tcPr>
            <w:tcW w:w="2883" w:type="pct"/>
          </w:tcPr>
          <w:p w14:paraId="6030CE32" w14:textId="317254AF"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SR201</w:t>
            </w:r>
            <w:r w:rsidR="00103A0F">
              <w:rPr>
                <w:rFonts w:ascii="Arial" w:hAnsi="Arial" w:cs="Arial"/>
                <w:b/>
                <w:sz w:val="22"/>
                <w:szCs w:val="22"/>
              </w:rPr>
              <w:t>7 No01</w:t>
            </w:r>
            <w:r w:rsidRPr="00737CC8">
              <w:rPr>
                <w:rFonts w:ascii="Arial" w:hAnsi="Arial" w:cs="Arial"/>
                <w:b/>
                <w:sz w:val="22"/>
                <w:szCs w:val="22"/>
              </w:rPr>
              <w:t xml:space="preserve"> Deposit for recovery</w:t>
            </w:r>
          </w:p>
          <w:p w14:paraId="4B63423C" w14:textId="77777777" w:rsidR="004F4A9F"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Is the application for a deposit for recovery activity?</w:t>
            </w:r>
          </w:p>
        </w:tc>
        <w:tc>
          <w:tcPr>
            <w:tcW w:w="342" w:type="pct"/>
          </w:tcPr>
          <w:p w14:paraId="39F0CB1E" w14:textId="3502F018"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5AD17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C5D805E"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A126A24" w14:textId="77777777" w:rsidR="004F4A9F" w:rsidRPr="00737CC8" w:rsidRDefault="004F4A9F" w:rsidP="000267EF">
            <w:pPr>
              <w:spacing w:before="60" w:after="60" w:line="270" w:lineRule="exact"/>
              <w:rPr>
                <w:rFonts w:ascii="Arial" w:hAnsi="Arial" w:cs="Arial"/>
                <w:sz w:val="22"/>
                <w:szCs w:val="22"/>
              </w:rPr>
            </w:pPr>
          </w:p>
        </w:tc>
      </w:tr>
      <w:tr w:rsidR="00964FA2" w:rsidRPr="00737CC8" w14:paraId="5B13F682" w14:textId="77777777" w:rsidTr="00ED73B9">
        <w:trPr>
          <w:cantSplit/>
          <w:trHeight w:val="20"/>
        </w:trPr>
        <w:tc>
          <w:tcPr>
            <w:tcW w:w="427" w:type="pct"/>
            <w:tcBorders>
              <w:left w:val="single" w:sz="4" w:space="0" w:color="auto"/>
            </w:tcBorders>
          </w:tcPr>
          <w:p w14:paraId="204B000D" w14:textId="77777777" w:rsidR="00964FA2" w:rsidRPr="000E554E" w:rsidRDefault="00964FA2"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3d2</w:t>
            </w:r>
          </w:p>
        </w:tc>
        <w:tc>
          <w:tcPr>
            <w:tcW w:w="2883" w:type="pct"/>
          </w:tcPr>
          <w:p w14:paraId="784DA3B9" w14:textId="77777777" w:rsidR="00964FA2" w:rsidRPr="000E554E" w:rsidRDefault="00964FA2"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Have we confirmed it is recovery?</w:t>
            </w:r>
          </w:p>
        </w:tc>
        <w:tc>
          <w:tcPr>
            <w:tcW w:w="342" w:type="pct"/>
          </w:tcPr>
          <w:p w14:paraId="558EE877" w14:textId="77777777" w:rsidR="00964FA2" w:rsidRPr="000E554E" w:rsidRDefault="00964FA2" w:rsidP="000267EF">
            <w:pPr>
              <w:spacing w:before="60" w:after="60" w:line="270" w:lineRule="exact"/>
              <w:rPr>
                <w:rFonts w:ascii="Arial" w:hAnsi="Arial" w:cs="Arial"/>
                <w:sz w:val="22"/>
                <w:szCs w:val="22"/>
                <w:highlight w:val="yellow"/>
              </w:rPr>
            </w:pPr>
          </w:p>
        </w:tc>
        <w:tc>
          <w:tcPr>
            <w:tcW w:w="287" w:type="pct"/>
          </w:tcPr>
          <w:p w14:paraId="66790B99" w14:textId="4CC1AA93" w:rsidR="00964FA2"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X</w:t>
            </w:r>
          </w:p>
        </w:tc>
        <w:tc>
          <w:tcPr>
            <w:tcW w:w="335" w:type="pct"/>
          </w:tcPr>
          <w:p w14:paraId="4CBEDBC6" w14:textId="77777777" w:rsidR="00964FA2" w:rsidRPr="000E554E" w:rsidRDefault="00964FA2"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1022A0C" w14:textId="1B9CE320" w:rsidR="00964FA2"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Stated “yes” but a WRP has not been assessed</w:t>
            </w:r>
          </w:p>
        </w:tc>
      </w:tr>
      <w:tr w:rsidR="00964FA2" w:rsidRPr="00737CC8" w14:paraId="3C6BFAE7" w14:textId="77777777" w:rsidTr="00ED73B9">
        <w:trPr>
          <w:cantSplit/>
          <w:trHeight w:val="20"/>
        </w:trPr>
        <w:tc>
          <w:tcPr>
            <w:tcW w:w="427" w:type="pct"/>
            <w:tcBorders>
              <w:left w:val="single" w:sz="4" w:space="0" w:color="auto"/>
            </w:tcBorders>
          </w:tcPr>
          <w:p w14:paraId="27E4C580" w14:textId="77777777" w:rsidR="00964FA2" w:rsidRPr="000E554E" w:rsidRDefault="00964FA2"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3d3</w:t>
            </w:r>
          </w:p>
        </w:tc>
        <w:tc>
          <w:tcPr>
            <w:tcW w:w="2883" w:type="pct"/>
          </w:tcPr>
          <w:p w14:paraId="0E798509" w14:textId="77777777" w:rsidR="00964FA2" w:rsidRPr="000E554E" w:rsidRDefault="00964FA2"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Has there been any changes since we agreed it was recovery?</w:t>
            </w:r>
          </w:p>
        </w:tc>
        <w:tc>
          <w:tcPr>
            <w:tcW w:w="342" w:type="pct"/>
          </w:tcPr>
          <w:p w14:paraId="66F17353" w14:textId="77777777" w:rsidR="00964FA2" w:rsidRPr="000E554E" w:rsidRDefault="00964FA2" w:rsidP="000267EF">
            <w:pPr>
              <w:spacing w:before="60" w:after="60" w:line="270" w:lineRule="exact"/>
              <w:rPr>
                <w:rFonts w:ascii="Arial" w:hAnsi="Arial" w:cs="Arial"/>
                <w:sz w:val="22"/>
                <w:szCs w:val="22"/>
                <w:highlight w:val="yellow"/>
              </w:rPr>
            </w:pPr>
          </w:p>
        </w:tc>
        <w:tc>
          <w:tcPr>
            <w:tcW w:w="287" w:type="pct"/>
          </w:tcPr>
          <w:p w14:paraId="57E214D0" w14:textId="6CC21066" w:rsidR="00964FA2"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X</w:t>
            </w:r>
          </w:p>
        </w:tc>
        <w:tc>
          <w:tcPr>
            <w:tcW w:w="335" w:type="pct"/>
          </w:tcPr>
          <w:p w14:paraId="17454B5A" w14:textId="77777777" w:rsidR="00964FA2" w:rsidRPr="000E554E" w:rsidRDefault="00964FA2"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86882BA" w14:textId="346C48CA" w:rsidR="00964FA2"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Stated “no”</w:t>
            </w:r>
          </w:p>
        </w:tc>
      </w:tr>
      <w:tr w:rsidR="004F4A9F" w:rsidRPr="00737CC8" w14:paraId="768DD825" w14:textId="77777777" w:rsidTr="00ED73B9">
        <w:trPr>
          <w:cantSplit/>
          <w:trHeight w:val="20"/>
        </w:trPr>
        <w:tc>
          <w:tcPr>
            <w:tcW w:w="427" w:type="pct"/>
            <w:tcBorders>
              <w:left w:val="single" w:sz="4" w:space="0" w:color="auto"/>
            </w:tcBorders>
          </w:tcPr>
          <w:p w14:paraId="158547E3" w14:textId="77777777" w:rsidR="004F4A9F" w:rsidRPr="000E554E" w:rsidRDefault="00A92978"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3d4</w:t>
            </w:r>
          </w:p>
        </w:tc>
        <w:tc>
          <w:tcPr>
            <w:tcW w:w="2883" w:type="pct"/>
          </w:tcPr>
          <w:p w14:paraId="35238C62" w14:textId="77777777" w:rsidR="004F4A9F" w:rsidRPr="000E554E" w:rsidRDefault="004F4A9F"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Has a reference for the waste recovery plan been provided?</w:t>
            </w:r>
          </w:p>
        </w:tc>
        <w:tc>
          <w:tcPr>
            <w:tcW w:w="342" w:type="pct"/>
          </w:tcPr>
          <w:p w14:paraId="2FCD58EE" w14:textId="77777777" w:rsidR="004F4A9F" w:rsidRPr="000E554E" w:rsidRDefault="004F4A9F" w:rsidP="000267EF">
            <w:pPr>
              <w:spacing w:before="60" w:after="60" w:line="270" w:lineRule="exact"/>
              <w:rPr>
                <w:rFonts w:ascii="Arial" w:hAnsi="Arial" w:cs="Arial"/>
                <w:sz w:val="22"/>
                <w:szCs w:val="22"/>
                <w:highlight w:val="yellow"/>
              </w:rPr>
            </w:pPr>
          </w:p>
        </w:tc>
        <w:tc>
          <w:tcPr>
            <w:tcW w:w="287" w:type="pct"/>
          </w:tcPr>
          <w:p w14:paraId="73D96751" w14:textId="39313949" w:rsidR="004F4A9F"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X</w:t>
            </w:r>
          </w:p>
        </w:tc>
        <w:tc>
          <w:tcPr>
            <w:tcW w:w="335" w:type="pct"/>
          </w:tcPr>
          <w:p w14:paraId="765D8BDA" w14:textId="77777777" w:rsidR="004F4A9F" w:rsidRPr="000E554E"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DCB2D17" w14:textId="77777777" w:rsidR="004F4A9F" w:rsidRPr="000E554E" w:rsidRDefault="004F4A9F" w:rsidP="000267EF">
            <w:pPr>
              <w:spacing w:before="60" w:after="60" w:line="270" w:lineRule="exact"/>
              <w:rPr>
                <w:rFonts w:ascii="Arial" w:hAnsi="Arial" w:cs="Arial"/>
                <w:sz w:val="22"/>
                <w:szCs w:val="22"/>
                <w:highlight w:val="yellow"/>
              </w:rPr>
            </w:pPr>
          </w:p>
        </w:tc>
      </w:tr>
      <w:tr w:rsidR="004F4A9F" w:rsidRPr="00737CC8" w14:paraId="61DFF5BE" w14:textId="77777777" w:rsidTr="00ED73B9">
        <w:trPr>
          <w:cantSplit/>
          <w:trHeight w:val="20"/>
        </w:trPr>
        <w:tc>
          <w:tcPr>
            <w:tcW w:w="427" w:type="pct"/>
            <w:tcBorders>
              <w:left w:val="single" w:sz="4" w:space="0" w:color="auto"/>
            </w:tcBorders>
          </w:tcPr>
          <w:p w14:paraId="3AA9E8F8"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3f</w:t>
            </w:r>
          </w:p>
        </w:tc>
        <w:tc>
          <w:tcPr>
            <w:tcW w:w="2883" w:type="pct"/>
          </w:tcPr>
          <w:p w14:paraId="235B50BB" w14:textId="54B27394" w:rsidR="004F4A9F" w:rsidRPr="00737CC8" w:rsidRDefault="00380224" w:rsidP="000267EF">
            <w:pPr>
              <w:spacing w:before="60" w:after="60" w:line="270" w:lineRule="exact"/>
              <w:rPr>
                <w:rFonts w:ascii="Arial" w:hAnsi="Arial" w:cs="Arial"/>
                <w:color w:val="FF0000"/>
                <w:sz w:val="22"/>
                <w:szCs w:val="22"/>
              </w:rPr>
            </w:pPr>
            <w:r w:rsidRPr="00737CC8">
              <w:rPr>
                <w:rFonts w:ascii="Arial" w:hAnsi="Arial" w:cs="Arial"/>
                <w:b/>
                <w:sz w:val="22"/>
                <w:szCs w:val="22"/>
              </w:rPr>
              <w:t>SR201</w:t>
            </w:r>
            <w:r w:rsidR="009768D3">
              <w:rPr>
                <w:rFonts w:ascii="Arial" w:hAnsi="Arial" w:cs="Arial"/>
                <w:b/>
                <w:sz w:val="22"/>
                <w:szCs w:val="22"/>
              </w:rPr>
              <w:t>8</w:t>
            </w:r>
            <w:r w:rsidRPr="00737CC8">
              <w:rPr>
                <w:rFonts w:ascii="Arial" w:hAnsi="Arial" w:cs="Arial"/>
                <w:b/>
                <w:sz w:val="22"/>
                <w:szCs w:val="22"/>
              </w:rPr>
              <w:t xml:space="preserve"> No</w:t>
            </w:r>
            <w:r w:rsidR="009768D3">
              <w:rPr>
                <w:rFonts w:ascii="Arial" w:hAnsi="Arial" w:cs="Arial"/>
                <w:b/>
                <w:sz w:val="22"/>
                <w:szCs w:val="22"/>
              </w:rPr>
              <w:t>11</w:t>
            </w:r>
            <w:r w:rsidRPr="00737CC8">
              <w:rPr>
                <w:rFonts w:ascii="Arial" w:hAnsi="Arial" w:cs="Arial"/>
                <w:b/>
                <w:sz w:val="22"/>
                <w:szCs w:val="22"/>
              </w:rPr>
              <w:t xml:space="preserve"> </w:t>
            </w:r>
            <w:r w:rsidR="00ED73B9" w:rsidRPr="00ED73B9">
              <w:rPr>
                <w:rFonts w:ascii="Arial" w:hAnsi="Arial" w:cs="Arial"/>
                <w:b/>
                <w:sz w:val="22"/>
                <w:szCs w:val="22"/>
              </w:rPr>
              <w:t>On-farm anaerobic digestion facility including use of the resultant biogas</w:t>
            </w:r>
          </w:p>
          <w:p w14:paraId="0134D93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637E178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7597C3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F0058E6" w14:textId="2FFAE89A"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B5F4B7F" w14:textId="77777777" w:rsidR="004F4A9F" w:rsidRPr="00737CC8" w:rsidRDefault="004F4A9F" w:rsidP="000267EF">
            <w:pPr>
              <w:spacing w:before="60" w:after="60" w:line="270" w:lineRule="exact"/>
              <w:rPr>
                <w:rFonts w:ascii="Arial" w:hAnsi="Arial" w:cs="Arial"/>
                <w:sz w:val="22"/>
                <w:szCs w:val="22"/>
              </w:rPr>
            </w:pPr>
          </w:p>
        </w:tc>
      </w:tr>
      <w:tr w:rsidR="00ED73B9" w:rsidRPr="00737CC8" w14:paraId="51A81830" w14:textId="77777777" w:rsidTr="00ED73B9">
        <w:trPr>
          <w:cantSplit/>
          <w:trHeight w:val="20"/>
        </w:trPr>
        <w:tc>
          <w:tcPr>
            <w:tcW w:w="427" w:type="pct"/>
            <w:tcBorders>
              <w:left w:val="single" w:sz="4" w:space="0" w:color="auto"/>
            </w:tcBorders>
          </w:tcPr>
          <w:p w14:paraId="68204606" w14:textId="01EA1C02"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3g1</w:t>
            </w:r>
          </w:p>
        </w:tc>
        <w:tc>
          <w:tcPr>
            <w:tcW w:w="2883" w:type="pct"/>
          </w:tcPr>
          <w:p w14:paraId="42765F6F"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392B397C" w14:textId="718D1966" w:rsidR="00ED73B9" w:rsidRPr="00ED73B9" w:rsidRDefault="00ED73B9" w:rsidP="000267EF">
            <w:pPr>
              <w:spacing w:before="60" w:after="60" w:line="270" w:lineRule="exact"/>
              <w:rPr>
                <w:rFonts w:ascii="Arial" w:hAnsi="Arial" w:cs="Arial"/>
                <w:sz w:val="22"/>
                <w:szCs w:val="22"/>
              </w:rPr>
            </w:pPr>
            <w:r>
              <w:rPr>
                <w:rFonts w:ascii="Arial" w:hAnsi="Arial" w:cs="Arial"/>
                <w:sz w:val="22"/>
                <w:szCs w:val="22"/>
              </w:rPr>
              <w:t>Appendix 3 completed?</w:t>
            </w:r>
          </w:p>
        </w:tc>
        <w:tc>
          <w:tcPr>
            <w:tcW w:w="342" w:type="pct"/>
          </w:tcPr>
          <w:p w14:paraId="4A4913B3"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7085A912"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52B3F8B8" w14:textId="47BA2440" w:rsidR="00ED73B9"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D599B4F"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2BA27643" w14:textId="77777777" w:rsidTr="00ED73B9">
        <w:trPr>
          <w:cantSplit/>
          <w:trHeight w:val="20"/>
        </w:trPr>
        <w:tc>
          <w:tcPr>
            <w:tcW w:w="427" w:type="pct"/>
            <w:tcBorders>
              <w:left w:val="single" w:sz="4" w:space="0" w:color="auto"/>
            </w:tcBorders>
          </w:tcPr>
          <w:p w14:paraId="5F41C0E2" w14:textId="0D382689"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3g2</w:t>
            </w:r>
          </w:p>
        </w:tc>
        <w:tc>
          <w:tcPr>
            <w:tcW w:w="2883" w:type="pct"/>
          </w:tcPr>
          <w:p w14:paraId="226250DD" w14:textId="24859D9C"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789192B9" w14:textId="639F7C60" w:rsidR="00ED73B9" w:rsidRPr="00ED73B9" w:rsidRDefault="00ED73B9" w:rsidP="00ED73B9">
            <w:pPr>
              <w:spacing w:before="60" w:after="60" w:line="270" w:lineRule="exact"/>
              <w:rPr>
                <w:rFonts w:ascii="Arial" w:hAnsi="Arial" w:cs="Arial"/>
                <w:sz w:val="22"/>
                <w:szCs w:val="22"/>
              </w:rPr>
            </w:pPr>
            <w:r w:rsidRPr="00ED73B9">
              <w:rPr>
                <w:rFonts w:ascii="Arial" w:hAnsi="Arial" w:cs="Arial"/>
                <w:sz w:val="22"/>
                <w:szCs w:val="22"/>
              </w:rPr>
              <w:t>Site located in Air Quality Management Area (AQMA)?</w:t>
            </w:r>
          </w:p>
        </w:tc>
        <w:tc>
          <w:tcPr>
            <w:tcW w:w="342" w:type="pct"/>
          </w:tcPr>
          <w:p w14:paraId="03B6CC08"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6BDF619"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1096D07C" w14:textId="4B0D8FF4" w:rsidR="00ED73B9"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4C8EFC1"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16D84F60" w14:textId="77777777" w:rsidTr="00ED73B9">
        <w:trPr>
          <w:cantSplit/>
          <w:trHeight w:val="20"/>
        </w:trPr>
        <w:tc>
          <w:tcPr>
            <w:tcW w:w="427" w:type="pct"/>
            <w:tcBorders>
              <w:left w:val="single" w:sz="4" w:space="0" w:color="auto"/>
            </w:tcBorders>
          </w:tcPr>
          <w:p w14:paraId="4884A09B" w14:textId="29075428" w:rsidR="00ED73B9" w:rsidRDefault="00ED73B9" w:rsidP="000267EF">
            <w:pPr>
              <w:spacing w:before="60" w:after="60" w:line="270" w:lineRule="exact"/>
              <w:rPr>
                <w:rFonts w:ascii="Arial" w:hAnsi="Arial" w:cs="Arial"/>
                <w:b/>
                <w:sz w:val="22"/>
                <w:szCs w:val="22"/>
              </w:rPr>
            </w:pPr>
            <w:r>
              <w:rPr>
                <w:rFonts w:ascii="Arial" w:hAnsi="Arial" w:cs="Arial"/>
                <w:b/>
                <w:sz w:val="22"/>
                <w:szCs w:val="22"/>
              </w:rPr>
              <w:t>3h1</w:t>
            </w:r>
          </w:p>
        </w:tc>
        <w:tc>
          <w:tcPr>
            <w:tcW w:w="2883" w:type="pct"/>
          </w:tcPr>
          <w:p w14:paraId="0F4E1F9E"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231240D0" w14:textId="431F98C9" w:rsidR="00ED73B9" w:rsidRPr="00ED73B9" w:rsidRDefault="00ED73B9" w:rsidP="000267EF">
            <w:pPr>
              <w:spacing w:before="60" w:after="60" w:line="270" w:lineRule="exact"/>
              <w:rPr>
                <w:rFonts w:ascii="Arial" w:hAnsi="Arial" w:cs="Arial"/>
                <w:b/>
                <w:sz w:val="22"/>
                <w:szCs w:val="22"/>
              </w:rPr>
            </w:pPr>
            <w:r>
              <w:rPr>
                <w:rFonts w:ascii="Arial" w:hAnsi="Arial" w:cs="Arial"/>
                <w:sz w:val="22"/>
                <w:szCs w:val="22"/>
              </w:rPr>
              <w:t>Appendix 3 completed?</w:t>
            </w:r>
          </w:p>
        </w:tc>
        <w:tc>
          <w:tcPr>
            <w:tcW w:w="342" w:type="pct"/>
          </w:tcPr>
          <w:p w14:paraId="0E4D31A0"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4275743B"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2EF8E29C" w14:textId="62586246" w:rsidR="00ED73B9"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D1A5915"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5A63596F" w14:textId="77777777" w:rsidTr="00ED73B9">
        <w:trPr>
          <w:cantSplit/>
          <w:trHeight w:val="20"/>
        </w:trPr>
        <w:tc>
          <w:tcPr>
            <w:tcW w:w="427" w:type="pct"/>
            <w:tcBorders>
              <w:left w:val="single" w:sz="4" w:space="0" w:color="auto"/>
            </w:tcBorders>
          </w:tcPr>
          <w:p w14:paraId="31B3FCE9" w14:textId="7C69BD75" w:rsidR="00ED73B9" w:rsidRDefault="00ED73B9" w:rsidP="000267EF">
            <w:pPr>
              <w:spacing w:before="60" w:after="60" w:line="270" w:lineRule="exact"/>
              <w:rPr>
                <w:rFonts w:ascii="Arial" w:hAnsi="Arial" w:cs="Arial"/>
                <w:b/>
                <w:sz w:val="22"/>
                <w:szCs w:val="22"/>
              </w:rPr>
            </w:pPr>
            <w:r>
              <w:rPr>
                <w:rFonts w:ascii="Arial" w:hAnsi="Arial" w:cs="Arial"/>
                <w:b/>
                <w:sz w:val="22"/>
                <w:szCs w:val="22"/>
              </w:rPr>
              <w:t>3h2</w:t>
            </w:r>
          </w:p>
        </w:tc>
        <w:tc>
          <w:tcPr>
            <w:tcW w:w="2883" w:type="pct"/>
          </w:tcPr>
          <w:p w14:paraId="3F1BB5F6"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60FA3AFA" w14:textId="25207D3A" w:rsidR="00ED73B9" w:rsidRPr="00ED73B9" w:rsidRDefault="00ED73B9" w:rsidP="000267EF">
            <w:pPr>
              <w:spacing w:before="60" w:after="60" w:line="270" w:lineRule="exact"/>
              <w:rPr>
                <w:rFonts w:ascii="Arial" w:hAnsi="Arial" w:cs="Arial"/>
                <w:b/>
                <w:sz w:val="22"/>
                <w:szCs w:val="22"/>
              </w:rPr>
            </w:pPr>
            <w:r w:rsidRPr="00ED73B9">
              <w:rPr>
                <w:rFonts w:ascii="Arial" w:hAnsi="Arial" w:cs="Arial"/>
                <w:sz w:val="22"/>
                <w:szCs w:val="22"/>
              </w:rPr>
              <w:t>Site located in Air Quality Management Area (AQMA)?</w:t>
            </w:r>
          </w:p>
        </w:tc>
        <w:tc>
          <w:tcPr>
            <w:tcW w:w="342" w:type="pct"/>
          </w:tcPr>
          <w:p w14:paraId="7AB57BD5"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F5C939D"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3D97C3FA" w14:textId="73BF0113" w:rsidR="00ED73B9"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24634C7" w14:textId="77777777" w:rsidR="00ED73B9" w:rsidRPr="00737CC8" w:rsidRDefault="00ED73B9" w:rsidP="000267EF">
            <w:pPr>
              <w:spacing w:before="60" w:after="60" w:line="270" w:lineRule="exact"/>
              <w:rPr>
                <w:rFonts w:ascii="Arial" w:hAnsi="Arial" w:cs="Arial"/>
                <w:sz w:val="22"/>
                <w:szCs w:val="22"/>
              </w:rPr>
            </w:pPr>
          </w:p>
        </w:tc>
      </w:tr>
      <w:tr w:rsidR="004F4A9F" w:rsidRPr="00737CC8" w14:paraId="6B5A804D" w14:textId="77777777" w:rsidTr="00ED73B9">
        <w:trPr>
          <w:cantSplit/>
          <w:trHeight w:val="20"/>
        </w:trPr>
        <w:tc>
          <w:tcPr>
            <w:tcW w:w="427" w:type="pct"/>
            <w:tcBorders>
              <w:left w:val="single" w:sz="4" w:space="0" w:color="auto"/>
            </w:tcBorders>
          </w:tcPr>
          <w:p w14:paraId="67E3531C" w14:textId="77777777" w:rsidR="004F4A9F" w:rsidRPr="000E554E" w:rsidRDefault="00380224"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4a</w:t>
            </w:r>
          </w:p>
        </w:tc>
        <w:tc>
          <w:tcPr>
            <w:tcW w:w="2883" w:type="pct"/>
          </w:tcPr>
          <w:p w14:paraId="16F85841" w14:textId="77777777" w:rsidR="004F4A9F" w:rsidRPr="000E554E" w:rsidRDefault="004F4A9F"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 xml:space="preserve">Has a site plan been provided? </w:t>
            </w:r>
          </w:p>
          <w:p w14:paraId="505E6B7C" w14:textId="6E64340D" w:rsidR="007167B9" w:rsidRPr="000E554E" w:rsidRDefault="004F4A9F" w:rsidP="000E554E">
            <w:pPr>
              <w:spacing w:before="60" w:after="60" w:line="270" w:lineRule="exact"/>
              <w:rPr>
                <w:rFonts w:ascii="Arial" w:hAnsi="Arial" w:cs="Arial"/>
                <w:sz w:val="22"/>
                <w:szCs w:val="22"/>
                <w:highlight w:val="yellow"/>
              </w:rPr>
            </w:pPr>
            <w:r w:rsidRPr="000E554E">
              <w:rPr>
                <w:rFonts w:ascii="Arial" w:hAnsi="Arial" w:cs="Arial"/>
                <w:sz w:val="22"/>
                <w:szCs w:val="22"/>
                <w:highlight w:val="yellow"/>
              </w:rPr>
              <w:t xml:space="preserve">(not </w:t>
            </w:r>
            <w:r w:rsidR="00380224" w:rsidRPr="000E554E">
              <w:rPr>
                <w:rFonts w:ascii="Arial" w:hAnsi="Arial" w:cs="Arial"/>
                <w:sz w:val="22"/>
                <w:szCs w:val="22"/>
                <w:highlight w:val="yellow"/>
              </w:rPr>
              <w:t xml:space="preserve">needed </w:t>
            </w:r>
            <w:r w:rsidRPr="000E554E">
              <w:rPr>
                <w:rFonts w:ascii="Arial" w:hAnsi="Arial" w:cs="Arial"/>
                <w:sz w:val="22"/>
                <w:szCs w:val="22"/>
                <w:highlight w:val="yellow"/>
              </w:rPr>
              <w:t>for mobile plant)</w:t>
            </w:r>
          </w:p>
        </w:tc>
        <w:tc>
          <w:tcPr>
            <w:tcW w:w="342" w:type="pct"/>
          </w:tcPr>
          <w:p w14:paraId="514E64E3" w14:textId="77777777" w:rsidR="004F4A9F" w:rsidRPr="000E554E" w:rsidRDefault="004F4A9F" w:rsidP="000267EF">
            <w:pPr>
              <w:spacing w:before="60" w:after="60" w:line="270" w:lineRule="exact"/>
              <w:rPr>
                <w:rFonts w:ascii="Arial" w:hAnsi="Arial" w:cs="Arial"/>
                <w:sz w:val="22"/>
                <w:szCs w:val="22"/>
                <w:highlight w:val="yellow"/>
              </w:rPr>
            </w:pPr>
          </w:p>
        </w:tc>
        <w:tc>
          <w:tcPr>
            <w:tcW w:w="287" w:type="pct"/>
          </w:tcPr>
          <w:p w14:paraId="4781476F" w14:textId="01993A74" w:rsidR="004F4A9F"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X</w:t>
            </w:r>
          </w:p>
        </w:tc>
        <w:tc>
          <w:tcPr>
            <w:tcW w:w="335" w:type="pct"/>
          </w:tcPr>
          <w:p w14:paraId="459E478A" w14:textId="77777777" w:rsidR="004F4A9F" w:rsidRPr="000E554E"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642B4748" w14:textId="77777777" w:rsidR="004F4A9F" w:rsidRPr="000E554E" w:rsidRDefault="004F4A9F" w:rsidP="000267EF">
            <w:pPr>
              <w:spacing w:before="60" w:after="60" w:line="270" w:lineRule="exact"/>
              <w:rPr>
                <w:rFonts w:ascii="Arial" w:hAnsi="Arial" w:cs="Arial"/>
                <w:sz w:val="22"/>
                <w:szCs w:val="22"/>
                <w:highlight w:val="yellow"/>
              </w:rPr>
            </w:pPr>
          </w:p>
        </w:tc>
      </w:tr>
      <w:tr w:rsidR="004F4A9F" w:rsidRPr="00737CC8" w14:paraId="316D2674" w14:textId="77777777" w:rsidTr="00ED73B9">
        <w:trPr>
          <w:cantSplit/>
          <w:trHeight w:val="20"/>
        </w:trPr>
        <w:tc>
          <w:tcPr>
            <w:tcW w:w="427" w:type="pct"/>
            <w:tcBorders>
              <w:left w:val="single" w:sz="4" w:space="0" w:color="auto"/>
            </w:tcBorders>
          </w:tcPr>
          <w:p w14:paraId="09F90070"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5a</w:t>
            </w:r>
          </w:p>
        </w:tc>
        <w:tc>
          <w:tcPr>
            <w:tcW w:w="2883" w:type="pct"/>
          </w:tcPr>
          <w:p w14:paraId="309282E8"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Relevant offences</w:t>
            </w:r>
          </w:p>
          <w:p w14:paraId="7FB4DD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Relevant offences </w:t>
            </w:r>
            <w:r w:rsidR="0047684E" w:rsidRPr="00737CC8">
              <w:rPr>
                <w:rFonts w:ascii="Arial" w:hAnsi="Arial" w:cs="Arial"/>
                <w:sz w:val="22"/>
                <w:szCs w:val="22"/>
              </w:rPr>
              <w:t xml:space="preserve">question </w:t>
            </w:r>
            <w:r w:rsidRPr="00737CC8">
              <w:rPr>
                <w:rFonts w:ascii="Arial" w:hAnsi="Arial" w:cs="Arial"/>
                <w:sz w:val="22"/>
                <w:szCs w:val="22"/>
              </w:rPr>
              <w:t xml:space="preserve">complete? </w:t>
            </w:r>
          </w:p>
        </w:tc>
        <w:tc>
          <w:tcPr>
            <w:tcW w:w="342" w:type="pct"/>
          </w:tcPr>
          <w:p w14:paraId="589A4602" w14:textId="152DD49B"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17CAAB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AF2A1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8EDAF5B"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A38C721" w14:textId="77777777" w:rsidTr="00ED73B9">
        <w:trPr>
          <w:cantSplit/>
          <w:trHeight w:val="20"/>
        </w:trPr>
        <w:tc>
          <w:tcPr>
            <w:tcW w:w="427" w:type="pct"/>
            <w:tcBorders>
              <w:left w:val="single" w:sz="4" w:space="0" w:color="auto"/>
            </w:tcBorders>
          </w:tcPr>
          <w:p w14:paraId="4368F54D" w14:textId="77777777" w:rsidR="004F4A9F" w:rsidRPr="00737CC8" w:rsidRDefault="00380224" w:rsidP="000267EF">
            <w:pPr>
              <w:pStyle w:val="BlockText"/>
              <w:spacing w:before="60" w:after="60" w:line="270" w:lineRule="exact"/>
              <w:rPr>
                <w:rFonts w:cs="Arial"/>
                <w:b/>
                <w:szCs w:val="22"/>
              </w:rPr>
            </w:pPr>
            <w:r w:rsidRPr="00737CC8">
              <w:rPr>
                <w:rFonts w:cs="Arial"/>
                <w:b/>
                <w:szCs w:val="22"/>
              </w:rPr>
              <w:t>5a</w:t>
            </w:r>
          </w:p>
        </w:tc>
        <w:tc>
          <w:tcPr>
            <w:tcW w:w="2883" w:type="pct"/>
          </w:tcPr>
          <w:p w14:paraId="2C97578D" w14:textId="77777777" w:rsidR="004F4A9F" w:rsidRPr="00737CC8" w:rsidRDefault="004F4A9F" w:rsidP="000267EF">
            <w:pPr>
              <w:pStyle w:val="BlockText"/>
              <w:spacing w:before="60" w:after="60" w:line="270" w:lineRule="exact"/>
              <w:rPr>
                <w:rFonts w:cs="Arial"/>
                <w:szCs w:val="22"/>
              </w:rPr>
            </w:pPr>
            <w:r w:rsidRPr="00737CC8">
              <w:rPr>
                <w:rFonts w:cs="Arial"/>
                <w:szCs w:val="22"/>
              </w:rPr>
              <w:t>Relevant convictions declared?</w:t>
            </w:r>
          </w:p>
        </w:tc>
        <w:tc>
          <w:tcPr>
            <w:tcW w:w="342" w:type="pct"/>
          </w:tcPr>
          <w:p w14:paraId="4506882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6A10D8A" w14:textId="1A420352"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B913F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E48643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B85BC05" w14:textId="77777777" w:rsidTr="00ED73B9">
        <w:trPr>
          <w:cantSplit/>
          <w:trHeight w:val="20"/>
        </w:trPr>
        <w:tc>
          <w:tcPr>
            <w:tcW w:w="427" w:type="pct"/>
            <w:tcBorders>
              <w:left w:val="single" w:sz="4" w:space="0" w:color="auto"/>
            </w:tcBorders>
          </w:tcPr>
          <w:p w14:paraId="0F3C0539"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lastRenderedPageBreak/>
              <w:t>5b</w:t>
            </w:r>
            <w:r w:rsidR="0047684E" w:rsidRPr="00737CC8">
              <w:rPr>
                <w:rFonts w:ascii="Arial" w:hAnsi="Arial" w:cs="Arial"/>
                <w:b/>
                <w:sz w:val="22"/>
                <w:szCs w:val="22"/>
              </w:rPr>
              <w:t>1</w:t>
            </w:r>
          </w:p>
        </w:tc>
        <w:tc>
          <w:tcPr>
            <w:tcW w:w="2883" w:type="pct"/>
          </w:tcPr>
          <w:p w14:paraId="0CA11315" w14:textId="77777777" w:rsidR="0047684E" w:rsidRPr="00737CC8" w:rsidRDefault="0047684E" w:rsidP="000267EF">
            <w:pPr>
              <w:spacing w:before="60" w:after="60" w:line="270" w:lineRule="exact"/>
              <w:rPr>
                <w:rFonts w:ascii="Arial" w:hAnsi="Arial" w:cs="Arial"/>
                <w:b/>
                <w:sz w:val="22"/>
                <w:szCs w:val="22"/>
              </w:rPr>
            </w:pPr>
            <w:r w:rsidRPr="00737CC8">
              <w:rPr>
                <w:rFonts w:ascii="Arial" w:hAnsi="Arial" w:cs="Arial"/>
                <w:b/>
                <w:sz w:val="22"/>
                <w:szCs w:val="22"/>
              </w:rPr>
              <w:t>Technical ability</w:t>
            </w:r>
          </w:p>
          <w:p w14:paraId="1A65C906"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Has a Scheme option been selected?</w:t>
            </w:r>
          </w:p>
        </w:tc>
        <w:tc>
          <w:tcPr>
            <w:tcW w:w="342" w:type="pct"/>
          </w:tcPr>
          <w:p w14:paraId="4DDDAE17" w14:textId="71861F6D"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6C8A1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AF95C4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B551EA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139DA34" w14:textId="77777777" w:rsidTr="00ED73B9">
        <w:trPr>
          <w:cantSplit/>
          <w:trHeight w:val="20"/>
        </w:trPr>
        <w:tc>
          <w:tcPr>
            <w:tcW w:w="427" w:type="pct"/>
            <w:tcBorders>
              <w:left w:val="single" w:sz="4" w:space="0" w:color="auto"/>
            </w:tcBorders>
          </w:tcPr>
          <w:p w14:paraId="748ACD00" w14:textId="77777777" w:rsidR="004F4A9F" w:rsidRPr="000E554E" w:rsidRDefault="00976B28"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5b2</w:t>
            </w:r>
          </w:p>
        </w:tc>
        <w:tc>
          <w:tcPr>
            <w:tcW w:w="2883" w:type="pct"/>
          </w:tcPr>
          <w:p w14:paraId="0BE77A41" w14:textId="77777777" w:rsidR="004F4A9F" w:rsidRPr="000E554E" w:rsidRDefault="00976B28"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If yes; have they ticked to say they have included all certificates?</w:t>
            </w:r>
          </w:p>
        </w:tc>
        <w:tc>
          <w:tcPr>
            <w:tcW w:w="342" w:type="pct"/>
          </w:tcPr>
          <w:p w14:paraId="4A49CFD4" w14:textId="4170931B" w:rsidR="004F4A9F"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X</w:t>
            </w:r>
          </w:p>
        </w:tc>
        <w:tc>
          <w:tcPr>
            <w:tcW w:w="287" w:type="pct"/>
          </w:tcPr>
          <w:p w14:paraId="0CB6C50C" w14:textId="77777777" w:rsidR="004F4A9F" w:rsidRPr="000E554E" w:rsidRDefault="004F4A9F" w:rsidP="000267EF">
            <w:pPr>
              <w:spacing w:before="60" w:after="60" w:line="270" w:lineRule="exact"/>
              <w:rPr>
                <w:rFonts w:ascii="Arial" w:hAnsi="Arial" w:cs="Arial"/>
                <w:sz w:val="22"/>
                <w:szCs w:val="22"/>
                <w:highlight w:val="yellow"/>
              </w:rPr>
            </w:pPr>
          </w:p>
        </w:tc>
        <w:tc>
          <w:tcPr>
            <w:tcW w:w="335" w:type="pct"/>
          </w:tcPr>
          <w:p w14:paraId="5AB20658" w14:textId="77777777" w:rsidR="004F4A9F" w:rsidRPr="000E554E"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AAA4584" w14:textId="0899C16F" w:rsidR="004F4A9F"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No certificates provided</w:t>
            </w:r>
          </w:p>
        </w:tc>
      </w:tr>
      <w:tr w:rsidR="00976B28" w:rsidRPr="00737CC8" w14:paraId="5808CDBF" w14:textId="77777777" w:rsidTr="00ED73B9">
        <w:trPr>
          <w:cantSplit/>
          <w:trHeight w:val="20"/>
        </w:trPr>
        <w:tc>
          <w:tcPr>
            <w:tcW w:w="427" w:type="pct"/>
            <w:tcBorders>
              <w:left w:val="single" w:sz="4" w:space="0" w:color="auto"/>
            </w:tcBorders>
          </w:tcPr>
          <w:p w14:paraId="5374E377"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5b2</w:t>
            </w:r>
          </w:p>
        </w:tc>
        <w:tc>
          <w:tcPr>
            <w:tcW w:w="2883" w:type="pct"/>
          </w:tcPr>
          <w:p w14:paraId="46473FB2"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If no; have they ticked to say they have included registration evidence?</w:t>
            </w:r>
          </w:p>
        </w:tc>
        <w:tc>
          <w:tcPr>
            <w:tcW w:w="342" w:type="pct"/>
          </w:tcPr>
          <w:p w14:paraId="366365FB" w14:textId="77777777" w:rsidR="00976B28" w:rsidRPr="00737CC8" w:rsidRDefault="00976B28" w:rsidP="000267EF">
            <w:pPr>
              <w:spacing w:before="60" w:after="60" w:line="270" w:lineRule="exact"/>
              <w:rPr>
                <w:rFonts w:ascii="Arial" w:hAnsi="Arial" w:cs="Arial"/>
                <w:sz w:val="22"/>
                <w:szCs w:val="22"/>
              </w:rPr>
            </w:pPr>
          </w:p>
        </w:tc>
        <w:tc>
          <w:tcPr>
            <w:tcW w:w="287" w:type="pct"/>
          </w:tcPr>
          <w:p w14:paraId="1E4C319E" w14:textId="77777777" w:rsidR="00976B28" w:rsidRPr="00737CC8" w:rsidRDefault="00976B28" w:rsidP="000267EF">
            <w:pPr>
              <w:spacing w:before="60" w:after="60" w:line="270" w:lineRule="exact"/>
              <w:rPr>
                <w:rFonts w:ascii="Arial" w:hAnsi="Arial" w:cs="Arial"/>
                <w:sz w:val="22"/>
                <w:szCs w:val="22"/>
              </w:rPr>
            </w:pPr>
          </w:p>
        </w:tc>
        <w:tc>
          <w:tcPr>
            <w:tcW w:w="335" w:type="pct"/>
          </w:tcPr>
          <w:p w14:paraId="6C182F4C" w14:textId="16C84C0D" w:rsidR="00976B28"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6DB5996" w14:textId="77777777" w:rsidR="00976B28" w:rsidRPr="00737CC8" w:rsidRDefault="00976B28" w:rsidP="000267EF">
            <w:pPr>
              <w:spacing w:before="60" w:after="60" w:line="270" w:lineRule="exact"/>
              <w:rPr>
                <w:rFonts w:ascii="Arial" w:hAnsi="Arial" w:cs="Arial"/>
                <w:sz w:val="22"/>
                <w:szCs w:val="22"/>
              </w:rPr>
            </w:pPr>
          </w:p>
        </w:tc>
      </w:tr>
      <w:tr w:rsidR="004F4A9F" w:rsidRPr="00737CC8" w14:paraId="4F55E9A0" w14:textId="77777777" w:rsidTr="00ED73B9">
        <w:trPr>
          <w:cantSplit/>
          <w:trHeight w:val="20"/>
        </w:trPr>
        <w:tc>
          <w:tcPr>
            <w:tcW w:w="427" w:type="pct"/>
            <w:tcBorders>
              <w:left w:val="single" w:sz="4" w:space="0" w:color="auto"/>
            </w:tcBorders>
          </w:tcPr>
          <w:p w14:paraId="64C9F4C5" w14:textId="77777777" w:rsidR="004F4A9F" w:rsidRPr="000E554E" w:rsidRDefault="00380224"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5c</w:t>
            </w:r>
          </w:p>
        </w:tc>
        <w:tc>
          <w:tcPr>
            <w:tcW w:w="2883" w:type="pct"/>
          </w:tcPr>
          <w:p w14:paraId="32C02859" w14:textId="77777777" w:rsidR="00023F8F" w:rsidRPr="000E554E" w:rsidRDefault="00023F8F"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Financial information</w:t>
            </w:r>
          </w:p>
          <w:p w14:paraId="10D89EB3" w14:textId="77777777" w:rsidR="004F4A9F" w:rsidRPr="000E554E" w:rsidRDefault="00023F8F"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 xml:space="preserve">Financial </w:t>
            </w:r>
            <w:r w:rsidR="004F4A9F" w:rsidRPr="000E554E">
              <w:rPr>
                <w:rFonts w:ascii="Arial" w:hAnsi="Arial" w:cs="Arial"/>
                <w:sz w:val="22"/>
                <w:szCs w:val="22"/>
                <w:highlight w:val="yellow"/>
              </w:rPr>
              <w:t>info complete?</w:t>
            </w:r>
          </w:p>
        </w:tc>
        <w:tc>
          <w:tcPr>
            <w:tcW w:w="342" w:type="pct"/>
          </w:tcPr>
          <w:p w14:paraId="614CEDA0" w14:textId="77777777" w:rsidR="004F4A9F" w:rsidRPr="000E554E" w:rsidRDefault="004F4A9F" w:rsidP="000267EF">
            <w:pPr>
              <w:spacing w:before="60" w:after="60" w:line="270" w:lineRule="exact"/>
              <w:rPr>
                <w:rFonts w:ascii="Arial" w:hAnsi="Arial" w:cs="Arial"/>
                <w:sz w:val="22"/>
                <w:szCs w:val="22"/>
                <w:highlight w:val="yellow"/>
              </w:rPr>
            </w:pPr>
          </w:p>
        </w:tc>
        <w:tc>
          <w:tcPr>
            <w:tcW w:w="287" w:type="pct"/>
          </w:tcPr>
          <w:p w14:paraId="5F450098" w14:textId="0EB4FE68" w:rsidR="004F4A9F"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X</w:t>
            </w:r>
          </w:p>
        </w:tc>
        <w:tc>
          <w:tcPr>
            <w:tcW w:w="335" w:type="pct"/>
          </w:tcPr>
          <w:p w14:paraId="7534AF84" w14:textId="77777777" w:rsidR="004F4A9F" w:rsidRPr="000E554E"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013E552A" w14:textId="77777777" w:rsidR="004F4A9F" w:rsidRPr="000E554E" w:rsidRDefault="004F4A9F" w:rsidP="000267EF">
            <w:pPr>
              <w:spacing w:before="60" w:after="60" w:line="270" w:lineRule="exact"/>
              <w:rPr>
                <w:rFonts w:ascii="Arial" w:hAnsi="Arial" w:cs="Arial"/>
                <w:sz w:val="22"/>
                <w:szCs w:val="22"/>
                <w:highlight w:val="yellow"/>
              </w:rPr>
            </w:pPr>
          </w:p>
        </w:tc>
      </w:tr>
      <w:tr w:rsidR="004F4A9F" w:rsidRPr="00737CC8" w14:paraId="7A2025D7" w14:textId="77777777" w:rsidTr="00ED73B9">
        <w:trPr>
          <w:cantSplit/>
          <w:trHeight w:val="20"/>
        </w:trPr>
        <w:tc>
          <w:tcPr>
            <w:tcW w:w="427" w:type="pct"/>
            <w:tcBorders>
              <w:left w:val="single" w:sz="4" w:space="0" w:color="auto"/>
            </w:tcBorders>
          </w:tcPr>
          <w:p w14:paraId="2DF06FE6" w14:textId="77777777" w:rsidR="004F4A9F" w:rsidRPr="000E554E" w:rsidRDefault="00976B28" w:rsidP="000267EF">
            <w:pPr>
              <w:spacing w:before="60" w:after="60" w:line="270" w:lineRule="exact"/>
              <w:rPr>
                <w:rFonts w:ascii="Arial" w:hAnsi="Arial" w:cs="Arial"/>
                <w:b/>
                <w:sz w:val="22"/>
                <w:szCs w:val="22"/>
                <w:highlight w:val="yellow"/>
              </w:rPr>
            </w:pPr>
            <w:r w:rsidRPr="000E554E">
              <w:rPr>
                <w:rFonts w:ascii="Arial" w:hAnsi="Arial" w:cs="Arial"/>
                <w:b/>
                <w:sz w:val="22"/>
                <w:szCs w:val="22"/>
                <w:highlight w:val="yellow"/>
              </w:rPr>
              <w:t>5c</w:t>
            </w:r>
          </w:p>
        </w:tc>
        <w:tc>
          <w:tcPr>
            <w:tcW w:w="2883" w:type="pct"/>
          </w:tcPr>
          <w:p w14:paraId="66AAA140" w14:textId="055D045E" w:rsidR="004F4A9F" w:rsidRPr="000E554E" w:rsidRDefault="004F4A9F" w:rsidP="000E554E">
            <w:pPr>
              <w:spacing w:before="60" w:after="60" w:line="270" w:lineRule="exact"/>
              <w:rPr>
                <w:rFonts w:ascii="Arial" w:hAnsi="Arial" w:cs="Arial"/>
                <w:b/>
                <w:color w:val="FF00FF"/>
                <w:sz w:val="22"/>
                <w:szCs w:val="22"/>
                <w:highlight w:val="yellow"/>
              </w:rPr>
            </w:pPr>
            <w:r w:rsidRPr="000E554E">
              <w:rPr>
                <w:rFonts w:ascii="Arial" w:hAnsi="Arial" w:cs="Arial"/>
                <w:sz w:val="22"/>
                <w:szCs w:val="22"/>
                <w:highlight w:val="yellow"/>
              </w:rPr>
              <w:t>Financial provision information needed?</w:t>
            </w:r>
          </w:p>
        </w:tc>
        <w:tc>
          <w:tcPr>
            <w:tcW w:w="342" w:type="pct"/>
          </w:tcPr>
          <w:p w14:paraId="3AF8F13D" w14:textId="77777777" w:rsidR="004F4A9F" w:rsidRPr="000E554E" w:rsidRDefault="004F4A9F" w:rsidP="000267EF">
            <w:pPr>
              <w:spacing w:before="60" w:after="60" w:line="270" w:lineRule="exact"/>
              <w:rPr>
                <w:rFonts w:ascii="Arial" w:hAnsi="Arial" w:cs="Arial"/>
                <w:sz w:val="22"/>
                <w:szCs w:val="22"/>
                <w:highlight w:val="yellow"/>
              </w:rPr>
            </w:pPr>
          </w:p>
        </w:tc>
        <w:tc>
          <w:tcPr>
            <w:tcW w:w="287" w:type="pct"/>
          </w:tcPr>
          <w:p w14:paraId="7B4B7498" w14:textId="77777777" w:rsidR="004F4A9F" w:rsidRPr="000E554E" w:rsidRDefault="004F4A9F" w:rsidP="000267EF">
            <w:pPr>
              <w:spacing w:before="60" w:after="60" w:line="270" w:lineRule="exact"/>
              <w:rPr>
                <w:rFonts w:ascii="Arial" w:hAnsi="Arial" w:cs="Arial"/>
                <w:sz w:val="22"/>
                <w:szCs w:val="22"/>
                <w:highlight w:val="yellow"/>
              </w:rPr>
            </w:pPr>
          </w:p>
        </w:tc>
        <w:tc>
          <w:tcPr>
            <w:tcW w:w="335" w:type="pct"/>
          </w:tcPr>
          <w:p w14:paraId="18C4D758" w14:textId="77777777" w:rsidR="004F4A9F" w:rsidRPr="000E554E"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28602A4" w14:textId="35A7E731" w:rsidR="004F4A9F" w:rsidRPr="000E554E" w:rsidRDefault="000E554E" w:rsidP="000267EF">
            <w:pPr>
              <w:spacing w:before="60" w:after="60" w:line="270" w:lineRule="exact"/>
              <w:rPr>
                <w:rFonts w:ascii="Arial" w:hAnsi="Arial" w:cs="Arial"/>
                <w:sz w:val="22"/>
                <w:szCs w:val="22"/>
                <w:highlight w:val="yellow"/>
              </w:rPr>
            </w:pPr>
            <w:r w:rsidRPr="000E554E">
              <w:rPr>
                <w:rFonts w:ascii="Arial" w:hAnsi="Arial" w:cs="Arial"/>
                <w:sz w:val="22"/>
                <w:szCs w:val="22"/>
                <w:highlight w:val="yellow"/>
              </w:rPr>
              <w:t>Unknown</w:t>
            </w:r>
          </w:p>
        </w:tc>
      </w:tr>
      <w:tr w:rsidR="004F4A9F" w:rsidRPr="00737CC8" w14:paraId="022EBD1F" w14:textId="77777777" w:rsidTr="00ED73B9">
        <w:trPr>
          <w:cantSplit/>
          <w:trHeight w:val="20"/>
        </w:trPr>
        <w:tc>
          <w:tcPr>
            <w:tcW w:w="427" w:type="pct"/>
            <w:tcBorders>
              <w:left w:val="single" w:sz="4" w:space="0" w:color="auto"/>
            </w:tcBorders>
          </w:tcPr>
          <w:p w14:paraId="3E58A842"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5d1</w:t>
            </w:r>
          </w:p>
        </w:tc>
        <w:tc>
          <w:tcPr>
            <w:tcW w:w="2883" w:type="pct"/>
          </w:tcPr>
          <w:p w14:paraId="6A3BCF41" w14:textId="77777777" w:rsidR="009B182A" w:rsidRPr="00737CC8" w:rsidRDefault="009B182A" w:rsidP="000267EF">
            <w:pPr>
              <w:spacing w:before="60" w:after="60" w:line="270" w:lineRule="exact"/>
              <w:rPr>
                <w:rFonts w:ascii="Arial" w:hAnsi="Arial" w:cs="Arial"/>
                <w:b/>
                <w:sz w:val="22"/>
                <w:szCs w:val="22"/>
              </w:rPr>
            </w:pPr>
            <w:r w:rsidRPr="00737CC8">
              <w:rPr>
                <w:rFonts w:ascii="Arial" w:hAnsi="Arial" w:cs="Arial"/>
                <w:b/>
                <w:sz w:val="22"/>
                <w:szCs w:val="22"/>
              </w:rPr>
              <w:t>Management system</w:t>
            </w:r>
          </w:p>
          <w:p w14:paraId="138AE44E"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Does the management system meet the guidance?</w:t>
            </w:r>
          </w:p>
        </w:tc>
        <w:tc>
          <w:tcPr>
            <w:tcW w:w="342" w:type="pct"/>
          </w:tcPr>
          <w:p w14:paraId="52654932" w14:textId="5C7D3B26" w:rsidR="004F4A9F"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B5DA3C"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81E5D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35A81B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62114C4D" w14:textId="77777777" w:rsidTr="00ED73B9">
        <w:trPr>
          <w:cantSplit/>
          <w:trHeight w:val="20"/>
        </w:trPr>
        <w:tc>
          <w:tcPr>
            <w:tcW w:w="427" w:type="pct"/>
            <w:tcBorders>
              <w:left w:val="single" w:sz="4" w:space="0" w:color="auto"/>
              <w:bottom w:val="single" w:sz="4" w:space="0" w:color="auto"/>
            </w:tcBorders>
          </w:tcPr>
          <w:p w14:paraId="561A02DC"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5d2</w:t>
            </w:r>
          </w:p>
        </w:tc>
        <w:tc>
          <w:tcPr>
            <w:tcW w:w="2883" w:type="pct"/>
            <w:tcBorders>
              <w:bottom w:val="single" w:sz="4" w:space="0" w:color="auto"/>
            </w:tcBorders>
          </w:tcPr>
          <w:p w14:paraId="3EEC9F65"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 xml:space="preserve">Have they </w:t>
            </w:r>
            <w:r w:rsidR="00592EB5" w:rsidRPr="00737CC8">
              <w:rPr>
                <w:rFonts w:ascii="Arial" w:hAnsi="Arial" w:cs="Arial"/>
                <w:sz w:val="22"/>
                <w:szCs w:val="22"/>
              </w:rPr>
              <w:t>selected</w:t>
            </w:r>
            <w:r w:rsidRPr="00737CC8">
              <w:rPr>
                <w:rFonts w:ascii="Arial" w:hAnsi="Arial" w:cs="Arial"/>
                <w:sz w:val="22"/>
                <w:szCs w:val="22"/>
              </w:rPr>
              <w:t xml:space="preserve"> a type of management system?</w:t>
            </w:r>
          </w:p>
        </w:tc>
        <w:tc>
          <w:tcPr>
            <w:tcW w:w="342" w:type="pct"/>
            <w:tcBorders>
              <w:bottom w:val="single" w:sz="4" w:space="0" w:color="auto"/>
            </w:tcBorders>
          </w:tcPr>
          <w:p w14:paraId="16ABBEA2" w14:textId="4B531910" w:rsidR="00976B28" w:rsidRPr="00737CC8" w:rsidRDefault="000E554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55BD17A1" w14:textId="77777777" w:rsidR="00976B28" w:rsidRPr="00737CC8" w:rsidRDefault="00976B28" w:rsidP="000267EF">
            <w:pPr>
              <w:spacing w:before="60" w:after="60" w:line="270" w:lineRule="exact"/>
              <w:rPr>
                <w:rFonts w:ascii="Arial" w:hAnsi="Arial" w:cs="Arial"/>
                <w:sz w:val="22"/>
                <w:szCs w:val="22"/>
              </w:rPr>
            </w:pPr>
          </w:p>
        </w:tc>
        <w:tc>
          <w:tcPr>
            <w:tcW w:w="335" w:type="pct"/>
            <w:tcBorders>
              <w:bottom w:val="single" w:sz="4" w:space="0" w:color="auto"/>
            </w:tcBorders>
          </w:tcPr>
          <w:p w14:paraId="52405FF7" w14:textId="77777777" w:rsidR="00976B28" w:rsidRPr="00737CC8" w:rsidRDefault="00976B28" w:rsidP="000267EF">
            <w:pPr>
              <w:spacing w:before="60" w:after="60" w:line="270" w:lineRule="exact"/>
              <w:rPr>
                <w:rFonts w:ascii="Arial" w:hAnsi="Arial" w:cs="Arial"/>
                <w:sz w:val="22"/>
                <w:szCs w:val="22"/>
              </w:rPr>
            </w:pPr>
          </w:p>
        </w:tc>
        <w:tc>
          <w:tcPr>
            <w:tcW w:w="727" w:type="pct"/>
            <w:tcBorders>
              <w:bottom w:val="single" w:sz="4" w:space="0" w:color="auto"/>
              <w:right w:val="single" w:sz="4" w:space="0" w:color="auto"/>
            </w:tcBorders>
          </w:tcPr>
          <w:p w14:paraId="0AAE76D4" w14:textId="2FA33B26" w:rsidR="00976B28" w:rsidRPr="00737CC8" w:rsidRDefault="000E554E" w:rsidP="000267EF">
            <w:pPr>
              <w:spacing w:before="60" w:after="60" w:line="270" w:lineRule="exact"/>
              <w:rPr>
                <w:rFonts w:ascii="Arial" w:hAnsi="Arial" w:cs="Arial"/>
                <w:sz w:val="22"/>
                <w:szCs w:val="22"/>
              </w:rPr>
            </w:pPr>
            <w:r>
              <w:rPr>
                <w:rFonts w:ascii="Arial" w:hAnsi="Arial" w:cs="Arial"/>
                <w:sz w:val="22"/>
                <w:szCs w:val="22"/>
              </w:rPr>
              <w:t>Own</w:t>
            </w:r>
          </w:p>
        </w:tc>
      </w:tr>
      <w:tr w:rsidR="004F4A9F" w:rsidRPr="00737CC8" w14:paraId="4BB94A33" w14:textId="77777777" w:rsidTr="00ED73B9">
        <w:trPr>
          <w:cantSplit/>
          <w:trHeight w:val="20"/>
        </w:trPr>
        <w:tc>
          <w:tcPr>
            <w:tcW w:w="427" w:type="pct"/>
            <w:tcBorders>
              <w:top w:val="single" w:sz="4" w:space="0" w:color="auto"/>
              <w:left w:val="single" w:sz="4" w:space="0" w:color="auto"/>
              <w:bottom w:val="single" w:sz="4" w:space="0" w:color="auto"/>
              <w:right w:val="single" w:sz="4" w:space="0" w:color="auto"/>
            </w:tcBorders>
          </w:tcPr>
          <w:p w14:paraId="4CA90308" w14:textId="77777777" w:rsidR="004F4A9F" w:rsidRPr="00737CC8" w:rsidRDefault="004F4A9F" w:rsidP="000267EF">
            <w:pPr>
              <w:spacing w:before="60" w:after="60" w:line="270" w:lineRule="exact"/>
              <w:rPr>
                <w:rFonts w:ascii="Arial" w:hAnsi="Arial" w:cs="Arial"/>
                <w:b/>
                <w:sz w:val="22"/>
                <w:szCs w:val="22"/>
              </w:rPr>
            </w:pPr>
          </w:p>
        </w:tc>
        <w:tc>
          <w:tcPr>
            <w:tcW w:w="2883" w:type="pct"/>
            <w:tcBorders>
              <w:top w:val="single" w:sz="4" w:space="0" w:color="auto"/>
              <w:left w:val="single" w:sz="4" w:space="0" w:color="auto"/>
              <w:bottom w:val="single" w:sz="4" w:space="0" w:color="auto"/>
              <w:right w:val="single" w:sz="4" w:space="0" w:color="auto"/>
            </w:tcBorders>
          </w:tcPr>
          <w:p w14:paraId="0AE63AAD"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Is all information required in Part B1 and each associated document complete and acceptable?</w:t>
            </w:r>
          </w:p>
        </w:tc>
        <w:tc>
          <w:tcPr>
            <w:tcW w:w="342" w:type="pct"/>
            <w:tcBorders>
              <w:top w:val="single" w:sz="4" w:space="0" w:color="auto"/>
              <w:left w:val="single" w:sz="4" w:space="0" w:color="auto"/>
              <w:bottom w:val="single" w:sz="4" w:space="0" w:color="auto"/>
              <w:right w:val="single" w:sz="4" w:space="0" w:color="auto"/>
            </w:tcBorders>
          </w:tcPr>
          <w:p w14:paraId="3D65C07C" w14:textId="77777777" w:rsidR="004F4A9F" w:rsidRPr="00737CC8" w:rsidRDefault="004F4A9F" w:rsidP="000267EF">
            <w:pPr>
              <w:spacing w:before="60" w:after="60" w:line="270" w:lineRule="exact"/>
              <w:rPr>
                <w:rFonts w:ascii="Arial" w:hAnsi="Arial" w:cs="Arial"/>
                <w:b/>
                <w:sz w:val="22"/>
                <w:szCs w:val="22"/>
              </w:rPr>
            </w:pPr>
          </w:p>
        </w:tc>
        <w:tc>
          <w:tcPr>
            <w:tcW w:w="287" w:type="pct"/>
            <w:tcBorders>
              <w:top w:val="single" w:sz="4" w:space="0" w:color="auto"/>
              <w:left w:val="single" w:sz="4" w:space="0" w:color="auto"/>
              <w:bottom w:val="single" w:sz="4" w:space="0" w:color="auto"/>
              <w:right w:val="single" w:sz="4" w:space="0" w:color="auto"/>
            </w:tcBorders>
          </w:tcPr>
          <w:p w14:paraId="03963363" w14:textId="2420E238" w:rsidR="004F4A9F" w:rsidRPr="00737CC8" w:rsidRDefault="000E554E" w:rsidP="000267EF">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left w:val="single" w:sz="4" w:space="0" w:color="auto"/>
              <w:bottom w:val="single" w:sz="4" w:space="0" w:color="auto"/>
              <w:right w:val="single" w:sz="4" w:space="0" w:color="auto"/>
            </w:tcBorders>
          </w:tcPr>
          <w:p w14:paraId="343E0461" w14:textId="77777777" w:rsidR="004F4A9F" w:rsidRPr="00737CC8" w:rsidRDefault="004F4A9F" w:rsidP="000267EF">
            <w:pPr>
              <w:spacing w:before="60" w:after="60" w:line="270" w:lineRule="exact"/>
              <w:rPr>
                <w:rFonts w:ascii="Arial" w:hAnsi="Arial" w:cs="Arial"/>
                <w:b/>
                <w:sz w:val="22"/>
                <w:szCs w:val="22"/>
              </w:rPr>
            </w:pPr>
          </w:p>
        </w:tc>
        <w:tc>
          <w:tcPr>
            <w:tcW w:w="727" w:type="pct"/>
            <w:tcBorders>
              <w:top w:val="single" w:sz="4" w:space="0" w:color="auto"/>
              <w:left w:val="single" w:sz="4" w:space="0" w:color="auto"/>
              <w:bottom w:val="single" w:sz="4" w:space="0" w:color="auto"/>
              <w:right w:val="single" w:sz="4" w:space="0" w:color="auto"/>
            </w:tcBorders>
          </w:tcPr>
          <w:p w14:paraId="4A3AC58B" w14:textId="77777777" w:rsidR="004F4A9F" w:rsidRPr="00737CC8" w:rsidRDefault="004F4A9F" w:rsidP="000267EF">
            <w:pPr>
              <w:spacing w:before="60" w:after="60" w:line="270" w:lineRule="exact"/>
              <w:rPr>
                <w:rFonts w:ascii="Arial" w:hAnsi="Arial" w:cs="Arial"/>
                <w:b/>
                <w:sz w:val="22"/>
                <w:szCs w:val="22"/>
              </w:rPr>
            </w:pPr>
          </w:p>
        </w:tc>
      </w:tr>
    </w:tbl>
    <w:p w14:paraId="1E60652A" w14:textId="77777777" w:rsidR="001A3F6C" w:rsidRPr="00737CC8" w:rsidRDefault="001A3F6C" w:rsidP="00D77C8C">
      <w:pPr>
        <w:spacing w:before="60" w:after="60" w:line="270" w:lineRule="exact"/>
        <w:rPr>
          <w:rFonts w:ascii="Arial" w:hAnsi="Arial"/>
          <w:b/>
          <w:color w:val="FF3399"/>
        </w:rPr>
      </w:pPr>
    </w:p>
    <w:p w14:paraId="07EB239A" w14:textId="77777777" w:rsidR="00AD0291" w:rsidRPr="00737CC8" w:rsidRDefault="00AD0291" w:rsidP="00D77C8C">
      <w:pPr>
        <w:spacing w:before="60" w:after="60" w:line="270" w:lineRule="exact"/>
        <w:rPr>
          <w:rFonts w:ascii="Arial" w:hAnsi="Arial"/>
          <w:b/>
          <w:color w:val="FF3399"/>
        </w:rPr>
      </w:pPr>
    </w:p>
    <w:p w14:paraId="62C19067" w14:textId="1A82AE90" w:rsidR="001263B1" w:rsidRDefault="001263B1" w:rsidP="00D77C8C">
      <w:pPr>
        <w:spacing w:before="60" w:after="60" w:line="270" w:lineRule="exact"/>
        <w:rPr>
          <w:rFonts w:ascii="Arial" w:hAnsi="Arial"/>
          <w:b/>
        </w:rPr>
      </w:pPr>
      <w:r w:rsidRPr="00737CC8">
        <w:rPr>
          <w:rFonts w:ascii="Arial" w:hAnsi="Arial"/>
          <w:b/>
        </w:rPr>
        <w:t>Location criteria</w:t>
      </w:r>
      <w:r w:rsidR="008B1A4E" w:rsidRPr="00737CC8">
        <w:rPr>
          <w:rFonts w:ascii="Arial" w:hAnsi="Arial"/>
          <w:b/>
        </w:rPr>
        <w:t xml:space="preserve"> checks</w:t>
      </w:r>
    </w:p>
    <w:p w14:paraId="226F89C7" w14:textId="3C48D656" w:rsidR="000E554E" w:rsidRPr="00737CC8" w:rsidRDefault="000E554E" w:rsidP="00D77C8C">
      <w:pPr>
        <w:spacing w:before="60" w:after="60" w:line="270" w:lineRule="exact"/>
        <w:rPr>
          <w:rFonts w:ascii="Arial" w:hAnsi="Arial"/>
          <w:b/>
        </w:rPr>
      </w:pPr>
      <w:r w:rsidRPr="000E554E">
        <w:rPr>
          <w:rFonts w:ascii="Arial" w:hAnsi="Arial"/>
          <w:b/>
          <w:highlight w:val="yellow"/>
        </w:rPr>
        <w:t>Unable to check location criteria as no site plan was included within the application.</w:t>
      </w:r>
    </w:p>
    <w:p w14:paraId="0AADD16F" w14:textId="77777777" w:rsidR="00996BCE" w:rsidRPr="00066348" w:rsidRDefault="00996BCE" w:rsidP="00D77C8C">
      <w:pPr>
        <w:spacing w:before="60" w:after="60" w:line="270" w:lineRule="exact"/>
        <w:rPr>
          <w:rFonts w:ascii="Arial" w:hAnsi="Arial"/>
          <w:b/>
          <w:sz w:val="22"/>
          <w:szCs w:val="22"/>
        </w:rPr>
      </w:pPr>
      <w:r w:rsidRPr="00066348">
        <w:rPr>
          <w:rFonts w:ascii="Arial" w:hAnsi="Arial"/>
          <w:b/>
          <w:sz w:val="22"/>
          <w:szCs w:val="22"/>
        </w:rPr>
        <w:t>Answer:</w:t>
      </w:r>
    </w:p>
    <w:p w14:paraId="49484460"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Yes - if the criteria applies and the site </w:t>
      </w:r>
      <w:r w:rsidRPr="00066348">
        <w:rPr>
          <w:rFonts w:ascii="Arial" w:hAnsi="Arial"/>
          <w:b/>
          <w:sz w:val="22"/>
          <w:szCs w:val="22"/>
          <w:u w:val="single"/>
        </w:rPr>
        <w:t xml:space="preserve">is </w:t>
      </w:r>
      <w:r w:rsidRPr="00066348">
        <w:rPr>
          <w:rFonts w:ascii="Arial" w:hAnsi="Arial"/>
          <w:b/>
          <w:sz w:val="22"/>
          <w:szCs w:val="22"/>
        </w:rPr>
        <w:t xml:space="preserve">within the relevant distance, </w:t>
      </w:r>
    </w:p>
    <w:p w14:paraId="7473E16D"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No – if the criteria applies but the site </w:t>
      </w:r>
      <w:r w:rsidRPr="00066348">
        <w:rPr>
          <w:rFonts w:ascii="Arial" w:hAnsi="Arial"/>
          <w:b/>
          <w:sz w:val="22"/>
          <w:szCs w:val="22"/>
          <w:u w:val="single"/>
        </w:rPr>
        <w:t>is not</w:t>
      </w:r>
      <w:r w:rsidRPr="00066348">
        <w:rPr>
          <w:rFonts w:ascii="Arial" w:hAnsi="Arial"/>
          <w:b/>
          <w:sz w:val="22"/>
          <w:szCs w:val="22"/>
        </w:rPr>
        <w:t xml:space="preserve"> within relevant distance, </w:t>
      </w:r>
    </w:p>
    <w:p w14:paraId="1C9C088A"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N/A – if the criteria isn’t relevant to the rule set(s) you’re determining.</w:t>
      </w:r>
    </w:p>
    <w:tbl>
      <w:tblPr>
        <w:tblW w:w="5000" w:type="pct"/>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000" w:firstRow="0" w:lastRow="0" w:firstColumn="0" w:lastColumn="0" w:noHBand="0" w:noVBand="0"/>
      </w:tblPr>
      <w:tblGrid>
        <w:gridCol w:w="1250"/>
        <w:gridCol w:w="140"/>
        <w:gridCol w:w="922"/>
        <w:gridCol w:w="676"/>
        <w:gridCol w:w="726"/>
        <w:gridCol w:w="1126"/>
        <w:gridCol w:w="2048"/>
        <w:gridCol w:w="2007"/>
      </w:tblGrid>
      <w:tr w:rsidR="001263B1" w:rsidRPr="00737CC8" w14:paraId="04BCEEE6" w14:textId="77777777" w:rsidTr="000E554E">
        <w:trPr>
          <w:cantSplit/>
          <w:trHeight w:val="20"/>
        </w:trPr>
        <w:tc>
          <w:tcPr>
            <w:tcW w:w="702" w:type="pct"/>
            <w:shd w:val="clear" w:color="auto" w:fill="FFFF99"/>
          </w:tcPr>
          <w:p w14:paraId="0A8ABD8E" w14:textId="77777777" w:rsidR="001263B1" w:rsidRPr="00737CC8" w:rsidRDefault="008B1A4E" w:rsidP="000267EF">
            <w:pPr>
              <w:spacing w:before="60" w:after="60" w:line="270" w:lineRule="exact"/>
              <w:rPr>
                <w:rFonts w:ascii="Arial" w:hAnsi="Arial" w:cs="Arial"/>
                <w:b/>
                <w:sz w:val="22"/>
                <w:szCs w:val="22"/>
              </w:rPr>
            </w:pPr>
            <w:r w:rsidRPr="00737CC8">
              <w:rPr>
                <w:rFonts w:ascii="Arial" w:hAnsi="Arial" w:cs="Arial"/>
                <w:b/>
                <w:sz w:val="22"/>
                <w:szCs w:val="22"/>
              </w:rPr>
              <w:t>S</w:t>
            </w:r>
            <w:r w:rsidR="001263B1" w:rsidRPr="00737CC8">
              <w:rPr>
                <w:rFonts w:ascii="Arial" w:hAnsi="Arial" w:cs="Arial"/>
                <w:b/>
                <w:sz w:val="22"/>
                <w:szCs w:val="22"/>
              </w:rPr>
              <w:t>AC</w:t>
            </w:r>
          </w:p>
        </w:tc>
        <w:tc>
          <w:tcPr>
            <w:tcW w:w="598" w:type="pct"/>
            <w:gridSpan w:val="2"/>
            <w:shd w:val="clear" w:color="auto" w:fill="FFFF99"/>
          </w:tcPr>
          <w:p w14:paraId="0796A99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SPA</w:t>
            </w:r>
          </w:p>
        </w:tc>
        <w:tc>
          <w:tcPr>
            <w:tcW w:w="788" w:type="pct"/>
            <w:gridSpan w:val="2"/>
            <w:shd w:val="clear" w:color="auto" w:fill="FFFF99"/>
          </w:tcPr>
          <w:p w14:paraId="39F581E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Ramsar</w:t>
            </w:r>
          </w:p>
        </w:tc>
        <w:tc>
          <w:tcPr>
            <w:tcW w:w="633" w:type="pct"/>
            <w:shd w:val="clear" w:color="auto" w:fill="FFFF99"/>
          </w:tcPr>
          <w:p w14:paraId="1A85C959"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SSSI</w:t>
            </w:r>
          </w:p>
        </w:tc>
        <w:tc>
          <w:tcPr>
            <w:tcW w:w="1151" w:type="pct"/>
            <w:shd w:val="clear" w:color="auto" w:fill="FFFF99"/>
          </w:tcPr>
          <w:p w14:paraId="198A1EE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species</w:t>
            </w:r>
          </w:p>
        </w:tc>
        <w:tc>
          <w:tcPr>
            <w:tcW w:w="1129" w:type="pct"/>
            <w:shd w:val="clear" w:color="auto" w:fill="FFFF99"/>
          </w:tcPr>
          <w:p w14:paraId="62D0F1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Habitats</w:t>
            </w:r>
          </w:p>
        </w:tc>
      </w:tr>
      <w:tr w:rsidR="001263B1" w:rsidRPr="00737CC8" w14:paraId="121031F7" w14:textId="77777777" w:rsidTr="000E554E">
        <w:trPr>
          <w:cantSplit/>
          <w:trHeight w:val="20"/>
        </w:trPr>
        <w:tc>
          <w:tcPr>
            <w:tcW w:w="702" w:type="pct"/>
            <w:tcBorders>
              <w:bottom w:val="single" w:sz="2" w:space="0" w:color="C0C0C0"/>
            </w:tcBorders>
          </w:tcPr>
          <w:p w14:paraId="5F25993C" w14:textId="77777777" w:rsidR="001263B1" w:rsidRPr="00737CC8" w:rsidRDefault="001263B1" w:rsidP="000267EF">
            <w:pPr>
              <w:spacing w:before="60" w:after="60" w:line="270" w:lineRule="exact"/>
              <w:rPr>
                <w:rFonts w:ascii="Arial" w:hAnsi="Arial" w:cs="Arial"/>
                <w:sz w:val="22"/>
                <w:szCs w:val="22"/>
              </w:rPr>
            </w:pPr>
          </w:p>
        </w:tc>
        <w:tc>
          <w:tcPr>
            <w:tcW w:w="598" w:type="pct"/>
            <w:gridSpan w:val="2"/>
            <w:tcBorders>
              <w:bottom w:val="single" w:sz="2" w:space="0" w:color="C0C0C0"/>
            </w:tcBorders>
          </w:tcPr>
          <w:p w14:paraId="40748F07" w14:textId="77777777" w:rsidR="001263B1" w:rsidRPr="00737CC8" w:rsidRDefault="001263B1" w:rsidP="000267EF">
            <w:pPr>
              <w:spacing w:before="60" w:after="60" w:line="270" w:lineRule="exact"/>
              <w:rPr>
                <w:rFonts w:ascii="Arial" w:hAnsi="Arial" w:cs="Arial"/>
                <w:sz w:val="22"/>
                <w:szCs w:val="22"/>
              </w:rPr>
            </w:pPr>
          </w:p>
        </w:tc>
        <w:tc>
          <w:tcPr>
            <w:tcW w:w="788" w:type="pct"/>
            <w:gridSpan w:val="2"/>
            <w:tcBorders>
              <w:bottom w:val="single" w:sz="2" w:space="0" w:color="C0C0C0"/>
            </w:tcBorders>
          </w:tcPr>
          <w:p w14:paraId="529FDF86" w14:textId="77777777" w:rsidR="001263B1" w:rsidRPr="00737CC8" w:rsidRDefault="001263B1" w:rsidP="000267EF">
            <w:pPr>
              <w:spacing w:before="60" w:after="60" w:line="270" w:lineRule="exact"/>
              <w:rPr>
                <w:rFonts w:ascii="Arial" w:hAnsi="Arial" w:cs="Arial"/>
                <w:sz w:val="22"/>
                <w:szCs w:val="22"/>
              </w:rPr>
            </w:pPr>
          </w:p>
        </w:tc>
        <w:tc>
          <w:tcPr>
            <w:tcW w:w="633" w:type="pct"/>
            <w:tcBorders>
              <w:bottom w:val="single" w:sz="2" w:space="0" w:color="C0C0C0"/>
            </w:tcBorders>
          </w:tcPr>
          <w:p w14:paraId="5A4F0BAB" w14:textId="77777777" w:rsidR="001263B1" w:rsidRPr="00737CC8" w:rsidRDefault="001263B1" w:rsidP="000267EF">
            <w:pPr>
              <w:spacing w:before="60" w:after="60" w:line="270" w:lineRule="exact"/>
              <w:rPr>
                <w:rFonts w:ascii="Arial" w:hAnsi="Arial" w:cs="Arial"/>
                <w:sz w:val="22"/>
                <w:szCs w:val="22"/>
              </w:rPr>
            </w:pPr>
          </w:p>
        </w:tc>
        <w:tc>
          <w:tcPr>
            <w:tcW w:w="1151" w:type="pct"/>
            <w:tcBorders>
              <w:bottom w:val="single" w:sz="2" w:space="0" w:color="C0C0C0"/>
            </w:tcBorders>
          </w:tcPr>
          <w:p w14:paraId="257F7FDB" w14:textId="77777777" w:rsidR="001263B1" w:rsidRPr="00737CC8" w:rsidRDefault="001263B1" w:rsidP="000267EF">
            <w:pPr>
              <w:spacing w:before="60" w:after="60" w:line="270" w:lineRule="exact"/>
              <w:rPr>
                <w:rFonts w:ascii="Arial" w:hAnsi="Arial" w:cs="Arial"/>
                <w:sz w:val="22"/>
                <w:szCs w:val="22"/>
              </w:rPr>
            </w:pPr>
          </w:p>
        </w:tc>
        <w:tc>
          <w:tcPr>
            <w:tcW w:w="1129" w:type="pct"/>
            <w:tcBorders>
              <w:bottom w:val="single" w:sz="2" w:space="0" w:color="C0C0C0"/>
            </w:tcBorders>
          </w:tcPr>
          <w:p w14:paraId="2758BB25" w14:textId="77777777" w:rsidR="001263B1" w:rsidRPr="00737CC8" w:rsidRDefault="001263B1" w:rsidP="000267EF">
            <w:pPr>
              <w:spacing w:before="60" w:after="60" w:line="270" w:lineRule="exact"/>
              <w:rPr>
                <w:rFonts w:ascii="Arial" w:hAnsi="Arial" w:cs="Arial"/>
                <w:sz w:val="22"/>
                <w:szCs w:val="22"/>
              </w:rPr>
            </w:pPr>
          </w:p>
        </w:tc>
      </w:tr>
      <w:tr w:rsidR="001263B1" w:rsidRPr="00737CC8" w14:paraId="413E0789" w14:textId="77777777" w:rsidTr="000E554E">
        <w:trPr>
          <w:cantSplit/>
          <w:trHeight w:val="20"/>
        </w:trPr>
        <w:tc>
          <w:tcPr>
            <w:tcW w:w="702" w:type="pct"/>
            <w:shd w:val="clear" w:color="auto" w:fill="FFFF99"/>
          </w:tcPr>
          <w:p w14:paraId="12599B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M</w:t>
            </w:r>
            <w:r w:rsidR="007030B5" w:rsidRPr="00737CC8">
              <w:rPr>
                <w:rFonts w:ascii="Arial" w:hAnsi="Arial" w:cs="Arial"/>
                <w:b/>
                <w:sz w:val="22"/>
                <w:szCs w:val="22"/>
              </w:rPr>
              <w:t>P</w:t>
            </w:r>
            <w:r w:rsidRPr="00737CC8">
              <w:rPr>
                <w:rFonts w:ascii="Arial" w:hAnsi="Arial" w:cs="Arial"/>
                <w:b/>
                <w:sz w:val="22"/>
                <w:szCs w:val="22"/>
              </w:rPr>
              <w:t>A</w:t>
            </w:r>
          </w:p>
        </w:tc>
        <w:tc>
          <w:tcPr>
            <w:tcW w:w="598" w:type="pct"/>
            <w:gridSpan w:val="2"/>
            <w:shd w:val="clear" w:color="auto" w:fill="FFFF99"/>
          </w:tcPr>
          <w:p w14:paraId="129E6F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NNR</w:t>
            </w:r>
          </w:p>
        </w:tc>
        <w:tc>
          <w:tcPr>
            <w:tcW w:w="788" w:type="pct"/>
            <w:gridSpan w:val="2"/>
            <w:shd w:val="clear" w:color="auto" w:fill="FFFF99"/>
          </w:tcPr>
          <w:p w14:paraId="6327A42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LNR</w:t>
            </w:r>
          </w:p>
        </w:tc>
        <w:tc>
          <w:tcPr>
            <w:tcW w:w="633" w:type="pct"/>
            <w:shd w:val="clear" w:color="auto" w:fill="FFFF99"/>
          </w:tcPr>
          <w:p w14:paraId="02D0C6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LWS</w:t>
            </w:r>
          </w:p>
        </w:tc>
        <w:tc>
          <w:tcPr>
            <w:tcW w:w="1151" w:type="pct"/>
            <w:shd w:val="clear" w:color="auto" w:fill="FFFF99"/>
          </w:tcPr>
          <w:p w14:paraId="1E5B288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Ancient Woodland</w:t>
            </w:r>
          </w:p>
        </w:tc>
        <w:tc>
          <w:tcPr>
            <w:tcW w:w="1129" w:type="pct"/>
            <w:shd w:val="clear" w:color="auto" w:fill="FFFF99"/>
          </w:tcPr>
          <w:p w14:paraId="2A2DFC8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World Heritage Site</w:t>
            </w:r>
          </w:p>
        </w:tc>
      </w:tr>
      <w:tr w:rsidR="001263B1" w:rsidRPr="00737CC8" w14:paraId="0D87869A" w14:textId="77777777" w:rsidTr="000E554E">
        <w:trPr>
          <w:cantSplit/>
          <w:trHeight w:val="20"/>
        </w:trPr>
        <w:tc>
          <w:tcPr>
            <w:tcW w:w="702" w:type="pct"/>
            <w:tcBorders>
              <w:bottom w:val="single" w:sz="2" w:space="0" w:color="C0C0C0"/>
            </w:tcBorders>
          </w:tcPr>
          <w:p w14:paraId="03B3DE9A" w14:textId="77777777" w:rsidR="001263B1" w:rsidRPr="00737CC8" w:rsidRDefault="001263B1" w:rsidP="000267EF">
            <w:pPr>
              <w:spacing w:before="60" w:after="60" w:line="270" w:lineRule="exact"/>
              <w:rPr>
                <w:rFonts w:ascii="Arial" w:hAnsi="Arial" w:cs="Arial"/>
                <w:sz w:val="22"/>
                <w:szCs w:val="22"/>
              </w:rPr>
            </w:pPr>
          </w:p>
        </w:tc>
        <w:tc>
          <w:tcPr>
            <w:tcW w:w="598" w:type="pct"/>
            <w:gridSpan w:val="2"/>
            <w:tcBorders>
              <w:bottom w:val="single" w:sz="2" w:space="0" w:color="C0C0C0"/>
            </w:tcBorders>
          </w:tcPr>
          <w:p w14:paraId="266F6688" w14:textId="77777777" w:rsidR="001263B1" w:rsidRPr="00737CC8" w:rsidRDefault="001263B1" w:rsidP="000267EF">
            <w:pPr>
              <w:spacing w:before="60" w:after="60" w:line="270" w:lineRule="exact"/>
              <w:rPr>
                <w:rFonts w:ascii="Arial" w:hAnsi="Arial" w:cs="Arial"/>
                <w:sz w:val="22"/>
                <w:szCs w:val="22"/>
              </w:rPr>
            </w:pPr>
          </w:p>
        </w:tc>
        <w:tc>
          <w:tcPr>
            <w:tcW w:w="788" w:type="pct"/>
            <w:gridSpan w:val="2"/>
            <w:tcBorders>
              <w:bottom w:val="single" w:sz="2" w:space="0" w:color="C0C0C0"/>
            </w:tcBorders>
          </w:tcPr>
          <w:p w14:paraId="1ABD25CF" w14:textId="77777777" w:rsidR="001263B1" w:rsidRPr="00737CC8" w:rsidRDefault="001263B1" w:rsidP="000267EF">
            <w:pPr>
              <w:spacing w:before="60" w:after="60" w:line="270" w:lineRule="exact"/>
              <w:rPr>
                <w:rFonts w:ascii="Arial" w:hAnsi="Arial" w:cs="Arial"/>
                <w:sz w:val="22"/>
                <w:szCs w:val="22"/>
              </w:rPr>
            </w:pPr>
          </w:p>
        </w:tc>
        <w:tc>
          <w:tcPr>
            <w:tcW w:w="633" w:type="pct"/>
            <w:tcBorders>
              <w:bottom w:val="single" w:sz="2" w:space="0" w:color="C0C0C0"/>
            </w:tcBorders>
          </w:tcPr>
          <w:p w14:paraId="656024BA" w14:textId="77777777" w:rsidR="001263B1" w:rsidRPr="00737CC8" w:rsidRDefault="001263B1" w:rsidP="000267EF">
            <w:pPr>
              <w:spacing w:before="60" w:after="60" w:line="270" w:lineRule="exact"/>
              <w:rPr>
                <w:rFonts w:ascii="Arial" w:hAnsi="Arial" w:cs="Arial"/>
                <w:sz w:val="22"/>
                <w:szCs w:val="22"/>
              </w:rPr>
            </w:pPr>
          </w:p>
        </w:tc>
        <w:tc>
          <w:tcPr>
            <w:tcW w:w="1151" w:type="pct"/>
            <w:tcBorders>
              <w:bottom w:val="single" w:sz="2" w:space="0" w:color="C0C0C0"/>
            </w:tcBorders>
          </w:tcPr>
          <w:p w14:paraId="346DEC0E" w14:textId="77777777" w:rsidR="001263B1" w:rsidRPr="00737CC8" w:rsidRDefault="001263B1" w:rsidP="000267EF">
            <w:pPr>
              <w:spacing w:before="60" w:after="60" w:line="270" w:lineRule="exact"/>
              <w:rPr>
                <w:rFonts w:ascii="Arial" w:hAnsi="Arial" w:cs="Arial"/>
                <w:sz w:val="22"/>
                <w:szCs w:val="22"/>
              </w:rPr>
            </w:pPr>
          </w:p>
        </w:tc>
        <w:tc>
          <w:tcPr>
            <w:tcW w:w="1129" w:type="pct"/>
            <w:tcBorders>
              <w:bottom w:val="single" w:sz="2" w:space="0" w:color="C0C0C0"/>
            </w:tcBorders>
          </w:tcPr>
          <w:p w14:paraId="7805B1EB" w14:textId="77777777" w:rsidR="001263B1" w:rsidRPr="00737CC8" w:rsidRDefault="001263B1" w:rsidP="000267EF">
            <w:pPr>
              <w:spacing w:before="60" w:after="60" w:line="270" w:lineRule="exact"/>
              <w:rPr>
                <w:rFonts w:ascii="Arial" w:hAnsi="Arial" w:cs="Arial"/>
                <w:sz w:val="22"/>
                <w:szCs w:val="22"/>
              </w:rPr>
            </w:pPr>
          </w:p>
        </w:tc>
      </w:tr>
      <w:tr w:rsidR="001263B1" w:rsidRPr="00737CC8" w14:paraId="009477E7" w14:textId="77777777" w:rsidTr="000E554E">
        <w:trPr>
          <w:cantSplit/>
          <w:trHeight w:val="20"/>
        </w:trPr>
        <w:tc>
          <w:tcPr>
            <w:tcW w:w="702" w:type="pct"/>
            <w:shd w:val="clear" w:color="auto" w:fill="FFFF99"/>
          </w:tcPr>
          <w:p w14:paraId="234369B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National Parks</w:t>
            </w:r>
          </w:p>
        </w:tc>
        <w:tc>
          <w:tcPr>
            <w:tcW w:w="598" w:type="pct"/>
            <w:gridSpan w:val="2"/>
            <w:shd w:val="clear" w:color="auto" w:fill="FFFF99"/>
          </w:tcPr>
          <w:p w14:paraId="6C3C1614"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AONB</w:t>
            </w:r>
          </w:p>
        </w:tc>
        <w:tc>
          <w:tcPr>
            <w:tcW w:w="788" w:type="pct"/>
            <w:gridSpan w:val="2"/>
            <w:shd w:val="clear" w:color="auto" w:fill="FFFF99"/>
          </w:tcPr>
          <w:p w14:paraId="5827F3B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Heritage Coast</w:t>
            </w:r>
          </w:p>
        </w:tc>
        <w:tc>
          <w:tcPr>
            <w:tcW w:w="633" w:type="pct"/>
            <w:shd w:val="clear" w:color="auto" w:fill="FFFF99"/>
          </w:tcPr>
          <w:p w14:paraId="0FBE0728"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SAM</w:t>
            </w:r>
          </w:p>
        </w:tc>
        <w:tc>
          <w:tcPr>
            <w:tcW w:w="1151" w:type="pct"/>
            <w:shd w:val="clear" w:color="auto" w:fill="FFFF99"/>
          </w:tcPr>
          <w:p w14:paraId="0825422E"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Shellfish or bathing water</w:t>
            </w:r>
          </w:p>
        </w:tc>
        <w:tc>
          <w:tcPr>
            <w:tcW w:w="1129" w:type="pct"/>
            <w:shd w:val="clear" w:color="auto" w:fill="FFFF99"/>
          </w:tcPr>
          <w:p w14:paraId="18689E7A" w14:textId="77777777" w:rsidR="001263B1"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BAP Species</w:t>
            </w:r>
          </w:p>
        </w:tc>
      </w:tr>
      <w:tr w:rsidR="001263B1" w:rsidRPr="00737CC8" w14:paraId="377B22FD" w14:textId="77777777" w:rsidTr="000E554E">
        <w:trPr>
          <w:cantSplit/>
          <w:trHeight w:val="20"/>
        </w:trPr>
        <w:tc>
          <w:tcPr>
            <w:tcW w:w="702" w:type="pct"/>
          </w:tcPr>
          <w:p w14:paraId="5AC89AA1" w14:textId="77777777" w:rsidR="001263B1" w:rsidRPr="00737CC8" w:rsidRDefault="001263B1" w:rsidP="000267EF">
            <w:pPr>
              <w:spacing w:before="60" w:after="60" w:line="270" w:lineRule="exact"/>
              <w:rPr>
                <w:rFonts w:ascii="Arial" w:hAnsi="Arial" w:cs="Arial"/>
                <w:sz w:val="22"/>
                <w:szCs w:val="22"/>
              </w:rPr>
            </w:pPr>
          </w:p>
        </w:tc>
        <w:tc>
          <w:tcPr>
            <w:tcW w:w="598" w:type="pct"/>
            <w:gridSpan w:val="2"/>
          </w:tcPr>
          <w:p w14:paraId="5CE0F7CB" w14:textId="77777777" w:rsidR="001263B1" w:rsidRPr="00737CC8" w:rsidRDefault="001263B1" w:rsidP="000267EF">
            <w:pPr>
              <w:spacing w:before="60" w:after="60" w:line="270" w:lineRule="exact"/>
              <w:rPr>
                <w:rFonts w:ascii="Arial" w:hAnsi="Arial" w:cs="Arial"/>
                <w:sz w:val="22"/>
                <w:szCs w:val="22"/>
              </w:rPr>
            </w:pPr>
          </w:p>
        </w:tc>
        <w:tc>
          <w:tcPr>
            <w:tcW w:w="788" w:type="pct"/>
            <w:gridSpan w:val="2"/>
          </w:tcPr>
          <w:p w14:paraId="3D8EFBDD" w14:textId="77777777" w:rsidR="001263B1" w:rsidRPr="00737CC8" w:rsidRDefault="001263B1" w:rsidP="000267EF">
            <w:pPr>
              <w:spacing w:before="60" w:after="60" w:line="270" w:lineRule="exact"/>
              <w:rPr>
                <w:rFonts w:ascii="Arial" w:hAnsi="Arial" w:cs="Arial"/>
                <w:sz w:val="22"/>
                <w:szCs w:val="22"/>
              </w:rPr>
            </w:pPr>
          </w:p>
        </w:tc>
        <w:tc>
          <w:tcPr>
            <w:tcW w:w="633" w:type="pct"/>
          </w:tcPr>
          <w:p w14:paraId="31613450" w14:textId="77777777" w:rsidR="001263B1" w:rsidRPr="00737CC8" w:rsidRDefault="001263B1" w:rsidP="000267EF">
            <w:pPr>
              <w:spacing w:before="60" w:after="60" w:line="270" w:lineRule="exact"/>
              <w:rPr>
                <w:rFonts w:ascii="Arial" w:hAnsi="Arial" w:cs="Arial"/>
                <w:sz w:val="22"/>
                <w:szCs w:val="22"/>
              </w:rPr>
            </w:pPr>
          </w:p>
        </w:tc>
        <w:tc>
          <w:tcPr>
            <w:tcW w:w="1151" w:type="pct"/>
          </w:tcPr>
          <w:p w14:paraId="7920B188" w14:textId="77777777" w:rsidR="001263B1" w:rsidRPr="00737CC8" w:rsidRDefault="001263B1" w:rsidP="000267EF">
            <w:pPr>
              <w:spacing w:before="60" w:after="60" w:line="270" w:lineRule="exact"/>
              <w:rPr>
                <w:rFonts w:ascii="Arial" w:hAnsi="Arial" w:cs="Arial"/>
                <w:sz w:val="22"/>
                <w:szCs w:val="22"/>
              </w:rPr>
            </w:pPr>
          </w:p>
        </w:tc>
        <w:tc>
          <w:tcPr>
            <w:tcW w:w="1129" w:type="pct"/>
          </w:tcPr>
          <w:p w14:paraId="7647B1C1" w14:textId="77777777" w:rsidR="001263B1" w:rsidRPr="00737CC8" w:rsidRDefault="001263B1" w:rsidP="000267EF">
            <w:pPr>
              <w:spacing w:before="60" w:after="60" w:line="270" w:lineRule="exact"/>
              <w:rPr>
                <w:rFonts w:ascii="Arial" w:hAnsi="Arial" w:cs="Arial"/>
                <w:sz w:val="22"/>
                <w:szCs w:val="22"/>
              </w:rPr>
            </w:pPr>
          </w:p>
        </w:tc>
      </w:tr>
      <w:tr w:rsidR="00361244" w:rsidRPr="00737CC8" w14:paraId="595FF6EC" w14:textId="77777777" w:rsidTr="00361244">
        <w:trPr>
          <w:cantSplit/>
          <w:trHeight w:val="20"/>
        </w:trPr>
        <w:tc>
          <w:tcPr>
            <w:tcW w:w="5000" w:type="pct"/>
            <w:gridSpan w:val="8"/>
            <w:shd w:val="clear" w:color="auto" w:fill="FFFF99"/>
          </w:tcPr>
          <w:p w14:paraId="09FA10B7" w14:textId="77777777" w:rsidR="00361244" w:rsidRPr="00737CC8" w:rsidRDefault="00361244" w:rsidP="000267EF">
            <w:pPr>
              <w:spacing w:before="60" w:after="60" w:line="270" w:lineRule="exact"/>
              <w:rPr>
                <w:rFonts w:ascii="Arial" w:hAnsi="Arial" w:cs="Arial"/>
                <w:b/>
                <w:sz w:val="22"/>
                <w:szCs w:val="22"/>
              </w:rPr>
            </w:pPr>
            <w:r w:rsidRPr="00737CC8">
              <w:rPr>
                <w:rFonts w:ascii="Arial" w:hAnsi="Arial" w:cs="Arial"/>
                <w:b/>
                <w:sz w:val="22"/>
                <w:szCs w:val="22"/>
              </w:rPr>
              <w:t>Proximity to Newts/ breeding ground</w:t>
            </w:r>
          </w:p>
        </w:tc>
      </w:tr>
      <w:tr w:rsidR="00361244" w:rsidRPr="00737CC8" w14:paraId="36AF4D12" w14:textId="77777777" w:rsidTr="00361244">
        <w:trPr>
          <w:cantSplit/>
          <w:trHeight w:val="20"/>
        </w:trPr>
        <w:tc>
          <w:tcPr>
            <w:tcW w:w="5000" w:type="pct"/>
            <w:gridSpan w:val="8"/>
          </w:tcPr>
          <w:p w14:paraId="5190AFA6" w14:textId="77777777" w:rsidR="00361244" w:rsidRPr="00737CC8" w:rsidRDefault="00361244" w:rsidP="000267EF">
            <w:pPr>
              <w:spacing w:before="60" w:after="60" w:line="270" w:lineRule="exact"/>
              <w:rPr>
                <w:rFonts w:ascii="Arial" w:hAnsi="Arial" w:cs="Arial"/>
                <w:sz w:val="22"/>
                <w:szCs w:val="22"/>
              </w:rPr>
            </w:pPr>
          </w:p>
        </w:tc>
      </w:tr>
      <w:tr w:rsidR="00594238" w:rsidRPr="00737CC8" w14:paraId="06C3E0C8" w14:textId="77777777" w:rsidTr="000E554E">
        <w:trPr>
          <w:cantSplit/>
          <w:trHeight w:val="20"/>
        </w:trPr>
        <w:tc>
          <w:tcPr>
            <w:tcW w:w="781" w:type="pct"/>
            <w:gridSpan w:val="2"/>
            <w:shd w:val="clear" w:color="auto" w:fill="FFFF99"/>
          </w:tcPr>
          <w:p w14:paraId="7E2C763D"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Human occupation</w:t>
            </w:r>
          </w:p>
        </w:tc>
        <w:tc>
          <w:tcPr>
            <w:tcW w:w="899" w:type="pct"/>
            <w:gridSpan w:val="2"/>
            <w:shd w:val="clear" w:color="auto" w:fill="FFFF99"/>
          </w:tcPr>
          <w:p w14:paraId="0AC1060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Flood</w:t>
            </w:r>
            <w:r w:rsidR="009D77FF" w:rsidRPr="00737CC8">
              <w:rPr>
                <w:rFonts w:ascii="Arial" w:hAnsi="Arial" w:cs="Arial"/>
                <w:b/>
                <w:sz w:val="22"/>
                <w:szCs w:val="22"/>
              </w:rPr>
              <w:t xml:space="preserve"> </w:t>
            </w:r>
            <w:r w:rsidRPr="00737CC8">
              <w:rPr>
                <w:rFonts w:ascii="Arial" w:hAnsi="Arial" w:cs="Arial"/>
                <w:b/>
                <w:sz w:val="22"/>
                <w:szCs w:val="22"/>
              </w:rPr>
              <w:t>plain</w:t>
            </w:r>
          </w:p>
        </w:tc>
        <w:tc>
          <w:tcPr>
            <w:tcW w:w="1040" w:type="pct"/>
            <w:gridSpan w:val="2"/>
            <w:shd w:val="clear" w:color="auto" w:fill="FFFF99"/>
          </w:tcPr>
          <w:p w14:paraId="2A11551F"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Well used for drinking water</w:t>
            </w:r>
          </w:p>
        </w:tc>
        <w:tc>
          <w:tcPr>
            <w:tcW w:w="1151" w:type="pct"/>
            <w:shd w:val="clear" w:color="auto" w:fill="FFFF99"/>
          </w:tcPr>
          <w:p w14:paraId="75FB5588"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Spring used for drinking water</w:t>
            </w:r>
          </w:p>
        </w:tc>
        <w:tc>
          <w:tcPr>
            <w:tcW w:w="1129" w:type="pct"/>
            <w:shd w:val="clear" w:color="auto" w:fill="FFFF99"/>
          </w:tcPr>
          <w:p w14:paraId="460D495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Borehole used for drinking water</w:t>
            </w:r>
          </w:p>
        </w:tc>
      </w:tr>
      <w:tr w:rsidR="00594238" w:rsidRPr="00737CC8" w14:paraId="592C536F" w14:textId="77777777" w:rsidTr="000E554E">
        <w:trPr>
          <w:cantSplit/>
          <w:trHeight w:val="20"/>
        </w:trPr>
        <w:tc>
          <w:tcPr>
            <w:tcW w:w="781" w:type="pct"/>
            <w:gridSpan w:val="2"/>
            <w:tcBorders>
              <w:bottom w:val="single" w:sz="2" w:space="0" w:color="C0C0C0"/>
            </w:tcBorders>
          </w:tcPr>
          <w:p w14:paraId="23931F64" w14:textId="77777777" w:rsidR="00594238" w:rsidRPr="00737CC8" w:rsidRDefault="00594238" w:rsidP="000267EF">
            <w:pPr>
              <w:spacing w:before="60" w:after="60" w:line="270" w:lineRule="exact"/>
              <w:rPr>
                <w:rFonts w:ascii="Arial" w:hAnsi="Arial" w:cs="Arial"/>
                <w:sz w:val="22"/>
                <w:szCs w:val="22"/>
              </w:rPr>
            </w:pPr>
          </w:p>
        </w:tc>
        <w:tc>
          <w:tcPr>
            <w:tcW w:w="899" w:type="pct"/>
            <w:gridSpan w:val="2"/>
            <w:tcBorders>
              <w:bottom w:val="single" w:sz="2" w:space="0" w:color="C0C0C0"/>
            </w:tcBorders>
          </w:tcPr>
          <w:p w14:paraId="5E2804C9" w14:textId="77777777" w:rsidR="00594238" w:rsidRPr="00737CC8" w:rsidRDefault="00594238" w:rsidP="000267EF">
            <w:pPr>
              <w:spacing w:before="60" w:after="60" w:line="270" w:lineRule="exact"/>
              <w:rPr>
                <w:rFonts w:ascii="Arial" w:hAnsi="Arial" w:cs="Arial"/>
                <w:sz w:val="22"/>
                <w:szCs w:val="22"/>
              </w:rPr>
            </w:pPr>
          </w:p>
        </w:tc>
        <w:tc>
          <w:tcPr>
            <w:tcW w:w="1040" w:type="pct"/>
            <w:gridSpan w:val="2"/>
            <w:tcBorders>
              <w:bottom w:val="single" w:sz="2" w:space="0" w:color="C0C0C0"/>
            </w:tcBorders>
          </w:tcPr>
          <w:p w14:paraId="404C7B78" w14:textId="77777777" w:rsidR="00594238" w:rsidRPr="00737CC8" w:rsidRDefault="00594238" w:rsidP="000267EF">
            <w:pPr>
              <w:spacing w:before="60" w:after="60" w:line="270" w:lineRule="exact"/>
              <w:rPr>
                <w:rFonts w:ascii="Arial" w:hAnsi="Arial" w:cs="Arial"/>
                <w:sz w:val="22"/>
                <w:szCs w:val="22"/>
              </w:rPr>
            </w:pPr>
          </w:p>
        </w:tc>
        <w:tc>
          <w:tcPr>
            <w:tcW w:w="1151" w:type="pct"/>
            <w:tcBorders>
              <w:bottom w:val="single" w:sz="2" w:space="0" w:color="C0C0C0"/>
            </w:tcBorders>
          </w:tcPr>
          <w:p w14:paraId="51298C60" w14:textId="77777777" w:rsidR="00594238" w:rsidRPr="00737CC8" w:rsidRDefault="00594238" w:rsidP="000267EF">
            <w:pPr>
              <w:spacing w:before="60" w:after="60" w:line="270" w:lineRule="exact"/>
              <w:rPr>
                <w:rFonts w:ascii="Arial" w:hAnsi="Arial" w:cs="Arial"/>
                <w:sz w:val="22"/>
                <w:szCs w:val="22"/>
              </w:rPr>
            </w:pPr>
          </w:p>
        </w:tc>
        <w:tc>
          <w:tcPr>
            <w:tcW w:w="1129" w:type="pct"/>
            <w:tcBorders>
              <w:bottom w:val="single" w:sz="2" w:space="0" w:color="C0C0C0"/>
            </w:tcBorders>
          </w:tcPr>
          <w:p w14:paraId="41FB1A4A" w14:textId="77777777" w:rsidR="00594238" w:rsidRPr="00737CC8" w:rsidRDefault="00594238" w:rsidP="000267EF">
            <w:pPr>
              <w:spacing w:before="60" w:after="60" w:line="270" w:lineRule="exact"/>
              <w:rPr>
                <w:rFonts w:ascii="Arial" w:hAnsi="Arial" w:cs="Arial"/>
                <w:sz w:val="22"/>
                <w:szCs w:val="22"/>
              </w:rPr>
            </w:pPr>
          </w:p>
        </w:tc>
      </w:tr>
      <w:tr w:rsidR="00594238" w:rsidRPr="00737CC8" w14:paraId="12F2DCCE" w14:textId="77777777" w:rsidTr="000E554E">
        <w:trPr>
          <w:cantSplit/>
          <w:trHeight w:val="20"/>
        </w:trPr>
        <w:tc>
          <w:tcPr>
            <w:tcW w:w="781" w:type="pct"/>
            <w:gridSpan w:val="2"/>
            <w:shd w:val="clear" w:color="auto" w:fill="FFFF99"/>
          </w:tcPr>
          <w:p w14:paraId="1489BF44"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Water course</w:t>
            </w:r>
          </w:p>
        </w:tc>
        <w:tc>
          <w:tcPr>
            <w:tcW w:w="899" w:type="pct"/>
            <w:gridSpan w:val="2"/>
            <w:shd w:val="clear" w:color="auto" w:fill="FFFF99"/>
          </w:tcPr>
          <w:p w14:paraId="037B4370"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Groundwater SPZ1 &amp; SPZ2</w:t>
            </w:r>
          </w:p>
        </w:tc>
        <w:tc>
          <w:tcPr>
            <w:tcW w:w="1040" w:type="pct"/>
            <w:gridSpan w:val="2"/>
            <w:shd w:val="clear" w:color="auto" w:fill="FFFF99"/>
          </w:tcPr>
          <w:p w14:paraId="2AD6C7D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Well used for domestic/ food </w:t>
            </w:r>
            <w:r w:rsidR="006515F2" w:rsidRPr="00737CC8">
              <w:rPr>
                <w:rFonts w:ascii="Arial" w:hAnsi="Arial" w:cs="Arial"/>
                <w:b/>
                <w:sz w:val="22"/>
                <w:szCs w:val="22"/>
              </w:rPr>
              <w:t>production</w:t>
            </w:r>
          </w:p>
        </w:tc>
        <w:tc>
          <w:tcPr>
            <w:tcW w:w="1151" w:type="pct"/>
            <w:shd w:val="clear" w:color="auto" w:fill="FFFF99"/>
          </w:tcPr>
          <w:p w14:paraId="0CBDB776"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Spring used for domestic/ food </w:t>
            </w:r>
            <w:r w:rsidR="006515F2" w:rsidRPr="00737CC8">
              <w:rPr>
                <w:rFonts w:ascii="Arial" w:hAnsi="Arial" w:cs="Arial"/>
                <w:b/>
                <w:sz w:val="22"/>
                <w:szCs w:val="22"/>
              </w:rPr>
              <w:t>production</w:t>
            </w:r>
          </w:p>
        </w:tc>
        <w:tc>
          <w:tcPr>
            <w:tcW w:w="1129" w:type="pct"/>
            <w:shd w:val="clear" w:color="auto" w:fill="FFFF99"/>
          </w:tcPr>
          <w:p w14:paraId="6533E55C"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Borehole used for domestic/ food </w:t>
            </w:r>
            <w:r w:rsidR="006515F2" w:rsidRPr="00737CC8">
              <w:rPr>
                <w:rFonts w:ascii="Arial" w:hAnsi="Arial" w:cs="Arial"/>
                <w:b/>
                <w:sz w:val="22"/>
                <w:szCs w:val="22"/>
              </w:rPr>
              <w:t>production</w:t>
            </w:r>
          </w:p>
        </w:tc>
      </w:tr>
      <w:tr w:rsidR="00594238" w:rsidRPr="00737CC8" w14:paraId="4C0FA444" w14:textId="77777777" w:rsidTr="000E554E">
        <w:trPr>
          <w:cantSplit/>
          <w:trHeight w:val="20"/>
        </w:trPr>
        <w:tc>
          <w:tcPr>
            <w:tcW w:w="781" w:type="pct"/>
            <w:gridSpan w:val="2"/>
            <w:tcBorders>
              <w:bottom w:val="single" w:sz="2" w:space="0" w:color="C0C0C0"/>
            </w:tcBorders>
          </w:tcPr>
          <w:p w14:paraId="0A0D9146" w14:textId="77777777" w:rsidR="00594238" w:rsidRPr="00737CC8" w:rsidRDefault="00594238" w:rsidP="000267EF">
            <w:pPr>
              <w:spacing w:before="60" w:after="60" w:line="270" w:lineRule="exact"/>
              <w:rPr>
                <w:rFonts w:ascii="Arial" w:hAnsi="Arial" w:cs="Arial"/>
                <w:sz w:val="22"/>
                <w:szCs w:val="22"/>
              </w:rPr>
            </w:pPr>
          </w:p>
        </w:tc>
        <w:tc>
          <w:tcPr>
            <w:tcW w:w="899" w:type="pct"/>
            <w:gridSpan w:val="2"/>
            <w:tcBorders>
              <w:bottom w:val="single" w:sz="2" w:space="0" w:color="C0C0C0"/>
            </w:tcBorders>
          </w:tcPr>
          <w:p w14:paraId="458AD404" w14:textId="77777777" w:rsidR="00594238" w:rsidRPr="00737CC8" w:rsidRDefault="00594238" w:rsidP="000267EF">
            <w:pPr>
              <w:spacing w:before="60" w:after="60" w:line="270" w:lineRule="exact"/>
              <w:rPr>
                <w:rFonts w:ascii="Arial" w:hAnsi="Arial" w:cs="Arial"/>
                <w:sz w:val="22"/>
                <w:szCs w:val="22"/>
              </w:rPr>
            </w:pPr>
          </w:p>
        </w:tc>
        <w:tc>
          <w:tcPr>
            <w:tcW w:w="1040" w:type="pct"/>
            <w:gridSpan w:val="2"/>
            <w:tcBorders>
              <w:bottom w:val="single" w:sz="2" w:space="0" w:color="C0C0C0"/>
            </w:tcBorders>
          </w:tcPr>
          <w:p w14:paraId="79F47005" w14:textId="77777777" w:rsidR="00594238" w:rsidRPr="00737CC8" w:rsidRDefault="00594238" w:rsidP="000267EF">
            <w:pPr>
              <w:spacing w:before="60" w:after="60" w:line="270" w:lineRule="exact"/>
              <w:rPr>
                <w:rFonts w:ascii="Arial" w:hAnsi="Arial" w:cs="Arial"/>
                <w:sz w:val="22"/>
                <w:szCs w:val="22"/>
              </w:rPr>
            </w:pPr>
          </w:p>
        </w:tc>
        <w:tc>
          <w:tcPr>
            <w:tcW w:w="1151" w:type="pct"/>
            <w:tcBorders>
              <w:bottom w:val="single" w:sz="2" w:space="0" w:color="C0C0C0"/>
            </w:tcBorders>
          </w:tcPr>
          <w:p w14:paraId="317A7677" w14:textId="77777777" w:rsidR="00594238" w:rsidRPr="00737CC8" w:rsidRDefault="00594238" w:rsidP="000267EF">
            <w:pPr>
              <w:spacing w:before="60" w:after="60" w:line="270" w:lineRule="exact"/>
              <w:rPr>
                <w:rFonts w:ascii="Arial" w:hAnsi="Arial" w:cs="Arial"/>
                <w:sz w:val="22"/>
                <w:szCs w:val="22"/>
              </w:rPr>
            </w:pPr>
          </w:p>
        </w:tc>
        <w:tc>
          <w:tcPr>
            <w:tcW w:w="1129" w:type="pct"/>
            <w:tcBorders>
              <w:bottom w:val="single" w:sz="2" w:space="0" w:color="C0C0C0"/>
            </w:tcBorders>
          </w:tcPr>
          <w:p w14:paraId="421F7671" w14:textId="77777777" w:rsidR="00594238" w:rsidRPr="00737CC8" w:rsidRDefault="00594238" w:rsidP="000267EF">
            <w:pPr>
              <w:spacing w:before="60" w:after="60" w:line="270" w:lineRule="exact"/>
              <w:rPr>
                <w:rFonts w:ascii="Arial" w:hAnsi="Arial" w:cs="Arial"/>
                <w:sz w:val="22"/>
                <w:szCs w:val="22"/>
              </w:rPr>
            </w:pPr>
          </w:p>
        </w:tc>
      </w:tr>
      <w:tr w:rsidR="00361244" w:rsidRPr="00737CC8" w14:paraId="00D06FB8" w14:textId="77777777" w:rsidTr="00361244">
        <w:trPr>
          <w:cantSplit/>
          <w:trHeight w:val="20"/>
        </w:trPr>
        <w:tc>
          <w:tcPr>
            <w:tcW w:w="5000" w:type="pct"/>
            <w:gridSpan w:val="8"/>
            <w:shd w:val="clear" w:color="auto" w:fill="FFFF99"/>
          </w:tcPr>
          <w:p w14:paraId="0F1DAF08" w14:textId="77777777" w:rsidR="00361244" w:rsidRPr="00737CC8" w:rsidRDefault="00361244" w:rsidP="00361244">
            <w:pPr>
              <w:spacing w:before="60" w:after="60" w:line="270" w:lineRule="exact"/>
              <w:rPr>
                <w:rFonts w:ascii="Arial" w:hAnsi="Arial" w:cs="Arial"/>
                <w:b/>
                <w:sz w:val="22"/>
                <w:szCs w:val="22"/>
              </w:rPr>
            </w:pPr>
            <w:r w:rsidRPr="00737CC8">
              <w:rPr>
                <w:rFonts w:ascii="Arial" w:hAnsi="Arial" w:cs="Arial"/>
                <w:b/>
                <w:sz w:val="22"/>
                <w:szCs w:val="22"/>
              </w:rPr>
              <w:t>In an AQMA</w:t>
            </w:r>
          </w:p>
        </w:tc>
      </w:tr>
      <w:tr w:rsidR="00361244" w:rsidRPr="00737CC8" w14:paraId="4BC3D8ED" w14:textId="77777777" w:rsidTr="00361244">
        <w:trPr>
          <w:cantSplit/>
          <w:trHeight w:val="20"/>
        </w:trPr>
        <w:tc>
          <w:tcPr>
            <w:tcW w:w="5000" w:type="pct"/>
            <w:gridSpan w:val="8"/>
          </w:tcPr>
          <w:p w14:paraId="575AA6F5" w14:textId="77777777" w:rsidR="00361244" w:rsidRPr="00737CC8" w:rsidRDefault="00361244" w:rsidP="000267EF">
            <w:pPr>
              <w:spacing w:before="60" w:after="60" w:line="270" w:lineRule="exact"/>
              <w:rPr>
                <w:rFonts w:ascii="Arial" w:hAnsi="Arial" w:cs="Arial"/>
                <w:sz w:val="22"/>
                <w:szCs w:val="22"/>
              </w:rPr>
            </w:pPr>
          </w:p>
        </w:tc>
      </w:tr>
    </w:tbl>
    <w:p w14:paraId="3365CBD3" w14:textId="77777777" w:rsidR="00D97D71" w:rsidRPr="00737CC8" w:rsidRDefault="00D97D71" w:rsidP="00D77C8C">
      <w:pPr>
        <w:pStyle w:val="StyleHeading5BlockLabelArial"/>
        <w:spacing w:before="60" w:after="60" w:line="270" w:lineRule="exact"/>
        <w:rPr>
          <w:sz w:val="24"/>
          <w:szCs w:val="24"/>
        </w:rPr>
      </w:pPr>
    </w:p>
    <w:p w14:paraId="63491B51" w14:textId="77777777" w:rsidR="0093763B" w:rsidRPr="00737CC8" w:rsidRDefault="0093763B"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77C8C" w:rsidRPr="00737CC8" w14:paraId="6A48568D" w14:textId="77777777" w:rsidTr="000267EF">
        <w:trPr>
          <w:trHeight w:val="20"/>
        </w:trPr>
        <w:tc>
          <w:tcPr>
            <w:tcW w:w="303" w:type="pct"/>
            <w:tcBorders>
              <w:top w:val="single" w:sz="4" w:space="0" w:color="auto"/>
              <w:left w:val="single" w:sz="4" w:space="0" w:color="auto"/>
              <w:bottom w:val="single" w:sz="4" w:space="0" w:color="auto"/>
            </w:tcBorders>
            <w:shd w:val="clear" w:color="auto" w:fill="FFFF99"/>
          </w:tcPr>
          <w:p w14:paraId="06A9DF13"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DF9DEA"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6B9F4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6F1FB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5697D4"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510B9979"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50BA1BB"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Notes</w:t>
            </w:r>
          </w:p>
        </w:tc>
      </w:tr>
      <w:tr w:rsidR="00020F27" w:rsidRPr="00737CC8" w14:paraId="3958319E" w14:textId="77777777" w:rsidTr="000267EF">
        <w:trPr>
          <w:trHeight w:val="20"/>
        </w:trPr>
        <w:tc>
          <w:tcPr>
            <w:tcW w:w="303" w:type="pct"/>
            <w:tcBorders>
              <w:top w:val="single" w:sz="4" w:space="0" w:color="auto"/>
              <w:left w:val="single" w:sz="4" w:space="0" w:color="auto"/>
            </w:tcBorders>
          </w:tcPr>
          <w:p w14:paraId="742D545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p>
        </w:tc>
        <w:tc>
          <w:tcPr>
            <w:tcW w:w="2088" w:type="pct"/>
            <w:tcBorders>
              <w:top w:val="single" w:sz="4" w:space="0" w:color="auto"/>
            </w:tcBorders>
          </w:tcPr>
          <w:p w14:paraId="0A093D6A"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rPr>
              <w:t>Have all Standard rules criteria for each of the rule sets included in the application been met?</w:t>
            </w:r>
          </w:p>
        </w:tc>
        <w:tc>
          <w:tcPr>
            <w:tcW w:w="389" w:type="pct"/>
            <w:tcBorders>
              <w:top w:val="single" w:sz="4" w:space="0" w:color="auto"/>
            </w:tcBorders>
          </w:tcPr>
          <w:p w14:paraId="1F85BACA"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685BA275" w14:textId="51536979" w:rsidR="00020F27" w:rsidRPr="00737CC8" w:rsidRDefault="000E554E" w:rsidP="00D77C8C">
            <w:pPr>
              <w:pStyle w:val="BlockText"/>
              <w:spacing w:before="60" w:after="60" w:line="270" w:lineRule="exact"/>
              <w:rPr>
                <w:rFonts w:cs="Arial"/>
                <w:szCs w:val="22"/>
              </w:rPr>
            </w:pPr>
            <w:r>
              <w:rPr>
                <w:rFonts w:cs="Arial"/>
                <w:szCs w:val="22"/>
              </w:rPr>
              <w:t>X</w:t>
            </w:r>
          </w:p>
        </w:tc>
        <w:tc>
          <w:tcPr>
            <w:tcW w:w="389" w:type="pct"/>
            <w:tcBorders>
              <w:top w:val="single" w:sz="4" w:space="0" w:color="auto"/>
            </w:tcBorders>
          </w:tcPr>
          <w:p w14:paraId="1E7462DC"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72014B2A" w14:textId="51DB4D03" w:rsidR="00020F27" w:rsidRPr="00737CC8" w:rsidRDefault="000E554E" w:rsidP="00D77C8C">
            <w:pPr>
              <w:pStyle w:val="BlockText"/>
              <w:spacing w:before="60" w:after="60" w:line="270" w:lineRule="exact"/>
              <w:rPr>
                <w:rFonts w:cs="Arial"/>
                <w:szCs w:val="22"/>
              </w:rPr>
            </w:pPr>
            <w:r>
              <w:rPr>
                <w:rFonts w:cs="Arial"/>
                <w:szCs w:val="22"/>
              </w:rPr>
              <w:t>0</w:t>
            </w:r>
            <w:r w:rsidR="00BC1654">
              <w:rPr>
                <w:rFonts w:cs="Arial"/>
                <w:szCs w:val="22"/>
              </w:rPr>
              <w:t>6</w:t>
            </w:r>
            <w:r>
              <w:rPr>
                <w:rFonts w:cs="Arial"/>
                <w:szCs w:val="22"/>
              </w:rPr>
              <w:t>/09/21</w:t>
            </w:r>
          </w:p>
        </w:tc>
        <w:tc>
          <w:tcPr>
            <w:tcW w:w="898" w:type="pct"/>
            <w:tcBorders>
              <w:top w:val="single" w:sz="4" w:space="0" w:color="auto"/>
              <w:right w:val="single" w:sz="4" w:space="0" w:color="auto"/>
            </w:tcBorders>
          </w:tcPr>
          <w:p w14:paraId="36AD81C5" w14:textId="77777777" w:rsidR="00020F27" w:rsidRPr="00737CC8" w:rsidRDefault="00020F27" w:rsidP="00D77C8C">
            <w:pPr>
              <w:pStyle w:val="BlockText"/>
              <w:spacing w:before="60" w:after="60" w:line="270" w:lineRule="exact"/>
              <w:rPr>
                <w:rFonts w:cs="Arial"/>
                <w:color w:val="000000"/>
                <w:szCs w:val="22"/>
              </w:rPr>
            </w:pPr>
            <w:r w:rsidRPr="00737CC8">
              <w:rPr>
                <w:rFonts w:cs="Arial"/>
                <w:b/>
                <w:szCs w:val="22"/>
              </w:rPr>
              <w:t>No:</w:t>
            </w:r>
            <w:r w:rsidRPr="00737CC8">
              <w:rPr>
                <w:rFonts w:cs="Arial"/>
                <w:szCs w:val="22"/>
              </w:rPr>
              <w:t xml:space="preserve"> not duly made</w:t>
            </w:r>
            <w:r w:rsidR="00E72514" w:rsidRPr="00737CC8">
              <w:rPr>
                <w:rFonts w:cs="Arial"/>
                <w:szCs w:val="22"/>
              </w:rPr>
              <w:t>. Return application.</w:t>
            </w:r>
          </w:p>
        </w:tc>
      </w:tr>
      <w:tr w:rsidR="00020F27" w:rsidRPr="00737CC8" w14:paraId="556A1EE3" w14:textId="77777777" w:rsidTr="000267EF">
        <w:trPr>
          <w:trHeight w:val="20"/>
        </w:trPr>
        <w:tc>
          <w:tcPr>
            <w:tcW w:w="303" w:type="pct"/>
            <w:tcBorders>
              <w:left w:val="single" w:sz="4" w:space="0" w:color="auto"/>
            </w:tcBorders>
          </w:tcPr>
          <w:p w14:paraId="0774461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2</w:t>
            </w:r>
          </w:p>
        </w:tc>
        <w:tc>
          <w:tcPr>
            <w:tcW w:w="2088" w:type="pct"/>
          </w:tcPr>
          <w:p w14:paraId="12B13247"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lang w:val="en-US" w:eastAsia="en-US"/>
              </w:rPr>
              <w:t>Are all relevant documents present and do they appear to cover the right information?</w:t>
            </w:r>
          </w:p>
        </w:tc>
        <w:tc>
          <w:tcPr>
            <w:tcW w:w="389" w:type="pct"/>
          </w:tcPr>
          <w:p w14:paraId="32E28C6F" w14:textId="77777777" w:rsidR="00020F27" w:rsidRPr="00737CC8" w:rsidRDefault="00020F27" w:rsidP="00D77C8C">
            <w:pPr>
              <w:pStyle w:val="BlockText"/>
              <w:spacing w:before="60" w:after="60" w:line="270" w:lineRule="exact"/>
              <w:rPr>
                <w:rFonts w:cs="Arial"/>
                <w:szCs w:val="22"/>
              </w:rPr>
            </w:pPr>
          </w:p>
        </w:tc>
        <w:tc>
          <w:tcPr>
            <w:tcW w:w="311" w:type="pct"/>
          </w:tcPr>
          <w:p w14:paraId="38325278" w14:textId="080224B2" w:rsidR="00020F27" w:rsidRPr="00737CC8" w:rsidRDefault="000E554E" w:rsidP="00D77C8C">
            <w:pPr>
              <w:pStyle w:val="BlockText"/>
              <w:spacing w:before="60" w:after="60" w:line="270" w:lineRule="exact"/>
              <w:rPr>
                <w:rFonts w:cs="Arial"/>
                <w:szCs w:val="22"/>
              </w:rPr>
            </w:pPr>
            <w:r>
              <w:rPr>
                <w:rFonts w:cs="Arial"/>
                <w:szCs w:val="22"/>
              </w:rPr>
              <w:t>X</w:t>
            </w:r>
          </w:p>
        </w:tc>
        <w:tc>
          <w:tcPr>
            <w:tcW w:w="389" w:type="pct"/>
          </w:tcPr>
          <w:p w14:paraId="7D929EC1" w14:textId="77777777" w:rsidR="00020F27" w:rsidRPr="00737CC8" w:rsidRDefault="00020F27" w:rsidP="00D77C8C">
            <w:pPr>
              <w:pStyle w:val="BlockText"/>
              <w:spacing w:before="60" w:after="60" w:line="270" w:lineRule="exact"/>
              <w:rPr>
                <w:rFonts w:cs="Arial"/>
                <w:szCs w:val="22"/>
              </w:rPr>
            </w:pPr>
          </w:p>
        </w:tc>
        <w:tc>
          <w:tcPr>
            <w:tcW w:w="622" w:type="pct"/>
          </w:tcPr>
          <w:p w14:paraId="7CE15828" w14:textId="786D8C30" w:rsidR="00020F27" w:rsidRPr="00737CC8" w:rsidRDefault="000E554E" w:rsidP="00D77C8C">
            <w:pPr>
              <w:pStyle w:val="BlockText"/>
              <w:spacing w:before="60" w:after="60" w:line="270" w:lineRule="exact"/>
              <w:rPr>
                <w:rFonts w:cs="Arial"/>
                <w:szCs w:val="22"/>
              </w:rPr>
            </w:pPr>
            <w:r>
              <w:rPr>
                <w:rFonts w:cs="Arial"/>
                <w:szCs w:val="22"/>
              </w:rPr>
              <w:t>0</w:t>
            </w:r>
            <w:r w:rsidR="00BC1654">
              <w:rPr>
                <w:rFonts w:cs="Arial"/>
                <w:szCs w:val="22"/>
              </w:rPr>
              <w:t>6</w:t>
            </w:r>
            <w:r>
              <w:rPr>
                <w:rFonts w:cs="Arial"/>
                <w:szCs w:val="22"/>
              </w:rPr>
              <w:t>/09/21</w:t>
            </w:r>
          </w:p>
        </w:tc>
        <w:tc>
          <w:tcPr>
            <w:tcW w:w="898" w:type="pct"/>
            <w:tcBorders>
              <w:right w:val="single" w:sz="4" w:space="0" w:color="auto"/>
            </w:tcBorders>
          </w:tcPr>
          <w:p w14:paraId="6BFFF515" w14:textId="77777777" w:rsidR="00020F27" w:rsidRPr="00737CC8" w:rsidRDefault="00020F27"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3CD4CEF5" w14:textId="77777777" w:rsidTr="000267EF">
        <w:trPr>
          <w:trHeight w:val="20"/>
        </w:trPr>
        <w:tc>
          <w:tcPr>
            <w:tcW w:w="303" w:type="pct"/>
            <w:tcBorders>
              <w:left w:val="single" w:sz="4" w:space="0" w:color="auto"/>
              <w:bottom w:val="single" w:sz="4" w:space="0" w:color="auto"/>
            </w:tcBorders>
          </w:tcPr>
          <w:p w14:paraId="632FD8D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3</w:t>
            </w:r>
          </w:p>
        </w:tc>
        <w:tc>
          <w:tcPr>
            <w:tcW w:w="2088" w:type="pct"/>
            <w:tcBorders>
              <w:bottom w:val="single" w:sz="4" w:space="0" w:color="auto"/>
            </w:tcBorders>
          </w:tcPr>
          <w:p w14:paraId="3D9E5293" w14:textId="77777777" w:rsidR="00020F27" w:rsidRPr="00737CC8" w:rsidRDefault="00020F27" w:rsidP="00D77C8C">
            <w:pPr>
              <w:pStyle w:val="BlockText"/>
              <w:spacing w:before="60" w:after="60" w:line="270" w:lineRule="exact"/>
              <w:rPr>
                <w:rFonts w:cs="Arial"/>
                <w:szCs w:val="22"/>
                <w:lang w:val="en-US" w:eastAsia="en-US"/>
              </w:rPr>
            </w:pPr>
            <w:r w:rsidRPr="00737CC8">
              <w:rPr>
                <w:rFonts w:cs="Arial"/>
                <w:szCs w:val="22"/>
                <w:lang w:val="en-US" w:eastAsia="en-US"/>
              </w:rPr>
              <w:t>Is the fee correct?</w:t>
            </w:r>
          </w:p>
        </w:tc>
        <w:tc>
          <w:tcPr>
            <w:tcW w:w="389" w:type="pct"/>
            <w:tcBorders>
              <w:bottom w:val="single" w:sz="4" w:space="0" w:color="auto"/>
            </w:tcBorders>
          </w:tcPr>
          <w:p w14:paraId="7DD29A27" w14:textId="55467D0E" w:rsidR="00020F27" w:rsidRPr="00737CC8" w:rsidRDefault="000E554E" w:rsidP="00D77C8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370D8AF"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6B3577A1"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D3B5551" w14:textId="77777777" w:rsidR="00020F27" w:rsidRPr="00737CC8" w:rsidRDefault="00020F27" w:rsidP="00D77C8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845121D" w14:textId="77777777" w:rsidR="00020F27" w:rsidRPr="00737CC8" w:rsidRDefault="00020F27" w:rsidP="00D77C8C">
            <w:pPr>
              <w:pStyle w:val="BlockText"/>
              <w:spacing w:before="60" w:after="60" w:line="270" w:lineRule="exact"/>
              <w:rPr>
                <w:rFonts w:cs="Arial"/>
                <w:b/>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6627BA88" w14:textId="77777777" w:rsidTr="000267EF">
        <w:trPr>
          <w:trHeight w:val="20"/>
        </w:trPr>
        <w:tc>
          <w:tcPr>
            <w:tcW w:w="303" w:type="pct"/>
            <w:tcBorders>
              <w:top w:val="single" w:sz="4" w:space="0" w:color="auto"/>
              <w:left w:val="single" w:sz="4" w:space="0" w:color="auto"/>
            </w:tcBorders>
          </w:tcPr>
          <w:p w14:paraId="4B14607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4</w:t>
            </w:r>
          </w:p>
        </w:tc>
        <w:tc>
          <w:tcPr>
            <w:tcW w:w="2088" w:type="pct"/>
            <w:tcBorders>
              <w:top w:val="single" w:sz="4" w:space="0" w:color="auto"/>
            </w:tcBorders>
          </w:tcPr>
          <w:p w14:paraId="67C5E92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Not duly made letter/email sent for additional information/fee?</w:t>
            </w:r>
          </w:p>
        </w:tc>
        <w:tc>
          <w:tcPr>
            <w:tcW w:w="389" w:type="pct"/>
            <w:tcBorders>
              <w:top w:val="single" w:sz="4" w:space="0" w:color="auto"/>
            </w:tcBorders>
          </w:tcPr>
          <w:p w14:paraId="2E8D9BC3"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099D5C96"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4F5AAAD" w14:textId="0C386B5D" w:rsidR="00020F27" w:rsidRPr="00737CC8" w:rsidRDefault="000E554E"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0FA193EE"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44B4C649"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4E4F4CA6" w14:textId="77777777" w:rsidTr="000267EF">
        <w:trPr>
          <w:trHeight w:val="20"/>
        </w:trPr>
        <w:tc>
          <w:tcPr>
            <w:tcW w:w="303" w:type="pct"/>
            <w:tcBorders>
              <w:left w:val="single" w:sz="4" w:space="0" w:color="auto"/>
              <w:bottom w:val="single" w:sz="4" w:space="0" w:color="auto"/>
            </w:tcBorders>
          </w:tcPr>
          <w:p w14:paraId="1D2BCF5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5</w:t>
            </w:r>
          </w:p>
        </w:tc>
        <w:tc>
          <w:tcPr>
            <w:tcW w:w="2088" w:type="pct"/>
            <w:tcBorders>
              <w:bottom w:val="single" w:sz="4" w:space="0" w:color="auto"/>
            </w:tcBorders>
          </w:tcPr>
          <w:p w14:paraId="34BE37F0"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Has the requested information been received by the deadline date?</w:t>
            </w:r>
          </w:p>
        </w:tc>
        <w:tc>
          <w:tcPr>
            <w:tcW w:w="389" w:type="pct"/>
            <w:tcBorders>
              <w:bottom w:val="single" w:sz="4" w:space="0" w:color="auto"/>
            </w:tcBorders>
          </w:tcPr>
          <w:p w14:paraId="0074CB48" w14:textId="77777777" w:rsidR="00020F27" w:rsidRPr="00737CC8" w:rsidRDefault="00020F27" w:rsidP="00D77C8C">
            <w:pPr>
              <w:pStyle w:val="BlockText"/>
              <w:spacing w:before="60" w:after="60" w:line="270" w:lineRule="exact"/>
              <w:rPr>
                <w:rFonts w:cs="Arial"/>
                <w:szCs w:val="22"/>
              </w:rPr>
            </w:pPr>
          </w:p>
        </w:tc>
        <w:tc>
          <w:tcPr>
            <w:tcW w:w="311" w:type="pct"/>
            <w:tcBorders>
              <w:bottom w:val="single" w:sz="4" w:space="0" w:color="auto"/>
            </w:tcBorders>
          </w:tcPr>
          <w:p w14:paraId="1BA73B83"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79A2C676" w14:textId="6B7B8A20" w:rsidR="00020F27" w:rsidRPr="00737CC8" w:rsidRDefault="000E554E" w:rsidP="00D77C8C">
            <w:pPr>
              <w:pStyle w:val="BlockText"/>
              <w:spacing w:before="60" w:after="60" w:line="270" w:lineRule="exact"/>
              <w:rPr>
                <w:rFonts w:cs="Arial"/>
                <w:szCs w:val="22"/>
              </w:rPr>
            </w:pPr>
            <w:r>
              <w:rPr>
                <w:rFonts w:cs="Arial"/>
                <w:szCs w:val="22"/>
              </w:rPr>
              <w:t>X</w:t>
            </w:r>
          </w:p>
        </w:tc>
        <w:tc>
          <w:tcPr>
            <w:tcW w:w="622" w:type="pct"/>
            <w:tcBorders>
              <w:bottom w:val="single" w:sz="4" w:space="0" w:color="auto"/>
            </w:tcBorders>
          </w:tcPr>
          <w:p w14:paraId="74A49935" w14:textId="77777777" w:rsidR="00020F27" w:rsidRPr="00737CC8" w:rsidRDefault="00020F27" w:rsidP="00D77C8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99683E8" w14:textId="77777777" w:rsidR="00020F27" w:rsidRPr="00737CC8" w:rsidRDefault="00E72514"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If required Send a further not duly made letter/email.</w:t>
            </w:r>
          </w:p>
        </w:tc>
      </w:tr>
      <w:tr w:rsidR="00020F27" w:rsidRPr="00737CC8" w14:paraId="1D663197" w14:textId="77777777" w:rsidTr="000267EF">
        <w:trPr>
          <w:trHeight w:val="20"/>
        </w:trPr>
        <w:tc>
          <w:tcPr>
            <w:tcW w:w="303" w:type="pct"/>
            <w:tcBorders>
              <w:top w:val="single" w:sz="4" w:space="0" w:color="auto"/>
              <w:left w:val="single" w:sz="4" w:space="0" w:color="auto"/>
              <w:bottom w:val="single" w:sz="4" w:space="0" w:color="auto"/>
            </w:tcBorders>
          </w:tcPr>
          <w:p w14:paraId="533C4F53"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6</w:t>
            </w:r>
          </w:p>
        </w:tc>
        <w:tc>
          <w:tcPr>
            <w:tcW w:w="2088" w:type="pct"/>
            <w:tcBorders>
              <w:top w:val="single" w:sz="4" w:space="0" w:color="auto"/>
              <w:bottom w:val="single" w:sz="4" w:space="0" w:color="auto"/>
            </w:tcBorders>
          </w:tcPr>
          <w:p w14:paraId="4BBC06E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returned?</w:t>
            </w:r>
          </w:p>
        </w:tc>
        <w:tc>
          <w:tcPr>
            <w:tcW w:w="389" w:type="pct"/>
            <w:tcBorders>
              <w:top w:val="single" w:sz="4" w:space="0" w:color="auto"/>
              <w:bottom w:val="single" w:sz="4" w:space="0" w:color="auto"/>
            </w:tcBorders>
          </w:tcPr>
          <w:p w14:paraId="0760DCE1" w14:textId="7D6EE86E" w:rsidR="00020F27" w:rsidRPr="00737CC8" w:rsidRDefault="000E554E"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A064FD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32F753"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714718C5"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4F8E33CD"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2B654924" w14:textId="77777777" w:rsidTr="000267EF">
        <w:trPr>
          <w:trHeight w:val="20"/>
        </w:trPr>
        <w:tc>
          <w:tcPr>
            <w:tcW w:w="303" w:type="pct"/>
            <w:tcBorders>
              <w:top w:val="single" w:sz="4" w:space="0" w:color="auto"/>
              <w:left w:val="single" w:sz="4" w:space="0" w:color="auto"/>
              <w:bottom w:val="single" w:sz="4" w:space="0" w:color="auto"/>
            </w:tcBorders>
          </w:tcPr>
          <w:p w14:paraId="748939D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7</w:t>
            </w:r>
          </w:p>
        </w:tc>
        <w:tc>
          <w:tcPr>
            <w:tcW w:w="2088" w:type="pct"/>
            <w:tcBorders>
              <w:top w:val="single" w:sz="4" w:space="0" w:color="auto"/>
              <w:bottom w:val="single" w:sz="4" w:space="0" w:color="auto"/>
            </w:tcBorders>
          </w:tcPr>
          <w:p w14:paraId="4F7C8143"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withdrawn?</w:t>
            </w:r>
          </w:p>
        </w:tc>
        <w:tc>
          <w:tcPr>
            <w:tcW w:w="389" w:type="pct"/>
            <w:tcBorders>
              <w:top w:val="single" w:sz="4" w:space="0" w:color="auto"/>
              <w:bottom w:val="single" w:sz="4" w:space="0" w:color="auto"/>
            </w:tcBorders>
          </w:tcPr>
          <w:p w14:paraId="7677BBEE"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A719C6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38B3BA6" w14:textId="22D7B913" w:rsidR="00020F27" w:rsidRPr="00737CC8" w:rsidRDefault="000E554E"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2F7C034E" w14:textId="4B3E8EAF" w:rsidR="00020F27" w:rsidRPr="00737CC8" w:rsidRDefault="000E554E" w:rsidP="00D77C8C">
            <w:pPr>
              <w:pStyle w:val="BlockText"/>
              <w:spacing w:before="60" w:after="60" w:line="270" w:lineRule="exact"/>
              <w:rPr>
                <w:rFonts w:cs="Arial"/>
                <w:szCs w:val="22"/>
              </w:rPr>
            </w:pPr>
            <w:r>
              <w:rPr>
                <w:rFonts w:cs="Arial"/>
                <w:szCs w:val="22"/>
              </w:rPr>
              <w:t>0</w:t>
            </w:r>
            <w:r w:rsidR="00BC1654">
              <w:rPr>
                <w:rFonts w:cs="Arial"/>
                <w:szCs w:val="22"/>
              </w:rPr>
              <w:t>6</w:t>
            </w:r>
            <w:r>
              <w:rPr>
                <w:rFonts w:cs="Arial"/>
                <w:szCs w:val="22"/>
              </w:rPr>
              <w:t>/09/21</w:t>
            </w:r>
          </w:p>
        </w:tc>
        <w:tc>
          <w:tcPr>
            <w:tcW w:w="898" w:type="pct"/>
            <w:tcBorders>
              <w:top w:val="single" w:sz="4" w:space="0" w:color="auto"/>
              <w:bottom w:val="single" w:sz="4" w:space="0" w:color="auto"/>
              <w:right w:val="single" w:sz="4" w:space="0" w:color="auto"/>
            </w:tcBorders>
          </w:tcPr>
          <w:p w14:paraId="4397A36C"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44EF6D27" w14:textId="77777777" w:rsidTr="000267EF">
        <w:trPr>
          <w:trHeight w:val="20"/>
        </w:trPr>
        <w:tc>
          <w:tcPr>
            <w:tcW w:w="303" w:type="pct"/>
            <w:tcBorders>
              <w:top w:val="single" w:sz="4" w:space="0" w:color="auto"/>
              <w:left w:val="single" w:sz="4" w:space="0" w:color="auto"/>
            </w:tcBorders>
          </w:tcPr>
          <w:p w14:paraId="67B3BAEC"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8</w:t>
            </w:r>
          </w:p>
        </w:tc>
        <w:tc>
          <w:tcPr>
            <w:tcW w:w="2088" w:type="pct"/>
            <w:tcBorders>
              <w:top w:val="single" w:sz="4" w:space="0" w:color="auto"/>
            </w:tcBorders>
          </w:tcPr>
          <w:p w14:paraId="7516EF8F"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Application duly made?</w:t>
            </w:r>
          </w:p>
        </w:tc>
        <w:tc>
          <w:tcPr>
            <w:tcW w:w="389" w:type="pct"/>
            <w:tcBorders>
              <w:top w:val="single" w:sz="4" w:space="0" w:color="auto"/>
            </w:tcBorders>
          </w:tcPr>
          <w:p w14:paraId="0BF13C82"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40AB0EEF" w14:textId="426AEC4D" w:rsidR="00020F27" w:rsidRPr="00737CC8" w:rsidRDefault="000E554E" w:rsidP="00D77C8C">
            <w:pPr>
              <w:pStyle w:val="BlockText"/>
              <w:spacing w:before="60" w:after="60" w:line="270" w:lineRule="exact"/>
              <w:rPr>
                <w:rFonts w:cs="Arial"/>
                <w:szCs w:val="22"/>
              </w:rPr>
            </w:pPr>
            <w:r>
              <w:rPr>
                <w:rFonts w:cs="Arial"/>
                <w:szCs w:val="22"/>
              </w:rPr>
              <w:t>X</w:t>
            </w:r>
          </w:p>
        </w:tc>
        <w:tc>
          <w:tcPr>
            <w:tcW w:w="389" w:type="pct"/>
            <w:tcBorders>
              <w:top w:val="single" w:sz="4" w:space="0" w:color="auto"/>
            </w:tcBorders>
          </w:tcPr>
          <w:p w14:paraId="7D68BA24" w14:textId="69B43BE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35B9F6AF"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A3957F0"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2747CB09" w14:textId="77777777" w:rsidTr="000267EF">
        <w:trPr>
          <w:trHeight w:val="20"/>
        </w:trPr>
        <w:tc>
          <w:tcPr>
            <w:tcW w:w="303" w:type="pct"/>
            <w:tcBorders>
              <w:left w:val="single" w:sz="4" w:space="0" w:color="auto"/>
            </w:tcBorders>
          </w:tcPr>
          <w:p w14:paraId="303B384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9</w:t>
            </w:r>
          </w:p>
        </w:tc>
        <w:tc>
          <w:tcPr>
            <w:tcW w:w="2088" w:type="pct"/>
          </w:tcPr>
          <w:p w14:paraId="6AEABDBA" w14:textId="34758FD6"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Duly made </w:t>
            </w:r>
            <w:r w:rsidR="0084132F">
              <w:rPr>
                <w:rFonts w:cs="Arial"/>
                <w:color w:val="000000"/>
                <w:szCs w:val="22"/>
              </w:rPr>
              <w:t>confirmation</w:t>
            </w:r>
            <w:r w:rsidRPr="00737CC8">
              <w:rPr>
                <w:rFonts w:cs="Arial"/>
                <w:color w:val="000000"/>
                <w:szCs w:val="22"/>
              </w:rPr>
              <w:t xml:space="preserve"> sent?</w:t>
            </w:r>
          </w:p>
        </w:tc>
        <w:tc>
          <w:tcPr>
            <w:tcW w:w="389" w:type="pct"/>
          </w:tcPr>
          <w:p w14:paraId="4A7D82C7" w14:textId="77777777" w:rsidR="00020F27" w:rsidRPr="00737CC8" w:rsidRDefault="00020F27" w:rsidP="00D77C8C">
            <w:pPr>
              <w:pStyle w:val="BlockText"/>
              <w:spacing w:before="60" w:after="60" w:line="270" w:lineRule="exact"/>
              <w:rPr>
                <w:rFonts w:cs="Arial"/>
                <w:szCs w:val="22"/>
              </w:rPr>
            </w:pPr>
          </w:p>
        </w:tc>
        <w:tc>
          <w:tcPr>
            <w:tcW w:w="311" w:type="pct"/>
          </w:tcPr>
          <w:p w14:paraId="4C0EF006" w14:textId="1AF82895" w:rsidR="00020F27" w:rsidRPr="00737CC8" w:rsidRDefault="000E554E" w:rsidP="00D77C8C">
            <w:pPr>
              <w:pStyle w:val="BlockText"/>
              <w:spacing w:before="60" w:after="60" w:line="270" w:lineRule="exact"/>
              <w:rPr>
                <w:rFonts w:cs="Arial"/>
                <w:szCs w:val="22"/>
              </w:rPr>
            </w:pPr>
            <w:r>
              <w:rPr>
                <w:rFonts w:cs="Arial"/>
                <w:szCs w:val="22"/>
              </w:rPr>
              <w:t>X</w:t>
            </w:r>
          </w:p>
        </w:tc>
        <w:tc>
          <w:tcPr>
            <w:tcW w:w="389" w:type="pct"/>
          </w:tcPr>
          <w:p w14:paraId="741AE6F3" w14:textId="77777777" w:rsidR="00020F27" w:rsidRPr="00737CC8" w:rsidRDefault="00020F27" w:rsidP="00D77C8C">
            <w:pPr>
              <w:pStyle w:val="BlockText"/>
              <w:spacing w:before="60" w:after="60" w:line="270" w:lineRule="exact"/>
              <w:rPr>
                <w:rFonts w:cs="Arial"/>
                <w:szCs w:val="22"/>
              </w:rPr>
            </w:pPr>
          </w:p>
        </w:tc>
        <w:tc>
          <w:tcPr>
            <w:tcW w:w="622" w:type="pct"/>
          </w:tcPr>
          <w:p w14:paraId="471AF123"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6FA1A51A"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8CBB029" w14:textId="77777777" w:rsidTr="000267EF">
        <w:trPr>
          <w:trHeight w:val="20"/>
        </w:trPr>
        <w:tc>
          <w:tcPr>
            <w:tcW w:w="303" w:type="pct"/>
            <w:tcBorders>
              <w:left w:val="single" w:sz="4" w:space="0" w:color="auto"/>
            </w:tcBorders>
          </w:tcPr>
          <w:p w14:paraId="0844E40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10</w:t>
            </w:r>
          </w:p>
        </w:tc>
        <w:tc>
          <w:tcPr>
            <w:tcW w:w="2088" w:type="pct"/>
          </w:tcPr>
          <w:p w14:paraId="55EC8628"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Publicise on web</w:t>
            </w:r>
            <w:r w:rsidR="00CC43FE" w:rsidRPr="00737CC8">
              <w:rPr>
                <w:rFonts w:cs="Arial"/>
                <w:color w:val="000000"/>
                <w:szCs w:val="22"/>
              </w:rPr>
              <w:t>?</w:t>
            </w:r>
          </w:p>
        </w:tc>
        <w:tc>
          <w:tcPr>
            <w:tcW w:w="389" w:type="pct"/>
          </w:tcPr>
          <w:p w14:paraId="6DE38D69" w14:textId="77777777" w:rsidR="00020F27" w:rsidRPr="00737CC8" w:rsidRDefault="00020F27" w:rsidP="00D77C8C">
            <w:pPr>
              <w:pStyle w:val="BlockText"/>
              <w:spacing w:before="60" w:after="60" w:line="270" w:lineRule="exact"/>
              <w:rPr>
                <w:rFonts w:cs="Arial"/>
                <w:szCs w:val="22"/>
              </w:rPr>
            </w:pPr>
          </w:p>
        </w:tc>
        <w:tc>
          <w:tcPr>
            <w:tcW w:w="311" w:type="pct"/>
          </w:tcPr>
          <w:p w14:paraId="4DB4F007" w14:textId="3D39911B" w:rsidR="00020F27" w:rsidRPr="00737CC8" w:rsidRDefault="000E554E" w:rsidP="00D77C8C">
            <w:pPr>
              <w:pStyle w:val="BlockText"/>
              <w:spacing w:before="60" w:after="60" w:line="270" w:lineRule="exact"/>
              <w:rPr>
                <w:rFonts w:cs="Arial"/>
                <w:szCs w:val="22"/>
              </w:rPr>
            </w:pPr>
            <w:r>
              <w:rPr>
                <w:rFonts w:cs="Arial"/>
                <w:szCs w:val="22"/>
              </w:rPr>
              <w:t>X</w:t>
            </w:r>
          </w:p>
        </w:tc>
        <w:tc>
          <w:tcPr>
            <w:tcW w:w="389" w:type="pct"/>
          </w:tcPr>
          <w:p w14:paraId="31691230" w14:textId="77777777" w:rsidR="00020F27" w:rsidRPr="00737CC8" w:rsidRDefault="00020F27" w:rsidP="00D77C8C">
            <w:pPr>
              <w:pStyle w:val="BlockText"/>
              <w:spacing w:before="60" w:after="60" w:line="270" w:lineRule="exact"/>
              <w:rPr>
                <w:rFonts w:cs="Arial"/>
                <w:szCs w:val="22"/>
              </w:rPr>
            </w:pPr>
          </w:p>
        </w:tc>
        <w:tc>
          <w:tcPr>
            <w:tcW w:w="622" w:type="pct"/>
          </w:tcPr>
          <w:p w14:paraId="26EB8684"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4944FF1"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B66F1A3" w14:textId="77777777" w:rsidTr="000267EF">
        <w:trPr>
          <w:trHeight w:val="20"/>
        </w:trPr>
        <w:tc>
          <w:tcPr>
            <w:tcW w:w="303" w:type="pct"/>
            <w:tcBorders>
              <w:left w:val="single" w:sz="4" w:space="0" w:color="auto"/>
            </w:tcBorders>
          </w:tcPr>
          <w:p w14:paraId="7931E60A"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11</w:t>
            </w:r>
          </w:p>
        </w:tc>
        <w:tc>
          <w:tcPr>
            <w:tcW w:w="2088" w:type="pct"/>
          </w:tcPr>
          <w:p w14:paraId="0A5302F9"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Advertise in newspaper?</w:t>
            </w:r>
          </w:p>
        </w:tc>
        <w:tc>
          <w:tcPr>
            <w:tcW w:w="389" w:type="pct"/>
          </w:tcPr>
          <w:p w14:paraId="2DA5CF51" w14:textId="77777777" w:rsidR="00020F27" w:rsidRPr="00737CC8" w:rsidRDefault="00020F27" w:rsidP="00D77C8C">
            <w:pPr>
              <w:pStyle w:val="BlockText"/>
              <w:spacing w:before="60" w:after="60" w:line="270" w:lineRule="exact"/>
              <w:rPr>
                <w:rFonts w:cs="Arial"/>
                <w:szCs w:val="22"/>
              </w:rPr>
            </w:pPr>
          </w:p>
        </w:tc>
        <w:tc>
          <w:tcPr>
            <w:tcW w:w="311" w:type="pct"/>
          </w:tcPr>
          <w:p w14:paraId="4D0F2D7E" w14:textId="64807C64" w:rsidR="00020F27" w:rsidRPr="00737CC8" w:rsidRDefault="000E554E" w:rsidP="00D77C8C">
            <w:pPr>
              <w:pStyle w:val="BlockText"/>
              <w:spacing w:before="60" w:after="60" w:line="270" w:lineRule="exact"/>
              <w:rPr>
                <w:rFonts w:cs="Arial"/>
                <w:szCs w:val="22"/>
              </w:rPr>
            </w:pPr>
            <w:r>
              <w:rPr>
                <w:rFonts w:cs="Arial"/>
                <w:szCs w:val="22"/>
              </w:rPr>
              <w:t>X</w:t>
            </w:r>
          </w:p>
        </w:tc>
        <w:tc>
          <w:tcPr>
            <w:tcW w:w="389" w:type="pct"/>
          </w:tcPr>
          <w:p w14:paraId="5A511729" w14:textId="77777777" w:rsidR="00020F27" w:rsidRPr="00737CC8" w:rsidRDefault="00020F27" w:rsidP="00D77C8C">
            <w:pPr>
              <w:pStyle w:val="BlockText"/>
              <w:spacing w:before="60" w:after="60" w:line="270" w:lineRule="exact"/>
              <w:rPr>
                <w:rFonts w:cs="Arial"/>
                <w:szCs w:val="22"/>
              </w:rPr>
            </w:pPr>
          </w:p>
        </w:tc>
        <w:tc>
          <w:tcPr>
            <w:tcW w:w="622" w:type="pct"/>
          </w:tcPr>
          <w:p w14:paraId="73F2584F"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332B56D"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Only for HPI sites</w:t>
            </w:r>
          </w:p>
        </w:tc>
      </w:tr>
      <w:tr w:rsidR="00020F27" w:rsidRPr="00737CC8" w14:paraId="206BF1E8" w14:textId="77777777" w:rsidTr="000267EF">
        <w:trPr>
          <w:trHeight w:val="20"/>
        </w:trPr>
        <w:tc>
          <w:tcPr>
            <w:tcW w:w="303" w:type="pct"/>
            <w:tcBorders>
              <w:left w:val="single" w:sz="4" w:space="0" w:color="auto"/>
              <w:bottom w:val="single" w:sz="4" w:space="0" w:color="auto"/>
            </w:tcBorders>
          </w:tcPr>
          <w:p w14:paraId="7750C84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12</w:t>
            </w:r>
          </w:p>
        </w:tc>
        <w:tc>
          <w:tcPr>
            <w:tcW w:w="2088" w:type="pct"/>
            <w:tcBorders>
              <w:bottom w:val="single" w:sz="4" w:space="0" w:color="auto"/>
            </w:tcBorders>
          </w:tcPr>
          <w:p w14:paraId="7120A30F" w14:textId="01FD9A81"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DM checklist </w:t>
            </w:r>
            <w:r w:rsidR="0084132F">
              <w:rPr>
                <w:rFonts w:cs="Arial"/>
                <w:color w:val="000000"/>
                <w:szCs w:val="22"/>
              </w:rPr>
              <w:t>s</w:t>
            </w:r>
            <w:r w:rsidRPr="00737CC8">
              <w:rPr>
                <w:rFonts w:cs="Arial"/>
                <w:color w:val="000000"/>
                <w:szCs w:val="22"/>
              </w:rPr>
              <w:t>aved to the DMS</w:t>
            </w:r>
          </w:p>
        </w:tc>
        <w:tc>
          <w:tcPr>
            <w:tcW w:w="389" w:type="pct"/>
            <w:tcBorders>
              <w:bottom w:val="single" w:sz="4" w:space="0" w:color="auto"/>
            </w:tcBorders>
          </w:tcPr>
          <w:p w14:paraId="0C1C711C" w14:textId="30310263" w:rsidR="00020F27" w:rsidRPr="00737CC8" w:rsidRDefault="000E554E" w:rsidP="00D77C8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3A2BFFFC" w14:textId="77777777" w:rsidR="00020F27" w:rsidRPr="00737CC8" w:rsidRDefault="00020F27" w:rsidP="00D77C8C">
            <w:pPr>
              <w:pStyle w:val="BlockText"/>
              <w:spacing w:before="60" w:after="60" w:line="270" w:lineRule="exact"/>
              <w:rPr>
                <w:rFonts w:cs="Arial"/>
                <w:color w:val="000000"/>
                <w:szCs w:val="22"/>
              </w:rPr>
            </w:pPr>
          </w:p>
        </w:tc>
        <w:tc>
          <w:tcPr>
            <w:tcW w:w="389" w:type="pct"/>
            <w:tcBorders>
              <w:bottom w:val="single" w:sz="4" w:space="0" w:color="auto"/>
            </w:tcBorders>
          </w:tcPr>
          <w:p w14:paraId="450844F5" w14:textId="77777777" w:rsidR="00020F27" w:rsidRPr="00737CC8" w:rsidRDefault="00020F27" w:rsidP="00D77C8C">
            <w:pPr>
              <w:pStyle w:val="BlockText"/>
              <w:spacing w:before="60" w:after="60" w:line="270" w:lineRule="exact"/>
              <w:rPr>
                <w:rFonts w:cs="Arial"/>
                <w:color w:val="000000"/>
                <w:szCs w:val="22"/>
              </w:rPr>
            </w:pPr>
          </w:p>
        </w:tc>
        <w:tc>
          <w:tcPr>
            <w:tcW w:w="622" w:type="pct"/>
            <w:tcBorders>
              <w:bottom w:val="single" w:sz="4" w:space="0" w:color="auto"/>
            </w:tcBorders>
          </w:tcPr>
          <w:p w14:paraId="694A3FBF" w14:textId="13E81A89" w:rsidR="00020F27" w:rsidRPr="00737CC8" w:rsidRDefault="000E554E" w:rsidP="00D77C8C">
            <w:pPr>
              <w:pStyle w:val="BlockText"/>
              <w:spacing w:before="60" w:after="60" w:line="270" w:lineRule="exact"/>
              <w:rPr>
                <w:rFonts w:cs="Arial"/>
                <w:color w:val="000000"/>
                <w:szCs w:val="22"/>
              </w:rPr>
            </w:pPr>
            <w:r>
              <w:rPr>
                <w:rFonts w:cs="Arial"/>
                <w:color w:val="000000"/>
                <w:szCs w:val="22"/>
              </w:rPr>
              <w:t>0</w:t>
            </w:r>
            <w:r w:rsidR="00BC1654">
              <w:rPr>
                <w:rFonts w:cs="Arial"/>
                <w:color w:val="000000"/>
                <w:szCs w:val="22"/>
              </w:rPr>
              <w:t>6</w:t>
            </w:r>
            <w:r>
              <w:rPr>
                <w:rFonts w:cs="Arial"/>
                <w:color w:val="000000"/>
                <w:szCs w:val="22"/>
              </w:rPr>
              <w:t>/09/21</w:t>
            </w:r>
          </w:p>
        </w:tc>
        <w:tc>
          <w:tcPr>
            <w:tcW w:w="898" w:type="pct"/>
            <w:tcBorders>
              <w:bottom w:val="single" w:sz="4" w:space="0" w:color="auto"/>
              <w:right w:val="single" w:sz="4" w:space="0" w:color="auto"/>
            </w:tcBorders>
          </w:tcPr>
          <w:p w14:paraId="607C6CEF" w14:textId="77777777" w:rsidR="00020F27" w:rsidRPr="00737CC8" w:rsidRDefault="00020F27" w:rsidP="00D77C8C">
            <w:pPr>
              <w:pStyle w:val="BlockText"/>
              <w:spacing w:before="60" w:after="60" w:line="270" w:lineRule="exact"/>
              <w:rPr>
                <w:rFonts w:cs="Arial"/>
                <w:color w:val="000000"/>
                <w:szCs w:val="22"/>
              </w:rPr>
            </w:pPr>
          </w:p>
        </w:tc>
      </w:tr>
    </w:tbl>
    <w:p w14:paraId="682C0607" w14:textId="77777777" w:rsidR="0093763B" w:rsidRPr="00737CC8" w:rsidRDefault="0093763B" w:rsidP="00D77C8C">
      <w:pPr>
        <w:spacing w:before="60" w:after="60" w:line="270" w:lineRule="exact"/>
        <w:rPr>
          <w:sz w:val="32"/>
          <w:szCs w:val="32"/>
          <w:lang w:val="en-US" w:eastAsia="en-US"/>
        </w:rPr>
      </w:pPr>
    </w:p>
    <w:p w14:paraId="285E497C" w14:textId="77777777" w:rsidR="000E554E" w:rsidRDefault="000E554E">
      <w:pPr>
        <w:rPr>
          <w:rFonts w:ascii="Arial" w:hAnsi="Arial"/>
          <w:b/>
          <w:bCs/>
          <w:sz w:val="32"/>
          <w:szCs w:val="32"/>
          <w:lang w:val="en-US" w:eastAsia="en-US"/>
        </w:rPr>
      </w:pPr>
      <w:r>
        <w:rPr>
          <w:rFonts w:ascii="Arial" w:hAnsi="Arial"/>
          <w:b/>
          <w:bCs/>
          <w:sz w:val="32"/>
          <w:szCs w:val="32"/>
          <w:lang w:val="en-US" w:eastAsia="en-US"/>
        </w:rPr>
        <w:br w:type="page"/>
      </w:r>
    </w:p>
    <w:p w14:paraId="7BF035F2" w14:textId="44A5D161" w:rsidR="006515F2" w:rsidRPr="00737CC8" w:rsidRDefault="006515F2"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6515F2" w:rsidRPr="00737CC8" w14:paraId="4ACE19F2"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C224C17" w14:textId="036DF36B" w:rsidR="008B1A4E" w:rsidRPr="00737CC8" w:rsidRDefault="006515F2" w:rsidP="000E554E">
            <w:pPr>
              <w:spacing w:before="60" w:after="60" w:line="270" w:lineRule="exact"/>
              <w:rPr>
                <w:rFonts w:ascii="Arial" w:hAnsi="Arial" w:cs="Arial"/>
                <w:sz w:val="22"/>
                <w:szCs w:val="22"/>
              </w:rPr>
            </w:pPr>
            <w:r w:rsidRPr="00737CC8">
              <w:rPr>
                <w:rFonts w:ascii="Arial" w:hAnsi="Arial" w:cs="Arial"/>
                <w:b/>
                <w:sz w:val="22"/>
                <w:szCs w:val="22"/>
              </w:rPr>
              <w:t xml:space="preserve">‘Duly Made’ officers notes: </w:t>
            </w:r>
            <w:r w:rsidRPr="00737CC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6670E1" w:rsidRPr="00737CC8" w14:paraId="5F06451A"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64209" w14:textId="2C1C3A43" w:rsidR="006670E1" w:rsidRPr="00737CC8" w:rsidRDefault="000E554E" w:rsidP="00D77C8C">
            <w:pPr>
              <w:spacing w:before="60" w:after="60" w:line="270" w:lineRule="exact"/>
              <w:rPr>
                <w:rFonts w:ascii="Arial" w:hAnsi="Arial" w:cs="Arial"/>
                <w:b/>
                <w:sz w:val="22"/>
                <w:szCs w:val="22"/>
                <w:u w:val="single"/>
              </w:rPr>
            </w:pPr>
            <w:r>
              <w:rPr>
                <w:rFonts w:ascii="Arial" w:hAnsi="Arial" w:cs="Arial"/>
                <w:b/>
                <w:sz w:val="22"/>
                <w:szCs w:val="22"/>
                <w:u w:val="single"/>
              </w:rPr>
              <w:t>Louise Bailey 0</w:t>
            </w:r>
            <w:r w:rsidR="00BC1654">
              <w:rPr>
                <w:rFonts w:ascii="Arial" w:hAnsi="Arial" w:cs="Arial"/>
                <w:b/>
                <w:sz w:val="22"/>
                <w:szCs w:val="22"/>
                <w:u w:val="single"/>
              </w:rPr>
              <w:t>6</w:t>
            </w:r>
            <w:r>
              <w:rPr>
                <w:rFonts w:ascii="Arial" w:hAnsi="Arial" w:cs="Arial"/>
                <w:b/>
                <w:sz w:val="22"/>
                <w:szCs w:val="22"/>
                <w:u w:val="single"/>
              </w:rPr>
              <w:t>/09/21</w:t>
            </w:r>
          </w:p>
          <w:p w14:paraId="74F32C67" w14:textId="77777777" w:rsidR="006670E1" w:rsidRDefault="000E554E" w:rsidP="00D77C8C">
            <w:pPr>
              <w:spacing w:before="60" w:after="60" w:line="270" w:lineRule="exact"/>
              <w:rPr>
                <w:rFonts w:ascii="Arial" w:hAnsi="Arial" w:cs="Arial"/>
                <w:sz w:val="22"/>
                <w:szCs w:val="22"/>
              </w:rPr>
            </w:pPr>
            <w:r>
              <w:rPr>
                <w:rFonts w:ascii="Arial" w:hAnsi="Arial" w:cs="Arial"/>
                <w:sz w:val="22"/>
                <w:szCs w:val="22"/>
              </w:rPr>
              <w:t>Application returned for the following reasons:</w:t>
            </w:r>
          </w:p>
          <w:p w14:paraId="4E7DCB6B" w14:textId="77777777" w:rsidR="001C3AFF" w:rsidRPr="001C3AFF" w:rsidRDefault="001C3AFF" w:rsidP="001C3AFF">
            <w:pPr>
              <w:spacing w:before="60" w:after="60" w:line="270" w:lineRule="exact"/>
              <w:rPr>
                <w:rFonts w:ascii="Arial" w:hAnsi="Arial" w:cs="Arial"/>
                <w:sz w:val="22"/>
                <w:szCs w:val="22"/>
              </w:rPr>
            </w:pPr>
            <w:bookmarkStart w:id="4" w:name="_Hlk81840175"/>
            <w:r w:rsidRPr="001C3AFF">
              <w:rPr>
                <w:rFonts w:ascii="Arial" w:hAnsi="Arial" w:cs="Arial"/>
                <w:sz w:val="22"/>
                <w:szCs w:val="22"/>
              </w:rPr>
              <w:t>Part A</w:t>
            </w:r>
          </w:p>
          <w:p w14:paraId="4AF19E1D"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7- email address for Mr Hebson is missing</w:t>
            </w:r>
          </w:p>
          <w:p w14:paraId="19860806"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Part F1</w:t>
            </w:r>
          </w:p>
          <w:p w14:paraId="45EE8A6C"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 xml:space="preserve">Question 2- box is ticked to say that the application includes an electronic OPRA spreadsheet, however as this is a standard rules permit an OPRA spreadsheet is not required </w:t>
            </w:r>
          </w:p>
          <w:p w14:paraId="6B412C92"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6- box that states the correct fee has been included has not been ticked</w:t>
            </w:r>
          </w:p>
          <w:p w14:paraId="3E57C6FD"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6 (table 2)- this table should be completed with the applications supporting documents have been included within the application.</w:t>
            </w:r>
          </w:p>
          <w:p w14:paraId="4879ABC1"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7a- you have ticked to say that the application has not be signed by a relevant person and have included written confirmation from a relevant person to confirm you can sign on their behalf. However, no confirmation has been included.</w:t>
            </w:r>
          </w:p>
          <w:p w14:paraId="7EBEEEC4"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7d/e- the application has been signed by Mr Haddock, but authorisation from Mr and Mrs Roberts has not been provided.</w:t>
            </w:r>
          </w:p>
          <w:p w14:paraId="4CD2A434" w14:textId="362AAB76"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 xml:space="preserve">Part B1 </w:t>
            </w:r>
          </w:p>
          <w:p w14:paraId="47F23EE0"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3d1-3d4- You have ticked that you are applying for a waste recovery activity involving the permanent deposit of waste in or on land, for construction, restoration or land reclamation. You have also ticked that we (NRW) has confirmed that that the activity is waste recovery. We have no record that NRW has assessed a waste recovery plan for this activity and has confirmed that that the activity is waste recovery. A waste recovery plan is required to support the application. No waste recovery plan was included.</w:t>
            </w:r>
          </w:p>
          <w:p w14:paraId="3362E500" w14:textId="77777777" w:rsidR="001C3AFF" w:rsidRPr="001C3AFF" w:rsidRDefault="001C3AFF" w:rsidP="001C3AFF">
            <w:pPr>
              <w:spacing w:before="60" w:after="60" w:line="270" w:lineRule="exact"/>
              <w:rPr>
                <w:rFonts w:ascii="Arial" w:hAnsi="Arial" w:cs="Arial"/>
                <w:sz w:val="22"/>
                <w:szCs w:val="22"/>
              </w:rPr>
            </w:pPr>
            <w:r w:rsidRPr="001C3AFF">
              <w:rPr>
                <w:rFonts w:ascii="Arial" w:hAnsi="Arial" w:cs="Arial"/>
                <w:sz w:val="22"/>
                <w:szCs w:val="22"/>
              </w:rPr>
              <w:t>Question 4a- a site plan is required to support the application. No site plan was included. Because of this we were unable to assess whether the site location meets the location criteria as set out in the standard rule set applied for.</w:t>
            </w:r>
          </w:p>
          <w:p w14:paraId="53E04D67" w14:textId="73F811BB" w:rsidR="000E554E" w:rsidRPr="00737CC8" w:rsidRDefault="001C3AFF" w:rsidP="001C3AFF">
            <w:pPr>
              <w:spacing w:before="60" w:after="60" w:line="270" w:lineRule="exact"/>
              <w:rPr>
                <w:rFonts w:ascii="Arial" w:hAnsi="Arial" w:cs="Arial"/>
                <w:sz w:val="22"/>
                <w:szCs w:val="22"/>
              </w:rPr>
            </w:pPr>
            <w:bookmarkStart w:id="5" w:name="_Hlk81840495"/>
            <w:r w:rsidRPr="001C3AFF">
              <w:rPr>
                <w:rFonts w:ascii="Arial" w:hAnsi="Arial" w:cs="Arial"/>
                <w:sz w:val="22"/>
                <w:szCs w:val="22"/>
              </w:rPr>
              <w:t xml:space="preserve">Question 5b2- you have ticked to confirm that you have included all original and </w:t>
            </w:r>
            <w:bookmarkEnd w:id="4"/>
            <w:r w:rsidRPr="001C3AFF">
              <w:rPr>
                <w:rFonts w:ascii="Arial" w:hAnsi="Arial" w:cs="Arial"/>
                <w:sz w:val="22"/>
                <w:szCs w:val="22"/>
              </w:rPr>
              <w:t>continuing competence evidence with the application. No certificates were included.</w:t>
            </w:r>
            <w:bookmarkEnd w:id="5"/>
          </w:p>
        </w:tc>
      </w:tr>
    </w:tbl>
    <w:p w14:paraId="6B39A5F8" w14:textId="77777777" w:rsidR="006515F2" w:rsidRDefault="006515F2" w:rsidP="00D77C8C">
      <w:pPr>
        <w:spacing w:before="60" w:after="60" w:line="270" w:lineRule="exact"/>
        <w:rPr>
          <w:lang w:val="en-US" w:eastAsia="en-US"/>
        </w:rPr>
      </w:pPr>
    </w:p>
    <w:sectPr w:rsidR="006515F2" w:rsidSect="00434129">
      <w:headerReference w:type="default" r:id="rId16"/>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93A2F" w14:textId="77777777" w:rsidR="00156C73" w:rsidRDefault="00156C73">
      <w:r>
        <w:separator/>
      </w:r>
    </w:p>
  </w:endnote>
  <w:endnote w:type="continuationSeparator" w:id="0">
    <w:p w14:paraId="52EE48D8" w14:textId="77777777" w:rsidR="00156C73" w:rsidRDefault="00156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A6416" w14:textId="77777777" w:rsidR="00156C73" w:rsidRDefault="00156C73">
      <w:r>
        <w:separator/>
      </w:r>
    </w:p>
  </w:footnote>
  <w:footnote w:type="continuationSeparator" w:id="0">
    <w:p w14:paraId="21D90D36" w14:textId="77777777" w:rsidR="00156C73" w:rsidRDefault="00156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D187D" w14:textId="77777777" w:rsidR="00156C73" w:rsidRPr="00D77C8C" w:rsidRDefault="00156C73">
    <w:pPr>
      <w:pStyle w:val="Header"/>
      <w:rPr>
        <w:b/>
      </w:rPr>
    </w:pPr>
    <w:r w:rsidRPr="00D77C8C">
      <w:rPr>
        <w:b/>
      </w:rPr>
      <w:t>New standard rule facilities and variations to add/ become standard facilities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45058"/>
    <w:multiLevelType w:val="hybridMultilevel"/>
    <w:tmpl w:val="0AFA57DA"/>
    <w:lvl w:ilvl="0" w:tplc="1C46102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14036B"/>
    <w:multiLevelType w:val="hybridMultilevel"/>
    <w:tmpl w:val="4612B6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2"/>
  </w:num>
  <w:num w:numId="5">
    <w:abstractNumId w:val="0"/>
  </w:num>
  <w:num w:numId="6">
    <w:abstractNumId w:val="8"/>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0F27"/>
    <w:rsid w:val="00021522"/>
    <w:rsid w:val="00021DE5"/>
    <w:rsid w:val="00023F8F"/>
    <w:rsid w:val="0002529A"/>
    <w:rsid w:val="000267EF"/>
    <w:rsid w:val="0002727E"/>
    <w:rsid w:val="00033A0D"/>
    <w:rsid w:val="00033D34"/>
    <w:rsid w:val="00042073"/>
    <w:rsid w:val="00047367"/>
    <w:rsid w:val="00050E1A"/>
    <w:rsid w:val="0005295F"/>
    <w:rsid w:val="0005514D"/>
    <w:rsid w:val="000615B7"/>
    <w:rsid w:val="00061BE8"/>
    <w:rsid w:val="00066348"/>
    <w:rsid w:val="00066CFA"/>
    <w:rsid w:val="00067682"/>
    <w:rsid w:val="000721DD"/>
    <w:rsid w:val="000827E0"/>
    <w:rsid w:val="00094432"/>
    <w:rsid w:val="000A1CF4"/>
    <w:rsid w:val="000A6038"/>
    <w:rsid w:val="000B0506"/>
    <w:rsid w:val="000C1C49"/>
    <w:rsid w:val="000C39E8"/>
    <w:rsid w:val="000C473E"/>
    <w:rsid w:val="000C5E1E"/>
    <w:rsid w:val="000E554E"/>
    <w:rsid w:val="000E5D87"/>
    <w:rsid w:val="000F23A6"/>
    <w:rsid w:val="000F3523"/>
    <w:rsid w:val="00103A0F"/>
    <w:rsid w:val="00105266"/>
    <w:rsid w:val="001056D2"/>
    <w:rsid w:val="001067B2"/>
    <w:rsid w:val="00115D3B"/>
    <w:rsid w:val="00117868"/>
    <w:rsid w:val="0012123D"/>
    <w:rsid w:val="00125F12"/>
    <w:rsid w:val="001263B1"/>
    <w:rsid w:val="00131D79"/>
    <w:rsid w:val="00133D9C"/>
    <w:rsid w:val="00136B7D"/>
    <w:rsid w:val="00151465"/>
    <w:rsid w:val="00156C73"/>
    <w:rsid w:val="001577D2"/>
    <w:rsid w:val="0016140F"/>
    <w:rsid w:val="00163B7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C3AFF"/>
    <w:rsid w:val="001E3FF0"/>
    <w:rsid w:val="001F1FA4"/>
    <w:rsid w:val="001F746D"/>
    <w:rsid w:val="001F7F38"/>
    <w:rsid w:val="00201B89"/>
    <w:rsid w:val="0020209D"/>
    <w:rsid w:val="0020374D"/>
    <w:rsid w:val="00203F88"/>
    <w:rsid w:val="00207EA4"/>
    <w:rsid w:val="002113D9"/>
    <w:rsid w:val="0021301D"/>
    <w:rsid w:val="00213E35"/>
    <w:rsid w:val="00214D47"/>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2572"/>
    <w:rsid w:val="002A32F6"/>
    <w:rsid w:val="002A34BE"/>
    <w:rsid w:val="002A4810"/>
    <w:rsid w:val="002B35BF"/>
    <w:rsid w:val="002B703B"/>
    <w:rsid w:val="002C1B59"/>
    <w:rsid w:val="002C3A13"/>
    <w:rsid w:val="002D37A2"/>
    <w:rsid w:val="002D6232"/>
    <w:rsid w:val="002E1083"/>
    <w:rsid w:val="002F10DD"/>
    <w:rsid w:val="002F303B"/>
    <w:rsid w:val="002F37F1"/>
    <w:rsid w:val="002F5319"/>
    <w:rsid w:val="002F670C"/>
    <w:rsid w:val="00301602"/>
    <w:rsid w:val="003031A8"/>
    <w:rsid w:val="00304CF4"/>
    <w:rsid w:val="00305FF8"/>
    <w:rsid w:val="00306799"/>
    <w:rsid w:val="00307E3E"/>
    <w:rsid w:val="00320262"/>
    <w:rsid w:val="00321F0A"/>
    <w:rsid w:val="00322872"/>
    <w:rsid w:val="00326007"/>
    <w:rsid w:val="0032647D"/>
    <w:rsid w:val="003278BA"/>
    <w:rsid w:val="00335299"/>
    <w:rsid w:val="00335F62"/>
    <w:rsid w:val="00337A96"/>
    <w:rsid w:val="00337CD2"/>
    <w:rsid w:val="00361244"/>
    <w:rsid w:val="0037134F"/>
    <w:rsid w:val="00371623"/>
    <w:rsid w:val="003801B9"/>
    <w:rsid w:val="00380224"/>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CEA"/>
    <w:rsid w:val="003C0261"/>
    <w:rsid w:val="003C48CE"/>
    <w:rsid w:val="003C75F1"/>
    <w:rsid w:val="003D0B7C"/>
    <w:rsid w:val="003D21F5"/>
    <w:rsid w:val="003D438A"/>
    <w:rsid w:val="003D5AFF"/>
    <w:rsid w:val="003D69B8"/>
    <w:rsid w:val="003E20FD"/>
    <w:rsid w:val="003E2631"/>
    <w:rsid w:val="003E2E03"/>
    <w:rsid w:val="003E6FE4"/>
    <w:rsid w:val="003F0401"/>
    <w:rsid w:val="003F6F82"/>
    <w:rsid w:val="0040084A"/>
    <w:rsid w:val="00402942"/>
    <w:rsid w:val="00402E83"/>
    <w:rsid w:val="00404F21"/>
    <w:rsid w:val="00406738"/>
    <w:rsid w:val="0040761C"/>
    <w:rsid w:val="0041018D"/>
    <w:rsid w:val="00410260"/>
    <w:rsid w:val="00414668"/>
    <w:rsid w:val="00423135"/>
    <w:rsid w:val="00431D9F"/>
    <w:rsid w:val="00434129"/>
    <w:rsid w:val="00443027"/>
    <w:rsid w:val="0044648F"/>
    <w:rsid w:val="0045300A"/>
    <w:rsid w:val="0045384D"/>
    <w:rsid w:val="0045466F"/>
    <w:rsid w:val="0046022A"/>
    <w:rsid w:val="004631DB"/>
    <w:rsid w:val="004734A6"/>
    <w:rsid w:val="004762B7"/>
    <w:rsid w:val="0047684E"/>
    <w:rsid w:val="00480AC9"/>
    <w:rsid w:val="00481042"/>
    <w:rsid w:val="00481D55"/>
    <w:rsid w:val="00483C78"/>
    <w:rsid w:val="00485B15"/>
    <w:rsid w:val="00491D59"/>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A9F"/>
    <w:rsid w:val="004F61D4"/>
    <w:rsid w:val="004F62C2"/>
    <w:rsid w:val="004F6463"/>
    <w:rsid w:val="005001B4"/>
    <w:rsid w:val="00503CD9"/>
    <w:rsid w:val="0050664C"/>
    <w:rsid w:val="00517E63"/>
    <w:rsid w:val="00523606"/>
    <w:rsid w:val="00524167"/>
    <w:rsid w:val="00525396"/>
    <w:rsid w:val="00525408"/>
    <w:rsid w:val="00526ED4"/>
    <w:rsid w:val="00530F2E"/>
    <w:rsid w:val="00547AA4"/>
    <w:rsid w:val="0055100E"/>
    <w:rsid w:val="005515B9"/>
    <w:rsid w:val="0055228C"/>
    <w:rsid w:val="00555885"/>
    <w:rsid w:val="00556518"/>
    <w:rsid w:val="00557600"/>
    <w:rsid w:val="00560984"/>
    <w:rsid w:val="00561FE2"/>
    <w:rsid w:val="00570495"/>
    <w:rsid w:val="00577F70"/>
    <w:rsid w:val="0058191D"/>
    <w:rsid w:val="005866EF"/>
    <w:rsid w:val="00591524"/>
    <w:rsid w:val="00592EB5"/>
    <w:rsid w:val="00594238"/>
    <w:rsid w:val="0059605C"/>
    <w:rsid w:val="00596C2C"/>
    <w:rsid w:val="005A5836"/>
    <w:rsid w:val="005A6209"/>
    <w:rsid w:val="005B443F"/>
    <w:rsid w:val="005B7093"/>
    <w:rsid w:val="005D3784"/>
    <w:rsid w:val="005D5B52"/>
    <w:rsid w:val="005E0313"/>
    <w:rsid w:val="005E30B0"/>
    <w:rsid w:val="005F052F"/>
    <w:rsid w:val="005F4116"/>
    <w:rsid w:val="005F545F"/>
    <w:rsid w:val="00604B6E"/>
    <w:rsid w:val="006158AD"/>
    <w:rsid w:val="00616CC6"/>
    <w:rsid w:val="00616FFE"/>
    <w:rsid w:val="0061796B"/>
    <w:rsid w:val="00620A9F"/>
    <w:rsid w:val="006220FC"/>
    <w:rsid w:val="00624D11"/>
    <w:rsid w:val="00634CE3"/>
    <w:rsid w:val="00645F83"/>
    <w:rsid w:val="00647E8E"/>
    <w:rsid w:val="006515F2"/>
    <w:rsid w:val="00654747"/>
    <w:rsid w:val="00661A22"/>
    <w:rsid w:val="00666C66"/>
    <w:rsid w:val="006670E1"/>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1977"/>
    <w:rsid w:val="006B4105"/>
    <w:rsid w:val="006B54E8"/>
    <w:rsid w:val="006C0C7E"/>
    <w:rsid w:val="006D425A"/>
    <w:rsid w:val="006D5444"/>
    <w:rsid w:val="006D6F79"/>
    <w:rsid w:val="006D7981"/>
    <w:rsid w:val="006D7CBF"/>
    <w:rsid w:val="006E1D91"/>
    <w:rsid w:val="006E2FBA"/>
    <w:rsid w:val="006F0623"/>
    <w:rsid w:val="006F217D"/>
    <w:rsid w:val="006F3838"/>
    <w:rsid w:val="006F4147"/>
    <w:rsid w:val="006F5DB2"/>
    <w:rsid w:val="007030B5"/>
    <w:rsid w:val="007050C4"/>
    <w:rsid w:val="0071016F"/>
    <w:rsid w:val="007111CE"/>
    <w:rsid w:val="007150AF"/>
    <w:rsid w:val="007167B9"/>
    <w:rsid w:val="00720D31"/>
    <w:rsid w:val="0072318B"/>
    <w:rsid w:val="007233D8"/>
    <w:rsid w:val="00732FAF"/>
    <w:rsid w:val="00737CC8"/>
    <w:rsid w:val="0074254D"/>
    <w:rsid w:val="00744298"/>
    <w:rsid w:val="00753E56"/>
    <w:rsid w:val="00764826"/>
    <w:rsid w:val="00780D6A"/>
    <w:rsid w:val="00787181"/>
    <w:rsid w:val="00787835"/>
    <w:rsid w:val="00787DC5"/>
    <w:rsid w:val="007922FC"/>
    <w:rsid w:val="00793243"/>
    <w:rsid w:val="007A1020"/>
    <w:rsid w:val="007B3D68"/>
    <w:rsid w:val="007B58EC"/>
    <w:rsid w:val="007B656D"/>
    <w:rsid w:val="007C4060"/>
    <w:rsid w:val="007C4564"/>
    <w:rsid w:val="007C6524"/>
    <w:rsid w:val="007D6278"/>
    <w:rsid w:val="007E0552"/>
    <w:rsid w:val="007E1405"/>
    <w:rsid w:val="007E1C34"/>
    <w:rsid w:val="007E4060"/>
    <w:rsid w:val="007E4644"/>
    <w:rsid w:val="007F0643"/>
    <w:rsid w:val="007F28B4"/>
    <w:rsid w:val="007F38F2"/>
    <w:rsid w:val="007F4B3B"/>
    <w:rsid w:val="007F4CCE"/>
    <w:rsid w:val="007F4F17"/>
    <w:rsid w:val="00802208"/>
    <w:rsid w:val="008062CF"/>
    <w:rsid w:val="00811918"/>
    <w:rsid w:val="00822565"/>
    <w:rsid w:val="00825EA5"/>
    <w:rsid w:val="00827663"/>
    <w:rsid w:val="00830D9D"/>
    <w:rsid w:val="0084132F"/>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845AE"/>
    <w:rsid w:val="008937E9"/>
    <w:rsid w:val="00896C7D"/>
    <w:rsid w:val="008A3C96"/>
    <w:rsid w:val="008A5772"/>
    <w:rsid w:val="008A7120"/>
    <w:rsid w:val="008B1A4E"/>
    <w:rsid w:val="008B33A8"/>
    <w:rsid w:val="008C6C41"/>
    <w:rsid w:val="008E0936"/>
    <w:rsid w:val="008E1609"/>
    <w:rsid w:val="008F25FD"/>
    <w:rsid w:val="008F3967"/>
    <w:rsid w:val="008F453C"/>
    <w:rsid w:val="008F485C"/>
    <w:rsid w:val="00904230"/>
    <w:rsid w:val="009079DD"/>
    <w:rsid w:val="00913431"/>
    <w:rsid w:val="009160E7"/>
    <w:rsid w:val="0091686A"/>
    <w:rsid w:val="00922A6B"/>
    <w:rsid w:val="00924E95"/>
    <w:rsid w:val="00927D09"/>
    <w:rsid w:val="00931036"/>
    <w:rsid w:val="0093763B"/>
    <w:rsid w:val="009401EB"/>
    <w:rsid w:val="00941DD0"/>
    <w:rsid w:val="0094516B"/>
    <w:rsid w:val="0094610A"/>
    <w:rsid w:val="00946460"/>
    <w:rsid w:val="0094674B"/>
    <w:rsid w:val="009473D6"/>
    <w:rsid w:val="00947A28"/>
    <w:rsid w:val="009569DB"/>
    <w:rsid w:val="0096132C"/>
    <w:rsid w:val="00961F67"/>
    <w:rsid w:val="009639E8"/>
    <w:rsid w:val="00964FA2"/>
    <w:rsid w:val="009666C6"/>
    <w:rsid w:val="009729C0"/>
    <w:rsid w:val="009745D5"/>
    <w:rsid w:val="009768D3"/>
    <w:rsid w:val="00976B28"/>
    <w:rsid w:val="00977B97"/>
    <w:rsid w:val="00990F97"/>
    <w:rsid w:val="00995F66"/>
    <w:rsid w:val="00996BCE"/>
    <w:rsid w:val="009A0681"/>
    <w:rsid w:val="009A0884"/>
    <w:rsid w:val="009A0D08"/>
    <w:rsid w:val="009A5548"/>
    <w:rsid w:val="009A7ECF"/>
    <w:rsid w:val="009B040C"/>
    <w:rsid w:val="009B182A"/>
    <w:rsid w:val="009B7AC3"/>
    <w:rsid w:val="009C432D"/>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6896"/>
    <w:rsid w:val="00A24D8C"/>
    <w:rsid w:val="00A25796"/>
    <w:rsid w:val="00A266F4"/>
    <w:rsid w:val="00A32ACD"/>
    <w:rsid w:val="00A3666D"/>
    <w:rsid w:val="00A42516"/>
    <w:rsid w:val="00A528FF"/>
    <w:rsid w:val="00A60415"/>
    <w:rsid w:val="00A61CDE"/>
    <w:rsid w:val="00A6239E"/>
    <w:rsid w:val="00A62FAE"/>
    <w:rsid w:val="00A64FC0"/>
    <w:rsid w:val="00A7418A"/>
    <w:rsid w:val="00A7580D"/>
    <w:rsid w:val="00A835D0"/>
    <w:rsid w:val="00A851FA"/>
    <w:rsid w:val="00A86E5D"/>
    <w:rsid w:val="00A90617"/>
    <w:rsid w:val="00A92978"/>
    <w:rsid w:val="00A9371A"/>
    <w:rsid w:val="00AA48CE"/>
    <w:rsid w:val="00AB3B3B"/>
    <w:rsid w:val="00AB4862"/>
    <w:rsid w:val="00AB545E"/>
    <w:rsid w:val="00AC2826"/>
    <w:rsid w:val="00AC7C53"/>
    <w:rsid w:val="00AD0291"/>
    <w:rsid w:val="00AD0DDF"/>
    <w:rsid w:val="00AD1088"/>
    <w:rsid w:val="00AE2E0C"/>
    <w:rsid w:val="00AE535D"/>
    <w:rsid w:val="00AE6AB5"/>
    <w:rsid w:val="00AE6C44"/>
    <w:rsid w:val="00AF0BE8"/>
    <w:rsid w:val="00AF66D7"/>
    <w:rsid w:val="00B013B7"/>
    <w:rsid w:val="00B078BC"/>
    <w:rsid w:val="00B113B7"/>
    <w:rsid w:val="00B26DFB"/>
    <w:rsid w:val="00B30ADA"/>
    <w:rsid w:val="00B34077"/>
    <w:rsid w:val="00B3497C"/>
    <w:rsid w:val="00B349A8"/>
    <w:rsid w:val="00B45B64"/>
    <w:rsid w:val="00B5027B"/>
    <w:rsid w:val="00B51EF1"/>
    <w:rsid w:val="00B57CC4"/>
    <w:rsid w:val="00B609B9"/>
    <w:rsid w:val="00B64788"/>
    <w:rsid w:val="00B6591E"/>
    <w:rsid w:val="00B70FD1"/>
    <w:rsid w:val="00B73C69"/>
    <w:rsid w:val="00B75CA8"/>
    <w:rsid w:val="00B77FF1"/>
    <w:rsid w:val="00B82245"/>
    <w:rsid w:val="00B91178"/>
    <w:rsid w:val="00B914D8"/>
    <w:rsid w:val="00B925CF"/>
    <w:rsid w:val="00BB2BE6"/>
    <w:rsid w:val="00BC1654"/>
    <w:rsid w:val="00BC4BF9"/>
    <w:rsid w:val="00BC4D8F"/>
    <w:rsid w:val="00BC55B3"/>
    <w:rsid w:val="00BC5992"/>
    <w:rsid w:val="00BD6FDC"/>
    <w:rsid w:val="00BE0D0D"/>
    <w:rsid w:val="00BE4515"/>
    <w:rsid w:val="00BF1691"/>
    <w:rsid w:val="00BF6171"/>
    <w:rsid w:val="00C0536C"/>
    <w:rsid w:val="00C0705B"/>
    <w:rsid w:val="00C10DCA"/>
    <w:rsid w:val="00C117AF"/>
    <w:rsid w:val="00C131EC"/>
    <w:rsid w:val="00C13D3A"/>
    <w:rsid w:val="00C16C85"/>
    <w:rsid w:val="00C22682"/>
    <w:rsid w:val="00C3274B"/>
    <w:rsid w:val="00C43F53"/>
    <w:rsid w:val="00C46394"/>
    <w:rsid w:val="00C54E4E"/>
    <w:rsid w:val="00C628EC"/>
    <w:rsid w:val="00C65642"/>
    <w:rsid w:val="00C72736"/>
    <w:rsid w:val="00C75FE5"/>
    <w:rsid w:val="00C77BEE"/>
    <w:rsid w:val="00C847F2"/>
    <w:rsid w:val="00C9343A"/>
    <w:rsid w:val="00C9462C"/>
    <w:rsid w:val="00CA4929"/>
    <w:rsid w:val="00CB2379"/>
    <w:rsid w:val="00CB548B"/>
    <w:rsid w:val="00CC43FE"/>
    <w:rsid w:val="00CC4BDB"/>
    <w:rsid w:val="00CC5419"/>
    <w:rsid w:val="00CD74A5"/>
    <w:rsid w:val="00CE1475"/>
    <w:rsid w:val="00CE624F"/>
    <w:rsid w:val="00CF1BAD"/>
    <w:rsid w:val="00D00FFF"/>
    <w:rsid w:val="00D01E3D"/>
    <w:rsid w:val="00D02708"/>
    <w:rsid w:val="00D11F47"/>
    <w:rsid w:val="00D14F6F"/>
    <w:rsid w:val="00D163FD"/>
    <w:rsid w:val="00D171BB"/>
    <w:rsid w:val="00D212CD"/>
    <w:rsid w:val="00D245E9"/>
    <w:rsid w:val="00D301D2"/>
    <w:rsid w:val="00D338E0"/>
    <w:rsid w:val="00D41CE4"/>
    <w:rsid w:val="00D41F48"/>
    <w:rsid w:val="00D462E8"/>
    <w:rsid w:val="00D46EE2"/>
    <w:rsid w:val="00D51BA1"/>
    <w:rsid w:val="00D5495C"/>
    <w:rsid w:val="00D5671E"/>
    <w:rsid w:val="00D5701A"/>
    <w:rsid w:val="00D60C5E"/>
    <w:rsid w:val="00D628C5"/>
    <w:rsid w:val="00D641DC"/>
    <w:rsid w:val="00D65FD2"/>
    <w:rsid w:val="00D71742"/>
    <w:rsid w:val="00D72C53"/>
    <w:rsid w:val="00D76E8E"/>
    <w:rsid w:val="00D77C8C"/>
    <w:rsid w:val="00D848E9"/>
    <w:rsid w:val="00D90241"/>
    <w:rsid w:val="00D92CE5"/>
    <w:rsid w:val="00D97D71"/>
    <w:rsid w:val="00DA0C08"/>
    <w:rsid w:val="00DA29D7"/>
    <w:rsid w:val="00DA6935"/>
    <w:rsid w:val="00DA7499"/>
    <w:rsid w:val="00DA793E"/>
    <w:rsid w:val="00DB0C6A"/>
    <w:rsid w:val="00DB1860"/>
    <w:rsid w:val="00DC034C"/>
    <w:rsid w:val="00DC2EBC"/>
    <w:rsid w:val="00DC69DA"/>
    <w:rsid w:val="00DD7ADA"/>
    <w:rsid w:val="00DE30CF"/>
    <w:rsid w:val="00DE6273"/>
    <w:rsid w:val="00DE7C77"/>
    <w:rsid w:val="00DF42DF"/>
    <w:rsid w:val="00E02019"/>
    <w:rsid w:val="00E02522"/>
    <w:rsid w:val="00E039D3"/>
    <w:rsid w:val="00E0494E"/>
    <w:rsid w:val="00E05A09"/>
    <w:rsid w:val="00E07F7E"/>
    <w:rsid w:val="00E11087"/>
    <w:rsid w:val="00E11648"/>
    <w:rsid w:val="00E13D33"/>
    <w:rsid w:val="00E20C8D"/>
    <w:rsid w:val="00E26D43"/>
    <w:rsid w:val="00E307D3"/>
    <w:rsid w:val="00E332BC"/>
    <w:rsid w:val="00E34DE5"/>
    <w:rsid w:val="00E35060"/>
    <w:rsid w:val="00E35861"/>
    <w:rsid w:val="00E36F0F"/>
    <w:rsid w:val="00E4089E"/>
    <w:rsid w:val="00E465D2"/>
    <w:rsid w:val="00E5160C"/>
    <w:rsid w:val="00E535F6"/>
    <w:rsid w:val="00E62F92"/>
    <w:rsid w:val="00E70A75"/>
    <w:rsid w:val="00E72514"/>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C771A"/>
    <w:rsid w:val="00ED05AC"/>
    <w:rsid w:val="00ED2101"/>
    <w:rsid w:val="00ED2D00"/>
    <w:rsid w:val="00ED4426"/>
    <w:rsid w:val="00ED5F98"/>
    <w:rsid w:val="00ED6A8F"/>
    <w:rsid w:val="00ED6E92"/>
    <w:rsid w:val="00ED73B9"/>
    <w:rsid w:val="00ED7981"/>
    <w:rsid w:val="00EE107A"/>
    <w:rsid w:val="00EE2F42"/>
    <w:rsid w:val="00EE4369"/>
    <w:rsid w:val="00EE4C80"/>
    <w:rsid w:val="00EE5AB4"/>
    <w:rsid w:val="00EE7262"/>
    <w:rsid w:val="00EE73AB"/>
    <w:rsid w:val="00EF1A7F"/>
    <w:rsid w:val="00EF3F04"/>
    <w:rsid w:val="00EF49BA"/>
    <w:rsid w:val="00F01350"/>
    <w:rsid w:val="00F054EC"/>
    <w:rsid w:val="00F10614"/>
    <w:rsid w:val="00F11050"/>
    <w:rsid w:val="00F1327E"/>
    <w:rsid w:val="00F1774C"/>
    <w:rsid w:val="00F23EE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853"/>
    <w:rsid w:val="00FA6DF7"/>
    <w:rsid w:val="00FB04A0"/>
    <w:rsid w:val="00FB0700"/>
    <w:rsid w:val="00FB6649"/>
    <w:rsid w:val="00FC0BAF"/>
    <w:rsid w:val="00FC2FE5"/>
    <w:rsid w:val="00FC336C"/>
    <w:rsid w:val="00FD23E1"/>
    <w:rsid w:val="00FD325C"/>
    <w:rsid w:val="00FD3478"/>
    <w:rsid w:val="00FD34B6"/>
    <w:rsid w:val="00FD49F1"/>
    <w:rsid w:val="00FD576F"/>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F16D29A"/>
  <w15:chartTrackingRefBased/>
  <w15:docId w15:val="{31502E0A-11E6-4E55-950F-6AD8AF0F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ListParagraph">
    <w:name w:val="List Paragraph"/>
    <w:basedOn w:val="Normal"/>
    <w:uiPriority w:val="34"/>
    <w:qFormat/>
    <w:rsid w:val="00066348"/>
    <w:pPr>
      <w:ind w:left="720"/>
      <w:contextualSpacing/>
    </w:pPr>
  </w:style>
  <w:style w:type="character" w:customStyle="1" w:styleId="Responseboxtext">
    <w:name w:val="Response box text"/>
    <w:uiPriority w:val="1"/>
    <w:qFormat/>
    <w:rsid w:val="00156C73"/>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9415727">
      <w:bodyDiv w:val="1"/>
      <w:marLeft w:val="0"/>
      <w:marRight w:val="0"/>
      <w:marTop w:val="0"/>
      <w:marBottom w:val="0"/>
      <w:divBdr>
        <w:top w:val="none" w:sz="0" w:space="0" w:color="auto"/>
        <w:left w:val="none" w:sz="0" w:space="0" w:color="auto"/>
        <w:bottom w:val="none" w:sz="0" w:space="0" w:color="auto"/>
        <w:right w:val="none" w:sz="0" w:space="0" w:color="auto"/>
      </w:divBdr>
      <w:divsChild>
        <w:div w:id="977564675">
          <w:marLeft w:val="0"/>
          <w:marRight w:val="0"/>
          <w:marTop w:val="0"/>
          <w:marBottom w:val="0"/>
          <w:divBdr>
            <w:top w:val="none" w:sz="0" w:space="0" w:color="auto"/>
            <w:left w:val="none" w:sz="0" w:space="0" w:color="auto"/>
            <w:bottom w:val="none" w:sz="0" w:space="0" w:color="auto"/>
            <w:right w:val="none" w:sz="0" w:space="0" w:color="auto"/>
          </w:divBdr>
        </w:div>
        <w:div w:id="1328512497">
          <w:marLeft w:val="0"/>
          <w:marRight w:val="0"/>
          <w:marTop w:val="0"/>
          <w:marBottom w:val="0"/>
          <w:divBdr>
            <w:top w:val="none" w:sz="0" w:space="0" w:color="auto"/>
            <w:left w:val="none" w:sz="0" w:space="0" w:color="auto"/>
            <w:bottom w:val="none" w:sz="0" w:space="0" w:color="auto"/>
            <w:right w:val="none" w:sz="0" w:space="0" w:color="auto"/>
          </w:divBdr>
        </w:div>
        <w:div w:id="1002317512">
          <w:marLeft w:val="0"/>
          <w:marRight w:val="0"/>
          <w:marTop w:val="0"/>
          <w:marBottom w:val="0"/>
          <w:divBdr>
            <w:top w:val="none" w:sz="0" w:space="0" w:color="auto"/>
            <w:left w:val="none" w:sz="0" w:space="0" w:color="auto"/>
            <w:bottom w:val="none" w:sz="0" w:space="0" w:color="auto"/>
            <w:right w:val="none" w:sz="0" w:space="0" w:color="auto"/>
          </w:divBdr>
        </w:div>
        <w:div w:id="1813789675">
          <w:marLeft w:val="0"/>
          <w:marRight w:val="0"/>
          <w:marTop w:val="0"/>
          <w:marBottom w:val="0"/>
          <w:divBdr>
            <w:top w:val="none" w:sz="0" w:space="0" w:color="auto"/>
            <w:left w:val="none" w:sz="0" w:space="0" w:color="auto"/>
            <w:bottom w:val="none" w:sz="0" w:space="0" w:color="auto"/>
            <w:right w:val="none" w:sz="0" w:space="0" w:color="auto"/>
          </w:divBdr>
        </w:div>
        <w:div w:id="1182234610">
          <w:marLeft w:val="0"/>
          <w:marRight w:val="0"/>
          <w:marTop w:val="0"/>
          <w:marBottom w:val="0"/>
          <w:divBdr>
            <w:top w:val="none" w:sz="0" w:space="0" w:color="auto"/>
            <w:left w:val="none" w:sz="0" w:space="0" w:color="auto"/>
            <w:bottom w:val="none" w:sz="0" w:space="0" w:color="auto"/>
            <w:right w:val="none" w:sz="0" w:space="0" w:color="auto"/>
          </w:divBdr>
        </w:div>
        <w:div w:id="402333256">
          <w:marLeft w:val="0"/>
          <w:marRight w:val="0"/>
          <w:marTop w:val="0"/>
          <w:marBottom w:val="0"/>
          <w:divBdr>
            <w:top w:val="none" w:sz="0" w:space="0" w:color="auto"/>
            <w:left w:val="none" w:sz="0" w:space="0" w:color="auto"/>
            <w:bottom w:val="none" w:sz="0" w:space="0" w:color="auto"/>
            <w:right w:val="none" w:sz="0" w:space="0" w:color="auto"/>
          </w:divBdr>
        </w:div>
        <w:div w:id="889682846">
          <w:marLeft w:val="0"/>
          <w:marRight w:val="0"/>
          <w:marTop w:val="0"/>
          <w:marBottom w:val="0"/>
          <w:divBdr>
            <w:top w:val="none" w:sz="0" w:space="0" w:color="auto"/>
            <w:left w:val="none" w:sz="0" w:space="0" w:color="auto"/>
            <w:bottom w:val="none" w:sz="0" w:space="0" w:color="auto"/>
            <w:right w:val="none" w:sz="0" w:space="0" w:color="auto"/>
          </w:divBdr>
        </w:div>
        <w:div w:id="231935954">
          <w:marLeft w:val="0"/>
          <w:marRight w:val="0"/>
          <w:marTop w:val="0"/>
          <w:marBottom w:val="0"/>
          <w:divBdr>
            <w:top w:val="none" w:sz="0" w:space="0" w:color="auto"/>
            <w:left w:val="none" w:sz="0" w:space="0" w:color="auto"/>
            <w:bottom w:val="none" w:sz="0" w:space="0" w:color="auto"/>
            <w:right w:val="none" w:sz="0" w:space="0" w:color="auto"/>
          </w:divBdr>
        </w:div>
      </w:divsChild>
    </w:div>
    <w:div w:id="202528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intranet/ams_document_library/2008/201_250/201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REGU-204-2743510</_dlc_DocId>
    <_dlc_DocIdUrl xmlns="9be56660-2c31-41ef-bc00-23e72f632f2a">
      <Url>https://cyfoethnaturiolcymru.sharepoint.com/teams/Regulatory/Permitting/_layouts/15/DocIdRedir.aspx?ID=REGU-204-2743510</Url>
      <Description>REGU-204-2743510</Description>
    </_dlc_DocIdUrl>
    <Site_x0020_Name xmlns="859f7ad6-93f6-4205-b62b-a17f28acbbac">Coed-Y-Cra Farm</Site_x0020_Name>
    <Internal_x002f_External xmlns="859f7ad6-93f6-4205-b62b-a17f28acbbac">Internal document</Internal_x002f_External>
    <Post_x0020_code xmlns="859f7ad6-93f6-4205-b62b-a17f28acbbac">CH6 5QY</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Harold Roberts And Mrs Winnifred Roberts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2021-09-05T23:00:00+00:00</Document_x0020_Date>
    <Facility_x0020_Address xmlns="859f7ad6-93f6-4205-b62b-a17f28acbbac">Halky Rd, Flint</Facility_x0020_Address>
    <Environment_x0020_Sub_x0020_Folder xmlns="859f7ad6-93f6-4205-b62b-a17f28acbbac">Licences applications</Environment_x0020_Sub_x0020_Folder>
    <Customer_x0020_Name xmlns="859f7ad6-93f6-4205-b62b-a17f28acbbac">18 Bro Deg, Flint, CH6 5XW</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EC2D79D-0EDB-48D6-AD97-682EE2E71CA8}">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89465FE4-B14E-4548-B07A-FB5A30BEAF3C}">
  <ds:schemaRefs>
    <ds:schemaRef ds:uri="http://schemas.microsoft.com/sharepoint/events"/>
  </ds:schemaRefs>
</ds:datastoreItem>
</file>

<file path=customXml/itemProps3.xml><?xml version="1.0" encoding="utf-8"?>
<ds:datastoreItem xmlns:ds="http://schemas.openxmlformats.org/officeDocument/2006/customXml" ds:itemID="{8E21D207-4328-4477-8A7F-C17F3F6ED923}"/>
</file>

<file path=customXml/itemProps4.xml><?xml version="1.0" encoding="utf-8"?>
<ds:datastoreItem xmlns:ds="http://schemas.openxmlformats.org/officeDocument/2006/customXml" ds:itemID="{7F9418F0-5AB7-4438-AFAE-315ABBE45BF3}">
  <ds:schemaRefs>
    <ds:schemaRef ds:uri="http://schemas.openxmlformats.org/officeDocument/2006/bibliography"/>
  </ds:schemaRefs>
</ds:datastoreItem>
</file>

<file path=customXml/itemProps5.xml><?xml version="1.0" encoding="utf-8"?>
<ds:datastoreItem xmlns:ds="http://schemas.openxmlformats.org/officeDocument/2006/customXml" ds:itemID="{A9C5B647-4678-4977-96F1-41E90A3F5648}">
  <ds:schemaRefs>
    <ds:schemaRef ds:uri="http://schemas.microsoft.com/sharepoint/v3/contenttype/forms"/>
  </ds:schemaRefs>
</ds:datastoreItem>
</file>

<file path=customXml/itemProps6.xml><?xml version="1.0" encoding="utf-8"?>
<ds:datastoreItem xmlns:ds="http://schemas.openxmlformats.org/officeDocument/2006/customXml" ds:itemID="{3222C48E-B200-4F96-9C80-36D4699C1257}"/>
</file>

<file path=customXml/itemProps7.xml><?xml version="1.0" encoding="utf-8"?>
<ds:datastoreItem xmlns:ds="http://schemas.openxmlformats.org/officeDocument/2006/customXml" ds:itemID="{FFAD5C6B-B9CE-4253-84F0-514A4B1D254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69</TotalTime>
  <Pages>8</Pages>
  <Words>1625</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10370</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13</cp:revision>
  <cp:lastPrinted>2013-09-05T10:10:00Z</cp:lastPrinted>
  <dcterms:created xsi:type="dcterms:W3CDTF">2017-12-08T15:18:00Z</dcterms:created>
  <dcterms:modified xsi:type="dcterms:W3CDTF">2021-09-06T16:13:00Z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IsMyDocuments">
    <vt:lpwstr>1</vt:lpwstr>
  </property>
  <property fmtid="{D5CDD505-2E9C-101B-9397-08002B2CF9AE}" pid="10" name="ContentTypeId">
    <vt:lpwstr>0x01010067EB80C5FE939D4A9B3D8BA62129B7F5010200696B2CDFCAB142469D002908293CC358</vt:lpwstr>
  </property>
  <property fmtid="{D5CDD505-2E9C-101B-9397-08002B2CF9AE}" pid="11" name="_dlc_DocId">
    <vt:lpwstr>REGU-430-80931</vt:lpwstr>
  </property>
  <property fmtid="{D5CDD505-2E9C-101B-9397-08002B2CF9AE}" pid="12" name="_dlc_DocIdItemGuid">
    <vt:lpwstr>640e9de3-e4be-42e6-aa36-c7b290dcfb8d</vt:lpwstr>
  </property>
  <property fmtid="{D5CDD505-2E9C-101B-9397-08002B2CF9AE}" pid="13" name="_dlc_DocIdUrl">
    <vt:lpwstr>https://cyfoethnaturiolcymru.sharepoint.com/teams/Regulatory/wip/_layouts/15/DocIdRedir.aspx?ID=REGU-430-80931, REGU-430-80931</vt:lpwstr>
  </property>
  <property fmtid="{D5CDD505-2E9C-101B-9397-08002B2CF9AE}" pid="14" name="AuthorIds_UIVersion_4608">
    <vt:lpwstr>200</vt:lpwstr>
  </property>
</Properties>
</file>