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lastRenderedPageBreak/>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77777777" w:rsidR="00D137E1" w:rsidRPr="007B7529" w:rsidRDefault="00D137E1" w:rsidP="00D137E1">
                <w:pPr>
                  <w:pStyle w:val="Questiontext"/>
                </w:pPr>
                <w:r>
                  <w:rPr>
                    <w:rStyle w:val="Responseboxtext"/>
                  </w:rPr>
                  <w:t xml:space="preserve">                                                          </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lastRenderedPageBreak/>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Content>
              <w:p w14:paraId="2A562A99" w14:textId="23AB1F61" w:rsidR="00D137E1" w:rsidRDefault="00D425CD" w:rsidP="00D137E1">
                <w:pPr>
                  <w:pStyle w:val="Questiontext"/>
                </w:pPr>
                <w:r>
                  <w:t>Inert transfer with treatment</w:t>
                </w:r>
              </w:p>
              <w:p w14:paraId="13F18000" w14:textId="46AD041A" w:rsidR="003B6E7E" w:rsidRPr="00CC469A" w:rsidRDefault="00A64806"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Content>
              <w:p w14:paraId="13F18001" w14:textId="0091BA29" w:rsidR="003B6E7E" w:rsidRPr="00CC469A" w:rsidRDefault="00D425CD" w:rsidP="00D425CD">
                <w:pPr>
                  <w:pStyle w:val="Questiontext"/>
                  <w:rPr>
                    <w:rStyle w:val="Responseboxtext"/>
                    <w:sz w:val="18"/>
                    <w:szCs w:val="18"/>
                  </w:rPr>
                </w:pPr>
                <w:r>
                  <w:t>Inert recycling</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Content>
              <w:p w14:paraId="13F18002" w14:textId="7E0C478B" w:rsidR="003B6E7E" w:rsidRPr="00CC469A" w:rsidRDefault="00D425CD" w:rsidP="00D425CD">
                <w:pPr>
                  <w:pStyle w:val="Questiontext"/>
                  <w:rPr>
                    <w:rStyle w:val="Responseboxtext"/>
                    <w:sz w:val="18"/>
                    <w:szCs w:val="18"/>
                  </w:rPr>
                </w:pPr>
                <w:r>
                  <w:t>R5, R13</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Content>
              <w:p w14:paraId="13F18003" w14:textId="0C7C033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text/>
            </w:sdtPr>
            <w:sdtContent>
              <w:p w14:paraId="13F18004" w14:textId="2ECC2611" w:rsidR="003B6E7E" w:rsidRPr="00EA6C36" w:rsidRDefault="00D425CD" w:rsidP="00D425CD">
                <w:pPr>
                  <w:pStyle w:val="Questiontext"/>
                  <w:rPr>
                    <w:rStyle w:val="Responseboxtext"/>
                    <w:sz w:val="18"/>
                    <w:szCs w:val="18"/>
                  </w:rPr>
                </w:pPr>
                <w:r>
                  <w:t>500</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Content>
              <w:p w14:paraId="7A114369" w14:textId="77777777" w:rsidR="00D137E1" w:rsidRDefault="00D137E1" w:rsidP="00D137E1">
                <w:pPr>
                  <w:pStyle w:val="Questiontext"/>
                </w:pPr>
              </w:p>
              <w:p w14:paraId="13F18006" w14:textId="0354093C" w:rsidR="003B6E7E" w:rsidRPr="00CC469A" w:rsidRDefault="00A6480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Content>
              <w:p w14:paraId="0068EE8B" w14:textId="77777777" w:rsidR="00D137E1" w:rsidRDefault="00D137E1" w:rsidP="00D137E1">
                <w:pPr>
                  <w:pStyle w:val="Questiontext"/>
                </w:pPr>
              </w:p>
              <w:p w14:paraId="13F1800C" w14:textId="5493F534" w:rsidR="003B6E7E" w:rsidRPr="00CC469A" w:rsidRDefault="00A6480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Content>
              <w:p w14:paraId="13A16347" w14:textId="77777777" w:rsidR="00D137E1" w:rsidRDefault="00D137E1" w:rsidP="00D137E1">
                <w:pPr>
                  <w:pStyle w:val="Questiontext"/>
                </w:pPr>
              </w:p>
              <w:p w14:paraId="13F18012" w14:textId="316A4461" w:rsidR="003B6E7E" w:rsidRPr="00CC469A" w:rsidRDefault="00A6480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Content>
              <w:p w14:paraId="116CA59F" w14:textId="77777777" w:rsidR="00D137E1" w:rsidRDefault="00D137E1" w:rsidP="00D137E1">
                <w:pPr>
                  <w:pStyle w:val="Questiontext"/>
                </w:pPr>
              </w:p>
              <w:p w14:paraId="49A1EEB7" w14:textId="101A8FC5" w:rsidR="003B6E7E" w:rsidRPr="00CC469A" w:rsidRDefault="00A6480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Content>
              <w:p w14:paraId="3A0E221A" w14:textId="77777777" w:rsidR="00D137E1" w:rsidRDefault="00D137E1" w:rsidP="00D137E1">
                <w:pPr>
                  <w:pStyle w:val="Questiontext"/>
                </w:pPr>
              </w:p>
              <w:p w14:paraId="0DB31BE8" w14:textId="4B3F06B4" w:rsidR="003B6E7E" w:rsidRPr="00CC469A" w:rsidRDefault="00A6480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Content>
              <w:p w14:paraId="1AB502A9" w14:textId="77777777" w:rsidR="00D137E1" w:rsidRDefault="00D137E1" w:rsidP="00D137E1">
                <w:pPr>
                  <w:pStyle w:val="Questiontext"/>
                </w:pPr>
              </w:p>
              <w:p w14:paraId="463053B1" w14:textId="2D33D4F4" w:rsidR="003B6E7E" w:rsidRPr="00CC469A" w:rsidRDefault="00A6480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Content>
              <w:p w14:paraId="742507A0" w14:textId="1C488DEE" w:rsidR="003B6E7E" w:rsidRPr="00CC469A" w:rsidRDefault="00D425CD" w:rsidP="00D425CD">
                <w:pPr>
                  <w:pStyle w:val="Questiontext"/>
                  <w:rPr>
                    <w:rStyle w:val="Responseboxtext"/>
                    <w:rFonts w:cs="Times New Roman"/>
                    <w:sz w:val="18"/>
                    <w:szCs w:val="18"/>
                  </w:rPr>
                </w:pPr>
                <w:r>
                  <w:t>75,000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Content>
              <w:p w14:paraId="349F9C2A" w14:textId="6821BA5A"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Content>
              <w:p w14:paraId="6A36BC57" w14:textId="4C927E3B" w:rsidR="003B6E7E" w:rsidRPr="00CC469A" w:rsidRDefault="00D425CD" w:rsidP="00D425CD">
                <w:pPr>
                  <w:pStyle w:val="Questiontext"/>
                  <w:rPr>
                    <w:rStyle w:val="Responseboxtext"/>
                    <w:rFonts w:cs="Times New Roman"/>
                    <w:sz w:val="18"/>
                    <w:szCs w:val="18"/>
                  </w:rPr>
                </w:pPr>
                <w:r>
                  <w:t>350,000</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7B7966C0" w:rsidR="00D137E1" w:rsidRPr="007B7529" w:rsidRDefault="00A64806" w:rsidP="00A64806">
                <w:pPr>
                  <w:pStyle w:val="Questiontext"/>
                </w:pPr>
                <w:r>
                  <w:rPr>
                    <w:rStyle w:val="Responseboxtext"/>
                  </w:rPr>
                  <w:t>n/a</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4A69885E" w:rsidR="00066A0C" w:rsidRPr="008E4840" w:rsidRDefault="00BE2DB9" w:rsidP="00375B69">
            <w:pPr>
              <w:pStyle w:val="SubQuestion"/>
              <w:spacing w:before="240"/>
              <w:rPr>
                <w:rFonts w:eastAsia="Calibri"/>
              </w:rPr>
            </w:pPr>
            <w:r w:rsidRPr="008E4840">
              <w:rPr>
                <w:rFonts w:eastAsia="Calibri"/>
              </w:rPr>
              <w:t xml:space="preserve">1c Deposit for recovery purposes (see guidance notes on part </w:t>
            </w:r>
            <w:r w:rsidR="00E320C9">
              <w:rPr>
                <w:rFonts w:eastAsia="Calibri"/>
              </w:rPr>
              <w:t>C</w:t>
            </w:r>
            <w:r w:rsidRPr="008E4840">
              <w:rPr>
                <w:rFonts w:eastAsia="Calibri"/>
              </w:rPr>
              <w:t>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Content>
            <w:tc>
              <w:tcPr>
                <w:tcW w:w="955" w:type="dxa"/>
                <w:shd w:val="clear" w:color="auto" w:fill="auto"/>
                <w:vAlign w:val="center"/>
              </w:tcPr>
              <w:p w14:paraId="41EF0110" w14:textId="486C119C" w:rsidR="00375B69" w:rsidRPr="00AF0BC1" w:rsidRDefault="00D425CD"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0E09702" w:rsidR="00375B69" w:rsidRPr="000D1A63" w:rsidRDefault="00E320C9"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3B130B" w:rsidRPr="007B7529" w14:paraId="57DCA6C1"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A64806">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A64806">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A64806">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A64806">
            <w:pPr>
              <w:pStyle w:val="Questiontext"/>
            </w:pPr>
            <w:r>
              <w:rPr>
                <w:rFonts w:eastAsia="Calibri"/>
              </w:rPr>
              <w:lastRenderedPageBreak/>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328B1C2B" w:rsidR="005E621F" w:rsidRPr="007B7529" w:rsidRDefault="00D37C21" w:rsidP="00A64806">
                <w:pPr>
                  <w:pStyle w:val="Questiontext"/>
                </w:pPr>
                <w:r>
                  <w:rPr>
                    <w:rStyle w:val="Responseboxtext"/>
                  </w:rPr>
                  <w:t xml:space="preserve">                                                          </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A64806">
            <w:pPr>
              <w:pStyle w:val="Questiontext"/>
            </w:pPr>
          </w:p>
        </w:tc>
      </w:tr>
      <w:tr w:rsidR="005E621F" w:rsidRPr="003A523A" w14:paraId="7CBFFEFB"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A64806">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A64806">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A64806">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A64806">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A64806">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showingPlcHdr/>
              <w:text/>
            </w:sdtPr>
            <w:sdtContent>
              <w:p w14:paraId="13CA47B4" w14:textId="0A4CE33A" w:rsidR="005E621F" w:rsidRPr="00244641" w:rsidRDefault="00A64806" w:rsidP="00A64806">
                <w:pPr>
                  <w:pStyle w:val="Questiontext"/>
                  <w:rPr>
                    <w:rFonts w:eastAsia="Calibri"/>
                    <w:sz w:val="18"/>
                    <w:szCs w:val="18"/>
                  </w:rPr>
                </w:pPr>
                <w:r>
                  <w:rPr>
                    <w:rStyle w:val="Responseboxtext"/>
                    <w:rFonts w:eastAsia="Calibri"/>
                    <w:sz w:val="18"/>
                    <w:szCs w:val="18"/>
                  </w:rPr>
                  <w:t xml:space="preserve">                                      </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A64806">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A64806">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A64806">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A64806">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text/>
            </w:sdtPr>
            <w:sdtContent>
              <w:p w14:paraId="61F1C652" w14:textId="0D67EDB9" w:rsidR="005E621F" w:rsidRPr="00244641" w:rsidRDefault="00A64806" w:rsidP="00A64806">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Content>
              <w:p w14:paraId="13522D21"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Content>
              <w:p w14:paraId="529A0FB2"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Content>
              <w:p w14:paraId="7B590F2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Content>
              <w:p w14:paraId="22A75629"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Content>
              <w:p w14:paraId="2C534D9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Content>
              <w:p w14:paraId="12D4738C"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Content>
              <w:p w14:paraId="7B61859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Content>
              <w:p w14:paraId="674EF9D9"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Content>
              <w:p w14:paraId="5BD3EDBF"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Content>
              <w:p w14:paraId="0377ACE0"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Content>
              <w:p w14:paraId="212FC499"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Content>
              <w:p w14:paraId="4095F66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Content>
              <w:p w14:paraId="541A9892"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Content>
              <w:p w14:paraId="1B5BFA00"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Content>
              <w:p w14:paraId="3A56A826"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Content>
              <w:p w14:paraId="297D8542"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Content>
              <w:p w14:paraId="4F6E0B71"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Content>
              <w:p w14:paraId="4BB9DF6B"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Content>
              <w:p w14:paraId="34BCDEE5"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A64806">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A64806">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A64806">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A64806">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text/>
            </w:sdtPr>
            <w:sdtContent>
              <w:p w14:paraId="560D6114" w14:textId="41490D67" w:rsidR="005E621F" w:rsidRPr="00244641" w:rsidRDefault="00D37C21" w:rsidP="00A64806">
                <w:pPr>
                  <w:pStyle w:val="Questiontext"/>
                  <w:rPr>
                    <w:rStyle w:val="Responseboxtext"/>
                    <w:rFonts w:eastAsia="Calibri"/>
                    <w:sz w:val="18"/>
                    <w:szCs w:val="18"/>
                  </w:rPr>
                </w:pPr>
                <w:r>
                  <w:rPr>
                    <w:rStyle w:val="Responseboxtext"/>
                    <w:sz w:val="18"/>
                    <w:szCs w:val="18"/>
                  </w:rPr>
                  <w:t>ST 05816 81420             DP2</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Content>
              <w:p w14:paraId="5A522DB5"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Content>
              <w:p w14:paraId="1DB052BF"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Content>
              <w:p w14:paraId="106322A3"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Content>
              <w:p w14:paraId="46347200" w14:textId="77777777" w:rsidR="005E621F" w:rsidRPr="00244641" w:rsidRDefault="005E621F" w:rsidP="00A64806">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text/>
            </w:sdtPr>
            <w:sdtContent>
              <w:p w14:paraId="3AC49388" w14:textId="18921932" w:rsidR="005E621F" w:rsidRPr="00244641" w:rsidRDefault="00D37C21" w:rsidP="00D37C21">
                <w:pPr>
                  <w:pStyle w:val="Questiontext"/>
                  <w:rPr>
                    <w:rStyle w:val="Responseboxtext"/>
                    <w:rFonts w:eastAsia="Calibri"/>
                    <w:sz w:val="18"/>
                    <w:szCs w:val="18"/>
                  </w:rPr>
                </w:pPr>
                <w:r>
                  <w:rPr>
                    <w:rStyle w:val="Responseboxtext"/>
                    <w:sz w:val="18"/>
                    <w:szCs w:val="18"/>
                  </w:rPr>
                  <w:t>Schedule as per previously permitted</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Content>
              <w:p w14:paraId="225C918A"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Content>
              <w:p w14:paraId="54481966"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Content>
              <w:p w14:paraId="6D0335B8"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Content>
              <w:p w14:paraId="2F30C19D" w14:textId="77777777" w:rsidR="005E621F" w:rsidRPr="00244641" w:rsidRDefault="005E621F" w:rsidP="00A64806">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text/>
            </w:sdtPr>
            <w:sdtContent>
              <w:p w14:paraId="69050510" w14:textId="24E880BA" w:rsidR="005E621F" w:rsidRPr="00244641" w:rsidRDefault="00D37C21" w:rsidP="00D37C21">
                <w:pPr>
                  <w:pStyle w:val="Questiontext"/>
                  <w:rPr>
                    <w:rStyle w:val="Responseboxtext"/>
                    <w:rFonts w:eastAsia="Calibri"/>
                    <w:sz w:val="18"/>
                    <w:szCs w:val="18"/>
                  </w:rPr>
                </w:pPr>
                <w:r>
                  <w:rPr>
                    <w:rStyle w:val="Responseboxtext"/>
                    <w:sz w:val="18"/>
                    <w:szCs w:val="18"/>
                  </w:rPr>
                  <w:t>Location change only</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Content>
              <w:p w14:paraId="00A017D9"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Content>
              <w:p w14:paraId="18BF9BED"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Content>
              <w:p w14:paraId="09CDA081"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Content>
              <w:p w14:paraId="309325D5" w14:textId="77777777" w:rsidR="005E621F" w:rsidRPr="00244641" w:rsidRDefault="005E621F" w:rsidP="00A64806">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Content>
              <w:p w14:paraId="7BD998D8"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Content>
              <w:p w14:paraId="65C97E81"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Content>
              <w:p w14:paraId="7E070FF9"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Content>
              <w:p w14:paraId="6FFCBFFC"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Content>
              <w:p w14:paraId="4E5E228D" w14:textId="77777777" w:rsidR="005E621F" w:rsidRPr="00244641" w:rsidRDefault="005E621F" w:rsidP="00A64806">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A64806">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A64806">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A64806">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A64806">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text/>
            </w:sdtPr>
            <w:sdtContent>
              <w:p w14:paraId="32A9C3B8" w14:textId="5DC354C7" w:rsidR="005E621F" w:rsidRPr="00244641" w:rsidRDefault="00A64806" w:rsidP="00A64806">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Content>
              <w:p w14:paraId="35C63C5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Content>
              <w:p w14:paraId="1105AEEC"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Content>
              <w:p w14:paraId="22145AFE"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Content>
              <w:p w14:paraId="01F3922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Content>
              <w:p w14:paraId="7869852F"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Content>
              <w:p w14:paraId="03275C48"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Content>
              <w:p w14:paraId="180BE18B"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Content>
              <w:p w14:paraId="1AD84B7F"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Content>
              <w:p w14:paraId="76D501E1"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Content>
              <w:p w14:paraId="34E45A9D"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Content>
              <w:p w14:paraId="37750C35"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Content>
              <w:p w14:paraId="2062188F"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Content>
              <w:p w14:paraId="6E54EE7A"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Content>
              <w:p w14:paraId="4B4DB7EE"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Content>
              <w:p w14:paraId="37508B94"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Content>
              <w:p w14:paraId="28077C6B"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Content>
              <w:p w14:paraId="423CCB92"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Content>
              <w:p w14:paraId="315A6A72"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Content>
              <w:p w14:paraId="74B2590C"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A64806">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A64806">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A64806">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A64806">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A64806">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text/>
            </w:sdtPr>
            <w:sdtContent>
              <w:p w14:paraId="2CD62120" w14:textId="2FF578CF" w:rsidR="005E621F" w:rsidRPr="00244641" w:rsidRDefault="00A64806" w:rsidP="00A64806">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Content>
              <w:p w14:paraId="2DC19DD2"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Content>
              <w:p w14:paraId="77D048EB"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Content>
              <w:p w14:paraId="0C8A521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Content>
              <w:p w14:paraId="317BF36E"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Content>
              <w:p w14:paraId="7652F6DC"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Content>
              <w:p w14:paraId="67D55C91"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Content>
              <w:p w14:paraId="7F4D103F"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Content>
              <w:p w14:paraId="4A753E7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Content>
              <w:p w14:paraId="0EEA458F"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Content>
              <w:p w14:paraId="2BD781F4"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Content>
              <w:p w14:paraId="05A14190"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Content>
              <w:p w14:paraId="165CF593"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Content>
              <w:p w14:paraId="0745CE17"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Content>
              <w:p w14:paraId="1BFFF8FD"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Content>
              <w:p w14:paraId="7D34D043"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Content>
              <w:p w14:paraId="6E26A70D"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Content>
              <w:p w14:paraId="5BE3A2B8"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Content>
              <w:p w14:paraId="46E65691"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Content>
              <w:p w14:paraId="0D93DDD5" w14:textId="77777777" w:rsidR="005E621F" w:rsidRPr="00244641" w:rsidRDefault="005E621F" w:rsidP="00A64806">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A64806">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lastRenderedPageBreak/>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4C771BA" w:rsidR="00E320C9"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2262D3D3" w14:textId="163E8673" w:rsidR="00142C4F" w:rsidRPr="00E320C9" w:rsidRDefault="00E320C9" w:rsidP="00E320C9">
            <w:pPr>
              <w:tabs>
                <w:tab w:val="left" w:pos="8265"/>
              </w:tabs>
              <w:rPr>
                <w:rFonts w:eastAsia="Calibri"/>
                <w:lang w:eastAsia="en-GB"/>
              </w:rPr>
            </w:pPr>
            <w:r>
              <w:rPr>
                <w:rFonts w:eastAsia="Calibri"/>
                <w:lang w:eastAsia="en-GB"/>
              </w:rPr>
              <w:tab/>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A64806">
            <w:pPr>
              <w:pStyle w:val="Questiontext"/>
            </w:pPr>
            <w:r>
              <w:rPr>
                <w:rFonts w:eastAsia="Calibri"/>
              </w:rPr>
              <w:lastRenderedPageBreak/>
              <w:t>Document references</w:t>
            </w:r>
          </w:p>
        </w:tc>
        <w:sdt>
          <w:sdtPr>
            <w:rPr>
              <w:rStyle w:val="Responseboxtext"/>
            </w:rPr>
            <w:id w:val="-72658773"/>
            <w:placeholder>
              <w:docPart w:val="123AEAC900044016AE410C56EDE7EB3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0B37EBE9" w:rsidR="005E621F" w:rsidRPr="007B7529" w:rsidRDefault="00D425CD" w:rsidP="00D425CD">
                <w:pPr>
                  <w:pStyle w:val="Questiontext"/>
                </w:pPr>
                <w:proofErr w:type="spellStart"/>
                <w:r>
                  <w:rPr>
                    <w:rStyle w:val="Responseboxtext"/>
                  </w:rPr>
                  <w:t>PYR_EMS_new_activities</w:t>
                </w:r>
                <w:proofErr w:type="spellEnd"/>
              </w:p>
            </w:tc>
          </w:sdtContent>
        </w:sdt>
        <w:tc>
          <w:tcPr>
            <w:tcW w:w="1604" w:type="dxa"/>
            <w:gridSpan w:val="3"/>
            <w:tcBorders>
              <w:left w:val="single" w:sz="4" w:space="0" w:color="auto"/>
            </w:tcBorders>
            <w:shd w:val="clear" w:color="auto" w:fill="auto"/>
          </w:tcPr>
          <w:p w14:paraId="679D9959" w14:textId="77777777" w:rsidR="005E621F" w:rsidRPr="007B7529" w:rsidRDefault="005E621F" w:rsidP="00A64806">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A64806">
            <w:pPr>
              <w:pStyle w:val="Questiontext"/>
              <w:spacing w:before="60"/>
              <w:rPr>
                <w:sz w:val="2"/>
                <w:szCs w:val="2"/>
              </w:rPr>
            </w:pPr>
          </w:p>
          <w:p w14:paraId="0358D4CE" w14:textId="77777777" w:rsidR="005E621F" w:rsidRPr="003A523A" w:rsidRDefault="005E621F" w:rsidP="00A64806">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A64806">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A64806">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showingPlcHdr/>
              <w:text/>
            </w:sdtPr>
            <w:sdtContent>
              <w:p w14:paraId="325C714C" w14:textId="227D96A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122611395"/>
              <w:placeholder>
                <w:docPart w:val="CA9F36C590C44353998C291F6DB3931C"/>
              </w:placeholder>
              <w:showingPlcHdr/>
              <w:text/>
            </w:sdtPr>
            <w:sdtContent>
              <w:p w14:paraId="1F73510B" w14:textId="0D11018D"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517687777"/>
              <w:placeholder>
                <w:docPart w:val="6BA6EC4E53094ADF8DD637CD9C7D70B4"/>
              </w:placeholder>
              <w:showingPlcHdr/>
              <w:text/>
            </w:sdtPr>
            <w:sdtContent>
              <w:p w14:paraId="25F8E412" w14:textId="63D2793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showingPlcHdr/>
              <w:text/>
            </w:sdt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showingPlcHdr/>
              <w:text/>
            </w:sdt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placeholder>
                <w:docPart w:val="90F3CC666A1348F99D350C9DB065E6E1"/>
              </w:placeholder>
              <w:showingPlcHdr/>
              <w:text/>
            </w:sdt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showingPlcHdr/>
              <w:text/>
            </w:sdt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showingPlcHdr/>
              <w:text/>
            </w:sdt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placeholder>
                <w:docPart w:val="38AA03543FDF4BE0BF9D1ABDE751A2C5"/>
              </w:placeholder>
              <w:showingPlcHdr/>
              <w:text/>
            </w:sdt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showingPlcHdr/>
              <w:text/>
            </w:sdt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showingPlcHdr/>
              <w:text/>
            </w:sdt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placeholder>
                <w:docPart w:val="079DCF09A22E456DB04435BF7E921C48"/>
              </w:placeholder>
              <w:showingPlcHdr/>
              <w:text/>
            </w:sdt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A64806">
        <w:trPr>
          <w:trHeight w:val="77"/>
        </w:trPr>
        <w:tc>
          <w:tcPr>
            <w:tcW w:w="2542" w:type="dxa"/>
            <w:shd w:val="clear" w:color="auto" w:fill="auto"/>
            <w:vAlign w:val="center"/>
          </w:tcPr>
          <w:sdt>
            <w:sdtPr>
              <w:id w:val="-238181925"/>
              <w:placeholder>
                <w:docPart w:val="DA3F643E20F04C459E9FD490D7B87A33"/>
              </w:placeholder>
              <w:showingPlcHdr/>
              <w:text/>
            </w:sdtPr>
            <w:sdtContent>
              <w:p w14:paraId="60D958CF" w14:textId="77777777" w:rsidR="0036072A" w:rsidRPr="00CC469A" w:rsidRDefault="0036072A" w:rsidP="00A64806">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Content>
              <w:p w14:paraId="0D30F83C" w14:textId="77777777" w:rsidR="0036072A" w:rsidRPr="00CC469A" w:rsidRDefault="0036072A" w:rsidP="00A64806">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Content>
              <w:p w14:paraId="2AAFD304" w14:textId="77777777" w:rsidR="0036072A" w:rsidRPr="00CC469A" w:rsidRDefault="0036072A" w:rsidP="00A64806">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A64806">
            <w:pPr>
              <w:pStyle w:val="Questiontext"/>
            </w:pPr>
            <w:r>
              <w:rPr>
                <w:rFonts w:eastAsia="Calibri"/>
              </w:rPr>
              <w:t>Document references</w:t>
            </w:r>
          </w:p>
        </w:tc>
        <w:sdt>
          <w:sdtPr>
            <w:rPr>
              <w:rStyle w:val="Responseboxtext"/>
            </w:rPr>
            <w:id w:val="-1956168428"/>
            <w:placeholder>
              <w:docPart w:val="4FD8CB8AF2284AD88DDB22FD24727211"/>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77777777" w:rsidR="005E621F" w:rsidRPr="007B7529" w:rsidRDefault="005E621F" w:rsidP="00A64806">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A64806">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A64806">
            <w:pPr>
              <w:pStyle w:val="Questiontext"/>
            </w:pPr>
            <w:r>
              <w:rPr>
                <w:rFonts w:eastAsia="Calibri"/>
              </w:rPr>
              <w:t>Document references</w:t>
            </w:r>
          </w:p>
        </w:tc>
        <w:sdt>
          <w:sdtPr>
            <w:rPr>
              <w:rStyle w:val="Responseboxtext"/>
            </w:rPr>
            <w:id w:val="1552812067"/>
            <w:placeholder>
              <w:docPart w:val="8E8496F74E9C414AAF77C4BE36C2F666"/>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24E9B39B" w:rsidR="005E621F" w:rsidRPr="007B7529" w:rsidRDefault="00D37C21" w:rsidP="00D37C21">
                <w:pPr>
                  <w:pStyle w:val="Questiontext"/>
                </w:pPr>
                <w:r>
                  <w:rPr>
                    <w:rStyle w:val="Responseboxtext"/>
                  </w:rPr>
                  <w:t>n/a</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A64806">
            <w:pPr>
              <w:pStyle w:val="Questiontext"/>
            </w:pPr>
          </w:p>
        </w:tc>
      </w:tr>
      <w:tr w:rsidR="005E621F" w:rsidRPr="003A523A" w14:paraId="07AB20D8"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A64806">
            <w:pPr>
              <w:pStyle w:val="Questiontext"/>
              <w:spacing w:before="60"/>
              <w:rPr>
                <w:sz w:val="2"/>
                <w:szCs w:val="2"/>
              </w:rPr>
            </w:pPr>
          </w:p>
          <w:p w14:paraId="1ED8EE10" w14:textId="77777777" w:rsidR="005E621F" w:rsidRPr="003A523A" w:rsidRDefault="005E621F" w:rsidP="00A64806">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A64806">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A64806">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showingPlcHdr/>
              <w:text/>
            </w:sdtPr>
            <w:sdtContent>
              <w:p w14:paraId="26DAFFD8" w14:textId="60AB11DB"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showingPlcHdr/>
              <w:text/>
            </w:sdtPr>
            <w:sdtContent>
              <w:p w14:paraId="3B2AC761" w14:textId="04C4A239"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showingPlcHdr/>
              <w:text/>
            </w:sdtPr>
            <w:sdtContent>
              <w:p w14:paraId="6A233F6C" w14:textId="548FDFF5"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lastRenderedPageBreak/>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showingPlcHdr/>
              <w:text/>
            </w:sdtPr>
            <w:sdtContent>
              <w:p w14:paraId="302FBC1E" w14:textId="3122A7CA"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showingPlcHdr/>
              <w:text/>
            </w:sdtPr>
            <w:sdtContent>
              <w:p w14:paraId="495ABEA1" w14:textId="0669571B" w:rsidR="003B6E7E" w:rsidRPr="00CC469A"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A64806">
            <w:pPr>
              <w:pStyle w:val="Questiontext"/>
            </w:pPr>
            <w:r>
              <w:rPr>
                <w:rFonts w:eastAsia="Calibri"/>
              </w:rPr>
              <w:t>Document references</w:t>
            </w:r>
          </w:p>
        </w:tc>
        <w:sdt>
          <w:sdtPr>
            <w:rPr>
              <w:rStyle w:val="Responseboxtext"/>
            </w:rPr>
            <w:id w:val="-1530408709"/>
            <w:placeholder>
              <w:docPart w:val="F5AC334F020D437AA26364678699CD64"/>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340C8247" w:rsidR="005E621F" w:rsidRPr="007B7529" w:rsidRDefault="009E19B2" w:rsidP="009E19B2">
                <w:pPr>
                  <w:pStyle w:val="Questiontext"/>
                </w:pPr>
                <w:r>
                  <w:rPr>
                    <w:rStyle w:val="Responseboxtext"/>
                  </w:rPr>
                  <w:t>As per previously permitted</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A64806">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A64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A64806">
            <w:pPr>
              <w:pStyle w:val="Questiontext"/>
            </w:pPr>
            <w:r>
              <w:rPr>
                <w:rFonts w:eastAsia="Calibri"/>
              </w:rPr>
              <w:t>Document references</w:t>
            </w:r>
          </w:p>
        </w:tc>
        <w:sdt>
          <w:sdtPr>
            <w:rPr>
              <w:rStyle w:val="Responseboxtext"/>
            </w:rPr>
            <w:id w:val="-1152367261"/>
            <w:placeholder>
              <w:docPart w:val="0C67ABD2F04A4419B947BE73B641FB7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3B0FF566" w:rsidR="005E621F" w:rsidRPr="007B7529" w:rsidRDefault="009E19B2" w:rsidP="009E19B2">
                <w:pPr>
                  <w:pStyle w:val="Questiontext"/>
                </w:pPr>
                <w:r>
                  <w:rPr>
                    <w:rStyle w:val="Responseboxtext"/>
                  </w:rPr>
                  <w:t>n/a</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A64806">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A64806">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21" w:type="dxa"/>
                <w:gridSpan w:val="3"/>
                <w:shd w:val="clear" w:color="auto" w:fill="auto"/>
              </w:tcPr>
              <w:p w14:paraId="7EA903A9" w14:textId="77777777" w:rsidR="005E621F" w:rsidRDefault="005E621F" w:rsidP="00A64806">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A64806">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A64806">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A64806">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A64806">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A64806">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A64806">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A64806">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gridSpan w:val="2"/>
                <w:shd w:val="clear" w:color="auto" w:fill="auto"/>
              </w:tcPr>
              <w:p w14:paraId="25A22333" w14:textId="77777777" w:rsidR="005E621F" w:rsidRPr="007B7529" w:rsidRDefault="005E621F" w:rsidP="00A64806">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A64806">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A64806">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A64806">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Content>
            <w:tc>
              <w:tcPr>
                <w:tcW w:w="712" w:type="dxa"/>
                <w:gridSpan w:val="2"/>
                <w:shd w:val="clear" w:color="auto" w:fill="auto"/>
              </w:tcPr>
              <w:p w14:paraId="2B5E1E7E" w14:textId="77777777" w:rsidR="005E621F" w:rsidRDefault="005E621F" w:rsidP="00A64806">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A64806">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A64806">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A64806">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A64806">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A64806">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A64806">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A64806">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Content>
            <w:tc>
              <w:tcPr>
                <w:tcW w:w="709" w:type="dxa"/>
                <w:gridSpan w:val="2"/>
                <w:shd w:val="clear" w:color="auto" w:fill="auto"/>
              </w:tcPr>
              <w:p w14:paraId="177E7EB5" w14:textId="77777777" w:rsidR="005E621F" w:rsidRPr="007B7529" w:rsidRDefault="005E621F" w:rsidP="00A64806">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A64806">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A64806">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A64806">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Content>
            <w:tc>
              <w:tcPr>
                <w:tcW w:w="712" w:type="dxa"/>
                <w:gridSpan w:val="2"/>
                <w:shd w:val="clear" w:color="auto" w:fill="auto"/>
              </w:tcPr>
              <w:p w14:paraId="2F3E7AE8" w14:textId="77777777" w:rsidR="005E621F" w:rsidRDefault="005E621F" w:rsidP="00A64806">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A64806">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A64806">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A64806">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A64806">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A64806">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A64806">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A64806">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Content>
            <w:tc>
              <w:tcPr>
                <w:tcW w:w="709" w:type="dxa"/>
                <w:gridSpan w:val="2"/>
                <w:shd w:val="clear" w:color="auto" w:fill="auto"/>
              </w:tcPr>
              <w:p w14:paraId="551C553E" w14:textId="77777777" w:rsidR="005E621F" w:rsidRPr="007B7529" w:rsidRDefault="005E621F" w:rsidP="00A64806">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A64806">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A64806">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A64806">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Content>
            <w:tc>
              <w:tcPr>
                <w:tcW w:w="712" w:type="dxa"/>
                <w:gridSpan w:val="2"/>
                <w:shd w:val="clear" w:color="auto" w:fill="auto"/>
              </w:tcPr>
              <w:p w14:paraId="345B24F7" w14:textId="77777777" w:rsidR="005E621F" w:rsidRDefault="005E621F" w:rsidP="00A64806">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A64806">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A64806">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A64806">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A64806">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A64806">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A64806">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A64806">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Content>
            <w:tc>
              <w:tcPr>
                <w:tcW w:w="709" w:type="dxa"/>
                <w:gridSpan w:val="2"/>
                <w:shd w:val="clear" w:color="auto" w:fill="auto"/>
              </w:tcPr>
              <w:p w14:paraId="161450D2" w14:textId="77777777" w:rsidR="005E621F" w:rsidRPr="007B7529" w:rsidRDefault="005E621F" w:rsidP="00A64806">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A64806">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A64806">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A64806">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4"/>
                <w:shd w:val="clear" w:color="auto" w:fill="auto"/>
              </w:tcPr>
              <w:p w14:paraId="1A682633" w14:textId="77777777" w:rsidR="005E621F" w:rsidRPr="001E6B22" w:rsidRDefault="005E621F" w:rsidP="00A64806">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A64806">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A64806">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Content>
            <w:tc>
              <w:tcPr>
                <w:tcW w:w="994" w:type="dxa"/>
                <w:gridSpan w:val="4"/>
                <w:shd w:val="clear" w:color="auto" w:fill="auto"/>
              </w:tcPr>
              <w:p w14:paraId="1E958A9E" w14:textId="77777777" w:rsidR="005E621F" w:rsidRPr="007B7529" w:rsidRDefault="005E621F" w:rsidP="00A64806">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A64806">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A64806">
            <w:pPr>
              <w:pStyle w:val="Questiontext"/>
            </w:pPr>
          </w:p>
        </w:tc>
        <w:tc>
          <w:tcPr>
            <w:tcW w:w="994" w:type="dxa"/>
            <w:gridSpan w:val="4"/>
            <w:shd w:val="clear" w:color="auto" w:fill="auto"/>
          </w:tcPr>
          <w:p w14:paraId="25727AAE" w14:textId="77777777" w:rsidR="005E621F" w:rsidRPr="007B7529" w:rsidRDefault="005E621F" w:rsidP="00A64806">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A64806">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A64806">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A64806">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A64806">
            <w:pPr>
              <w:pStyle w:val="Questiontext"/>
            </w:pPr>
            <w:r>
              <w:rPr>
                <w:rFonts w:eastAsia="Calibri"/>
              </w:rPr>
              <w:lastRenderedPageBreak/>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A64806">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A64806">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A64806">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A64806">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A64806">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A64806">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Content>
            <w:tc>
              <w:tcPr>
                <w:tcW w:w="712" w:type="dxa"/>
                <w:gridSpan w:val="2"/>
                <w:shd w:val="clear" w:color="auto" w:fill="auto"/>
              </w:tcPr>
              <w:p w14:paraId="332EE90D" w14:textId="77777777" w:rsidR="005E621F" w:rsidRDefault="005E621F" w:rsidP="00A64806">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A64806">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A64806">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A64806">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A64806">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A64806">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A64806">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A64806">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A64806">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Content>
            <w:tc>
              <w:tcPr>
                <w:tcW w:w="709" w:type="dxa"/>
                <w:gridSpan w:val="2"/>
                <w:shd w:val="clear" w:color="auto" w:fill="auto"/>
              </w:tcPr>
              <w:p w14:paraId="43420AE6" w14:textId="77777777" w:rsidR="005E621F" w:rsidRPr="007B7529" w:rsidRDefault="005E621F" w:rsidP="00A64806">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A64806">
            <w:pPr>
              <w:pStyle w:val="Questiontext"/>
            </w:pPr>
            <w:r>
              <w:rPr>
                <w:rFonts w:eastAsia="Calibri"/>
              </w:rPr>
              <w:t>Document reference</w:t>
            </w:r>
          </w:p>
        </w:tc>
        <w:sdt>
          <w:sdtPr>
            <w:rPr>
              <w:rStyle w:val="Responseboxtext"/>
            </w:rPr>
            <w:id w:val="-805011673"/>
            <w:placeholder>
              <w:docPart w:val="6C03435B1CFA4287AFD908873942A749"/>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7777777" w:rsidR="005E621F" w:rsidRPr="007B7529" w:rsidRDefault="005E621F" w:rsidP="00A64806">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A64806">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A64806">
        <w:trPr>
          <w:gridBefore w:val="1"/>
          <w:wBefore w:w="6" w:type="dxa"/>
          <w:trHeight w:val="169"/>
        </w:trPr>
        <w:tc>
          <w:tcPr>
            <w:tcW w:w="993" w:type="dxa"/>
            <w:gridSpan w:val="2"/>
            <w:shd w:val="clear" w:color="auto" w:fill="auto"/>
          </w:tcPr>
          <w:p w14:paraId="09FFC50F" w14:textId="77777777" w:rsidR="005E621F" w:rsidRDefault="005E621F" w:rsidP="00A64806">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Content>
            <w:tc>
              <w:tcPr>
                <w:tcW w:w="712" w:type="dxa"/>
                <w:gridSpan w:val="2"/>
                <w:shd w:val="clear" w:color="auto" w:fill="auto"/>
              </w:tcPr>
              <w:p w14:paraId="3437752A" w14:textId="77777777" w:rsidR="005E621F" w:rsidRDefault="005E621F" w:rsidP="00A64806">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A64806">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A64806">
            <w:pPr>
              <w:pStyle w:val="Questiontext"/>
            </w:pPr>
            <w:r>
              <w:rPr>
                <w:rFonts w:eastAsia="Calibri"/>
              </w:rPr>
              <w:t>Document reference</w:t>
            </w:r>
          </w:p>
        </w:tc>
        <w:sdt>
          <w:sdtPr>
            <w:rPr>
              <w:rStyle w:val="Responseboxtext"/>
            </w:rPr>
            <w:id w:val="-1732373808"/>
            <w:placeholder>
              <w:docPart w:val="517842CB18424D6DA9EAE7AE3BE27931"/>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A64806">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A64806">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A64806">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A64806">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A64806">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A64806">
            <w:pPr>
              <w:pStyle w:val="Questiontext"/>
            </w:pPr>
            <w:r>
              <w:rPr>
                <w:rFonts w:eastAsia="Calibri"/>
                <w:lang w:eastAsia="en-GB"/>
              </w:rPr>
              <w:t>Yes</w:t>
            </w:r>
          </w:p>
        </w:tc>
        <w:sdt>
          <w:sdtPr>
            <w:rPr>
              <w:rFonts w:eastAsia="Calibri"/>
              <w:lang w:eastAsia="en-GB"/>
            </w:rPr>
            <w:id w:val="-28724270"/>
            <w14:checkbox>
              <w14:checked w14:val="0"/>
              <w14:checkedState w14:val="2612" w14:font="MS Gothic"/>
              <w14:uncheckedState w14:val="2610" w14:font="MS Gothic"/>
            </w14:checkbox>
          </w:sdtPr>
          <w:sdtContent>
            <w:tc>
              <w:tcPr>
                <w:tcW w:w="709" w:type="dxa"/>
                <w:gridSpan w:val="2"/>
                <w:shd w:val="clear" w:color="auto" w:fill="auto"/>
              </w:tcPr>
              <w:p w14:paraId="41322CC4" w14:textId="77777777" w:rsidR="005E621F" w:rsidRPr="007B7529" w:rsidRDefault="005E621F" w:rsidP="00A64806">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A64806">
            <w:pPr>
              <w:pStyle w:val="Questiontext"/>
            </w:pPr>
            <w:r>
              <w:rPr>
                <w:rFonts w:eastAsia="Calibri"/>
              </w:rPr>
              <w:t>Document reference</w:t>
            </w:r>
          </w:p>
        </w:tc>
        <w:sdt>
          <w:sdtPr>
            <w:rPr>
              <w:rStyle w:val="Responseboxtext"/>
            </w:rPr>
            <w:id w:val="-316884246"/>
            <w:placeholder>
              <w:docPart w:val="F675F2DDC83340E097A76657AC0B92E8"/>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77777777" w:rsidR="005E621F" w:rsidRPr="007B7529" w:rsidRDefault="005E621F" w:rsidP="00A64806">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A64806">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A64806">
        <w:trPr>
          <w:gridBefore w:val="1"/>
          <w:wBefore w:w="6" w:type="dxa"/>
          <w:trHeight w:val="169"/>
        </w:trPr>
        <w:tc>
          <w:tcPr>
            <w:tcW w:w="993" w:type="dxa"/>
            <w:gridSpan w:val="2"/>
            <w:shd w:val="clear" w:color="auto" w:fill="auto"/>
          </w:tcPr>
          <w:p w14:paraId="1B9411FB" w14:textId="77777777" w:rsidR="005E621F" w:rsidRDefault="005E621F" w:rsidP="00A64806">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Content>
            <w:tc>
              <w:tcPr>
                <w:tcW w:w="712" w:type="dxa"/>
                <w:gridSpan w:val="2"/>
                <w:shd w:val="clear" w:color="auto" w:fill="auto"/>
              </w:tcPr>
              <w:p w14:paraId="1A829171" w14:textId="77777777" w:rsidR="005E621F" w:rsidRDefault="005E621F" w:rsidP="00A64806">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A64806">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A64806">
            <w:pPr>
              <w:pStyle w:val="Questiontext"/>
            </w:pPr>
            <w:r>
              <w:rPr>
                <w:rFonts w:eastAsia="Calibri"/>
              </w:rPr>
              <w:t>Document reference</w:t>
            </w:r>
          </w:p>
        </w:tc>
        <w:sdt>
          <w:sdtPr>
            <w:rPr>
              <w:rStyle w:val="Responseboxtext"/>
            </w:rPr>
            <w:id w:val="1139084606"/>
            <w:placeholder>
              <w:docPart w:val="870022434DCB4F75BAFB57733773C3CC"/>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A64806">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A64806">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A64806">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A64806">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A64806">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A64806">
            <w:pPr>
              <w:pStyle w:val="Questiontext"/>
            </w:pPr>
            <w:r>
              <w:rPr>
                <w:rFonts w:eastAsia="Calibri"/>
                <w:lang w:eastAsia="en-GB"/>
              </w:rPr>
              <w:t>Yes</w:t>
            </w:r>
          </w:p>
        </w:tc>
        <w:sdt>
          <w:sdtPr>
            <w:rPr>
              <w:rFonts w:eastAsia="Calibri"/>
              <w:lang w:eastAsia="en-GB"/>
            </w:rPr>
            <w:id w:val="1147939994"/>
            <w14:checkbox>
              <w14:checked w14:val="0"/>
              <w14:checkedState w14:val="2612" w14:font="MS Gothic"/>
              <w14:uncheckedState w14:val="2610" w14:font="MS Gothic"/>
            </w14:checkbox>
          </w:sdtPr>
          <w:sdtContent>
            <w:tc>
              <w:tcPr>
                <w:tcW w:w="709" w:type="dxa"/>
                <w:gridSpan w:val="2"/>
                <w:shd w:val="clear" w:color="auto" w:fill="auto"/>
              </w:tcPr>
              <w:p w14:paraId="171C8A92" w14:textId="77777777" w:rsidR="005E621F" w:rsidRPr="007B7529" w:rsidRDefault="005E621F" w:rsidP="00A64806">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A64806">
            <w:pPr>
              <w:pStyle w:val="Questiontext"/>
            </w:pPr>
            <w:r>
              <w:rPr>
                <w:rFonts w:eastAsia="Calibri"/>
              </w:rPr>
              <w:t>Document reference</w:t>
            </w:r>
          </w:p>
        </w:tc>
        <w:sdt>
          <w:sdtPr>
            <w:rPr>
              <w:rStyle w:val="Responseboxtext"/>
            </w:rPr>
            <w:id w:val="1469862267"/>
            <w:placeholder>
              <w:docPart w:val="64447AACF7FF410D9599A8C3A32AF42A"/>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77777777" w:rsidR="005E621F" w:rsidRPr="007B7529" w:rsidRDefault="005E621F" w:rsidP="00A64806">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A64806">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A64806">
            <w:pPr>
              <w:pStyle w:val="Questiontext"/>
            </w:pPr>
            <w:r>
              <w:rPr>
                <w:rFonts w:eastAsia="Calibri"/>
              </w:rPr>
              <w:t>Document references</w:t>
            </w:r>
          </w:p>
        </w:tc>
        <w:sdt>
          <w:sdtPr>
            <w:rPr>
              <w:rStyle w:val="Responseboxtext"/>
            </w:rPr>
            <w:id w:val="-1863506741"/>
            <w:placeholder>
              <w:docPart w:val="E2E99142A8A849A3A28396A722F86363"/>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A64806">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A64806">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A64806">
            <w:pPr>
              <w:pStyle w:val="Questiontext"/>
            </w:pPr>
            <w:r>
              <w:rPr>
                <w:rFonts w:eastAsia="Calibri"/>
              </w:rPr>
              <w:t>Document references</w:t>
            </w:r>
          </w:p>
        </w:tc>
        <w:sdt>
          <w:sdtPr>
            <w:rPr>
              <w:rStyle w:val="Responseboxtext"/>
            </w:rPr>
            <w:id w:val="-1378463060"/>
            <w:placeholder>
              <w:docPart w:val="49CA108F00FB4DCCA38AC47DCCFE65C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A64806">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A64806">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A64806">
            <w:pPr>
              <w:pStyle w:val="Questiontext"/>
            </w:pPr>
            <w:r>
              <w:rPr>
                <w:rFonts w:eastAsia="Calibri"/>
              </w:rPr>
              <w:t>Document references</w:t>
            </w:r>
          </w:p>
        </w:tc>
        <w:sdt>
          <w:sdtPr>
            <w:rPr>
              <w:rStyle w:val="Responseboxtext"/>
            </w:rPr>
            <w:id w:val="1261109564"/>
            <w:placeholder>
              <w:docPart w:val="5F1E81249118484B8AE84B7579D58E2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A64806">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A64806">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A64806">
            <w:pPr>
              <w:pStyle w:val="Questiontext"/>
            </w:pPr>
            <w:r>
              <w:rPr>
                <w:rFonts w:eastAsia="Calibri"/>
              </w:rPr>
              <w:t>Document references</w:t>
            </w:r>
          </w:p>
        </w:tc>
        <w:sdt>
          <w:sdtPr>
            <w:rPr>
              <w:rStyle w:val="Responseboxtext"/>
            </w:rPr>
            <w:id w:val="-1162159224"/>
            <w:placeholder>
              <w:docPart w:val="6B2F58F379C34B9F95ED9153173B3623"/>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A64806">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A64806">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A64806">
            <w:pPr>
              <w:pStyle w:val="Questiontext"/>
            </w:pPr>
            <w:r>
              <w:rPr>
                <w:rFonts w:eastAsia="Calibri"/>
              </w:rPr>
              <w:t>Document references</w:t>
            </w:r>
          </w:p>
        </w:tc>
        <w:sdt>
          <w:sdtPr>
            <w:rPr>
              <w:rStyle w:val="Responseboxtext"/>
            </w:rPr>
            <w:id w:val="291725235"/>
            <w:placeholder>
              <w:docPart w:val="280BB79A2A8049EE877CAB3FB6234B5A"/>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A64806">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A64806">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A64806">
            <w:pPr>
              <w:pStyle w:val="Questiontext"/>
            </w:pPr>
            <w:r>
              <w:rPr>
                <w:rFonts w:eastAsia="Calibri"/>
              </w:rPr>
              <w:t>Document references</w:t>
            </w:r>
          </w:p>
        </w:tc>
        <w:sdt>
          <w:sdtPr>
            <w:rPr>
              <w:rStyle w:val="Responseboxtext"/>
            </w:rPr>
            <w:id w:val="35171592"/>
            <w:placeholder>
              <w:docPart w:val="28A1F38CC7F1412DA408CA7F21DAF7D7"/>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A64806">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A64806">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A64806">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Content>
            <w:tc>
              <w:tcPr>
                <w:tcW w:w="433" w:type="dxa"/>
                <w:shd w:val="clear" w:color="auto" w:fill="auto"/>
              </w:tcPr>
              <w:p w14:paraId="32BF9D06" w14:textId="77777777" w:rsidR="005E621F" w:rsidRPr="00E55936" w:rsidRDefault="005E621F" w:rsidP="00A64806">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A64806">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A64806">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Content>
            <w:tc>
              <w:tcPr>
                <w:tcW w:w="433" w:type="dxa"/>
                <w:shd w:val="clear" w:color="auto" w:fill="auto"/>
              </w:tcPr>
              <w:p w14:paraId="156E5657" w14:textId="77777777" w:rsidR="005E621F" w:rsidRPr="00E55936" w:rsidRDefault="005E621F" w:rsidP="00A64806">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A64806">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A64806">
            <w:pPr>
              <w:pStyle w:val="Questiontext"/>
            </w:pPr>
            <w:r>
              <w:rPr>
                <w:rFonts w:eastAsia="Calibri"/>
              </w:rPr>
              <w:t>Document reference</w:t>
            </w:r>
          </w:p>
        </w:tc>
        <w:sdt>
          <w:sdtPr>
            <w:rPr>
              <w:rStyle w:val="Responseboxtext"/>
            </w:rPr>
            <w:id w:val="-503435834"/>
            <w:placeholder>
              <w:docPart w:val="08D492C7E4D84C2A8E49400880FB43EA"/>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A64806">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A64806">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A64806">
            <w:pPr>
              <w:pStyle w:val="Questiontext"/>
            </w:pPr>
            <w:r>
              <w:rPr>
                <w:rFonts w:eastAsia="Calibri"/>
              </w:rPr>
              <w:t>Document references</w:t>
            </w:r>
          </w:p>
        </w:tc>
        <w:sdt>
          <w:sdtPr>
            <w:rPr>
              <w:rStyle w:val="Responseboxtext"/>
            </w:rPr>
            <w:id w:val="-254974646"/>
            <w:placeholder>
              <w:docPart w:val="C8BB648E53864D67A33DF02D78D96300"/>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A64806">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A64806">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A64806">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Content>
            <w:tc>
              <w:tcPr>
                <w:tcW w:w="577" w:type="dxa"/>
                <w:gridSpan w:val="2"/>
                <w:shd w:val="clear" w:color="auto" w:fill="auto"/>
              </w:tcPr>
              <w:p w14:paraId="10C6018B" w14:textId="77777777" w:rsidR="0036072A" w:rsidRPr="00E55936" w:rsidRDefault="0036072A" w:rsidP="00A64806">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A64806">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A64806">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Content>
            <w:tc>
              <w:tcPr>
                <w:tcW w:w="568" w:type="dxa"/>
                <w:shd w:val="clear" w:color="auto" w:fill="auto"/>
              </w:tcPr>
              <w:p w14:paraId="1D6C4971" w14:textId="77777777" w:rsidR="0036072A" w:rsidRPr="007B7529" w:rsidRDefault="0036072A" w:rsidP="00A64806">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A64806">
            <w:pPr>
              <w:pStyle w:val="Questiontext"/>
            </w:pPr>
            <w:r>
              <w:rPr>
                <w:rFonts w:eastAsia="Calibri"/>
              </w:rPr>
              <w:t>Document reference</w:t>
            </w:r>
          </w:p>
        </w:tc>
        <w:sdt>
          <w:sdtPr>
            <w:rPr>
              <w:rStyle w:val="Responseboxtext"/>
            </w:rPr>
            <w:id w:val="-991553311"/>
            <w:placeholder>
              <w:docPart w:val="58E52B3578BD48CEB81EFDE5A4EF9508"/>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A64806">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A64806">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placeholder>
                <w:docPart w:val="F18E745560BA4039A7909370C109CFCD"/>
              </w:placeholder>
              <w:showingPlcHdr/>
              <w:text/>
            </w:sdt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A64806">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Content>
            <w:tc>
              <w:tcPr>
                <w:tcW w:w="577" w:type="dxa"/>
                <w:gridSpan w:val="2"/>
                <w:shd w:val="clear" w:color="auto" w:fill="auto"/>
              </w:tcPr>
              <w:p w14:paraId="6C4F0ACE" w14:textId="77777777" w:rsidR="0036072A" w:rsidRPr="00E55936" w:rsidRDefault="0036072A" w:rsidP="00A64806">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A64806">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A64806">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Content>
            <w:tc>
              <w:tcPr>
                <w:tcW w:w="568" w:type="dxa"/>
                <w:shd w:val="clear" w:color="auto" w:fill="auto"/>
              </w:tcPr>
              <w:p w14:paraId="28817F8E" w14:textId="77777777" w:rsidR="0036072A" w:rsidRPr="007B7529" w:rsidRDefault="0036072A" w:rsidP="00A64806">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A64806">
            <w:pPr>
              <w:pStyle w:val="Questiontext"/>
            </w:pPr>
            <w:r>
              <w:rPr>
                <w:rFonts w:eastAsia="Calibri"/>
              </w:rPr>
              <w:t>Document reference</w:t>
            </w:r>
          </w:p>
        </w:tc>
        <w:sdt>
          <w:sdtPr>
            <w:rPr>
              <w:rStyle w:val="Responseboxtext"/>
            </w:rPr>
            <w:id w:val="448747967"/>
            <w:placeholder>
              <w:docPart w:val="750747C6AED546719694871666F76ED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A64806">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A64806">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A64806">
            <w:pPr>
              <w:pStyle w:val="Questiontext"/>
            </w:pPr>
            <w:r>
              <w:rPr>
                <w:rFonts w:eastAsia="Calibri"/>
              </w:rPr>
              <w:t>Document references</w:t>
            </w:r>
          </w:p>
        </w:tc>
        <w:sdt>
          <w:sdtPr>
            <w:rPr>
              <w:rStyle w:val="Responseboxtext"/>
            </w:rPr>
            <w:id w:val="1834719568"/>
            <w:placeholder>
              <w:docPart w:val="C0D4C2AD0C9B484EBAAD058C2B2148EC"/>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A64806">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A64806">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393622" w14:textId="77777777" w:rsidR="00A64806" w:rsidRDefault="00A64806" w:rsidP="001F125D">
      <w:r>
        <w:separator/>
      </w:r>
    </w:p>
  </w:endnote>
  <w:endnote w:type="continuationSeparator" w:id="0">
    <w:p w14:paraId="119961A0" w14:textId="77777777" w:rsidR="00A64806" w:rsidRDefault="00A6480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E9" w14:textId="77777777" w:rsidR="00A64806" w:rsidRPr="00623D4A" w:rsidRDefault="00A6480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A64806" w:rsidRPr="00D4360E" w:rsidRDefault="00A6480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A64806" w:rsidRPr="00D4360E" w:rsidRDefault="00A6480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2" w14:textId="793BD469" w:rsidR="00A64806" w:rsidRPr="005B00CB" w:rsidRDefault="00A64806"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E19B2">
      <w:rPr>
        <w:b/>
        <w:bCs/>
        <w:noProof/>
        <w:sz w:val="16"/>
        <w:szCs w:val="16"/>
      </w:rPr>
      <w:t>8</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E19B2">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4" w14:textId="0DC1FB91" w:rsidR="00A64806" w:rsidRPr="005B00CB" w:rsidRDefault="00A6480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74070300" w:rsidR="00A64806" w:rsidRPr="00D4360E" w:rsidRDefault="00A6480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E19B2">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E19B2">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74070300" w:rsidR="00A64806" w:rsidRPr="00D4360E" w:rsidRDefault="00A6480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E19B2">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E19B2">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9E19B2">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9E19B2">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A714B6" w14:textId="77777777" w:rsidR="00A64806" w:rsidRDefault="00A64806" w:rsidP="001F125D">
      <w:r>
        <w:separator/>
      </w:r>
    </w:p>
  </w:footnote>
  <w:footnote w:type="continuationSeparator" w:id="0">
    <w:p w14:paraId="78EDBDC0" w14:textId="77777777" w:rsidR="00A64806" w:rsidRDefault="00A64806" w:rsidP="001F12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A64806" w14:paraId="13F182F0" w14:textId="77777777" w:rsidTr="007C08F6">
      <w:trPr>
        <w:trHeight w:val="1012"/>
      </w:trPr>
      <w:tc>
        <w:tcPr>
          <w:tcW w:w="9781" w:type="dxa"/>
        </w:tcPr>
        <w:p w14:paraId="13F182EA" w14:textId="77777777" w:rsidR="00A64806" w:rsidRDefault="00A6480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A64806" w:rsidRPr="003536A6" w:rsidRDefault="00A64806"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A64806" w:rsidRDefault="00A64806" w:rsidP="00DD5AD6">
          <w:pPr>
            <w:autoSpaceDE w:val="0"/>
            <w:autoSpaceDN w:val="0"/>
            <w:adjustRightInd w:val="0"/>
            <w:rPr>
              <w:b/>
              <w:bCs/>
              <w:color w:val="00A0AA"/>
              <w:sz w:val="20"/>
              <w:szCs w:val="20"/>
            </w:rPr>
          </w:pPr>
        </w:p>
        <w:p w14:paraId="13F182ED" w14:textId="77777777" w:rsidR="00A64806" w:rsidRDefault="00A64806" w:rsidP="00DD5AD6">
          <w:pPr>
            <w:autoSpaceDE w:val="0"/>
            <w:autoSpaceDN w:val="0"/>
            <w:adjustRightInd w:val="0"/>
            <w:rPr>
              <w:b/>
              <w:bCs/>
              <w:color w:val="00A0AA"/>
              <w:sz w:val="20"/>
              <w:szCs w:val="20"/>
            </w:rPr>
          </w:pPr>
        </w:p>
        <w:p w14:paraId="13F182EE" w14:textId="77777777" w:rsidR="00A64806" w:rsidRDefault="00A64806" w:rsidP="00DD5AD6">
          <w:pPr>
            <w:autoSpaceDE w:val="0"/>
            <w:autoSpaceDN w:val="0"/>
            <w:adjustRightInd w:val="0"/>
            <w:rPr>
              <w:b/>
              <w:bCs/>
              <w:color w:val="00A0AA"/>
              <w:sz w:val="20"/>
              <w:szCs w:val="20"/>
            </w:rPr>
          </w:pPr>
        </w:p>
        <w:p w14:paraId="13F182EF" w14:textId="77777777" w:rsidR="00A64806" w:rsidRDefault="00A64806" w:rsidP="00DD5AD6">
          <w:pPr>
            <w:autoSpaceDE w:val="0"/>
            <w:autoSpaceDN w:val="0"/>
            <w:adjustRightInd w:val="0"/>
            <w:rPr>
              <w:b/>
              <w:bCs/>
              <w:color w:val="00A0AA"/>
              <w:sz w:val="20"/>
              <w:szCs w:val="20"/>
            </w:rPr>
          </w:pPr>
        </w:p>
      </w:tc>
    </w:tr>
  </w:tbl>
  <w:p w14:paraId="13F182F1" w14:textId="77777777" w:rsidR="00A64806" w:rsidRDefault="00A6480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3" w14:textId="77777777" w:rsidR="00A64806" w:rsidRDefault="00A64806" w:rsidP="0076248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5" w14:textId="77777777" w:rsidR="00A64806" w:rsidRDefault="00A64806"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92767" w14:textId="77777777" w:rsidR="00A64806" w:rsidRDefault="00A64806" w:rsidP="00CE0EC9">
    <w:pPr>
      <w:keepNext/>
      <w:keepLines/>
      <w:widowControl w:val="0"/>
      <w:ind w:left="142" w:right="-513"/>
      <w:rPr>
        <w:sz w:val="20"/>
        <w:szCs w:val="20"/>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6" w14:textId="77777777" w:rsidR="00A64806" w:rsidRDefault="00A64806"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zK7C5HB8ZO/5IiKcZcYoXsEkZ49YV9Q1wyfrwCPVKFZMav20ewvhrh1ONT242RGj/gStzQ3CgBtYMJgN5AQ6A==" w:salt="Y6QvpuBMieygifdaUxHtQA=="/>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165A"/>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1923"/>
    <w:rsid w:val="009642B1"/>
    <w:rsid w:val="00981AD8"/>
    <w:rsid w:val="00990F12"/>
    <w:rsid w:val="009A5AFB"/>
    <w:rsid w:val="009B2428"/>
    <w:rsid w:val="009B34FE"/>
    <w:rsid w:val="009B5723"/>
    <w:rsid w:val="009B7F3C"/>
    <w:rsid w:val="009C0FE3"/>
    <w:rsid w:val="009C360E"/>
    <w:rsid w:val="009C7D5F"/>
    <w:rsid w:val="009D13A0"/>
    <w:rsid w:val="009D3DAF"/>
    <w:rsid w:val="009D4196"/>
    <w:rsid w:val="009E19B2"/>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64806"/>
    <w:rsid w:val="00A719E5"/>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A71EB"/>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37C21"/>
    <w:rsid w:val="00D425CD"/>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20C9"/>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3F17FD2"/>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F18E745560BA4039A7909370C109CFCD"/>
        <w:category>
          <w:name w:val="General"/>
          <w:gallery w:val="placeholder"/>
        </w:category>
        <w:types>
          <w:type w:val="bbPlcHdr"/>
        </w:types>
        <w:behaviors>
          <w:behavior w:val="content"/>
        </w:behaviors>
        <w:guid w:val="{B7FA44D6-88F5-4E51-81D5-64FB921E18F9}"/>
      </w:docPartPr>
      <w:docPartBody>
        <w:p w:rsidR="00F91D88" w:rsidRDefault="00CA6DBB" w:rsidP="00CA6DBB">
          <w:pPr>
            <w:pStyle w:val="F18E745560BA4039A7909370C109CFCD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CF7E73"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CF7E73"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CF7E73"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CF7E73"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CF7E73"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CF7E73"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CF7E73"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CF7E73"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CF7E73"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CF7E73"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CF7E73"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CF7E73"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CF7E73"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CF7E73"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CF7E73"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CF7E73"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CF7E73"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CF7E73"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CF7E73"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CF7E73"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CF7E73"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CF7E73"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CF7E73"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CF7E73"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CF7E73"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CF7E73"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CF7E73"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CF7E73"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CF7E73"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CF7E73"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CF7E73"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CF7E73"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CF7E73"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CF7E73"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CF7E73"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CF7E73"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CF7E73"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CF7E73"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CF7E73"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CF7E73"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CF7E73"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CF7E73"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CF7E73"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CF7E73"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CF7E73"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CF7E73"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CF7E73"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CF7E73"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CF7E73"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CF7E73"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CF7E73"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CF7E73"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CF7E73"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CF7E73"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CF7E73"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CF7E73"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CF7E73"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CF7E73"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CF7E73"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CF7E73"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CF7E73"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CF7E73"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CF7E73"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CF7E73"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CF7E73"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CF7E73"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CF7E73"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CF7E73"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CF7E73"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CF7E73"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CF7E73"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CF7E73"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CF7E73"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CF7E73"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CF7E73"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CF7E73"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CF7E73"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CF7E73"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CF7E73"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CF7E73"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CF7E73"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CF7E73"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CF7E73"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CF7E73"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CF7E73"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CF7E73"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CF7E73"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CF7E73"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CF7E73"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CF7E73"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CF7E73"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CF7E73"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CF7E73"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CF7E73"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CF7E73"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CF7E73"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CF7E73"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CF7E73"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CF7E73"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CF7E73" w:rsidRDefault="00F91D88" w:rsidP="00F91D88">
          <w:pPr>
            <w:pStyle w:val="B55FDA9316134D7EA86327C207800A23"/>
          </w:pPr>
          <w:r>
            <w:rPr>
              <w:rStyle w:val="Responseboxtext"/>
            </w:rPr>
            <w:t xml:space="preserve">                                                          </w:t>
          </w:r>
        </w:p>
      </w:docPartBody>
    </w:docPart>
    <w:docPart>
      <w:docPartPr>
        <w:name w:val="6C03435B1CFA4287AFD908873942A749"/>
        <w:category>
          <w:name w:val="General"/>
          <w:gallery w:val="placeholder"/>
        </w:category>
        <w:types>
          <w:type w:val="bbPlcHdr"/>
        </w:types>
        <w:behaviors>
          <w:behavior w:val="content"/>
        </w:behaviors>
        <w:guid w:val="{2D379082-DBDB-440C-B660-BB30E0788CB4}"/>
      </w:docPartPr>
      <w:docPartBody>
        <w:p w:rsidR="00CF7E73" w:rsidRDefault="00F91D88" w:rsidP="00F91D88">
          <w:pPr>
            <w:pStyle w:val="6C03435B1CFA4287AFD908873942A749"/>
          </w:pPr>
          <w:r>
            <w:rPr>
              <w:rStyle w:val="Responseboxtext"/>
            </w:rPr>
            <w:t xml:space="preserve">                                                          </w:t>
          </w:r>
        </w:p>
      </w:docPartBody>
    </w:docPart>
    <w:docPart>
      <w:docPartPr>
        <w:name w:val="517842CB18424D6DA9EAE7AE3BE27931"/>
        <w:category>
          <w:name w:val="General"/>
          <w:gallery w:val="placeholder"/>
        </w:category>
        <w:types>
          <w:type w:val="bbPlcHdr"/>
        </w:types>
        <w:behaviors>
          <w:behavior w:val="content"/>
        </w:behaviors>
        <w:guid w:val="{D2621B6D-8702-4ADA-812C-9DBE8F29C11B}"/>
      </w:docPartPr>
      <w:docPartBody>
        <w:p w:rsidR="00CF7E73" w:rsidRDefault="00F91D88" w:rsidP="00F91D88">
          <w:pPr>
            <w:pStyle w:val="517842CB18424D6DA9EAE7AE3BE27931"/>
          </w:pPr>
          <w:r>
            <w:rPr>
              <w:rStyle w:val="Responseboxtext"/>
            </w:rPr>
            <w:t xml:space="preserve">                                                          </w:t>
          </w:r>
        </w:p>
      </w:docPartBody>
    </w:docPart>
    <w:docPart>
      <w:docPartPr>
        <w:name w:val="F675F2DDC83340E097A76657AC0B92E8"/>
        <w:category>
          <w:name w:val="General"/>
          <w:gallery w:val="placeholder"/>
        </w:category>
        <w:types>
          <w:type w:val="bbPlcHdr"/>
        </w:types>
        <w:behaviors>
          <w:behavior w:val="content"/>
        </w:behaviors>
        <w:guid w:val="{7D0EAB11-8698-4926-AA22-F0E609366073}"/>
      </w:docPartPr>
      <w:docPartBody>
        <w:p w:rsidR="00CF7E73" w:rsidRDefault="00F91D88" w:rsidP="00F91D88">
          <w:pPr>
            <w:pStyle w:val="F675F2DDC83340E097A76657AC0B92E8"/>
          </w:pPr>
          <w:r>
            <w:rPr>
              <w:rStyle w:val="Responseboxtext"/>
            </w:rPr>
            <w:t xml:space="preserve">                                                          </w:t>
          </w:r>
        </w:p>
      </w:docPartBody>
    </w:docPart>
    <w:docPart>
      <w:docPartPr>
        <w:name w:val="870022434DCB4F75BAFB57733773C3CC"/>
        <w:category>
          <w:name w:val="General"/>
          <w:gallery w:val="placeholder"/>
        </w:category>
        <w:types>
          <w:type w:val="bbPlcHdr"/>
        </w:types>
        <w:behaviors>
          <w:behavior w:val="content"/>
        </w:behaviors>
        <w:guid w:val="{F7EBF754-0D59-4B4C-B34C-FE7E2CA80C52}"/>
      </w:docPartPr>
      <w:docPartBody>
        <w:p w:rsidR="00CF7E73" w:rsidRDefault="00F91D88" w:rsidP="00F91D88">
          <w:pPr>
            <w:pStyle w:val="870022434DCB4F75BAFB57733773C3CC"/>
          </w:pPr>
          <w:r>
            <w:rPr>
              <w:rStyle w:val="Responseboxtext"/>
            </w:rPr>
            <w:t xml:space="preserve">                                                          </w:t>
          </w:r>
        </w:p>
      </w:docPartBody>
    </w:docPart>
    <w:docPart>
      <w:docPartPr>
        <w:name w:val="64447AACF7FF410D9599A8C3A32AF42A"/>
        <w:category>
          <w:name w:val="General"/>
          <w:gallery w:val="placeholder"/>
        </w:category>
        <w:types>
          <w:type w:val="bbPlcHdr"/>
        </w:types>
        <w:behaviors>
          <w:behavior w:val="content"/>
        </w:behaviors>
        <w:guid w:val="{C28E4AAC-557B-4663-93D6-09B7AAD30C3D}"/>
      </w:docPartPr>
      <w:docPartBody>
        <w:p w:rsidR="00CF7E73" w:rsidRDefault="00F91D88" w:rsidP="00F91D88">
          <w:pPr>
            <w:pStyle w:val="64447AACF7FF410D9599A8C3A32AF42A"/>
          </w:pPr>
          <w:r>
            <w:rPr>
              <w:rStyle w:val="Responseboxtext"/>
            </w:rPr>
            <w:t xml:space="preserve">                                                          </w:t>
          </w:r>
        </w:p>
      </w:docPartBody>
    </w:docPart>
    <w:docPart>
      <w:docPartPr>
        <w:name w:val="E2E99142A8A849A3A28396A722F86363"/>
        <w:category>
          <w:name w:val="General"/>
          <w:gallery w:val="placeholder"/>
        </w:category>
        <w:types>
          <w:type w:val="bbPlcHdr"/>
        </w:types>
        <w:behaviors>
          <w:behavior w:val="content"/>
        </w:behaviors>
        <w:guid w:val="{FDDFA567-5D44-4C36-A885-556EC3AE94A5}"/>
      </w:docPartPr>
      <w:docPartBody>
        <w:p w:rsidR="00CF7E73" w:rsidRDefault="00F91D88" w:rsidP="00F91D88">
          <w:pPr>
            <w:pStyle w:val="E2E99142A8A849A3A28396A722F86363"/>
          </w:pPr>
          <w:r>
            <w:rPr>
              <w:rStyle w:val="Responseboxtext"/>
            </w:rPr>
            <w:t xml:space="preserve">                                                          </w:t>
          </w:r>
        </w:p>
      </w:docPartBody>
    </w:docPart>
    <w:docPart>
      <w:docPartPr>
        <w:name w:val="49CA108F00FB4DCCA38AC47DCCFE65C7"/>
        <w:category>
          <w:name w:val="General"/>
          <w:gallery w:val="placeholder"/>
        </w:category>
        <w:types>
          <w:type w:val="bbPlcHdr"/>
        </w:types>
        <w:behaviors>
          <w:behavior w:val="content"/>
        </w:behaviors>
        <w:guid w:val="{BC7C89FF-9FC5-4B8C-9CAD-46F6BC8DAFFA}"/>
      </w:docPartPr>
      <w:docPartBody>
        <w:p w:rsidR="00CF7E73" w:rsidRDefault="00F91D88" w:rsidP="00F91D88">
          <w:pPr>
            <w:pStyle w:val="49CA108F00FB4DCCA38AC47DCCFE65C7"/>
          </w:pPr>
          <w:r>
            <w:rPr>
              <w:rStyle w:val="Responseboxtext"/>
            </w:rPr>
            <w:t xml:space="preserve">                                                          </w:t>
          </w:r>
        </w:p>
      </w:docPartBody>
    </w:docPart>
    <w:docPart>
      <w:docPartPr>
        <w:name w:val="5F1E81249118484B8AE84B7579D58E27"/>
        <w:category>
          <w:name w:val="General"/>
          <w:gallery w:val="placeholder"/>
        </w:category>
        <w:types>
          <w:type w:val="bbPlcHdr"/>
        </w:types>
        <w:behaviors>
          <w:behavior w:val="content"/>
        </w:behaviors>
        <w:guid w:val="{B4305A04-FCD9-41F4-A408-161CEDA6383A}"/>
      </w:docPartPr>
      <w:docPartBody>
        <w:p w:rsidR="00CF7E73" w:rsidRDefault="00F91D88" w:rsidP="00F91D88">
          <w:pPr>
            <w:pStyle w:val="5F1E81249118484B8AE84B7579D58E27"/>
          </w:pPr>
          <w:r>
            <w:rPr>
              <w:rStyle w:val="Responseboxtext"/>
            </w:rPr>
            <w:t xml:space="preserve">                                                          </w:t>
          </w:r>
        </w:p>
      </w:docPartBody>
    </w:docPart>
    <w:docPart>
      <w:docPartPr>
        <w:name w:val="6B2F58F379C34B9F95ED9153173B3623"/>
        <w:category>
          <w:name w:val="General"/>
          <w:gallery w:val="placeholder"/>
        </w:category>
        <w:types>
          <w:type w:val="bbPlcHdr"/>
        </w:types>
        <w:behaviors>
          <w:behavior w:val="content"/>
        </w:behaviors>
        <w:guid w:val="{C50B338E-5C3C-43B5-9AF9-8ED86D36438A}"/>
      </w:docPartPr>
      <w:docPartBody>
        <w:p w:rsidR="00CF7E73" w:rsidRDefault="00F91D88" w:rsidP="00F91D88">
          <w:pPr>
            <w:pStyle w:val="6B2F58F379C34B9F95ED9153173B3623"/>
          </w:pPr>
          <w:r>
            <w:rPr>
              <w:rStyle w:val="Responseboxtext"/>
            </w:rPr>
            <w:t xml:space="preserve">                                                          </w:t>
          </w:r>
        </w:p>
      </w:docPartBody>
    </w:docPart>
    <w:docPart>
      <w:docPartPr>
        <w:name w:val="280BB79A2A8049EE877CAB3FB6234B5A"/>
        <w:category>
          <w:name w:val="General"/>
          <w:gallery w:val="placeholder"/>
        </w:category>
        <w:types>
          <w:type w:val="bbPlcHdr"/>
        </w:types>
        <w:behaviors>
          <w:behavior w:val="content"/>
        </w:behaviors>
        <w:guid w:val="{AC890EC1-3F23-4540-8315-3F13C10B5487}"/>
      </w:docPartPr>
      <w:docPartBody>
        <w:p w:rsidR="00CF7E73" w:rsidRDefault="00F91D88" w:rsidP="00F91D88">
          <w:pPr>
            <w:pStyle w:val="280BB79A2A8049EE877CAB3FB6234B5A"/>
          </w:pPr>
          <w:r>
            <w:rPr>
              <w:rStyle w:val="Responseboxtext"/>
            </w:rPr>
            <w:t xml:space="preserve">                                                          </w:t>
          </w:r>
        </w:p>
      </w:docPartBody>
    </w:docPart>
    <w:docPart>
      <w:docPartPr>
        <w:name w:val="28A1F38CC7F1412DA408CA7F21DAF7D7"/>
        <w:category>
          <w:name w:val="General"/>
          <w:gallery w:val="placeholder"/>
        </w:category>
        <w:types>
          <w:type w:val="bbPlcHdr"/>
        </w:types>
        <w:behaviors>
          <w:behavior w:val="content"/>
        </w:behaviors>
        <w:guid w:val="{B866984A-16A2-49D0-B492-71F550187654}"/>
      </w:docPartPr>
      <w:docPartBody>
        <w:p w:rsidR="00CF7E73" w:rsidRDefault="00F91D88" w:rsidP="00F91D88">
          <w:pPr>
            <w:pStyle w:val="28A1F38CC7F1412DA408CA7F21DAF7D7"/>
          </w:pPr>
          <w:r>
            <w:rPr>
              <w:rStyle w:val="Responseboxtext"/>
            </w:rPr>
            <w:t xml:space="preserve">                                                          </w:t>
          </w:r>
        </w:p>
      </w:docPartBody>
    </w:docPart>
    <w:docPart>
      <w:docPartPr>
        <w:name w:val="08D492C7E4D84C2A8E49400880FB43EA"/>
        <w:category>
          <w:name w:val="General"/>
          <w:gallery w:val="placeholder"/>
        </w:category>
        <w:types>
          <w:type w:val="bbPlcHdr"/>
        </w:types>
        <w:behaviors>
          <w:behavior w:val="content"/>
        </w:behaviors>
        <w:guid w:val="{BE777864-5E71-481A-A65D-DED04A57FC3D}"/>
      </w:docPartPr>
      <w:docPartBody>
        <w:p w:rsidR="00CF7E73" w:rsidRDefault="00F91D88" w:rsidP="00F91D88">
          <w:pPr>
            <w:pStyle w:val="08D492C7E4D84C2A8E49400880FB43EA"/>
          </w:pPr>
          <w:r>
            <w:rPr>
              <w:rStyle w:val="Responseboxtext"/>
            </w:rPr>
            <w:t xml:space="preserve">                                                          </w:t>
          </w:r>
        </w:p>
      </w:docPartBody>
    </w:docPart>
    <w:docPart>
      <w:docPartPr>
        <w:name w:val="C8BB648E53864D67A33DF02D78D96300"/>
        <w:category>
          <w:name w:val="General"/>
          <w:gallery w:val="placeholder"/>
        </w:category>
        <w:types>
          <w:type w:val="bbPlcHdr"/>
        </w:types>
        <w:behaviors>
          <w:behavior w:val="content"/>
        </w:behaviors>
        <w:guid w:val="{7789ECF9-9F7A-49EC-82D0-DB19E0D159A0}"/>
      </w:docPartPr>
      <w:docPartBody>
        <w:p w:rsidR="00CF7E73" w:rsidRDefault="00F91D88" w:rsidP="00F91D88">
          <w:pPr>
            <w:pStyle w:val="C8BB648E53864D67A33DF02D78D96300"/>
          </w:pPr>
          <w:r>
            <w:rPr>
              <w:rStyle w:val="Responseboxtext"/>
            </w:rPr>
            <w:t xml:space="preserve">                                                          </w:t>
          </w:r>
        </w:p>
      </w:docPartBody>
    </w:docPart>
    <w:docPart>
      <w:docPartPr>
        <w:name w:val="C0D4C2AD0C9B484EBAAD058C2B2148EC"/>
        <w:category>
          <w:name w:val="General"/>
          <w:gallery w:val="placeholder"/>
        </w:category>
        <w:types>
          <w:type w:val="bbPlcHdr"/>
        </w:types>
        <w:behaviors>
          <w:behavior w:val="content"/>
        </w:behaviors>
        <w:guid w:val="{520393C7-D5EC-460C-8292-C997265996D0}"/>
      </w:docPartPr>
      <w:docPartBody>
        <w:p w:rsidR="00CF7E73" w:rsidRDefault="00F91D88" w:rsidP="00F91D88">
          <w:pPr>
            <w:pStyle w:val="C0D4C2AD0C9B484EBAAD058C2B2148EC"/>
          </w:pPr>
          <w:r>
            <w:rPr>
              <w:rStyle w:val="Responseboxtext"/>
            </w:rPr>
            <w:t xml:space="preserve">                                                          </w:t>
          </w:r>
        </w:p>
      </w:docPartBody>
    </w:docPart>
    <w:docPart>
      <w:docPartPr>
        <w:name w:val="58E52B3578BD48CEB81EFDE5A4EF9508"/>
        <w:category>
          <w:name w:val="General"/>
          <w:gallery w:val="placeholder"/>
        </w:category>
        <w:types>
          <w:type w:val="bbPlcHdr"/>
        </w:types>
        <w:behaviors>
          <w:behavior w:val="content"/>
        </w:behaviors>
        <w:guid w:val="{C72494D6-1A26-4BCD-9B5D-52F389AB80D8}"/>
      </w:docPartPr>
      <w:docPartBody>
        <w:p w:rsidR="00CF7E73" w:rsidRDefault="00F91D88" w:rsidP="00F91D88">
          <w:pPr>
            <w:pStyle w:val="58E52B3578BD48CEB81EFDE5A4EF9508"/>
          </w:pPr>
          <w:r>
            <w:rPr>
              <w:rStyle w:val="Responseboxtext"/>
            </w:rPr>
            <w:t xml:space="preserve">                                                          </w:t>
          </w:r>
        </w:p>
      </w:docPartBody>
    </w:docPart>
    <w:docPart>
      <w:docPartPr>
        <w:name w:val="750747C6AED546719694871666F76ED7"/>
        <w:category>
          <w:name w:val="General"/>
          <w:gallery w:val="placeholder"/>
        </w:category>
        <w:types>
          <w:type w:val="bbPlcHdr"/>
        </w:types>
        <w:behaviors>
          <w:behavior w:val="content"/>
        </w:behaviors>
        <w:guid w:val="{E64B1DE2-8969-4A44-92F8-A7C80CE66614}"/>
      </w:docPartPr>
      <w:docPartBody>
        <w:p w:rsidR="00CF7E73" w:rsidRDefault="00F91D88" w:rsidP="00F91D88">
          <w:pPr>
            <w:pStyle w:val="750747C6AED546719694871666F76ED7"/>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CF7E73"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CF7E73"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CF7E73"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E06"/>
    <w:rsid w:val="00074318"/>
    <w:rsid w:val="002C1620"/>
    <w:rsid w:val="003170D0"/>
    <w:rsid w:val="004116AD"/>
    <w:rsid w:val="004707BA"/>
    <w:rsid w:val="00870111"/>
    <w:rsid w:val="009420A6"/>
    <w:rsid w:val="00965347"/>
    <w:rsid w:val="009815E2"/>
    <w:rsid w:val="00A4361F"/>
    <w:rsid w:val="00B018EA"/>
    <w:rsid w:val="00C76603"/>
    <w:rsid w:val="00CA6DBB"/>
    <w:rsid w:val="00CF1D85"/>
    <w:rsid w:val="00CF7E73"/>
    <w:rsid w:val="00D01D1E"/>
    <w:rsid w:val="00D07E06"/>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Yellow Recycling</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Earthmovers House, Unit 16, Llantrisant Business Park, Llantrisant, CF72 8LF</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2018-09-13T23:00:00+00:00</Document_x0020_Date>
    <Facility_x0020_Address xmlns="859f7ad6-93f6-4205-b62b-a17f28acbbac">Tynewydd Farm, Groesfaen, Pontyclun</Facility_x0020_Address>
    <Environment_x0020_Sub_x0020_Folder xmlns="859f7ad6-93f6-4205-b62b-a17f28acbbac">Licence variation</Environment_x0020_Sub_x0020_Folder>
    <Customer_x0020_Name xmlns="859f7ad6-93f6-4205-b62b-a17f28acbbac">Project Yellow Recycling Limited</Customer_x0020_Name>
    <Post_x0020_code xmlns="859f7ad6-93f6-4205-b62b-a17f28acbbac">CF72 8NE</Post_x0020_cod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F496262A-A30C-41E5-8482-574609896949}"/>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2006/documentManagement/types"/>
    <ds:schemaRef ds:uri="http://www.w3.org/XML/1998/namespace"/>
    <ds:schemaRef ds:uri="http://purl.org/dc/elements/1.1/"/>
    <ds:schemaRef ds:uri="http://schemas.microsoft.com/office/infopath/2007/PartnerControls"/>
    <ds:schemaRef ds:uri="http://schemas.openxmlformats.org/package/2006/metadata/core-properties"/>
    <ds:schemaRef ds:uri="9be56660-2c31-41ef-bc00-23e72f632f2a"/>
    <ds:schemaRef ds:uri="http://purl.org/dc/dcmitype/"/>
    <ds:schemaRef ds:uri="http://purl.org/dc/terms/"/>
  </ds:schemaRefs>
</ds:datastoreItem>
</file>

<file path=customXml/itemProps5.xml><?xml version="1.0" encoding="utf-8"?>
<ds:datastoreItem xmlns:ds="http://schemas.openxmlformats.org/officeDocument/2006/customXml" ds:itemID="{82AD515B-7C75-48F8-81F2-C08A77130048}"/>
</file>

<file path=customXml/itemProps6.xml><?xml version="1.0" encoding="utf-8"?>
<ds:datastoreItem xmlns:ds="http://schemas.openxmlformats.org/officeDocument/2006/customXml" ds:itemID="{CA7CA935-394D-46FC-8EC0-EA70FD540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27</TotalTime>
  <Pages>10</Pages>
  <Words>3385</Words>
  <Characters>19300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Gareth Danter-Hill</cp:lastModifiedBy>
  <cp:revision>4</cp:revision>
  <cp:lastPrinted>2016-04-18T13:20:00Z</cp:lastPrinted>
  <dcterms:created xsi:type="dcterms:W3CDTF">2018-04-12T14:25:00Z</dcterms:created>
  <dcterms:modified xsi:type="dcterms:W3CDTF">2018-09-14T13:58:00Z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cb5c0f41-cb15-4b68-a46c-cb4aa026be00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