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Cadoxton Reserve Power Limited</Site_x0020_Name>
    <Internal_x002f_External xmlns="859f7ad6-93f6-4205-b62b-a17f28acbbac">Outgoing document</Internal_x002f_External>
    <Post_x0020_code xmlns="859f7ad6-93f6-4205-b62b-a17f28acbbac">CF64 5RP</Post_x0020_cod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Sully Moors Road, Barry, Vale of Glamorgan CF64 5RP</Facility_x0020_Address>
    <Environment_x0020_Sub_x0020_Folder xmlns="859f7ad6-93f6-4205-b62b-a17f28acbbac">Environment monitoring</Environment_x0020_Sub_x0020_Folder>
    <Customer_x0020_Name xmlns="859f7ad6-93f6-4205-b62b-a17f28acbbac">Cadoxton Reserve Power Limited</Customer_x0020_Name>
    <Surrendered_x002f_Expired_x0020_Date xmlns="859f7ad6-93f6-4205-b62b-a17f28acbbac" xsi:nil="true"/>
    <_dlc_DocId xmlns="9be56660-2c31-41ef-bc00-23e72f632f2a">REGU-386-3986136</_dlc_DocId>
    <_dlc_DocIdUrl xmlns="9be56660-2c31-41ef-bc00-23e72f632f2a">
      <Url>https://cyfoethnaturiolcymru.sharepoint.com/teams/Regulatory/Permitting/_layouts/15/DocIdRedir.aspx?ID=REGU-386-3986136</Url>
      <Description>REGU-386-3986136</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734E588E-9181-4DFE-A4AF-32919610F594}"/>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2AF8EBCB-A692-44E3-83C9-47A13C1BB711}"/>
</file>

<file path=customXml/itemProps6.xml><?xml version="1.0" encoding="utf-8"?>
<ds:datastoreItem xmlns:ds="http://schemas.openxmlformats.org/officeDocument/2006/customXml" ds:itemID="{426A75F5-05A7-43C7-A518-41E9E71AABA6}"/>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20210215EPR WelshPowerGroup CAR Form 2021</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10dbd218-5fd9-4510-a304-37315e0f81d2</vt:lpwstr>
  </property>
</Properties>
</file>