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Graeme McCrindle</w:t>
            </w:r>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AC5E71"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AC5E71"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8" w:name="PermitReportId2"/>
    <w:proofErr w:type="spellStart"/>
    <w:r w:rsidR="0022597A" w:rsidRPr="00826517">
      <w:t>Report</w:t>
    </w:r>
    <w:proofErr w:type="spellEnd"/>
    <w:r w:rsidR="0022597A" w:rsidRPr="00826517">
      <w:t xml:space="preserve"> ID</w:t>
    </w:r>
    <w:bookmarkEnd w:id="8"/>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C5E71"/>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Culvery Power Limited</Site_x0020_Name>
    <Internal_x002f_External xmlns="859f7ad6-93f6-4205-b62b-a17f28acbbac">Outgoing document</Internal_x002f_External>
    <Post_x0020_code xmlns="859f7ad6-93f6-4205-b62b-a17f28acbbac">CH5 2DA</Post_x0020_code>
    <IconOverlay xmlns="http://schemas.microsoft.com/sharepoint/v4"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2021-02-15T00:00:00+00:00</Document_x0020_Date>
    <Facility_x0020_Address xmlns="859f7ad6-93f6-4205-b62b-a17f28acbbac">4 Chemsitry Lane, Pentre, Deeside</Facility_x0020_Address>
    <Environment_x0020_Sub_x0020_Folder xmlns="859f7ad6-93f6-4205-b62b-a17f28acbbac">Environment monitoring</Environment_x0020_Sub_x0020_Folder>
    <Customer_x0020_Name xmlns="859f7ad6-93f6-4205-b62b-a17f28acbbac">Culvery Power Limited</Customer_x0020_Name>
    <Surrendered_x002f_Expired_x0020_Date xmlns="859f7ad6-93f6-4205-b62b-a17f28acbbac" xsi:nil="true"/>
    <_dlc_DocId xmlns="9be56660-2c31-41ef-bc00-23e72f632f2a">REGU-408-2743435</_dlc_DocId>
    <_dlc_DocIdUrl xmlns="9be56660-2c31-41ef-bc00-23e72f632f2a">
      <Url>https://cyfoethnaturiolcymru.sharepoint.com/teams/Regulatory/Permitting/_layouts/15/DocIdRedir.aspx?ID=REGU-408-2743435</Url>
      <Description>REGU-408-2743435</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d8a89e5522b82d061202da6698d076d0">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1b9208f0f533452b3848fcbab045c79"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3.xml><?xml version="1.0" encoding="utf-8"?>
<ds:datastoreItem xmlns:ds="http://schemas.openxmlformats.org/officeDocument/2006/customXml" ds:itemID="{F4801B03-6E3B-4095-8AD9-743C1CF831AB}"/>
</file>

<file path=customXml/itemProps4.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5.xml><?xml version="1.0" encoding="utf-8"?>
<ds:datastoreItem xmlns:ds="http://schemas.openxmlformats.org/officeDocument/2006/customXml" ds:itemID="{F2876679-276A-4835-943B-DC35DB3B0B07}"/>
</file>

<file path=customXml/itemProps6.xml><?xml version="1.0" encoding="utf-8"?>
<ds:datastoreItem xmlns:ds="http://schemas.openxmlformats.org/officeDocument/2006/customXml" ds:itemID="{EFD552D5-E083-4B43-A7C1-FC00270C62BC}"/>
</file>

<file path=docProps/app.xml><?xml version="1.0" encoding="utf-8"?>
<Properties xmlns="http://schemas.openxmlformats.org/officeDocument/2006/extended-properties" xmlns:vt="http://schemas.openxmlformats.org/officeDocument/2006/docPropsVTypes">
  <Template>CAR form template I&amp;W 20200120</Template>
  <TotalTime>1</TotalTime>
  <Pages>7</Pages>
  <Words>2046</Words>
  <Characters>11768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20210215EPR WelshPowerGroup CAR Form 2021</dc:title>
  <dc:subject/>
  <dc:creator>Geraint Harris</dc:creator>
  <cp:keywords/>
  <dc:description/>
  <cp:lastModifiedBy>Harris, Geraint</cp:lastModifiedBy>
  <cp:revision>2</cp:revision>
  <cp:lastPrinted>2013-10-01T08:52:00Z</cp:lastPrinted>
  <dcterms:created xsi:type="dcterms:W3CDTF">2021-09-16T09:29:00Z</dcterms:created>
  <dcterms:modified xsi:type="dcterms:W3CDTF">2021-09-16T09:29:00Z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27dd18d2-7731-498f-aa70-42b4ed1e0c1e</vt:lpwstr>
  </property>
</Properties>
</file>