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6"/>
        <w:gridCol w:w="4969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5EE6514C" w:rsidR="00480AC9" w:rsidRPr="00737CC8" w:rsidRDefault="007C2C35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PAN-015317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C2C35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C2C35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79068572" w:rsidR="00480AC9" w:rsidRPr="007C2C35" w:rsidRDefault="007C2C35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C2C35">
              <w:rPr>
                <w:rStyle w:val="Responseboxtext"/>
                <w:sz w:val="24"/>
              </w:rPr>
              <w:t>Lelo Aggregates LTD (13400571- 1 Edison Court Ellice Way, Wrexham Technology Park, Wrexham, Clwyd, United Kingdom, LL13 7YT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E02426A" w14:textId="7DE49113" w:rsidR="00480AC9" w:rsidRPr="007C2C35" w:rsidRDefault="007C2C35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C2C35">
              <w:rPr>
                <w:rFonts w:ascii="Arial" w:hAnsi="Arial" w:cs="Arial"/>
                <w:lang w:eastAsia="en-US"/>
              </w:rPr>
              <w:t xml:space="preserve">Lelo Aggregates, </w:t>
            </w:r>
            <w:r w:rsidR="00EF008E">
              <w:rPr>
                <w:rFonts w:ascii="Arial" w:hAnsi="Arial" w:cs="Arial"/>
                <w:lang w:eastAsia="en-US"/>
              </w:rPr>
              <w:t>G</w:t>
            </w:r>
            <w:r w:rsidRPr="007C2C35">
              <w:rPr>
                <w:rFonts w:ascii="Arial" w:hAnsi="Arial" w:cs="Arial"/>
                <w:lang w:eastAsia="en-US"/>
              </w:rPr>
              <w:t xml:space="preserve">raig Lelo Works, </w:t>
            </w:r>
            <w:r w:rsidR="00EF008E" w:rsidRPr="00EF008E">
              <w:rPr>
                <w:rFonts w:ascii="Arial" w:hAnsi="Arial" w:cs="Arial"/>
                <w:lang w:eastAsia="en-US"/>
              </w:rPr>
              <w:t>Gwyddelwern</w:t>
            </w:r>
            <w:r w:rsidRPr="007C2C35">
              <w:rPr>
                <w:rFonts w:ascii="Arial" w:hAnsi="Arial" w:cs="Arial"/>
                <w:lang w:eastAsia="en-US"/>
              </w:rPr>
              <w:t>, Corwen, LL21 9SD</w:t>
            </w:r>
          </w:p>
          <w:p w14:paraId="32BA7BA5" w14:textId="51C84860" w:rsidR="007C2C35" w:rsidRPr="007C2C35" w:rsidRDefault="007C2C35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C2C35">
              <w:rPr>
                <w:rFonts w:ascii="Arial" w:hAnsi="Arial" w:cs="Arial"/>
                <w:lang w:eastAsia="en-US"/>
              </w:rPr>
              <w:t>(SJ 06664 49286)</w:t>
            </w:r>
          </w:p>
        </w:tc>
      </w:tr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0B8D7534" w:rsidR="0084132F" w:rsidRPr="00737CC8" w:rsidRDefault="00480AC9" w:rsidP="007C2C3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3FD3D829" w:rsidR="00480AC9" w:rsidRPr="007C2C35" w:rsidRDefault="007C2C35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C2C35">
              <w:rPr>
                <w:rFonts w:ascii="Arial" w:hAnsi="Arial" w:cs="Arial"/>
                <w:lang w:eastAsia="en-US"/>
              </w:rPr>
              <w:t>North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627ADA5D" w:rsidR="00EC771A" w:rsidRPr="007C2C35" w:rsidRDefault="007C2C35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C2C35"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26F1CB0C" w:rsidR="00480AC9" w:rsidRPr="00737CC8" w:rsidRDefault="007C2C35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4" w:history="1">
              <w:r w:rsidRPr="0048445D">
                <w:rPr>
                  <w:rStyle w:val="Hyperlink"/>
                  <w:rFonts w:cs="Arial"/>
                  <w:sz w:val="24"/>
                  <w:lang w:eastAsia="en-US"/>
                </w:rPr>
                <w:t>WasteReg.NE@cyfoethnaturiolcymru.gov.uk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7C2C35" w:rsidRPr="002F1449" w:rsidRDefault="007C2C35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7C2C35" w:rsidRDefault="007C2C35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7C2C35" w:rsidRDefault="007C2C35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6Hl2bg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58C31DAC" w14:textId="77777777" w:rsidR="007C2C35" w:rsidRPr="002F1449" w:rsidRDefault="007C2C35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7C2C35" w:rsidRDefault="007C2C35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7C2C35" w:rsidRDefault="007C2C35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42C11AEB" w:rsidR="00480AC9" w:rsidRPr="00737CC8" w:rsidRDefault="007C2C35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15/09/2021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40843C8C" w:rsidR="0084132F" w:rsidRPr="00737CC8" w:rsidRDefault="007C2C35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15/09/2021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22412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224128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7E6FCD5A" w:rsidR="0084132F" w:rsidRPr="00224128" w:rsidRDefault="00224128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224128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22412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224128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31BE63E0" w:rsidR="0084132F" w:rsidRPr="00224128" w:rsidRDefault="00224128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224128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22412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24128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02CC9742" w:rsidR="0084132F" w:rsidRPr="00224128" w:rsidRDefault="00224128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224128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22412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24128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2451B5FF" w:rsidR="0084132F" w:rsidRPr="00224128" w:rsidRDefault="00224128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224128">
              <w:rPr>
                <w:rFonts w:ascii="Arial" w:hAnsi="Arial" w:cs="Arial"/>
              </w:rPr>
              <w:t>01/11/</w:t>
            </w:r>
            <w:r>
              <w:rPr>
                <w:rFonts w:ascii="Arial" w:hAnsi="Arial" w:cs="Arial"/>
              </w:rPr>
              <w:t>20</w:t>
            </w:r>
            <w:r w:rsidRPr="00224128">
              <w:rPr>
                <w:rFonts w:ascii="Arial" w:hAnsi="Arial" w:cs="Arial"/>
              </w:rPr>
              <w:t>21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224128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24128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4F7CA00" w14:textId="39F1EF1D" w:rsidR="0084132F" w:rsidRPr="00224128" w:rsidRDefault="00224128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224128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540"/>
        <w:gridCol w:w="608"/>
        <w:gridCol w:w="510"/>
        <w:gridCol w:w="595"/>
        <w:gridCol w:w="2638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65D297AB" w:rsidR="00326007" w:rsidRPr="00737CC8" w:rsidRDefault="00355E8B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6FC5C7A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A91A71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A91A71">
              <w:rPr>
                <w:rFonts w:cs="Arial"/>
                <w:szCs w:val="22"/>
                <w:highlight w:val="yellow"/>
              </w:rPr>
              <w:t>Technical competence information</w:t>
            </w:r>
          </w:p>
          <w:p w14:paraId="6C268B44" w14:textId="134B354A" w:rsidR="00D97D71" w:rsidRPr="00A91A71" w:rsidRDefault="00FA6853" w:rsidP="00A91A71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  <w:highlight w:val="yellow"/>
              </w:rPr>
            </w:pPr>
            <w:r w:rsidRPr="00A91A71">
              <w:rPr>
                <w:rFonts w:cs="Arial"/>
                <w:szCs w:val="22"/>
                <w:highlight w:val="yellow"/>
              </w:rPr>
              <w:t>Including continuing competence evidence, if needed.</w:t>
            </w:r>
          </w:p>
        </w:tc>
        <w:tc>
          <w:tcPr>
            <w:tcW w:w="342" w:type="pct"/>
          </w:tcPr>
          <w:p w14:paraId="1DB99D1A" w14:textId="77777777" w:rsidR="00326007" w:rsidRPr="00A91A71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293" w:type="pct"/>
          </w:tcPr>
          <w:p w14:paraId="74CCA969" w14:textId="5C81421F" w:rsidR="00326007" w:rsidRPr="00A91A71" w:rsidRDefault="00355E8B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A91A71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6A8C1F79" w14:textId="77777777" w:rsidR="00326007" w:rsidRPr="00A91A71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944" w:type="pct"/>
          </w:tcPr>
          <w:p w14:paraId="1CA04864" w14:textId="77777777" w:rsidR="00326007" w:rsidRPr="00A91A71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0EA9EF8B" w14:textId="36CE309D" w:rsidR="009B7AC3" w:rsidRPr="00737CC8" w:rsidRDefault="00326007" w:rsidP="00A91A71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737CC8">
              <w:rPr>
                <w:rFonts w:cs="Arial"/>
                <w:szCs w:val="22"/>
              </w:rPr>
              <w:t>Financial information</w:t>
            </w:r>
          </w:p>
        </w:tc>
        <w:tc>
          <w:tcPr>
            <w:tcW w:w="342" w:type="pct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25698788" w:rsidR="009B7AC3" w:rsidRPr="00737CC8" w:rsidRDefault="00355E8B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8B171A" w14:textId="630DD9CD" w:rsidR="006F0623" w:rsidRPr="00737CC8" w:rsidRDefault="00355E8B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4612347D" w14:textId="08709B98" w:rsidR="0084132F" w:rsidRPr="00737CC8" w:rsidRDefault="00355E8B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17BC0837" w14:textId="23378747" w:rsidR="00EF008E" w:rsidRPr="00737CC8" w:rsidRDefault="00EF008E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t>Transaction number: 2093558</w:t>
            </w:r>
            <w:r>
              <w:br/>
              <w:t>Date: 15/09/2021</w:t>
            </w:r>
            <w:r>
              <w:br/>
              <w:t>ref: BS/150921/16 LELO METAL EPRLELOAGGRE00001</w:t>
            </w:r>
            <w:r>
              <w:br/>
              <w:t>Amount: 1,669.00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449E6E6D" w:rsidR="00996BCE" w:rsidRPr="00737CC8" w:rsidRDefault="00EF008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0CFF346D" w:rsidR="00996BCE" w:rsidRPr="00737CC8" w:rsidRDefault="00EF008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358AF17F" w:rsidR="00996BCE" w:rsidRPr="00737CC8" w:rsidRDefault="00EF008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2E5F5BF2" w:rsidR="00996BCE" w:rsidRPr="00737CC8" w:rsidRDefault="00EF008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1B571F58" w:rsidR="00996BCE" w:rsidRPr="00737CC8" w:rsidRDefault="00EF008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785A30EE" w:rsidR="00996BCE" w:rsidRPr="00737CC8" w:rsidRDefault="00EF008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371422FB" w:rsidR="00996BCE" w:rsidRPr="00737CC8" w:rsidRDefault="00EF008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27129E54" w:rsidR="00996BCE" w:rsidRPr="00737CC8" w:rsidRDefault="00EF008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1050CE1E" w:rsidR="00996BCE" w:rsidRPr="00737CC8" w:rsidRDefault="00EF008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070000F6" w:rsidR="00996BCE" w:rsidRPr="00737CC8" w:rsidRDefault="00EF008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2631895A" w:rsidR="00996BCE" w:rsidRPr="00737CC8" w:rsidRDefault="00EF008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556F0D12" w:rsidR="00996BCE" w:rsidRPr="00737CC8" w:rsidRDefault="00EF008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20556167" w:rsidR="00996BCE" w:rsidRPr="00737CC8" w:rsidRDefault="00EF008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06867B8C" w:rsidR="00996BCE" w:rsidRPr="00737CC8" w:rsidRDefault="00EF008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703E5624" w:rsidR="00996BCE" w:rsidRPr="00737CC8" w:rsidRDefault="00EF008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5B11775A" w:rsidR="00996BCE" w:rsidRPr="00737CC8" w:rsidRDefault="00355E8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6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481C97AE" w:rsidR="00996BCE" w:rsidRPr="00737CC8" w:rsidRDefault="00355E8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0BF3BBD7" w:rsidR="00FB04A0" w:rsidRPr="00737CC8" w:rsidRDefault="00355E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355E8B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5A3ACD" w14:textId="77777777" w:rsidR="00FB04A0" w:rsidRPr="00355E8B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355E8B"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  <w:t>Is the application checklist complete?</w:t>
            </w:r>
          </w:p>
          <w:p w14:paraId="4C626FB9" w14:textId="13EFE016" w:rsidR="00355E8B" w:rsidRPr="00355E8B" w:rsidRDefault="00355E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355E8B"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  <w:t>Not all document attached- EPOC registration missing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2079E17A" w:rsidR="00FB04A0" w:rsidRPr="00355E8B" w:rsidRDefault="00355E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55E8B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77777777" w:rsidR="00FB04A0" w:rsidRPr="00355E8B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355E8B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2A8A9DA8" w:rsidR="00FB04A0" w:rsidRPr="00737CC8" w:rsidRDefault="00355E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737CC8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22CEED7B" w:rsidR="00FB04A0" w:rsidRPr="00737CC8" w:rsidRDefault="00355E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77794B0B" w:rsidR="00FB04A0" w:rsidRPr="00737CC8" w:rsidRDefault="00355E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0340CA27" w:rsidR="00FB04A0" w:rsidRPr="00737CC8" w:rsidRDefault="00355E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6797F609" w:rsidR="00FB04A0" w:rsidRPr="00737CC8" w:rsidRDefault="00355E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355E8B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56D5" w14:textId="77777777" w:rsidR="00996BCE" w:rsidRPr="00355E8B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355E8B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 complete?</w:t>
            </w:r>
          </w:p>
          <w:p w14:paraId="30E49B23" w14:textId="2DF4CB4D" w:rsidR="00355E8B" w:rsidRPr="00355E8B" w:rsidRDefault="00355E8B" w:rsidP="00355E8B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355E8B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missing document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77777777" w:rsidR="00996BCE" w:rsidRPr="00355E8B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4BC69621" w:rsidR="00996BCE" w:rsidRPr="00355E8B" w:rsidRDefault="00355E8B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355E8B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355E8B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97"/>
        <w:gridCol w:w="5066"/>
        <w:gridCol w:w="608"/>
        <w:gridCol w:w="510"/>
        <w:gridCol w:w="595"/>
        <w:gridCol w:w="1415"/>
      </w:tblGrid>
      <w:tr w:rsidR="000267EF" w:rsidRPr="00737CC8" w14:paraId="21900856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106D20" w14:textId="3D9924A5" w:rsidR="004F4A9F" w:rsidRPr="00737CC8" w:rsidRDefault="00355E8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5A03745C" w14:textId="14E7DA56" w:rsidR="004F4A9F" w:rsidRPr="00737CC8" w:rsidRDefault="004F4A9F" w:rsidP="00355E8B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5193C6D0" w14:textId="371FA77B" w:rsidR="004F4A9F" w:rsidRPr="00737CC8" w:rsidRDefault="00355E8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3706A4AA" w:rsidR="004F4A9F" w:rsidRPr="00737CC8" w:rsidRDefault="00355E8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Some queries under </w:t>
            </w:r>
            <w:r w:rsidRPr="00355E8B">
              <w:rPr>
                <w:rFonts w:ascii="Arial" w:hAnsi="Arial" w:cs="Arial"/>
                <w:sz w:val="22"/>
                <w:szCs w:val="22"/>
              </w:rPr>
              <w:t>EPR-EB3038RW</w:t>
            </w:r>
          </w:p>
        </w:tc>
      </w:tr>
      <w:tr w:rsidR="004F4A9F" w:rsidRPr="00737CC8" w14:paraId="1691012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54C1C941" w:rsidR="004F4A9F" w:rsidRPr="00737CC8" w:rsidRDefault="00355E8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389DCB28" w:rsidR="004F4A9F" w:rsidRPr="00737CC8" w:rsidRDefault="00355E8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</w:t>
            </w:r>
          </w:p>
        </w:tc>
      </w:tr>
      <w:tr w:rsidR="004F4A9F" w:rsidRPr="00737CC8" w14:paraId="4928E879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1BF140F2" w14:textId="595C595C" w:rsidR="00ED73B9" w:rsidRPr="00737CC8" w:rsidRDefault="004F4A9F" w:rsidP="00355E8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</w:tc>
        <w:tc>
          <w:tcPr>
            <w:tcW w:w="342" w:type="pct"/>
          </w:tcPr>
          <w:p w14:paraId="1155422F" w14:textId="18879A5F" w:rsidR="004F4A9F" w:rsidRPr="00737CC8" w:rsidRDefault="00355E8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978" w:rsidRPr="00737CC8" w14:paraId="13B07EA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3E380785" w:rsidR="00A92978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559F0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06855735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446F3038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3C45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7899B55F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3BD00655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4FAF34" w14:textId="368FB86E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42A32DBA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63F66347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SR2010 No12</w:t>
            </w:r>
          </w:p>
        </w:tc>
      </w:tr>
      <w:tr w:rsidR="004F4A9F" w:rsidRPr="00737CC8" w14:paraId="14ED595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7E4B8483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503D8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08A34CD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3227A11C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6C510C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455D6F6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355C6B0A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7ED8A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6E1BE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</w:t>
            </w:r>
            <w:r w:rsidR="00964FA2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103A0F"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4F4A9F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35833D7E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5B13F68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04B000D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06DAE2F8" w:rsidR="00964FA2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3C6BFAE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7E4C58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1641EF8E" w:rsidR="00964FA2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68DD82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58547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7A8FDB8C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1DFF5B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AA9E8F8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7BE67634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1A8183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8204606" w14:textId="01EA1C02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53519BE8" w:rsidR="00ED73B9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2BA27643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F41C0E2" w14:textId="0D382689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3g2</w:t>
            </w:r>
          </w:p>
        </w:tc>
        <w:tc>
          <w:tcPr>
            <w:tcW w:w="2883" w:type="pct"/>
          </w:tcPr>
          <w:p w14:paraId="226250DD" w14:textId="24859D9C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ED73B9" w:rsidRDefault="00ED73B9" w:rsidP="00ED73B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7CD6E639" w:rsidR="00ED73B9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16D84F6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884A09B" w14:textId="29075428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883" w:type="pct"/>
          </w:tcPr>
          <w:p w14:paraId="0F4E1F9E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5B4B1BD5" w:rsidR="00ED73B9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A63596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1B3FCE9" w14:textId="7C69BD75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883" w:type="pct"/>
          </w:tcPr>
          <w:p w14:paraId="3F1BB5F6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6B778F6C" w:rsidR="00ED73B9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site plan been provided? </w:t>
            </w:r>
          </w:p>
          <w:p w14:paraId="505E6B7C" w14:textId="20258766" w:rsidR="007167B9" w:rsidRPr="007167B9" w:rsidRDefault="004F4A9F" w:rsidP="001D626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342" w:type="pct"/>
          </w:tcPr>
          <w:p w14:paraId="514E64E3" w14:textId="52689375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43835375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D6263">
              <w:rPr>
                <w:rFonts w:ascii="Arial" w:hAnsi="Arial" w:cs="Arial"/>
                <w:sz w:val="22"/>
                <w:szCs w:val="22"/>
              </w:rPr>
              <w:t>CRA/509/02</w:t>
            </w:r>
          </w:p>
        </w:tc>
      </w:tr>
      <w:tr w:rsidR="004F4A9F" w:rsidRPr="00737CC8" w14:paraId="316D267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5AC80A00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473499CF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B913F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47FD850C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CB6C50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AB20658" w14:textId="63E5F7F2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5808CDB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74E377" w14:textId="77777777" w:rsidR="00976B28" w:rsidRPr="001D6263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1D626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1D6263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D6263">
              <w:rPr>
                <w:rFonts w:ascii="Arial" w:hAnsi="Arial" w:cs="Arial"/>
                <w:sz w:val="22"/>
                <w:szCs w:val="22"/>
                <w:highlight w:val="yellow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0865EFE9" w:rsidR="00976B28" w:rsidRPr="001D6263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D6263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1E4C319E" w14:textId="77777777" w:rsidR="00976B28" w:rsidRPr="001D6263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6C182F4C" w14:textId="77777777" w:rsidR="00976B28" w:rsidRPr="001D6263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2EFDBE2F" w:rsidR="00976B28" w:rsidRPr="001D6263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D6263">
              <w:rPr>
                <w:rFonts w:ascii="Arial" w:hAnsi="Arial" w:cs="Arial"/>
                <w:sz w:val="22"/>
                <w:szCs w:val="22"/>
                <w:highlight w:val="yellow"/>
              </w:rPr>
              <w:t>Certificates not included</w:t>
            </w:r>
          </w:p>
        </w:tc>
      </w:tr>
      <w:tr w:rsidR="004F4A9F" w:rsidRPr="00737CC8" w14:paraId="4F55E9A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614CEDA0" w14:textId="1605F3D9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66AAA140" w14:textId="1A1A9D5A" w:rsidR="004F4A9F" w:rsidRPr="00737CC8" w:rsidRDefault="004F4A9F" w:rsidP="00224128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7D687E7B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2CC92CCC" w:rsidR="004F4A9F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3CC8482E" w:rsidR="00976B28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32314560" w:rsidR="00976B28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</w:t>
            </w:r>
          </w:p>
        </w:tc>
      </w:tr>
      <w:tr w:rsidR="004F4A9F" w:rsidRPr="00737CC8" w14:paraId="4BB94A3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1D6263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5D7D" w14:textId="77777777" w:rsidR="004F4A9F" w:rsidRPr="001D6263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1D626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Is all information required in Part B1 and each associated document complete and acceptable?</w:t>
            </w:r>
          </w:p>
          <w:p w14:paraId="0AE63AAD" w14:textId="4AD18BF9" w:rsidR="001D6263" w:rsidRPr="001D6263" w:rsidRDefault="001D6263" w:rsidP="001D6263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1D626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missing technical competence registration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77777777" w:rsidR="004F4A9F" w:rsidRPr="001D6263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273F3CA2" w:rsidR="004F4A9F" w:rsidRPr="001D6263" w:rsidRDefault="001D6263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1D626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1D6263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1D6263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</w:tr>
    </w:tbl>
    <w:p w14:paraId="1E60652A" w14:textId="77777777" w:rsidR="001A3F6C" w:rsidRPr="00737CC8" w:rsidRDefault="001A3F6C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028643E7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07EB239A" w14:textId="77777777" w:rsidR="00AD0291" w:rsidRPr="00737CC8" w:rsidRDefault="00AD0291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6BF695B4" w14:textId="77777777" w:rsidR="00A91A71" w:rsidRDefault="00A91A71">
      <w:pPr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14:paraId="62C19067" w14:textId="1F2BBCCC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applies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applies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1C9C088A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48"/>
        <w:gridCol w:w="143"/>
        <w:gridCol w:w="922"/>
        <w:gridCol w:w="678"/>
        <w:gridCol w:w="724"/>
        <w:gridCol w:w="1124"/>
        <w:gridCol w:w="2048"/>
        <w:gridCol w:w="2008"/>
      </w:tblGrid>
      <w:tr w:rsidR="001263B1" w:rsidRPr="00737CC8" w14:paraId="04BCEEE6" w14:textId="77777777" w:rsidTr="0095083E">
        <w:trPr>
          <w:cantSplit/>
          <w:trHeight w:val="20"/>
        </w:trPr>
        <w:tc>
          <w:tcPr>
            <w:tcW w:w="702" w:type="pct"/>
            <w:shd w:val="clear" w:color="auto" w:fill="FFFF99"/>
          </w:tcPr>
          <w:p w14:paraId="0A8ABD8E" w14:textId="77777777" w:rsidR="001263B1" w:rsidRPr="00737CC8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1263B1" w:rsidRPr="00737CC8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598" w:type="pct"/>
            <w:gridSpan w:val="2"/>
            <w:shd w:val="clear" w:color="auto" w:fill="FFFF99"/>
          </w:tcPr>
          <w:p w14:paraId="0796A99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39F581E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Ramsar</w:t>
            </w:r>
          </w:p>
        </w:tc>
        <w:tc>
          <w:tcPr>
            <w:tcW w:w="632" w:type="pct"/>
            <w:shd w:val="clear" w:color="auto" w:fill="FFFF99"/>
          </w:tcPr>
          <w:p w14:paraId="1A85C959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1" w:type="pct"/>
            <w:shd w:val="clear" w:color="auto" w:fill="FFFF99"/>
          </w:tcPr>
          <w:p w14:paraId="198A1EE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29" w:type="pct"/>
            <w:shd w:val="clear" w:color="auto" w:fill="FFFF99"/>
          </w:tcPr>
          <w:p w14:paraId="62D0F1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1263B1" w:rsidRPr="00737CC8" w14:paraId="121031F7" w14:textId="77777777" w:rsidTr="0095083E">
        <w:trPr>
          <w:cantSplit/>
          <w:trHeight w:val="20"/>
        </w:trPr>
        <w:tc>
          <w:tcPr>
            <w:tcW w:w="702" w:type="pct"/>
            <w:tcBorders>
              <w:bottom w:val="single" w:sz="2" w:space="0" w:color="C0C0C0"/>
            </w:tcBorders>
          </w:tcPr>
          <w:p w14:paraId="5F25993C" w14:textId="707936CB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No- </w:t>
            </w:r>
            <w:r w:rsidR="001D6263">
              <w:rPr>
                <w:rFonts w:ascii="Arial" w:hAnsi="Arial" w:cs="Arial"/>
                <w:sz w:val="22"/>
                <w:szCs w:val="22"/>
              </w:rPr>
              <w:t>500 meters</w:t>
            </w:r>
          </w:p>
        </w:tc>
        <w:tc>
          <w:tcPr>
            <w:tcW w:w="598" w:type="pct"/>
            <w:gridSpan w:val="2"/>
            <w:tcBorders>
              <w:bottom w:val="single" w:sz="2" w:space="0" w:color="C0C0C0"/>
            </w:tcBorders>
          </w:tcPr>
          <w:p w14:paraId="40748F07" w14:textId="5C7FC630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No- 500 meters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529FDF86" w14:textId="19C9F2BF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No- 500 meters</w:t>
            </w:r>
          </w:p>
        </w:tc>
        <w:tc>
          <w:tcPr>
            <w:tcW w:w="632" w:type="pct"/>
            <w:tcBorders>
              <w:bottom w:val="single" w:sz="2" w:space="0" w:color="C0C0C0"/>
            </w:tcBorders>
          </w:tcPr>
          <w:p w14:paraId="5A4F0BAB" w14:textId="7FCC8502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No- 500 meters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257F7FDB" w14:textId="4056B831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No- </w:t>
            </w:r>
            <w:r w:rsidR="00AC7E94"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2758BB25" w14:textId="1384CA34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 meters</w:t>
            </w:r>
          </w:p>
        </w:tc>
      </w:tr>
      <w:tr w:rsidR="001263B1" w:rsidRPr="00737CC8" w14:paraId="413E0789" w14:textId="77777777" w:rsidTr="00A91A71">
        <w:trPr>
          <w:cantSplit/>
          <w:trHeight w:val="20"/>
        </w:trPr>
        <w:tc>
          <w:tcPr>
            <w:tcW w:w="702" w:type="pct"/>
            <w:shd w:val="clear" w:color="auto" w:fill="FFFF99"/>
          </w:tcPr>
          <w:p w14:paraId="12599B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7030B5" w:rsidRPr="00737CC8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598" w:type="pct"/>
            <w:gridSpan w:val="2"/>
            <w:shd w:val="clear" w:color="auto" w:fill="FFFF99"/>
          </w:tcPr>
          <w:p w14:paraId="129E6F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6327A42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2" w:type="pct"/>
            <w:shd w:val="clear" w:color="auto" w:fill="FFFF99"/>
          </w:tcPr>
          <w:p w14:paraId="02D0C6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1" w:type="pct"/>
            <w:shd w:val="clear" w:color="auto" w:fill="FF0000"/>
          </w:tcPr>
          <w:p w14:paraId="1E5B288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29" w:type="pct"/>
            <w:shd w:val="clear" w:color="auto" w:fill="FFFF99"/>
          </w:tcPr>
          <w:p w14:paraId="2A2DFC8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1263B1" w:rsidRPr="00737CC8" w14:paraId="0D87869A" w14:textId="77777777" w:rsidTr="00A91A71">
        <w:trPr>
          <w:cantSplit/>
          <w:trHeight w:val="20"/>
        </w:trPr>
        <w:tc>
          <w:tcPr>
            <w:tcW w:w="702" w:type="pct"/>
            <w:tcBorders>
              <w:bottom w:val="single" w:sz="2" w:space="0" w:color="C0C0C0"/>
            </w:tcBorders>
          </w:tcPr>
          <w:p w14:paraId="03B3DE9A" w14:textId="2E5BAE8C" w:rsidR="001263B1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8" w:type="pct"/>
            <w:gridSpan w:val="2"/>
            <w:tcBorders>
              <w:bottom w:val="single" w:sz="2" w:space="0" w:color="C0C0C0"/>
            </w:tcBorders>
          </w:tcPr>
          <w:p w14:paraId="266F6688" w14:textId="74156269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 meters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1ABD25CF" w14:textId="5258D99A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 meters</w:t>
            </w:r>
          </w:p>
        </w:tc>
        <w:tc>
          <w:tcPr>
            <w:tcW w:w="632" w:type="pct"/>
            <w:tcBorders>
              <w:bottom w:val="single" w:sz="2" w:space="0" w:color="C0C0C0"/>
            </w:tcBorders>
          </w:tcPr>
          <w:p w14:paraId="656024BA" w14:textId="0F51C010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 meters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  <w:shd w:val="clear" w:color="auto" w:fill="FF0000"/>
          </w:tcPr>
          <w:p w14:paraId="346DEC0E" w14:textId="4CEBF715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Yes- </w:t>
            </w:r>
            <w:r w:rsidR="00AC7E94"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7805B1EB" w14:textId="4C07D0D9" w:rsidR="001263B1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737CC8" w14:paraId="009477E7" w14:textId="77777777" w:rsidTr="0095083E">
        <w:trPr>
          <w:cantSplit/>
          <w:trHeight w:val="20"/>
        </w:trPr>
        <w:tc>
          <w:tcPr>
            <w:tcW w:w="702" w:type="pct"/>
            <w:shd w:val="clear" w:color="auto" w:fill="FFFF99"/>
          </w:tcPr>
          <w:p w14:paraId="234369B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National Parks</w:t>
            </w:r>
          </w:p>
        </w:tc>
        <w:tc>
          <w:tcPr>
            <w:tcW w:w="598" w:type="pct"/>
            <w:gridSpan w:val="2"/>
            <w:shd w:val="clear" w:color="auto" w:fill="FFFF99"/>
          </w:tcPr>
          <w:p w14:paraId="6C3C1614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5827F3B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2" w:type="pct"/>
            <w:shd w:val="clear" w:color="auto" w:fill="FFFF99"/>
          </w:tcPr>
          <w:p w14:paraId="0FBE0728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1" w:type="pct"/>
            <w:shd w:val="clear" w:color="auto" w:fill="FFFF99"/>
          </w:tcPr>
          <w:p w14:paraId="0825422E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29" w:type="pct"/>
            <w:shd w:val="clear" w:color="auto" w:fill="FFFF99"/>
          </w:tcPr>
          <w:p w14:paraId="18689E7A" w14:textId="77777777" w:rsidR="001263B1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1263B1" w:rsidRPr="00737CC8" w14:paraId="377B22FD" w14:textId="77777777" w:rsidTr="0095083E">
        <w:trPr>
          <w:cantSplit/>
          <w:trHeight w:val="20"/>
        </w:trPr>
        <w:tc>
          <w:tcPr>
            <w:tcW w:w="702" w:type="pct"/>
          </w:tcPr>
          <w:p w14:paraId="5AC89AA1" w14:textId="13268556" w:rsidR="001263B1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8" w:type="pct"/>
            <w:gridSpan w:val="2"/>
          </w:tcPr>
          <w:p w14:paraId="5CE0F7CB" w14:textId="7B6565CE" w:rsidR="001263B1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88" w:type="pct"/>
            <w:gridSpan w:val="2"/>
          </w:tcPr>
          <w:p w14:paraId="3D8EFBDD" w14:textId="7BFF7B34" w:rsidR="001263B1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2" w:type="pct"/>
          </w:tcPr>
          <w:p w14:paraId="31613450" w14:textId="453D1E94" w:rsidR="001263B1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 meters</w:t>
            </w:r>
          </w:p>
        </w:tc>
        <w:tc>
          <w:tcPr>
            <w:tcW w:w="1151" w:type="pct"/>
          </w:tcPr>
          <w:p w14:paraId="7920B188" w14:textId="5BDAFE94" w:rsidR="001263B1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9" w:type="pct"/>
          </w:tcPr>
          <w:p w14:paraId="7647B1C1" w14:textId="62E3E527" w:rsidR="001263B1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361244" w:rsidRPr="00737CC8" w14:paraId="595FF6EC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9FA10B7" w14:textId="77777777" w:rsidR="00361244" w:rsidRPr="00737CC8" w:rsidRDefault="0036124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361244" w:rsidRPr="00737CC8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190AFA6" w14:textId="2BA54263" w:rsidR="00361244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250 meters</w:t>
            </w:r>
          </w:p>
        </w:tc>
      </w:tr>
      <w:tr w:rsidR="00594238" w:rsidRPr="00737CC8" w14:paraId="06C3E0C8" w14:textId="77777777" w:rsidTr="00A91A71">
        <w:trPr>
          <w:cantSplit/>
          <w:trHeight w:val="20"/>
        </w:trPr>
        <w:tc>
          <w:tcPr>
            <w:tcW w:w="782" w:type="pct"/>
            <w:gridSpan w:val="2"/>
            <w:shd w:val="clear" w:color="auto" w:fill="FFFF99"/>
          </w:tcPr>
          <w:p w14:paraId="7E2C763D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899" w:type="pct"/>
            <w:gridSpan w:val="2"/>
            <w:shd w:val="clear" w:color="auto" w:fill="FFFF99"/>
          </w:tcPr>
          <w:p w14:paraId="0AC1060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Flood</w:t>
            </w:r>
            <w:r w:rsidR="009D77FF"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plain</w:t>
            </w:r>
          </w:p>
        </w:tc>
        <w:tc>
          <w:tcPr>
            <w:tcW w:w="1039" w:type="pct"/>
            <w:gridSpan w:val="2"/>
            <w:shd w:val="clear" w:color="auto" w:fill="FFFF99"/>
          </w:tcPr>
          <w:p w14:paraId="2A11551F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1" w:type="pct"/>
            <w:shd w:val="clear" w:color="auto" w:fill="FF0000"/>
          </w:tcPr>
          <w:p w14:paraId="75FB5588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29" w:type="pct"/>
            <w:shd w:val="clear" w:color="auto" w:fill="FFFF99"/>
          </w:tcPr>
          <w:p w14:paraId="460D495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594238" w:rsidRPr="00737CC8" w14:paraId="592C536F" w14:textId="77777777" w:rsidTr="00A91A71">
        <w:trPr>
          <w:cantSplit/>
          <w:trHeight w:val="20"/>
        </w:trPr>
        <w:tc>
          <w:tcPr>
            <w:tcW w:w="782" w:type="pct"/>
            <w:gridSpan w:val="2"/>
            <w:tcBorders>
              <w:bottom w:val="single" w:sz="2" w:space="0" w:color="C0C0C0"/>
            </w:tcBorders>
          </w:tcPr>
          <w:p w14:paraId="23931F64" w14:textId="47D5E911" w:rsidR="00594238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99" w:type="pct"/>
            <w:gridSpan w:val="2"/>
            <w:tcBorders>
              <w:bottom w:val="single" w:sz="2" w:space="0" w:color="C0C0C0"/>
            </w:tcBorders>
          </w:tcPr>
          <w:p w14:paraId="5E2804C9" w14:textId="745B0D2F" w:rsidR="00594238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39" w:type="pct"/>
            <w:gridSpan w:val="2"/>
            <w:tcBorders>
              <w:bottom w:val="single" w:sz="2" w:space="0" w:color="C0C0C0"/>
            </w:tcBorders>
          </w:tcPr>
          <w:p w14:paraId="404C7B78" w14:textId="07B3E8DD" w:rsidR="00594238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 meters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  <w:shd w:val="clear" w:color="auto" w:fill="FF0000"/>
          </w:tcPr>
          <w:p w14:paraId="51298C60" w14:textId="14BA59EE" w:rsidR="00594238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Maybe- </w:t>
            </w:r>
            <w:r w:rsidR="00AC7E94"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41FB1A4A" w14:textId="42923C6E" w:rsidR="00594238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 meters</w:t>
            </w:r>
          </w:p>
        </w:tc>
      </w:tr>
      <w:tr w:rsidR="00594238" w:rsidRPr="00737CC8" w14:paraId="12F2DCCE" w14:textId="77777777" w:rsidTr="00A91A71">
        <w:trPr>
          <w:cantSplit/>
          <w:trHeight w:val="20"/>
        </w:trPr>
        <w:tc>
          <w:tcPr>
            <w:tcW w:w="782" w:type="pct"/>
            <w:gridSpan w:val="2"/>
            <w:shd w:val="clear" w:color="auto" w:fill="FFFF99"/>
          </w:tcPr>
          <w:p w14:paraId="1489BF44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899" w:type="pct"/>
            <w:gridSpan w:val="2"/>
            <w:shd w:val="clear" w:color="auto" w:fill="FFFF99"/>
          </w:tcPr>
          <w:p w14:paraId="037B4370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39" w:type="pct"/>
            <w:gridSpan w:val="2"/>
            <w:shd w:val="clear" w:color="auto" w:fill="FFFF99"/>
          </w:tcPr>
          <w:p w14:paraId="2AD6C7D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Well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51" w:type="pct"/>
            <w:shd w:val="clear" w:color="auto" w:fill="FF0000"/>
          </w:tcPr>
          <w:p w14:paraId="0CBDB776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Spring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29" w:type="pct"/>
            <w:shd w:val="clear" w:color="auto" w:fill="FFFF99"/>
          </w:tcPr>
          <w:p w14:paraId="6533E55C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Borehole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</w:tr>
      <w:tr w:rsidR="00594238" w:rsidRPr="00737CC8" w14:paraId="4C0FA444" w14:textId="77777777" w:rsidTr="00A91A71">
        <w:trPr>
          <w:cantSplit/>
          <w:trHeight w:val="20"/>
        </w:trPr>
        <w:tc>
          <w:tcPr>
            <w:tcW w:w="782" w:type="pct"/>
            <w:gridSpan w:val="2"/>
            <w:tcBorders>
              <w:bottom w:val="single" w:sz="2" w:space="0" w:color="C0C0C0"/>
            </w:tcBorders>
          </w:tcPr>
          <w:p w14:paraId="0A0D9146" w14:textId="6457186B" w:rsidR="00594238" w:rsidRPr="00737CC8" w:rsidRDefault="001D626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meters</w:t>
            </w:r>
          </w:p>
        </w:tc>
        <w:tc>
          <w:tcPr>
            <w:tcW w:w="899" w:type="pct"/>
            <w:gridSpan w:val="2"/>
            <w:tcBorders>
              <w:bottom w:val="single" w:sz="2" w:space="0" w:color="C0C0C0"/>
            </w:tcBorders>
          </w:tcPr>
          <w:p w14:paraId="458AD404" w14:textId="6415C65F" w:rsidR="00594238" w:rsidRPr="00737CC8" w:rsidRDefault="00AC7E9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39" w:type="pct"/>
            <w:gridSpan w:val="2"/>
            <w:tcBorders>
              <w:bottom w:val="single" w:sz="2" w:space="0" w:color="C0C0C0"/>
            </w:tcBorders>
          </w:tcPr>
          <w:p w14:paraId="79F47005" w14:textId="3F94918B" w:rsidR="00594238" w:rsidRPr="00AC7E94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 meters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  <w:shd w:val="clear" w:color="auto" w:fill="FF0000"/>
          </w:tcPr>
          <w:p w14:paraId="317A7677" w14:textId="6248832C" w:rsidR="00594238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Maybe- 50 meters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421F7671" w14:textId="4B6F6B19" w:rsidR="00594238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No- 50 meters</w:t>
            </w:r>
          </w:p>
        </w:tc>
      </w:tr>
      <w:tr w:rsidR="00361244" w:rsidRPr="00737CC8" w14:paraId="00D06FB8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F1DAF08" w14:textId="77777777" w:rsidR="00361244" w:rsidRPr="00737CC8" w:rsidRDefault="00361244" w:rsidP="0036124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361244" w:rsidRPr="00737CC8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75AA6F5" w14:textId="3ED823CD" w:rsidR="00361244" w:rsidRPr="00737CC8" w:rsidRDefault="00A91A7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No- </w:t>
            </w:r>
            <w:r w:rsidR="00AC7E94">
              <w:rPr>
                <w:rFonts w:ascii="Arial" w:hAnsi="Arial" w:cs="Arial"/>
                <w:sz w:val="22"/>
                <w:szCs w:val="22"/>
              </w:rPr>
              <w:t>Within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12DD0C93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6CA36389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01/11/21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325278" w14:textId="453811DC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5AAB2FC0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01/11/21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1311F014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0A5AA6A4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01/11/21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52B79B7F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68D540A2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581D7D76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7E63064F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37F5FADD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2A5B4FE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71AF12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5A1D63C4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34893AD5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0FA2D50C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484D4C78" w:rsidR="00020F27" w:rsidRPr="00737CC8" w:rsidRDefault="00A91A71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01/11/21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C224C17" w14:textId="68EFA728" w:rsidR="008B1A4E" w:rsidRPr="00737CC8" w:rsidRDefault="006515F2" w:rsidP="006750B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FC64209" w14:textId="40F91209" w:rsidR="006670E1" w:rsidRPr="00737CC8" w:rsidRDefault="006750BD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01/11/2021</w:t>
            </w:r>
          </w:p>
          <w:p w14:paraId="7119F9DC" w14:textId="77777777" w:rsidR="006670E1" w:rsidRDefault="00C50249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Existing </w:t>
            </w:r>
            <w:r w:rsidR="006750BD">
              <w:rPr>
                <w:rFonts w:ascii="Arial" w:hAnsi="Arial" w:cs="Arial"/>
                <w:sz w:val="22"/>
                <w:szCs w:val="22"/>
              </w:rPr>
              <w:t xml:space="preserve">permit at the site under </w:t>
            </w:r>
            <w:r w:rsidRPr="00C50249">
              <w:rPr>
                <w:rFonts w:ascii="Arial" w:hAnsi="Arial" w:cs="Arial"/>
                <w:sz w:val="22"/>
                <w:szCs w:val="22"/>
              </w:rPr>
              <w:t>EPR-EB3038RW</w:t>
            </w:r>
            <w:r w:rsidR="006750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50BD" w:rsidRPr="006750BD">
              <w:rPr>
                <w:rFonts w:ascii="Arial" w:hAnsi="Arial" w:cs="Arial"/>
                <w:sz w:val="22"/>
                <w:szCs w:val="22"/>
              </w:rPr>
              <w:t>Lelo Metal Recycling Ltd</w:t>
            </w:r>
            <w:r w:rsidR="006750BD">
              <w:rPr>
                <w:rFonts w:ascii="Arial" w:hAnsi="Arial" w:cs="Arial"/>
                <w:sz w:val="22"/>
                <w:szCs w:val="22"/>
              </w:rPr>
              <w:t>- same registered office address and same relevant people. no overlap in permitted activities</w:t>
            </w:r>
            <w:r w:rsidR="00675B5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DF97FF2" w14:textId="77777777" w:rsidR="00675B59" w:rsidRDefault="00675B59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62ED29B5" w14:textId="6CA9BD33" w:rsidR="00675B59" w:rsidRDefault="00675B59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doesn’t meet location criteria due to ancient woodland and issue (spring) being within relevant distance of the site- see MyMap searches on DMS</w:t>
            </w:r>
          </w:p>
          <w:p w14:paraId="4685CBF0" w14:textId="77777777" w:rsidR="00675B59" w:rsidRDefault="00675B59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3E04D67" w14:textId="0D6F0740" w:rsidR="00675B59" w:rsidRPr="00737CC8" w:rsidRDefault="00675B59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Evidence of technical competence registration don’t included.</w:t>
            </w:r>
          </w:p>
        </w:tc>
      </w:tr>
    </w:tbl>
    <w:p w14:paraId="6B39A5F8" w14:textId="77777777" w:rsidR="006515F2" w:rsidRDefault="006515F2" w:rsidP="00D77C8C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7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93A2F" w14:textId="77777777" w:rsidR="007C2C35" w:rsidRDefault="007C2C35">
      <w:r>
        <w:separator/>
      </w:r>
    </w:p>
  </w:endnote>
  <w:endnote w:type="continuationSeparator" w:id="0">
    <w:p w14:paraId="52EE48D8" w14:textId="77777777" w:rsidR="007C2C35" w:rsidRDefault="007C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A6416" w14:textId="77777777" w:rsidR="007C2C35" w:rsidRDefault="007C2C35">
      <w:r>
        <w:separator/>
      </w:r>
    </w:p>
  </w:footnote>
  <w:footnote w:type="continuationSeparator" w:id="0">
    <w:p w14:paraId="21D90D36" w14:textId="77777777" w:rsidR="007C2C35" w:rsidRDefault="007C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AD187D" w14:textId="77777777" w:rsidR="007C2C35" w:rsidRPr="00D77C8C" w:rsidRDefault="007C2C35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D0F44"/>
    <w:multiLevelType w:val="hybridMultilevel"/>
    <w:tmpl w:val="0E4E24B2"/>
    <w:lvl w:ilvl="0" w:tplc="49BC3FF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D6263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24128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2572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7A96"/>
    <w:rsid w:val="00337CD2"/>
    <w:rsid w:val="00355E8B"/>
    <w:rsid w:val="00361244"/>
    <w:rsid w:val="0037134F"/>
    <w:rsid w:val="00371623"/>
    <w:rsid w:val="003801B9"/>
    <w:rsid w:val="00380224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5300A"/>
    <w:rsid w:val="0045384D"/>
    <w:rsid w:val="0045466F"/>
    <w:rsid w:val="0046022A"/>
    <w:rsid w:val="004631DB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5F83"/>
    <w:rsid w:val="00647E8E"/>
    <w:rsid w:val="006515F2"/>
    <w:rsid w:val="00654747"/>
    <w:rsid w:val="00661A22"/>
    <w:rsid w:val="00666C66"/>
    <w:rsid w:val="006670E1"/>
    <w:rsid w:val="00667E9A"/>
    <w:rsid w:val="00673FFF"/>
    <w:rsid w:val="006750BD"/>
    <w:rsid w:val="00675B59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80D6A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2C35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22565"/>
    <w:rsid w:val="00825EA5"/>
    <w:rsid w:val="00827663"/>
    <w:rsid w:val="00830D9D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083E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1A71"/>
    <w:rsid w:val="00A92978"/>
    <w:rsid w:val="00A9371A"/>
    <w:rsid w:val="00AA48CE"/>
    <w:rsid w:val="00AB3B3B"/>
    <w:rsid w:val="00AB4862"/>
    <w:rsid w:val="00AB545E"/>
    <w:rsid w:val="00AC2826"/>
    <w:rsid w:val="00AC7C53"/>
    <w:rsid w:val="00AC7E94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1178"/>
    <w:rsid w:val="00B914D8"/>
    <w:rsid w:val="00B925CF"/>
    <w:rsid w:val="00BB2BE6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0249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008E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  <w:style w:type="character" w:customStyle="1" w:styleId="Responseboxtext">
    <w:name w:val="Response box text"/>
    <w:basedOn w:val="DefaultParagraphFont"/>
    <w:uiPriority w:val="1"/>
    <w:qFormat/>
    <w:rsid w:val="007C2C35"/>
    <w:rPr>
      <w:rFonts w:ascii="Arial" w:hAnsi="Arial" w:cs="Times New Roman"/>
      <w:color w:val="auto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7C2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intranet/ams_document_library/2008/201_250/202_08.doc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1_08.doc" TargetMode="Externa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WasteReg.NE@cyfoethnaturiolcymru.gov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REGU-204-2743730</_dlc_DocId>
    <_dlc_DocIdUrl xmlns="9be56660-2c31-41ef-bc00-23e72f632f2a">
      <Url>https://cyfoethnaturiolcymru.sharepoint.com/teams/Regulatory/Permitting/_layouts/15/DocIdRedir.aspx?ID=REGU-204-2743730</Url>
      <Description>REGU-204-2743730</Description>
    </_dlc_DocIdUrl>
    <Site_x0020_Name xmlns="859f7ad6-93f6-4205-b62b-a17f28acbbac">Lelo Aggregates</Site_x0020_Name>
    <Internal_x002f_External xmlns="859f7ad6-93f6-4205-b62b-a17f28acbbac">Internal document</Internal_x002f_External>
    <Post_x0020_code xmlns="859f7ad6-93f6-4205-b62b-a17f28acbbac">LL21 9SD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1 Edison Court, Ellice Way, Wrexham Technology Park, Wrexham, LL13 7YT	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2021-11-01T00:00:00+00:00</Document_x0020_Date>
    <Facility_x0020_Address xmlns="859f7ad6-93f6-4205-b62b-a17f28acbbac">Land Situated at Craig Lelo Works, Gwyddelwern, Corwen</Facility_x0020_Address>
    <Environment_x0020_Sub_x0020_Folder xmlns="859f7ad6-93f6-4205-b62b-a17f28acbbac">Licences applications</Environment_x0020_Sub_x0020_Folder>
    <Customer_x0020_Name xmlns="859f7ad6-93f6-4205-b62b-a17f28acbbac">Lelo Aggregates Ltd</Customer_x0020_Name>
    <Surrendered_x002f_Expired_x0020_Date xmlns="859f7ad6-93f6-4205-b62b-a17f28acbbac" xsi:nil="true"/>
  </documentManagement>
</p:properties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B37A49C-CF00-4BA5-932A-7EBE1F44B22B}"/>
</file>

<file path=customXml/itemProps2.xml><?xml version="1.0" encoding="utf-8"?>
<ds:datastoreItem xmlns:ds="http://schemas.openxmlformats.org/officeDocument/2006/customXml" ds:itemID="{7F9418F0-5AB7-4438-AFAE-315ABBE45B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E7D19A-15EF-4A22-9240-BE0370D4490A}"/>
</file>

<file path=customXml/itemProps5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2EC2D79D-0EDB-48D6-AD97-682EE2E71CA8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7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85</TotalTime>
  <Pages>7</Pages>
  <Words>1413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9209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16</cp:revision>
  <cp:lastPrinted>2013-09-05T10:10:00Z</cp:lastPrinted>
  <dcterms:created xsi:type="dcterms:W3CDTF">2017-12-08T15:18:00Z</dcterms:created>
  <dcterms:modified xsi:type="dcterms:W3CDTF">2021-11-01T15:32:00Z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">
    <vt:lpwstr>REGU-430-80931</vt:lpwstr>
  </property>
  <property fmtid="{D5CDD505-2E9C-101B-9397-08002B2CF9AE}" pid="12" name="_dlc_DocIdItemGuid">
    <vt:lpwstr>e127c1df-4e03-4849-87ea-6b144a772498</vt:lpwstr>
  </property>
  <property fmtid="{D5CDD505-2E9C-101B-9397-08002B2CF9AE}" pid="13" name="_dlc_DocIdUrl">
    <vt:lpwstr>https://cyfoethnaturiolcymru.sharepoint.com/teams/Regulatory/wip/_layouts/15/DocIdRedir.aspx?ID=REGU-430-80931, REGU-430-80931</vt:lpwstr>
  </property>
  <property fmtid="{D5CDD505-2E9C-101B-9397-08002B2CF9AE}" pid="14" name="AuthorIds_UIVersion_4608">
    <vt:lpwstr>200</vt:lpwstr>
  </property>
</Properties>
</file>