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62156D65" w14:textId="77777777" w:rsidR="003763EE" w:rsidRPr="00B44F4F" w:rsidRDefault="003763EE" w:rsidP="003763EE">
      <w:pPr>
        <w:pStyle w:val="Bullets"/>
        <w:numPr>
          <w:ilvl w:val="0"/>
          <w:numId w:val="1"/>
        </w:numPr>
        <w:ind w:hanging="436"/>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6B12942E" w14:textId="77777777" w:rsidR="003763EE" w:rsidRPr="00884834" w:rsidRDefault="003763EE" w:rsidP="003763EE">
      <w:pPr>
        <w:ind w:left="720"/>
        <w:contextualSpacing/>
        <w:rPr>
          <w:sz w:val="22"/>
        </w:rPr>
      </w:pPr>
    </w:p>
    <w:p w14:paraId="42CB9668"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 and supporting documents less than 10MB we can accept an additional copy via email.  </w:t>
      </w:r>
    </w:p>
    <w:p w14:paraId="1755EAA0"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applications larger than 10MB </w:t>
      </w:r>
      <w:r w:rsidRPr="00884834">
        <w:rPr>
          <w:b/>
          <w:color w:val="000000"/>
          <w:sz w:val="22"/>
        </w:rPr>
        <w:t>16</w:t>
      </w:r>
      <w:r w:rsidRPr="00884834">
        <w:rPr>
          <w:color w:val="000000"/>
          <w:sz w:val="22"/>
        </w:rPr>
        <w:t xml:space="preserve"> additional copies in CD/DVD format will be required </w:t>
      </w:r>
    </w:p>
    <w:p w14:paraId="5616C39B" w14:textId="77777777" w:rsidR="003763EE" w:rsidRDefault="003763EE" w:rsidP="003763EE">
      <w:pPr>
        <w:numPr>
          <w:ilvl w:val="1"/>
          <w:numId w:val="18"/>
        </w:numPr>
        <w:spacing w:after="0" w:line="240" w:lineRule="auto"/>
        <w:rPr>
          <w:color w:val="000000"/>
          <w:sz w:val="22"/>
        </w:rPr>
      </w:pPr>
      <w:r w:rsidRPr="00884834">
        <w:rPr>
          <w:color w:val="000000"/>
          <w:sz w:val="22"/>
        </w:rPr>
        <w:t xml:space="preserve">When applications and supporting documents are hard copy only </w:t>
      </w:r>
      <w:r w:rsidRPr="00884834">
        <w:rPr>
          <w:b/>
          <w:color w:val="000000"/>
          <w:sz w:val="22"/>
        </w:rPr>
        <w:t xml:space="preserve">16 </w:t>
      </w:r>
      <w:r w:rsidRPr="00884834">
        <w:rPr>
          <w:color w:val="000000"/>
          <w:sz w:val="22"/>
        </w:rPr>
        <w:t>copies will be required.</w:t>
      </w:r>
    </w:p>
    <w:p w14:paraId="425AF616" w14:textId="77777777" w:rsidR="003763EE" w:rsidRDefault="003763EE" w:rsidP="003763EE">
      <w:pPr>
        <w:spacing w:after="0" w:line="240" w:lineRule="auto"/>
        <w:ind w:left="1440"/>
        <w:rPr>
          <w:color w:val="000000"/>
          <w:sz w:val="22"/>
        </w:rPr>
      </w:pPr>
    </w:p>
    <w:p w14:paraId="369F8F99" w14:textId="77777777" w:rsidR="003763EE" w:rsidRPr="00B44F4F" w:rsidRDefault="003763EE" w:rsidP="003763EE">
      <w:pPr>
        <w:pStyle w:val="Bullets"/>
        <w:numPr>
          <w:ilvl w:val="0"/>
          <w:numId w:val="1"/>
        </w:numPr>
        <w:ind w:hanging="436"/>
        <w:rPr>
          <w:sz w:val="22"/>
          <w:szCs w:val="22"/>
        </w:rPr>
      </w:pPr>
      <w:r w:rsidRPr="00B44F4F">
        <w:rPr>
          <w:sz w:val="22"/>
          <w:szCs w:val="22"/>
        </w:rPr>
        <w:t>Please submit applications to the</w:t>
      </w:r>
      <w:r w:rsidRPr="003763EE">
        <w:rPr>
          <w:sz w:val="22"/>
          <w:szCs w:val="22"/>
        </w:rPr>
        <w:t xml:space="preserve"> </w:t>
      </w:r>
      <w:r w:rsidRPr="003763EE">
        <w:rPr>
          <w:b/>
          <w:sz w:val="22"/>
          <w:szCs w:val="22"/>
        </w:rPr>
        <w:t>Permit Receipt Centre</w:t>
      </w:r>
      <w:r w:rsidRPr="003763EE">
        <w:rPr>
          <w:sz w:val="22"/>
          <w:szCs w:val="22"/>
        </w:rPr>
        <w:t xml:space="preserve"> </w:t>
      </w:r>
      <w:r w:rsidRPr="00B44F4F">
        <w:rPr>
          <w:sz w:val="22"/>
          <w:szCs w:val="22"/>
        </w:rPr>
        <w:t>via the details at the top of this form</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Large scale projects with substantial volumes of material being deposited or excavated</w:t>
      </w:r>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w:t>
      </w:r>
      <w:proofErr w:type="gramStart"/>
      <w:r w:rsidR="00D626F6">
        <w:rPr>
          <w:sz w:val="22"/>
        </w:rPr>
        <w:t>be considered to be</w:t>
      </w:r>
      <w:proofErr w:type="gramEnd"/>
      <w:r w:rsidR="00D626F6">
        <w:rPr>
          <w:sz w:val="22"/>
        </w:rPr>
        <w:t xml:space="preserv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w:t>
      </w:r>
      <w:proofErr w:type="gramStart"/>
      <w:r w:rsidRPr="007F0A43">
        <w:rPr>
          <w:sz w:val="22"/>
        </w:rPr>
        <w:t>High Water</w:t>
      </w:r>
      <w:proofErr w:type="gramEnd"/>
      <w:r w:rsidRPr="007F0A43">
        <w:rPr>
          <w:sz w:val="22"/>
        </w:rPr>
        <w:t xml:space="preserve"> Spring (MHWS). Where appropriate, planned phasing of the work for which consent is sought must be detailed. For projects lasting more than one calendar year, planned phasing details must be given for each </w:t>
      </w:r>
      <w:proofErr w:type="gramStart"/>
      <w:r w:rsidRPr="007F0A43">
        <w:rPr>
          <w:sz w:val="22"/>
        </w:rPr>
        <w:t>12 month</w:t>
      </w:r>
      <w:proofErr w:type="gramEnd"/>
      <w:r w:rsidRPr="007F0A43">
        <w:rPr>
          <w:sz w:val="22"/>
        </w:rPr>
        <w:t xml:space="preserve">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lastRenderedPageBreak/>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credit/debit card payments please complete the CC1 form and submit with the application. The CC1 form can be found </w:t>
      </w:r>
      <w:r>
        <w:rPr>
          <w:color w:val="000000"/>
          <w:sz w:val="22"/>
        </w:rPr>
        <w:t>on our web pages</w:t>
      </w:r>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on our web pages</w:t>
      </w:r>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w:t>
      </w:r>
      <w:proofErr w:type="gramStart"/>
      <w:r>
        <w:rPr>
          <w:sz w:val="22"/>
        </w:rPr>
        <w:t>application</w:t>
      </w:r>
      <w:proofErr w:type="gramEnd"/>
      <w:r>
        <w:rPr>
          <w:sz w:val="22"/>
        </w:rPr>
        <w:t xml:space="preserve">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6DB63B82" w14:textId="77777777" w:rsidR="004575BF" w:rsidRPr="00B44F4F" w:rsidRDefault="004575BF" w:rsidP="004575BF">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0315E3FD" w14:textId="77777777" w:rsidR="004575BF" w:rsidRPr="00884834" w:rsidRDefault="004575BF" w:rsidP="004575BF">
      <w:pPr>
        <w:ind w:left="426"/>
        <w:rPr>
          <w:color w:val="000000"/>
          <w:sz w:val="22"/>
        </w:rPr>
      </w:pPr>
    </w:p>
    <w:p w14:paraId="79D81AD4" w14:textId="77777777" w:rsidR="004575BF" w:rsidRPr="00B44F4F" w:rsidRDefault="004575BF" w:rsidP="004575BF">
      <w:pPr>
        <w:pStyle w:val="Bullets"/>
        <w:ind w:left="709" w:hanging="283"/>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Areas to be dredged</w:t>
      </w:r>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materials to be dredged</w:t>
      </w:r>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77777777"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 xml:space="preserve">Please ensure that you have included all the necessary information before you submit </w:t>
      </w:r>
      <w:proofErr w:type="gramStart"/>
      <w:r w:rsidRPr="003D4656">
        <w:rPr>
          <w:color w:val="000000"/>
          <w:sz w:val="22"/>
          <w:lang w:eastAsia="en-GB"/>
        </w:rPr>
        <w:t>you</w:t>
      </w:r>
      <w:proofErr w:type="gramEnd"/>
      <w:r w:rsidRPr="003D4656">
        <w:rPr>
          <w:color w:val="000000"/>
          <w:sz w:val="22"/>
          <w:lang w:eastAsia="en-GB"/>
        </w:rPr>
        <w:t xml:space="preserve"> application. </w:t>
      </w:r>
      <w:r w:rsidRPr="003D4656">
        <w:rPr>
          <w:b/>
          <w:color w:val="000000"/>
          <w:sz w:val="22"/>
          <w:lang w:eastAsia="en-GB"/>
        </w:rPr>
        <w:t>If any of the below are not completed in the application form, the application is likely to be considered incomplete and may be returned to you</w:t>
      </w:r>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The applicant is a legal entity?</w:t>
            </w:r>
          </w:p>
        </w:tc>
        <w:tc>
          <w:tcPr>
            <w:tcW w:w="1000" w:type="dxa"/>
          </w:tcPr>
          <w:p w14:paraId="163FB8B1" w14:textId="6C19298C" w:rsidR="004575BF" w:rsidRPr="003D4656" w:rsidRDefault="000561B9" w:rsidP="004575BF">
            <w:pPr>
              <w:rPr>
                <w:color w:val="000000"/>
              </w:rPr>
            </w:pPr>
            <w:r>
              <w:rPr>
                <w:color w:val="000000"/>
              </w:rPr>
              <w:sym w:font="Wingdings" w:char="F0FC"/>
            </w:r>
          </w:p>
        </w:tc>
      </w:tr>
      <w:tr w:rsidR="004575BF" w:rsidRPr="003D4656" w14:paraId="55B07DE3" w14:textId="77777777" w:rsidTr="00B9543A">
        <w:trPr>
          <w:trHeight w:hRule="exact" w:val="284"/>
        </w:trPr>
        <w:tc>
          <w:tcPr>
            <w:tcW w:w="8529" w:type="dxa"/>
          </w:tcPr>
          <w:p w14:paraId="14F0DA47" w14:textId="77777777" w:rsidR="004575BF" w:rsidRPr="004575BF" w:rsidRDefault="004575BF" w:rsidP="004575BF">
            <w:pPr>
              <w:rPr>
                <w:color w:val="000000"/>
                <w:sz w:val="22"/>
              </w:rPr>
            </w:pPr>
            <w:r w:rsidRPr="004575BF">
              <w:rPr>
                <w:color w:val="000000"/>
                <w:sz w:val="22"/>
              </w:rPr>
              <w:t>The declaration is signed by the applicant?</w:t>
            </w:r>
          </w:p>
        </w:tc>
        <w:tc>
          <w:tcPr>
            <w:tcW w:w="1000" w:type="dxa"/>
          </w:tcPr>
          <w:p w14:paraId="76F2A4FD" w14:textId="1C5BD413" w:rsidR="004575BF" w:rsidRPr="003D4656" w:rsidRDefault="000561B9" w:rsidP="004575BF">
            <w:pPr>
              <w:rPr>
                <w:color w:val="000000"/>
              </w:rPr>
            </w:pPr>
            <w:r>
              <w:rPr>
                <w:color w:val="000000"/>
              </w:rPr>
              <w:sym w:font="Wingdings" w:char="F0FC"/>
            </w:r>
          </w:p>
        </w:tc>
      </w:tr>
      <w:tr w:rsidR="004575BF" w:rsidRPr="003D4656" w14:paraId="292869B6" w14:textId="77777777" w:rsidTr="00B9543A">
        <w:trPr>
          <w:trHeight w:hRule="exact" w:val="284"/>
        </w:trPr>
        <w:tc>
          <w:tcPr>
            <w:tcW w:w="8529" w:type="dxa"/>
          </w:tcPr>
          <w:p w14:paraId="6EDA5098" w14:textId="77777777" w:rsidR="004575BF" w:rsidRPr="004575BF" w:rsidRDefault="004575BF" w:rsidP="004575BF">
            <w:pPr>
              <w:rPr>
                <w:color w:val="000000"/>
                <w:sz w:val="22"/>
              </w:rPr>
            </w:pPr>
            <w:r w:rsidRPr="004575BF">
              <w:rPr>
                <w:color w:val="000000"/>
                <w:sz w:val="22"/>
              </w:rPr>
              <w:t>Is the application fee correct?</w:t>
            </w:r>
          </w:p>
        </w:tc>
        <w:tc>
          <w:tcPr>
            <w:tcW w:w="1000" w:type="dxa"/>
          </w:tcPr>
          <w:p w14:paraId="4852BCF9" w14:textId="1A6D6032" w:rsidR="004575BF" w:rsidRPr="003D4656" w:rsidRDefault="00FC2B34" w:rsidP="004575BF">
            <w:pPr>
              <w:rPr>
                <w:color w:val="000000"/>
              </w:rPr>
            </w:pPr>
            <w:r>
              <w:rPr>
                <w:color w:val="000000"/>
              </w:rPr>
              <w:sym w:font="Wingdings" w:char="F0FC"/>
            </w:r>
          </w:p>
        </w:tc>
      </w:tr>
      <w:tr w:rsidR="004575BF" w:rsidRPr="003D4656" w14:paraId="26F24906" w14:textId="77777777" w:rsidTr="00B9543A">
        <w:trPr>
          <w:trHeight w:hRule="exact" w:val="284"/>
        </w:trPr>
        <w:tc>
          <w:tcPr>
            <w:tcW w:w="8529" w:type="dxa"/>
          </w:tcPr>
          <w:p w14:paraId="0E6C2903" w14:textId="77777777" w:rsidR="004575BF" w:rsidRPr="004575BF" w:rsidRDefault="004575BF" w:rsidP="004575BF">
            <w:pPr>
              <w:rPr>
                <w:color w:val="000000"/>
                <w:sz w:val="22"/>
              </w:rPr>
            </w:pPr>
            <w:r w:rsidRPr="004575BF">
              <w:rPr>
                <w:color w:val="000000"/>
                <w:sz w:val="22"/>
              </w:rPr>
              <w:t>Are the grid references/coordinates correct?</w:t>
            </w:r>
          </w:p>
        </w:tc>
        <w:tc>
          <w:tcPr>
            <w:tcW w:w="1000" w:type="dxa"/>
          </w:tcPr>
          <w:p w14:paraId="666E0CEA" w14:textId="71101D7A" w:rsidR="004575BF" w:rsidRPr="003D4656" w:rsidRDefault="00FC2B34" w:rsidP="004575BF">
            <w:pPr>
              <w:rPr>
                <w:color w:val="000000"/>
              </w:rPr>
            </w:pPr>
            <w:r>
              <w:rPr>
                <w:color w:val="000000"/>
              </w:rPr>
              <w:sym w:font="Wingdings" w:char="F0FC"/>
            </w:r>
          </w:p>
        </w:tc>
      </w:tr>
      <w:tr w:rsidR="004575BF" w:rsidRPr="003D4656" w14:paraId="50C23BB8" w14:textId="77777777" w:rsidTr="00B9543A">
        <w:trPr>
          <w:trHeight w:hRule="exact" w:val="284"/>
        </w:trPr>
        <w:tc>
          <w:tcPr>
            <w:tcW w:w="8529" w:type="dxa"/>
          </w:tcPr>
          <w:p w14:paraId="37E820C1" w14:textId="77777777" w:rsidR="004575BF" w:rsidRPr="004575BF" w:rsidRDefault="004575BF" w:rsidP="004575BF">
            <w:pPr>
              <w:rPr>
                <w:color w:val="000000"/>
                <w:sz w:val="22"/>
              </w:rPr>
            </w:pPr>
            <w:r w:rsidRPr="004575BF">
              <w:rPr>
                <w:color w:val="000000"/>
                <w:sz w:val="22"/>
              </w:rPr>
              <w:t>Do the coordinates match map locations?</w:t>
            </w:r>
          </w:p>
        </w:tc>
        <w:tc>
          <w:tcPr>
            <w:tcW w:w="1000" w:type="dxa"/>
          </w:tcPr>
          <w:p w14:paraId="5F3D6115" w14:textId="2A371FFD" w:rsidR="004575BF" w:rsidRPr="003D4656" w:rsidRDefault="007D3544" w:rsidP="004575BF">
            <w:pPr>
              <w:rPr>
                <w:color w:val="000000"/>
              </w:rPr>
            </w:pPr>
            <w:r>
              <w:rPr>
                <w:color w:val="000000"/>
              </w:rPr>
              <w:sym w:font="Wingdings" w:char="F0FC"/>
            </w:r>
          </w:p>
        </w:tc>
      </w:tr>
      <w:tr w:rsidR="004575BF" w:rsidRPr="003D4656" w14:paraId="7F2307EA" w14:textId="77777777" w:rsidTr="00B9543A">
        <w:trPr>
          <w:trHeight w:hRule="exact" w:val="284"/>
        </w:trPr>
        <w:tc>
          <w:tcPr>
            <w:tcW w:w="8529" w:type="dxa"/>
          </w:tcPr>
          <w:p w14:paraId="4679DA8F" w14:textId="77777777" w:rsidR="004575BF" w:rsidRPr="004575BF" w:rsidRDefault="004575BF" w:rsidP="004575BF">
            <w:pPr>
              <w:rPr>
                <w:color w:val="000000"/>
                <w:sz w:val="22"/>
              </w:rPr>
            </w:pPr>
            <w:r w:rsidRPr="004575BF">
              <w:rPr>
                <w:color w:val="000000"/>
                <w:sz w:val="22"/>
              </w:rPr>
              <w:t>Have all the relevant supporting documents been submitted?</w:t>
            </w:r>
          </w:p>
        </w:tc>
        <w:tc>
          <w:tcPr>
            <w:tcW w:w="1000" w:type="dxa"/>
          </w:tcPr>
          <w:p w14:paraId="4BC27C30" w14:textId="1FD2F0CC" w:rsidR="004575BF" w:rsidRPr="003D4656" w:rsidRDefault="007D3544" w:rsidP="004575BF">
            <w:pPr>
              <w:rPr>
                <w:color w:val="000000"/>
              </w:rPr>
            </w:pPr>
            <w:r>
              <w:rPr>
                <w:color w:val="000000"/>
              </w:rPr>
              <w:sym w:font="Wingdings" w:char="F0FC"/>
            </w:r>
          </w:p>
        </w:tc>
      </w:tr>
      <w:tr w:rsidR="004575BF" w:rsidRPr="003D4656" w14:paraId="1B77CE5E" w14:textId="77777777" w:rsidTr="00B9543A">
        <w:trPr>
          <w:trHeight w:hRule="exact" w:val="284"/>
        </w:trPr>
        <w:tc>
          <w:tcPr>
            <w:tcW w:w="8529" w:type="dxa"/>
          </w:tcPr>
          <w:p w14:paraId="7DF38AF9" w14:textId="77777777" w:rsidR="004575BF" w:rsidRPr="004575BF" w:rsidRDefault="004575BF" w:rsidP="004575BF">
            <w:pPr>
              <w:rPr>
                <w:color w:val="000000"/>
                <w:sz w:val="22"/>
              </w:rPr>
            </w:pPr>
            <w:r w:rsidRPr="004575BF">
              <w:rPr>
                <w:color w:val="000000"/>
                <w:sz w:val="22"/>
              </w:rPr>
              <w:t>Has a clear methodology been provided in the application form?</w:t>
            </w:r>
          </w:p>
        </w:tc>
        <w:tc>
          <w:tcPr>
            <w:tcW w:w="1000" w:type="dxa"/>
          </w:tcPr>
          <w:p w14:paraId="0327731D" w14:textId="358A1A28" w:rsidR="004575BF" w:rsidRPr="003D4656" w:rsidRDefault="00CF513C" w:rsidP="004575BF">
            <w:pPr>
              <w:rPr>
                <w:color w:val="000000"/>
              </w:rPr>
            </w:pPr>
            <w:r>
              <w:rPr>
                <w:color w:val="000000"/>
              </w:rPr>
              <w:sym w:font="Wingdings" w:char="F0FC"/>
            </w:r>
          </w:p>
        </w:tc>
      </w:tr>
      <w:tr w:rsidR="004575BF" w:rsidRPr="003D4656" w14:paraId="42CEBE62" w14:textId="77777777" w:rsidTr="00B9543A">
        <w:trPr>
          <w:trHeight w:hRule="exact" w:val="284"/>
        </w:trPr>
        <w:tc>
          <w:tcPr>
            <w:tcW w:w="8529" w:type="dxa"/>
          </w:tcPr>
          <w:p w14:paraId="5E34B3C8" w14:textId="77777777" w:rsidR="004575BF" w:rsidRPr="004575BF" w:rsidRDefault="004575BF" w:rsidP="004575BF">
            <w:pPr>
              <w:rPr>
                <w:color w:val="000000"/>
                <w:sz w:val="22"/>
              </w:rPr>
            </w:pPr>
            <w:r w:rsidRPr="004575BF">
              <w:rPr>
                <w:color w:val="000000"/>
                <w:sz w:val="22"/>
              </w:rPr>
              <w:t>Has Protected sites information been included?</w:t>
            </w:r>
          </w:p>
        </w:tc>
        <w:tc>
          <w:tcPr>
            <w:tcW w:w="1000" w:type="dxa"/>
          </w:tcPr>
          <w:p w14:paraId="26E1E303" w14:textId="0E1A4282" w:rsidR="004575BF" w:rsidRPr="003D4656" w:rsidRDefault="00CF513C" w:rsidP="004575BF">
            <w:pPr>
              <w:rPr>
                <w:color w:val="000000"/>
              </w:rPr>
            </w:pPr>
            <w:r>
              <w:rPr>
                <w:color w:val="000000"/>
              </w:rPr>
              <w:sym w:font="Wingdings" w:char="F0FC"/>
            </w:r>
          </w:p>
        </w:tc>
      </w:tr>
      <w:tr w:rsidR="004575BF" w:rsidRPr="003D4656" w14:paraId="5E63D03E" w14:textId="77777777" w:rsidTr="00CF513C">
        <w:trPr>
          <w:trHeight w:hRule="exact" w:val="608"/>
        </w:trPr>
        <w:tc>
          <w:tcPr>
            <w:tcW w:w="8529" w:type="dxa"/>
          </w:tcPr>
          <w:p w14:paraId="106A9CB5" w14:textId="77777777" w:rsidR="004575BF" w:rsidRPr="004575BF" w:rsidRDefault="004575BF" w:rsidP="004575BF">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20761DC4" w:rsidR="004575BF" w:rsidRPr="003D4656" w:rsidRDefault="00CF513C" w:rsidP="004575BF">
            <w:pPr>
              <w:rPr>
                <w:color w:val="000000"/>
              </w:rPr>
            </w:pPr>
            <w:r>
              <w:rPr>
                <w:color w:val="000000"/>
              </w:rPr>
              <w:sym w:font="Wingdings" w:char="F0FC"/>
            </w: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w:t>
      </w:r>
      <w:proofErr w:type="gramStart"/>
      <w:r w:rsidRPr="00B9543A">
        <w:rPr>
          <w:b/>
          <w:sz w:val="22"/>
          <w:lang w:eastAsia="en-GB"/>
        </w:rPr>
        <w:t>you</w:t>
      </w:r>
      <w:proofErr w:type="gramEnd"/>
      <w:r w:rsidRPr="00B9543A">
        <w:rPr>
          <w:b/>
          <w:sz w:val="22"/>
          <w:lang w:eastAsia="en-GB"/>
        </w:rPr>
        <w:t xml:space="preserve">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Pr="00D6760D" w:rsidRDefault="004575BF"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t>1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3FEF2A8D" w:rsidR="009B4071" w:rsidRPr="00097CD3" w:rsidRDefault="009B4071" w:rsidP="00215B5C">
                            <w:pPr>
                              <w:tabs>
                                <w:tab w:val="left" w:pos="-142"/>
                                <w:tab w:val="left" w:pos="426"/>
                              </w:tabs>
                              <w:rPr>
                                <w:sz w:val="22"/>
                              </w:rPr>
                            </w:pPr>
                            <w:r>
                              <w:rPr>
                                <w:sz w:val="22"/>
                              </w:rPr>
                              <w:t>Rhyl Harbour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">
                <v:textbox>
                  <w:txbxContent>
                    <w:p w14:paraId="4EA2B029" w14:textId="3FEF2A8D" w:rsidR="009B4071" w:rsidRPr="00097CD3" w:rsidRDefault="009B4071" w:rsidP="00215B5C">
                      <w:pPr>
                        <w:tabs>
                          <w:tab w:val="left" w:pos="-142"/>
                          <w:tab w:val="left" w:pos="426"/>
                        </w:tabs>
                        <w:rPr>
                          <w:sz w:val="22"/>
                        </w:rPr>
                      </w:pPr>
                      <w:r>
                        <w:rPr>
                          <w:sz w:val="22"/>
                        </w:rPr>
                        <w:t>Rhyl Harbour</w:t>
                      </w: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lastRenderedPageBreak/>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mc:AlternateContent>
          <mc:Choice Requires="wps">
            <w:drawing>
              <wp:anchor distT="0" distB="0" distL="114300" distR="114300" simplePos="0" relativeHeight="251694592" behindDoc="0" locked="0" layoutInCell="1" allowOverlap="1" wp14:anchorId="5D11E4F1" wp14:editId="1288EC10">
                <wp:simplePos x="0" y="0"/>
                <wp:positionH relativeFrom="column">
                  <wp:posOffset>297180</wp:posOffset>
                </wp:positionH>
                <wp:positionV relativeFrom="paragraph">
                  <wp:posOffset>54610</wp:posOffset>
                </wp:positionV>
                <wp:extent cx="6192520" cy="988828"/>
                <wp:effectExtent l="0" t="0" r="17780" b="2095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88828"/>
                        </a:xfrm>
                        <a:prstGeom prst="rect">
                          <a:avLst/>
                        </a:prstGeom>
                        <a:solidFill>
                          <a:srgbClr val="FFFFFF"/>
                        </a:solidFill>
                        <a:ln w="9525">
                          <a:solidFill>
                            <a:srgbClr val="000000"/>
                          </a:solidFill>
                          <a:miter lim="800000"/>
                          <a:headEnd/>
                          <a:tailEnd/>
                        </a:ln>
                      </wps:spPr>
                      <wps:txbx>
                        <w:txbxContent>
                          <w:p w14:paraId="6E32BFA9" w14:textId="0E1BD576" w:rsidR="009B4071" w:rsidRPr="00097CD3" w:rsidRDefault="009B4071" w:rsidP="00215B5C">
                            <w:pPr>
                              <w:textboxTightWrap w:val="allLines"/>
                              <w:rPr>
                                <w:sz w:val="22"/>
                              </w:rPr>
                            </w:pPr>
                            <w:r>
                              <w:rPr>
                                <w:sz w:val="22"/>
                              </w:rPr>
                              <w:t>Rhyl harbour is located on the River Clwyd estuary between Rhyl to the east and Kinmel Bay to the west. The harbour requires maintenance dredging to maintain the channel and to allow boats to be moored.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4pt;margin-top:4.3pt;width:487.6pt;height:77.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">
                <v:textbox>
                  <w:txbxContent>
                    <w:p w14:paraId="6E32BFA9" w14:textId="0E1BD576" w:rsidR="009B4071" w:rsidRPr="00097CD3" w:rsidRDefault="009B4071" w:rsidP="00215B5C">
                      <w:pPr>
                        <w:textboxTightWrap w:val="allLines"/>
                        <w:rPr>
                          <w:sz w:val="22"/>
                        </w:rPr>
                      </w:pPr>
                      <w:r>
                        <w:rPr>
                          <w:sz w:val="22"/>
                        </w:rPr>
                        <w:t>Rhyl harbour is located on the River Clwyd estuary between Rhyl to the east and Kinmel Bay to the west. The harbour requires maintenance dredging to maintain the channel and to allow boats to be moored.</w:t>
                      </w: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77777777" w:rsidR="00D56D58" w:rsidRDefault="00D56D58" w:rsidP="00215B5C">
      <w:pPr>
        <w:pStyle w:val="ListParagraph"/>
        <w:tabs>
          <w:tab w:val="left" w:pos="993"/>
        </w:tabs>
        <w:spacing w:line="200" w:lineRule="atLeast"/>
        <w:ind w:left="993" w:hanging="567"/>
        <w:rPr>
          <w:sz w:val="22"/>
        </w:rPr>
      </w:pPr>
    </w:p>
    <w:p w14:paraId="280E1E80" w14:textId="77777777" w:rsidR="00215B5C" w:rsidRDefault="000D3C4E" w:rsidP="00215B5C">
      <w:pPr>
        <w:pStyle w:val="ListParagraph"/>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79ABEFFE" w:rsidR="009B4071" w:rsidRDefault="009B4071" w:rsidP="00215B5C">
                            <w:r>
                              <w:t>£28,000 per year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">
                <v:textbox>
                  <w:txbxContent>
                    <w:p w14:paraId="26F1F542" w14:textId="79ABEFFE" w:rsidR="009B4071" w:rsidRDefault="009B4071" w:rsidP="00215B5C">
                      <w:r>
                        <w:t>£28,000 per year</w:t>
                      </w:r>
                    </w:p>
                  </w:txbxContent>
                </v:textbox>
              </v:shape>
            </w:pict>
          </mc:Fallback>
        </mc:AlternateContent>
      </w:r>
      <w:r w:rsidR="00215B5C">
        <w:rPr>
          <w:sz w:val="22"/>
        </w:rPr>
        <w:t xml:space="preserve">1(c). </w:t>
      </w:r>
      <w:r w:rsidR="00215B5C">
        <w:rPr>
          <w:sz w:val="22"/>
        </w:rPr>
        <w:tab/>
        <w:t xml:space="preserve">Please provide an estimated gross cost of the project (Inc. materials and labour) for works that fall below/seaward of Mean </w:t>
      </w:r>
      <w:proofErr w:type="gramStart"/>
      <w:r w:rsidR="00215B5C">
        <w:rPr>
          <w:sz w:val="22"/>
        </w:rPr>
        <w:t>High Water</w:t>
      </w:r>
      <w:proofErr w:type="gramEnd"/>
      <w:r w:rsidR="00215B5C">
        <w:rPr>
          <w:sz w:val="22"/>
        </w:rPr>
        <w:t xml:space="preserve">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F2E525" w14:textId="13CC8B32" w:rsidR="009B4071" w:rsidRDefault="009B4071">
                            <w:r>
                              <w:sym w:font="Wingdings" w:char="F0FC"/>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" fillcolor="white [3201]" strokeweight=".5pt">
                <v:textbox>
                  <w:txbxContent>
                    <w:p w14:paraId="50F2E525" w14:textId="13CC8B32" w:rsidR="009B4071" w:rsidRDefault="009B4071">
                      <w:r>
                        <w:sym w:font="Wingdings" w:char="F0FC"/>
                      </w:r>
                    </w:p>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77777777" w:rsidR="009B4071" w:rsidRDefault="009B40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" fillcolor="white [3201]" strokeweight=".5pt">
                <v:textbox>
                  <w:txbxContent>
                    <w:p w14:paraId="67CA827E" w14:textId="77777777" w:rsidR="009B4071" w:rsidRDefault="009B4071"/>
                  </w:txbxContent>
                </v:textbox>
              </v:shape>
            </w:pict>
          </mc:Fallback>
        </mc:AlternateContent>
      </w:r>
      <w:r>
        <w:rPr>
          <w:sz w:val="22"/>
        </w:rPr>
        <w:t>1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in this marine licence application</w:t>
      </w:r>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101B6A9B">
                <wp:simplePos x="0" y="0"/>
                <wp:positionH relativeFrom="column">
                  <wp:posOffset>278765</wp:posOffset>
                </wp:positionH>
                <wp:positionV relativeFrom="paragraph">
                  <wp:posOffset>15240</wp:posOffset>
                </wp:positionV>
                <wp:extent cx="3244850" cy="356870"/>
                <wp:effectExtent l="5715" t="10795" r="6985" b="13335"/>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A786D6C" w14:textId="4D8C717D" w:rsidR="009B4071" w:rsidRDefault="009B4071" w:rsidP="00215B5C">
                            <w:r>
                              <w:t>16000 tonnes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2pt;width:255.5pt;height:28.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">
                <v:textbox>
                  <w:txbxContent>
                    <w:p w14:paraId="2A786D6C" w14:textId="4D8C717D" w:rsidR="009B4071" w:rsidRDefault="009B4071" w:rsidP="00215B5C">
                      <w:r>
                        <w:t>16000 tonnes</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03465486" w:rsidR="009B4071" w:rsidRPr="00097CD3" w:rsidRDefault="009B4071" w:rsidP="00215B5C">
                            <w:pPr>
                              <w:rPr>
                                <w:sz w:val="22"/>
                              </w:rPr>
                            </w:pPr>
                            <w:r>
                              <w:rPr>
                                <w:sz w:val="22"/>
                              </w:rPr>
                              <w:t>Craig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2"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">
                <v:textbox>
                  <w:txbxContent>
                    <w:p w14:paraId="56B972EE" w14:textId="03465486" w:rsidR="009B4071" w:rsidRPr="00097CD3" w:rsidRDefault="009B4071" w:rsidP="00215B5C">
                      <w:pPr>
                        <w:rPr>
                          <w:sz w:val="22"/>
                        </w:rPr>
                      </w:pPr>
                      <w:r>
                        <w:rPr>
                          <w:sz w:val="22"/>
                        </w:rPr>
                        <w:t>Craig</w:t>
                      </w: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636265A6" w:rsidR="009B4071" w:rsidRPr="00097CD3" w:rsidRDefault="009B4071" w:rsidP="00215B5C">
                            <w:pPr>
                              <w:rPr>
                                <w:sz w:val="22"/>
                              </w:rPr>
                            </w:pPr>
                            <w:r>
                              <w:rPr>
                                <w:sz w:val="22"/>
                              </w:rPr>
                              <w:t>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3"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">
                <v:textbox>
                  <w:txbxContent>
                    <w:p w14:paraId="3D937777" w14:textId="636265A6" w:rsidR="009B4071" w:rsidRPr="00097CD3" w:rsidRDefault="009B4071" w:rsidP="00215B5C">
                      <w:pPr>
                        <w:rPr>
                          <w:sz w:val="22"/>
                        </w:rPr>
                      </w:pPr>
                      <w:r>
                        <w:rPr>
                          <w:sz w:val="22"/>
                        </w:rPr>
                        <w:t>Roberts</w:t>
                      </w: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372A92AD" w:rsidR="009B4071" w:rsidRPr="00097CD3" w:rsidRDefault="009B4071" w:rsidP="00215B5C">
                            <w:pPr>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4"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">
                <v:textbox>
                  <w:txbxContent>
                    <w:p w14:paraId="02CCF1FC" w14:textId="372A92AD" w:rsidR="009B4071" w:rsidRPr="00097CD3" w:rsidRDefault="009B4071" w:rsidP="00215B5C">
                      <w:pPr>
                        <w:rPr>
                          <w:sz w:val="22"/>
                        </w:rPr>
                      </w:pPr>
                      <w:r>
                        <w:rPr>
                          <w:sz w:val="22"/>
                        </w:rPr>
                        <w:t>Mr</w:t>
                      </w:r>
                    </w:p>
                  </w:txbxContent>
                </v:textbox>
              </v:shape>
            </w:pict>
          </mc:Fallback>
        </mc:AlternateContent>
      </w:r>
      <w:r>
        <w:rPr>
          <w:i/>
          <w:sz w:val="22"/>
        </w:rPr>
        <w:t>(this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44E913A6" w:rsidR="009B4071" w:rsidRPr="00097CD3" w:rsidRDefault="009B4071" w:rsidP="00215B5C">
                            <w:pPr>
                              <w:contextualSpacing/>
                              <w:rPr>
                                <w:sz w:val="22"/>
                              </w:rPr>
                            </w:pPr>
                            <w:r>
                              <w:rPr>
                                <w:sz w:val="22"/>
                              </w:rPr>
                              <w:t>Denbighshire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OcI6/8uAgAAWAQAAA4AAAAAAAAAAAAAAAAALgIA&#10;AGRycy9lMm9Eb2MueG1sUEsBAi0AFAAGAAgAAAAhAD2hnh3gAAAACgEAAA8AAAAAAAAAAAAAAAAA&#10;iAQAAGRycy9kb3ducmV2LnhtbFBLBQYAAAAABAAEAPMAAACVBQAAAAA=&#10;">
                <v:textbox>
                  <w:txbxContent>
                    <w:p w14:paraId="48875B81" w14:textId="44E913A6" w:rsidR="009B4071" w:rsidRPr="00097CD3" w:rsidRDefault="009B4071" w:rsidP="00215B5C">
                      <w:pPr>
                        <w:contextualSpacing/>
                        <w:rPr>
                          <w:sz w:val="22"/>
                        </w:rPr>
                      </w:pPr>
                      <w:r>
                        <w:rPr>
                          <w:sz w:val="22"/>
                        </w:rPr>
                        <w:t>Denbighshire County Council</w:t>
                      </w:r>
                    </w:p>
                  </w:txbxContent>
                </v:textbox>
              </v:shape>
            </w:pict>
          </mc:Fallback>
        </mc:AlternateContent>
      </w:r>
    </w:p>
    <w:p w14:paraId="3460127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462381D8">
                <wp:simplePos x="0" y="0"/>
                <wp:positionH relativeFrom="column">
                  <wp:posOffset>1823085</wp:posOffset>
                </wp:positionH>
                <wp:positionV relativeFrom="paragraph">
                  <wp:posOffset>22225</wp:posOffset>
                </wp:positionV>
                <wp:extent cx="4639945" cy="948690"/>
                <wp:effectExtent l="5715" t="8890" r="12065" b="1397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D2009E6" w14:textId="77777777" w:rsidR="009B4071" w:rsidRPr="006E7D44" w:rsidRDefault="009B4071" w:rsidP="006E7D44">
                            <w:pPr>
                              <w:contextualSpacing/>
                              <w:rPr>
                                <w:sz w:val="22"/>
                              </w:rPr>
                            </w:pPr>
                            <w:r w:rsidRPr="006E7D44">
                              <w:rPr>
                                <w:sz w:val="22"/>
                              </w:rPr>
                              <w:t>Harbour Master</w:t>
                            </w:r>
                          </w:p>
                          <w:p w14:paraId="3128AE13" w14:textId="77777777" w:rsidR="009B4071" w:rsidRPr="006E7D44" w:rsidRDefault="009B4071" w:rsidP="006E7D44">
                            <w:pPr>
                              <w:contextualSpacing/>
                              <w:rPr>
                                <w:sz w:val="22"/>
                              </w:rPr>
                            </w:pPr>
                            <w:r w:rsidRPr="006E7D44">
                              <w:rPr>
                                <w:sz w:val="22"/>
                              </w:rPr>
                              <w:t xml:space="preserve">Highways, Facilities &amp; Environmental Services </w:t>
                            </w:r>
                          </w:p>
                          <w:p w14:paraId="2B5E61E5" w14:textId="1CF051C2" w:rsidR="009B4071" w:rsidRPr="00326EDF" w:rsidRDefault="009B4071" w:rsidP="00326EDF">
                            <w:pPr>
                              <w:contextualSpacing/>
                              <w:rPr>
                                <w:sz w:val="22"/>
                              </w:rPr>
                            </w:pPr>
                            <w:r>
                              <w:rPr>
                                <w:sz w:val="22"/>
                              </w:rPr>
                              <w:t>The</w:t>
                            </w:r>
                            <w:r w:rsidRPr="006E7D44">
                              <w:rPr>
                                <w:sz w:val="22"/>
                              </w:rPr>
                              <w:t xml:space="preserve"> Harbour</w:t>
                            </w:r>
                            <w:r>
                              <w:rPr>
                                <w:sz w:val="22"/>
                              </w:rPr>
                              <w:t xml:space="preserve"> Office, </w:t>
                            </w:r>
                            <w:r w:rsidRPr="00326EDF">
                              <w:rPr>
                                <w:sz w:val="22"/>
                              </w:rPr>
                              <w:t>Horton's Nose Lane</w:t>
                            </w:r>
                          </w:p>
                          <w:p w14:paraId="6BFB2F21" w14:textId="099CF2BE" w:rsidR="009B4071" w:rsidRPr="00097CD3" w:rsidRDefault="009B4071" w:rsidP="006E7D44">
                            <w:pPr>
                              <w:contextualSpacing/>
                              <w:rPr>
                                <w:sz w:val="22"/>
                              </w:rPr>
                            </w:pPr>
                            <w:r w:rsidRPr="00326EDF">
                              <w:rPr>
                                <w:sz w:val="22"/>
                              </w:rPr>
                              <w:t>Rhyl</w:t>
                            </w:r>
                            <w:r>
                              <w:rPr>
                                <w:sz w:val="22"/>
                              </w:rPr>
                              <w:t xml:space="preserve">, </w:t>
                            </w:r>
                            <w:r w:rsidRPr="00326EDF">
                              <w:rPr>
                                <w:sz w:val="22"/>
                              </w:rPr>
                              <w:t>Denbighshire</w:t>
                            </w:r>
                            <w:r>
                              <w:rPr>
                                <w:sz w:val="22"/>
                              </w:rPr>
                              <w:t xml:space="preserve">, </w:t>
                            </w:r>
                            <w:r w:rsidRPr="00326EDF">
                              <w:rPr>
                                <w:sz w:val="22"/>
                              </w:rPr>
                              <w:t>LL18 5AX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6" type="#_x0000_t202" style="position:absolute;left:0;text-align:left;margin-left:143.55pt;margin-top:1.75pt;width:365.35pt;height:74.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">
                <v:textbox>
                  <w:txbxContent>
                    <w:p w14:paraId="5D2009E6" w14:textId="77777777" w:rsidR="009B4071" w:rsidRPr="006E7D44" w:rsidRDefault="009B4071" w:rsidP="006E7D44">
                      <w:pPr>
                        <w:contextualSpacing/>
                        <w:rPr>
                          <w:sz w:val="22"/>
                        </w:rPr>
                      </w:pPr>
                      <w:r w:rsidRPr="006E7D44">
                        <w:rPr>
                          <w:sz w:val="22"/>
                        </w:rPr>
                        <w:t>Harbour Master</w:t>
                      </w:r>
                    </w:p>
                    <w:p w14:paraId="3128AE13" w14:textId="77777777" w:rsidR="009B4071" w:rsidRPr="006E7D44" w:rsidRDefault="009B4071" w:rsidP="006E7D44">
                      <w:pPr>
                        <w:contextualSpacing/>
                        <w:rPr>
                          <w:sz w:val="22"/>
                        </w:rPr>
                      </w:pPr>
                      <w:r w:rsidRPr="006E7D44">
                        <w:rPr>
                          <w:sz w:val="22"/>
                        </w:rPr>
                        <w:t xml:space="preserve">Highways, Facilities &amp; Environmental Services </w:t>
                      </w:r>
                    </w:p>
                    <w:p w14:paraId="2B5E61E5" w14:textId="1CF051C2" w:rsidR="009B4071" w:rsidRPr="00326EDF" w:rsidRDefault="009B4071" w:rsidP="00326EDF">
                      <w:pPr>
                        <w:contextualSpacing/>
                        <w:rPr>
                          <w:sz w:val="22"/>
                        </w:rPr>
                      </w:pPr>
                      <w:r>
                        <w:rPr>
                          <w:sz w:val="22"/>
                        </w:rPr>
                        <w:t>The</w:t>
                      </w:r>
                      <w:r w:rsidRPr="006E7D44">
                        <w:rPr>
                          <w:sz w:val="22"/>
                        </w:rPr>
                        <w:t xml:space="preserve"> Harbour</w:t>
                      </w:r>
                      <w:r>
                        <w:rPr>
                          <w:sz w:val="22"/>
                        </w:rPr>
                        <w:t xml:space="preserve"> Office, </w:t>
                      </w:r>
                      <w:r w:rsidRPr="00326EDF">
                        <w:rPr>
                          <w:sz w:val="22"/>
                        </w:rPr>
                        <w:t>Horton's Nose Lane</w:t>
                      </w:r>
                    </w:p>
                    <w:p w14:paraId="6BFB2F21" w14:textId="099CF2BE" w:rsidR="009B4071" w:rsidRPr="00097CD3" w:rsidRDefault="009B4071" w:rsidP="006E7D44">
                      <w:pPr>
                        <w:contextualSpacing/>
                        <w:rPr>
                          <w:sz w:val="22"/>
                        </w:rPr>
                      </w:pPr>
                      <w:r w:rsidRPr="00326EDF">
                        <w:rPr>
                          <w:sz w:val="22"/>
                        </w:rPr>
                        <w:t>Rhyl</w:t>
                      </w:r>
                      <w:r>
                        <w:rPr>
                          <w:sz w:val="22"/>
                        </w:rPr>
                        <w:t xml:space="preserve">, </w:t>
                      </w:r>
                      <w:r w:rsidRPr="00326EDF">
                        <w:rPr>
                          <w:sz w:val="22"/>
                        </w:rPr>
                        <w:t>Denbighshire</w:t>
                      </w:r>
                      <w:r>
                        <w:rPr>
                          <w:sz w:val="22"/>
                        </w:rPr>
                        <w:t xml:space="preserve">, </w:t>
                      </w:r>
                      <w:r w:rsidRPr="00326EDF">
                        <w:rPr>
                          <w:sz w:val="22"/>
                        </w:rPr>
                        <w:t>LL18 5AX</w:t>
                      </w:r>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br/>
      </w:r>
    </w:p>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permStart w:id="1069418047" w:edGrp="everyone"/>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7777777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eULwIAAFk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">
                <v:textbox>
                  <w:txbxContent>
                    <w:p w14:paraId="47CEB378" w14:textId="77777777" w:rsidR="009B4071" w:rsidRPr="00097CD3" w:rsidRDefault="009B4071" w:rsidP="00215B5C">
                      <w:pPr>
                        <w:contextualSpacing/>
                        <w:rPr>
                          <w:sz w:val="22"/>
                        </w:rPr>
                      </w:pP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7051A442" w:rsidR="009B4071" w:rsidRPr="00097CD3" w:rsidRDefault="009B4071" w:rsidP="00215B5C">
                            <w:pPr>
                              <w:contextualSpacing/>
                              <w:rPr>
                                <w:sz w:val="22"/>
                              </w:rPr>
                            </w:pPr>
                            <w:r>
                              <w:rPr>
                                <w:sz w:val="22"/>
                              </w:rPr>
                              <w:t>Harbour Master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">
                <v:textbox>
                  <w:txbxContent>
                    <w:p w14:paraId="13012D3F" w14:textId="7051A442" w:rsidR="009B4071" w:rsidRPr="00097CD3" w:rsidRDefault="009B4071" w:rsidP="00215B5C">
                      <w:pPr>
                        <w:contextualSpacing/>
                        <w:rPr>
                          <w:sz w:val="22"/>
                        </w:rPr>
                      </w:pPr>
                      <w:r>
                        <w:rPr>
                          <w:sz w:val="22"/>
                        </w:rPr>
                        <w:t>Harbour Master</w:t>
                      </w:r>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5541C260" w:rsidR="009B4071" w:rsidRPr="00097CD3" w:rsidRDefault="009B4071" w:rsidP="00215B5C">
                            <w:pPr>
                              <w:contextualSpacing/>
                              <w:rPr>
                                <w:sz w:val="22"/>
                              </w:rPr>
                            </w:pPr>
                            <w:r>
                              <w:rPr>
                                <w:sz w:val="22"/>
                              </w:rPr>
                              <w:t>01824 708400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HbzfokxAgAAWgQAAA4AAAAAAAAAAAAAAAAA&#10;LgIAAGRycy9lMm9Eb2MueG1sUEsBAi0AFAAGAAgAAAAhANXKk1XgAAAACQEAAA8AAAAAAAAAAAAA&#10;AAAAiwQAAGRycy9kb3ducmV2LnhtbFBLBQYAAAAABAAEAPMAAACYBQAAAAA=&#10;">
                <v:textbox>
                  <w:txbxContent>
                    <w:p w14:paraId="1B01AF2C" w14:textId="5541C260" w:rsidR="009B4071" w:rsidRPr="00097CD3" w:rsidRDefault="009B4071" w:rsidP="00215B5C">
                      <w:pPr>
                        <w:contextualSpacing/>
                        <w:rPr>
                          <w:sz w:val="22"/>
                        </w:rPr>
                      </w:pPr>
                      <w:r>
                        <w:rPr>
                          <w:sz w:val="22"/>
                        </w:rPr>
                        <w:t>01824 708400</w:t>
                      </w:r>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3A27133" w14:textId="4CF2D367" w:rsidR="009B4071" w:rsidRPr="00097CD3" w:rsidRDefault="009B4071" w:rsidP="00215B5C">
                            <w:pPr>
                              <w:contextualSpacing/>
                              <w:rPr>
                                <w:sz w:val="22"/>
                              </w:rPr>
                            </w:pPr>
                            <w:r w:rsidRPr="00D503FA">
                              <w:rPr>
                                <w:sz w:val="22"/>
                              </w:rPr>
                              <w:t>Craig.Roberts@denbighshire.gov.uk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UDMA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">
                <v:textbox>
                  <w:txbxContent>
                    <w:p w14:paraId="53A27133" w14:textId="4CF2D367" w:rsidR="009B4071" w:rsidRPr="00097CD3" w:rsidRDefault="009B4071" w:rsidP="00215B5C">
                      <w:pPr>
                        <w:contextualSpacing/>
                        <w:rPr>
                          <w:sz w:val="22"/>
                        </w:rPr>
                      </w:pPr>
                      <w:r w:rsidRPr="00D503FA">
                        <w:rPr>
                          <w:sz w:val="22"/>
                        </w:rPr>
                        <w:t>Craig.Roberts@denbighshire.gov.uk</w:t>
                      </w: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7777777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">
                <v:textbox>
                  <w:txbxContent>
                    <w:p w14:paraId="64BC755C" w14:textId="77777777" w:rsidR="009B4071" w:rsidRPr="00097CD3" w:rsidRDefault="009B4071" w:rsidP="00215B5C">
                      <w:pPr>
                        <w:contextualSpacing/>
                        <w:rPr>
                          <w:sz w:val="22"/>
                        </w:rPr>
                      </w:pP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5A0EDA2C">
                <wp:simplePos x="0" y="0"/>
                <wp:positionH relativeFrom="column">
                  <wp:posOffset>4991735</wp:posOffset>
                </wp:positionH>
                <wp:positionV relativeFrom="paragraph">
                  <wp:posOffset>219075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264A4B14" w:rsidR="009B4071" w:rsidRPr="002C0AE7" w:rsidRDefault="009B4071" w:rsidP="00215B5C">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CF3BC" id="Text Box 59" o:spid="_x0000_s1042" type="#_x0000_t202" style="position:absolute;left:0;text-align:left;margin-left:393.05pt;margin-top:17.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">
                <v:textbox>
                  <w:txbxContent>
                    <w:p w14:paraId="701AAFCF" w14:textId="264A4B14" w:rsidR="009B4071" w:rsidRPr="002C0AE7" w:rsidRDefault="009B4071" w:rsidP="00215B5C">
                      <w:pPr>
                        <w:rPr>
                          <w:sz w:val="20"/>
                          <w:szCs w:val="20"/>
                        </w:rPr>
                      </w:pPr>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538A7F99">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9B4071" w:rsidRDefault="009B4071"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">
                <v:textbox>
                  <w:txbxContent>
                    <w:p w14:paraId="47A04B8C" w14:textId="77777777" w:rsidR="009B4071" w:rsidRDefault="009B4071"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9B4071" w:rsidRDefault="009B4071"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">
                <v:textbox>
                  <w:txbxContent>
                    <w:p w14:paraId="05EFA285" w14:textId="77777777" w:rsidR="009B4071" w:rsidRDefault="009B4071"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9B4071" w:rsidRDefault="009B4071"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4l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">
                <v:textbox>
                  <w:txbxContent>
                    <w:p w14:paraId="41C2945D" w14:textId="77777777" w:rsidR="009B4071" w:rsidRDefault="009B4071"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se tick and move on to section 4</w:t>
      </w:r>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523AE7D5" w:rsidR="009B4071" w:rsidRPr="00097CD3" w:rsidRDefault="009B4071" w:rsidP="00215B5C">
                            <w:pPr>
                              <w:contextualSpacing/>
                              <w:rPr>
                                <w:sz w:val="22"/>
                              </w:rPr>
                            </w:pPr>
                            <w:r>
                              <w:rPr>
                                <w:sz w:val="22"/>
                              </w:rPr>
                              <w:t>No material will be deposited at 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C6RIO0uAgAAWQQAAA4AAAAAAAAAAAAAAAAALgIA&#10;AGRycy9lMm9Eb2MueG1sUEsBAi0AFAAGAAgAAAAhAD2hnh3gAAAACgEAAA8AAAAAAAAAAAAAAAAA&#10;iAQAAGRycy9kb3ducmV2LnhtbFBLBQYAAAAABAAEAPMAAACVBQAAAAA=&#10;">
                <v:textbox>
                  <w:txbxContent>
                    <w:p w14:paraId="22CB8448" w14:textId="523AE7D5" w:rsidR="009B4071" w:rsidRPr="00097CD3" w:rsidRDefault="009B4071" w:rsidP="00215B5C">
                      <w:pPr>
                        <w:contextualSpacing/>
                        <w:rPr>
                          <w:sz w:val="22"/>
                        </w:rPr>
                      </w:pPr>
                      <w:r>
                        <w:rPr>
                          <w:sz w:val="22"/>
                        </w:rPr>
                        <w:t>No material will be deposited at sea</w:t>
                      </w:r>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16EC9A38"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">
                <v:textbox>
                  <w:txbxContent>
                    <w:p w14:paraId="00B0408A" w14:textId="16EC9A38" w:rsidR="009B4071" w:rsidRPr="00097CD3" w:rsidRDefault="009B4071" w:rsidP="00215B5C">
                      <w:pPr>
                        <w:contextualSpacing/>
                        <w:rPr>
                          <w:sz w:val="22"/>
                        </w:rPr>
                      </w:pPr>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0D643E6D"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GWMAIAAFk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4fFRljACAABZBAAADgAAAAAAAAAAAAAAAAAu&#10;AgAAZHJzL2Uyb0RvYy54bWxQSwECLQAUAAYACAAAACEAjcIrJOAAAAALAQAADwAAAAAAAAAAAAAA&#10;AACKBAAAZHJzL2Rvd25yZXYueG1sUEsFBgAAAAAEAAQA8wAAAJcFAAAAAA==&#10;">
                <v:textbox>
                  <w:txbxContent>
                    <w:p w14:paraId="55D39DC1" w14:textId="0D643E6D" w:rsidR="009B4071" w:rsidRPr="00097CD3" w:rsidRDefault="009B4071" w:rsidP="00215B5C">
                      <w:pPr>
                        <w:contextualSpacing/>
                        <w:rPr>
                          <w:sz w:val="22"/>
                        </w:rPr>
                      </w:pPr>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0EA2B89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">
                <v:textbox>
                  <w:txbxContent>
                    <w:p w14:paraId="7191ED67" w14:textId="0EA2B897" w:rsidR="009B4071" w:rsidRPr="00097CD3" w:rsidRDefault="009B4071" w:rsidP="00215B5C">
                      <w:pPr>
                        <w:contextualSpacing/>
                        <w:rPr>
                          <w:sz w:val="22"/>
                        </w:rPr>
                      </w:pPr>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2A42E618"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2+MQ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">
                <v:textbox>
                  <w:txbxContent>
                    <w:p w14:paraId="630700FA" w14:textId="2A42E618" w:rsidR="009B4071" w:rsidRPr="00097CD3" w:rsidRDefault="009B4071"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1E8878F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F97PvMxAgAAWgQAAA4AAAAAAAAAAAAAAAAA&#10;LgIAAGRycy9lMm9Eb2MueG1sUEsBAi0AFAAGAAgAAAAhANXKk1XgAAAACQEAAA8AAAAAAAAAAAAA&#10;AAAAiwQAAGRycy9kb3ducmV2LnhtbFBLBQYAAAAABAAEAPMAAACYBQAAAAA=&#10;">
                <v:textbox>
                  <w:txbxContent>
                    <w:p w14:paraId="651BD7E5" w14:textId="1E8878F7" w:rsidR="009B4071" w:rsidRPr="00097CD3" w:rsidRDefault="009B4071" w:rsidP="00215B5C">
                      <w:pPr>
                        <w:contextualSpacing/>
                        <w:rPr>
                          <w:sz w:val="22"/>
                        </w:rPr>
                      </w:pPr>
                    </w:p>
                  </w:txbxContent>
                </v:textbox>
              </v:shape>
            </w:pict>
          </mc:Fallback>
        </mc:AlternateContent>
      </w:r>
      <w:r w:rsidRPr="00C953BC">
        <w:rPr>
          <w:sz w:val="22"/>
        </w:rPr>
        <w:t>Telephone no.</w:t>
      </w:r>
      <w:r w:rsidRPr="00C953BC">
        <w:rPr>
          <w:sz w:val="22"/>
        </w:rPr>
        <w:br/>
        <w:t>(inc. area code)</w:t>
      </w:r>
    </w:p>
    <w:p w14:paraId="4431ED0B"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0D9B7CC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JN9/0S8CAABaBAAADgAAAAAAAAAAAAAAAAAu&#10;AgAAZHJzL2Uyb0RvYy54bWxQSwECLQAUAAYACAAAACEA8751X+EAAAALAQAADwAAAAAAAAAAAAAA&#10;AACJBAAAZHJzL2Rvd25yZXYueG1sUEsFBgAAAAAEAAQA8wAAAJcFAAAAAA==&#10;">
                <v:textbox>
                  <w:txbxContent>
                    <w:p w14:paraId="562F06CF" w14:textId="0D9B7CC7" w:rsidR="009B4071" w:rsidRPr="00097CD3" w:rsidRDefault="009B4071" w:rsidP="00215B5C">
                      <w:pPr>
                        <w:contextualSpacing/>
                        <w:rPr>
                          <w:sz w:val="22"/>
                        </w:rPr>
                      </w:pPr>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w:t>
      </w:r>
      <w:proofErr w:type="gramStart"/>
      <w:r w:rsidRPr="00D6760D">
        <w:rPr>
          <w:sz w:val="22"/>
        </w:rPr>
        <w:t>continue on</w:t>
      </w:r>
      <w:proofErr w:type="gramEnd"/>
      <w:r w:rsidRPr="00D6760D">
        <w:rPr>
          <w:sz w:val="22"/>
        </w:rPr>
        <w:t xml:space="preserve">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Holder</w:t>
      </w:r>
      <w:r w:rsidR="0091639A" w:rsidRPr="00C37931">
        <w:rPr>
          <w:b/>
          <w:bCs/>
          <w:color w:val="0091A5"/>
          <w:szCs w:val="24"/>
          <w:lang w:eastAsia="en-GB"/>
        </w:rPr>
        <w:t xml:space="preserve"> Details </w:t>
      </w:r>
    </w:p>
    <w:p w14:paraId="2E246BC8" w14:textId="13AA0E06" w:rsidR="0091639A" w:rsidRPr="00D6760D" w:rsidRDefault="0091639A" w:rsidP="0091639A">
      <w:pPr>
        <w:pStyle w:val="ListParagraph"/>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1"/>
            <w14:checkedState w14:val="2612" w14:font="MS Gothic"/>
            <w14:uncheckedState w14:val="2610" w14:font="MS Gothic"/>
          </w14:checkbox>
        </w:sdtPr>
        <w:sdtContent>
          <w:r w:rsidR="00424621">
            <w:rPr>
              <w:rFonts w:ascii="MS Gothic" w:eastAsia="MS Gothic" w:hAnsi="MS Gothic" w:cs="Arial" w:hint="eastAsia"/>
              <w:lang w:eastAsia="en-GB"/>
            </w:rPr>
            <w:t>☒</w:t>
          </w:r>
        </w:sdtContent>
      </w:sdt>
      <w:r w:rsidR="00D7113C" w:rsidRPr="00D6760D">
        <w:rPr>
          <w:sz w:val="22"/>
        </w:rPr>
        <w:tab/>
      </w:r>
    </w:p>
    <w:p w14:paraId="4647A056" w14:textId="77777777" w:rsidR="00D56D58" w:rsidRDefault="00D56D58" w:rsidP="00215B5C">
      <w:pPr>
        <w:pStyle w:val="ListParagraph"/>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9B4071" w:rsidRDefault="009B4071"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1NDLg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">
                <v:textbox>
                  <w:txbxContent>
                    <w:p w14:paraId="5AAE3C14" w14:textId="77777777" w:rsidR="009B4071" w:rsidRDefault="009B4071"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9B4071" w:rsidRDefault="009B4071"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Qo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">
                <v:textbox>
                  <w:txbxContent>
                    <w:p w14:paraId="641EC319" w14:textId="77777777" w:rsidR="009B4071" w:rsidRDefault="009B4071"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9B4071" w:rsidRDefault="009B4071"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">
                <v:textbox>
                  <w:txbxContent>
                    <w:p w14:paraId="38F91EF9" w14:textId="77777777" w:rsidR="009B4071" w:rsidRDefault="009B4071"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1A4EABDB" w:rsidR="00215B5C" w:rsidRDefault="00215B5C" w:rsidP="00215B5C">
      <w:pPr>
        <w:pStyle w:val="ListParagraph"/>
        <w:tabs>
          <w:tab w:val="left" w:pos="2506"/>
          <w:tab w:val="left" w:pos="2880"/>
          <w:tab w:val="left" w:pos="4825"/>
        </w:tabs>
        <w:spacing w:line="200" w:lineRule="atLeast"/>
        <w:ind w:left="1247" w:hanging="821"/>
        <w:rPr>
          <w:sz w:val="22"/>
        </w:rPr>
      </w:pPr>
    </w:p>
    <w:p w14:paraId="04A82CA7" w14:textId="77777777" w:rsidR="00215B5C" w:rsidRPr="00C953BC" w:rsidRDefault="0064147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27360" behindDoc="0" locked="0" layoutInCell="1" allowOverlap="1" wp14:anchorId="62D6A8FB" wp14:editId="601D7DE6">
                <wp:simplePos x="0" y="0"/>
                <wp:positionH relativeFrom="column">
                  <wp:posOffset>1859915</wp:posOffset>
                </wp:positionH>
                <wp:positionV relativeFrom="paragraph">
                  <wp:posOffset>13970</wp:posOffset>
                </wp:positionV>
                <wp:extent cx="4639945" cy="809625"/>
                <wp:effectExtent l="0" t="0" r="27305" b="28575"/>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809625"/>
                        </a:xfrm>
                        <a:prstGeom prst="rect">
                          <a:avLst/>
                        </a:prstGeom>
                        <a:solidFill>
                          <a:srgbClr val="FFFFFF"/>
                        </a:solidFill>
                        <a:ln w="9525">
                          <a:solidFill>
                            <a:srgbClr val="000000"/>
                          </a:solidFill>
                          <a:miter lim="800000"/>
                          <a:headEnd/>
                          <a:tailEnd/>
                        </a:ln>
                      </wps:spPr>
                      <wps:txbx>
                        <w:txbxContent>
                          <w:p w14:paraId="0A537EEF" w14:textId="1E32CC1E" w:rsidR="009B4071" w:rsidRPr="00097CD3" w:rsidRDefault="009B4071" w:rsidP="00215B5C">
                            <w:pPr>
                              <w:contextualSpacing/>
                              <w:rPr>
                                <w:sz w:val="22"/>
                              </w:rPr>
                            </w:pPr>
                            <w:r>
                              <w:rPr>
                                <w:sz w:val="22"/>
                              </w:rPr>
                              <w:t>No material will be deposited at 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6" type="#_x0000_t202" style="position:absolute;left:0;text-align:left;margin-left:146.45pt;margin-top:1.1pt;width:365.35pt;height:63.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">
                <v:textbox>
                  <w:txbxContent>
                    <w:p w14:paraId="0A537EEF" w14:textId="1E32CC1E" w:rsidR="009B4071" w:rsidRPr="00097CD3" w:rsidRDefault="009B4071" w:rsidP="00215B5C">
                      <w:pPr>
                        <w:contextualSpacing/>
                        <w:rPr>
                          <w:sz w:val="22"/>
                        </w:rPr>
                      </w:pPr>
                      <w:r>
                        <w:rPr>
                          <w:sz w:val="22"/>
                        </w:rPr>
                        <w:t>No material will be deposited at sea</w:t>
                      </w:r>
                    </w:p>
                  </w:txbxContent>
                </v:textbox>
              </v:shape>
            </w:pict>
          </mc:Fallback>
        </mc:AlternateContent>
      </w:r>
      <w:r w:rsidR="00215B5C" w:rsidRPr="00C953BC">
        <w:rPr>
          <w:sz w:val="22"/>
        </w:rPr>
        <w:t>Company or Trading</w:t>
      </w:r>
      <w:r w:rsidR="00215B5C" w:rsidRPr="00C953BC">
        <w:rPr>
          <w:sz w:val="22"/>
        </w:rPr>
        <w:br/>
        <w:t>Name</w:t>
      </w:r>
    </w:p>
    <w:p w14:paraId="42C5A8E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 xml:space="preserve">Address </w:t>
      </w:r>
      <w:r w:rsidRPr="00C953BC">
        <w:rPr>
          <w:sz w:val="22"/>
        </w:rPr>
        <w:br/>
        <w:t>(inc. postcode)</w:t>
      </w:r>
    </w:p>
    <w:p w14:paraId="33ECB201" w14:textId="77777777" w:rsidR="0064147C" w:rsidRDefault="0064147C" w:rsidP="001D6501">
      <w:pPr>
        <w:tabs>
          <w:tab w:val="left" w:pos="2506"/>
          <w:tab w:val="left" w:pos="2880"/>
          <w:tab w:val="left" w:pos="4825"/>
        </w:tabs>
        <w:spacing w:line="200" w:lineRule="atLeast"/>
        <w:ind w:left="426"/>
        <w:rPr>
          <w:sz w:val="22"/>
        </w:rPr>
      </w:pPr>
    </w:p>
    <w:p w14:paraId="1A75AA48" w14:textId="77777777" w:rsidR="00215B5C" w:rsidRPr="001D6501" w:rsidRDefault="001D6501"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9408" behindDoc="0" locked="0" layoutInCell="1" allowOverlap="1" wp14:anchorId="6673BCCA" wp14:editId="011E823B">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7777777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7"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">
                <v:textbox>
                  <w:txbxContent>
                    <w:p w14:paraId="6F6BAE95" w14:textId="77777777" w:rsidR="009B4071" w:rsidRPr="00097CD3" w:rsidRDefault="009B4071" w:rsidP="00215B5C">
                      <w:pPr>
                        <w:contextualSpacing/>
                        <w:rPr>
                          <w:sz w:val="22"/>
                        </w:rPr>
                      </w:pPr>
                    </w:p>
                  </w:txbxContent>
                </v:textbox>
              </v:shape>
            </w:pict>
          </mc:Fallback>
        </mc:AlternateContent>
      </w:r>
      <w:r w:rsidR="00215B5C">
        <w:rPr>
          <w:noProof/>
          <w:lang w:eastAsia="en-GB"/>
        </w:rPr>
        <mc:AlternateContent>
          <mc:Choice Requires="wps">
            <w:drawing>
              <wp:anchor distT="0" distB="0" distL="114300" distR="114300" simplePos="0" relativeHeight="251728384" behindDoc="0" locked="0" layoutInCell="1" allowOverlap="1" wp14:anchorId="0A76B3AE" wp14:editId="06D7CE11">
                <wp:simplePos x="0" y="0"/>
                <wp:positionH relativeFrom="column">
                  <wp:posOffset>1823085</wp:posOffset>
                </wp:positionH>
                <wp:positionV relativeFrom="paragraph">
                  <wp:posOffset>-54330</wp:posOffset>
                </wp:positionV>
                <wp:extent cx="4639945" cy="356870"/>
                <wp:effectExtent l="5715" t="7620" r="12065" b="6985"/>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2C1CCB2" w14:textId="7777777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8" type="#_x0000_t202" style="position:absolute;left:0;text-align:left;margin-left:143.55pt;margin-top:-4.3pt;width:365.35pt;height:28.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OjjLgIAAFk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">
                <v:textbox>
                  <w:txbxContent>
                    <w:p w14:paraId="02C1CCB2" w14:textId="77777777" w:rsidR="009B4071" w:rsidRPr="00097CD3" w:rsidRDefault="009B4071" w:rsidP="00215B5C">
                      <w:pPr>
                        <w:contextualSpacing/>
                        <w:rPr>
                          <w:sz w:val="22"/>
                        </w:rPr>
                      </w:pP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7777777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59"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Oh3LgIAAFo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">
                <v:textbox>
                  <w:txbxContent>
                    <w:p w14:paraId="4284E154" w14:textId="77777777" w:rsidR="009B4071" w:rsidRPr="00097CD3" w:rsidRDefault="009B4071"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7777777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0"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LjwFz0xAgAAWgQAAA4AAAAAAAAAAAAAAAAA&#10;LgIAAGRycy9lMm9Eb2MueG1sUEsBAi0AFAAGAAgAAAAhANXKk1XgAAAACQEAAA8AAAAAAAAAAAAA&#10;AAAAiwQAAGRycy9kb3ducmV2LnhtbFBLBQYAAAAABAAEAPMAAACYBQAAAAA=&#10;">
                <v:textbox>
                  <w:txbxContent>
                    <w:p w14:paraId="6FBFB2D4" w14:textId="77777777" w:rsidR="009B4071" w:rsidRPr="00097CD3" w:rsidRDefault="009B4071" w:rsidP="00215B5C">
                      <w:pPr>
                        <w:contextualSpacing/>
                        <w:rPr>
                          <w:sz w:val="22"/>
                        </w:rPr>
                      </w:pPr>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9B4071" w:rsidRPr="00097CD3" w:rsidRDefault="009B4071"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1"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">
                <v:textbox>
                  <w:txbxContent>
                    <w:p w14:paraId="2F7E205F" w14:textId="77777777" w:rsidR="009B4071" w:rsidRPr="00097CD3" w:rsidRDefault="009B4071"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w:t>
      </w:r>
      <w:proofErr w:type="gramStart"/>
      <w:r w:rsidRPr="00D6760D">
        <w:rPr>
          <w:sz w:val="22"/>
        </w:rPr>
        <w:t>continue on</w:t>
      </w:r>
      <w:proofErr w:type="gramEnd"/>
      <w:r w:rsidRPr="00D6760D">
        <w:rPr>
          <w:sz w:val="22"/>
        </w:rPr>
        <w:t xml:space="preserve">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 xml:space="preserve">4 having responsibility for the control, </w:t>
      </w:r>
      <w:proofErr w:type="gramStart"/>
      <w:r w:rsidRPr="00D6760D">
        <w:rPr>
          <w:i/>
          <w:sz w:val="22"/>
        </w:rPr>
        <w:t>management</w:t>
      </w:r>
      <w:proofErr w:type="gramEnd"/>
      <w:r w:rsidRPr="00D6760D">
        <w:rPr>
          <w:i/>
          <w:sz w:val="22"/>
        </w:rPr>
        <w:t xml:space="preserve"> or deposit of the material anywhere below Mean High Water Springs</w:t>
      </w:r>
      <w:r w:rsidR="00D56D58">
        <w:rPr>
          <w:i/>
          <w:sz w:val="22"/>
        </w:rPr>
        <w:t>). This is who we will correspond with unless otherwise informed. If there is no agent, we will contact the applicant.</w:t>
      </w:r>
    </w:p>
    <w:p w14:paraId="0245F054" w14:textId="77777777" w:rsidR="00D56D58" w:rsidRPr="00D56D58" w:rsidRDefault="00D56D58" w:rsidP="00D56D58">
      <w:pPr>
        <w:pStyle w:val="ListParagraph"/>
        <w:tabs>
          <w:tab w:val="left" w:pos="2506"/>
          <w:tab w:val="left" w:pos="2880"/>
          <w:tab w:val="left" w:pos="4825"/>
        </w:tabs>
        <w:spacing w:line="200" w:lineRule="atLeast"/>
        <w:ind w:left="425"/>
        <w:rPr>
          <w:i/>
          <w:sz w:val="22"/>
        </w:rPr>
      </w:pP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32A8CA6E" w:rsidR="009B4071" w:rsidRDefault="009B4071" w:rsidP="00D6760D">
                            <w:r>
                              <w:t>No material will be deposited below MHWS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2"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">
                <v:textbox>
                  <w:txbxContent>
                    <w:p w14:paraId="3E052D16" w14:textId="32A8CA6E" w:rsidR="009B4071" w:rsidRDefault="009B4071" w:rsidP="00D6760D">
                      <w:r>
                        <w:t>No material will be deposited below MHWS</w:t>
                      </w:r>
                    </w:p>
                  </w:txbxContent>
                </v:textbox>
              </v:shape>
            </w:pict>
          </mc:Fallback>
        </mc:AlternateContent>
      </w:r>
      <w:r w:rsidR="00D6760D" w:rsidRPr="00D6760D">
        <w:rPr>
          <w:sz w:val="22"/>
        </w:rPr>
        <w:t>Function</w:t>
      </w:r>
      <w:r w:rsidR="00D6760D">
        <w:rPr>
          <w:sz w:val="22"/>
        </w:rPr>
        <w:t xml:space="preserve"> (</w:t>
      </w:r>
      <w:proofErr w:type="spellStart"/>
      <w:r w:rsidR="00D6760D">
        <w:rPr>
          <w:sz w:val="22"/>
        </w:rPr>
        <w:t>eg.</w:t>
      </w:r>
      <w:proofErr w:type="spellEnd"/>
      <w:r w:rsidR="00D6760D">
        <w:rPr>
          <w:sz w:val="22"/>
        </w:rPr>
        <w:t xml:space="preserve">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77777777" w:rsidR="009B4071" w:rsidRDefault="009B4071"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3"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">
                <v:textbox>
                  <w:txbxContent>
                    <w:p w14:paraId="6DC5D80E" w14:textId="77777777" w:rsidR="009B4071" w:rsidRDefault="009B4071"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77777777" w:rsidR="009B4071" w:rsidRDefault="009B4071"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4"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">
                <v:textbox>
                  <w:txbxContent>
                    <w:p w14:paraId="1546BF26" w14:textId="77777777" w:rsidR="009B4071" w:rsidRDefault="009B4071"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77777777" w:rsidR="009B4071" w:rsidRDefault="009B4071"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5"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">
                <v:textbox>
                  <w:txbxContent>
                    <w:p w14:paraId="1D6FD707" w14:textId="77777777" w:rsidR="009B4071" w:rsidRDefault="009B4071" w:rsidP="00BA2B07"/>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77777777" w:rsidR="009B4071" w:rsidRPr="00097CD3" w:rsidRDefault="009B4071"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6"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GQEy5AuAgAAWgQAAA4AAAAAAAAAAAAAAAAALgIA&#10;AGRycy9lMm9Eb2MueG1sUEsBAi0AFAAGAAgAAAAhAD2hnh3gAAAACgEAAA8AAAAAAAAAAAAAAAAA&#10;iAQAAGRycy9kb3ducmV2LnhtbFBLBQYAAAAABAAEAPMAAACVBQAAAAA=&#10;">
                <v:textbox>
                  <w:txbxContent>
                    <w:p w14:paraId="131F6915" w14:textId="77777777" w:rsidR="009B4071" w:rsidRPr="00097CD3" w:rsidRDefault="009B4071" w:rsidP="00BA2B07">
                      <w:pPr>
                        <w:contextualSpacing/>
                        <w:rPr>
                          <w:sz w:val="22"/>
                        </w:rPr>
                      </w:pPr>
                    </w:p>
                  </w:txbxContent>
                </v:textbox>
              </v:shape>
            </w:pict>
          </mc:Fallback>
        </mc:AlternateContent>
      </w:r>
    </w:p>
    <w:p w14:paraId="3B7FF9A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77777777" w:rsidR="009B4071" w:rsidRPr="00097CD3" w:rsidRDefault="009B4071"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7"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">
                <v:textbox>
                  <w:txbxContent>
                    <w:p w14:paraId="58591F66" w14:textId="77777777" w:rsidR="009B4071" w:rsidRPr="00097CD3" w:rsidRDefault="009B4071" w:rsidP="00BA2B07">
                      <w:pPr>
                        <w:contextualSpacing/>
                        <w:rPr>
                          <w:sz w:val="22"/>
                        </w:rPr>
                      </w:pP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9B4071" w:rsidRPr="00097CD3" w:rsidRDefault="009B4071"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8"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LrrMAIAAFoEAAAOAAAAZHJzL2Uyb0RvYy54bWysVNuO0zAQfUfiHyy/06TdtN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q2S66zACAABaBAAADgAAAAAAAAAAAAAAAAAu&#10;AgAAZHJzL2Uyb0RvYy54bWxQSwECLQAUAAYACAAAACEAjcIrJOAAAAALAQAADwAAAAAAAAAAAAAA&#10;AACKBAAAZHJzL2Rvd25yZXYueG1sUEsFBgAAAAAEAAQA8wAAAJcFAAAAAA==&#10;">
                <v:textbox>
                  <w:txbxContent>
                    <w:p w14:paraId="6C69B2B2" w14:textId="77777777" w:rsidR="009B4071" w:rsidRPr="00097CD3" w:rsidRDefault="009B4071"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w:lastRenderedPageBreak/>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77777777" w:rsidR="009B4071" w:rsidRPr="00097CD3" w:rsidRDefault="009B4071"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69"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">
                <v:textbox>
                  <w:txbxContent>
                    <w:p w14:paraId="51A8D2D8" w14:textId="77777777" w:rsidR="009B4071" w:rsidRPr="00097CD3" w:rsidRDefault="009B4071" w:rsidP="00BA2B07">
                      <w:pPr>
                        <w:contextualSpacing/>
                        <w:rPr>
                          <w:sz w:val="22"/>
                        </w:rPr>
                      </w:pP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77777777" w:rsidR="009B4071" w:rsidRPr="00097CD3" w:rsidRDefault="009B4071"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0"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10yMQIAAFsEAAAOAAAAZHJzL2Uyb0RvYy54bWysVNuO0zAQfUfiHyy/06TdtN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">
                <v:textbox>
                  <w:txbxContent>
                    <w:p w14:paraId="1EBD8A43" w14:textId="77777777" w:rsidR="009B4071" w:rsidRPr="00097CD3" w:rsidRDefault="009B4071" w:rsidP="00BA2B07">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77777777" w:rsidR="009B4071" w:rsidRPr="00097CD3" w:rsidRDefault="009B4071"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1"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">
                <v:textbox>
                  <w:txbxContent>
                    <w:p w14:paraId="5D4C62C6" w14:textId="77777777" w:rsidR="009B4071" w:rsidRPr="00097CD3" w:rsidRDefault="009B4071" w:rsidP="00BA2B07">
                      <w:pPr>
                        <w:contextualSpacing/>
                        <w:rPr>
                          <w:sz w:val="22"/>
                        </w:rPr>
                      </w:pP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7777777" w:rsidR="009B4071" w:rsidRPr="00097CD3" w:rsidRDefault="009B4071"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2"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">
                <v:textbox>
                  <w:txbxContent>
                    <w:p w14:paraId="0E03AADA" w14:textId="77777777" w:rsidR="009B4071" w:rsidRPr="00097CD3" w:rsidRDefault="009B4071" w:rsidP="00BA2B07">
                      <w:pPr>
                        <w:contextualSpacing/>
                        <w:rPr>
                          <w:sz w:val="22"/>
                        </w:rPr>
                      </w:pP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xml:space="preserve">, please </w:t>
      </w:r>
      <w:proofErr w:type="gramStart"/>
      <w:r w:rsidRPr="00DF5148">
        <w:rPr>
          <w:sz w:val="22"/>
        </w:rPr>
        <w:t>continue on</w:t>
      </w:r>
      <w:proofErr w:type="gramEnd"/>
      <w:r w:rsidRPr="00DF5148">
        <w:rPr>
          <w:sz w:val="22"/>
        </w:rPr>
        <w:t xml:space="preserve">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188E4BFC" w14:textId="7E612C4A"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1"/>
            <w14:checkedState w14:val="2612" w14:font="MS Gothic"/>
            <w14:uncheckedState w14:val="2610" w14:font="MS Gothic"/>
          </w14:checkbox>
        </w:sdtPr>
        <w:sdtContent>
          <w:r w:rsidR="00CB3683">
            <w:rPr>
              <w:rFonts w:ascii="MS Gothic" w:eastAsia="MS Gothic" w:hAnsi="MS Gothic" w:cs="Arial" w:hint="eastAsia"/>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2605C16A" w14:textId="77777777" w:rsidR="006B30DB" w:rsidRPr="000D3C4E" w:rsidRDefault="006B30DB" w:rsidP="00B37DC3">
      <w:pPr>
        <w:rPr>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22DDB9A8"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1"/>
            <w14:checkedState w14:val="2612" w14:font="MS Gothic"/>
            <w14:uncheckedState w14:val="2610" w14:font="MS Gothic"/>
          </w14:checkbox>
        </w:sdtPr>
        <w:sdtContent>
          <w:r w:rsidR="00E01D09">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34123CC1"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r w:rsidR="006B30DB">
        <w:rPr>
          <w:rFonts w:cs="Arial"/>
          <w:b/>
          <w:sz w:val="22"/>
          <w:lang w:eastAsia="en-GB"/>
        </w:rPr>
        <w:t>Yes</w:t>
      </w:r>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1"/>
            <w14:checkedState w14:val="2612" w14:font="MS Gothic"/>
            <w14:uncheckedState w14:val="2610" w14:font="MS Gothic"/>
          </w14:checkbox>
        </w:sdtPr>
        <w:sdtContent>
          <w:r w:rsidR="00E01D09">
            <w:rPr>
              <w:rFonts w:ascii="MS Gothic" w:eastAsia="MS Gothic" w:hAnsi="MS Gothic" w:cs="Arial" w:hint="eastAsia"/>
              <w:lang w:eastAsia="en-GB"/>
            </w:rPr>
            <w:t>☒</w:t>
          </w:r>
        </w:sdtContent>
      </w:sdt>
    </w:p>
    <w:p w14:paraId="3A7A33AF" w14:textId="4A304431"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1"/>
            <w14:checkedState w14:val="2612" w14:font="MS Gothic"/>
            <w14:uncheckedState w14:val="2610" w14:font="MS Gothic"/>
          </w14:checkbox>
        </w:sdtPr>
        <w:sdtContent>
          <w:r w:rsidR="00E01D09">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3D56D61">
                <wp:simplePos x="0" y="0"/>
                <wp:positionH relativeFrom="column">
                  <wp:posOffset>3021965</wp:posOffset>
                </wp:positionH>
                <wp:positionV relativeFrom="paragraph">
                  <wp:posOffset>59055</wp:posOffset>
                </wp:positionV>
                <wp:extent cx="3431540" cy="543560"/>
                <wp:effectExtent l="0" t="0" r="16510" b="27940"/>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543560"/>
                        </a:xfrm>
                        <a:prstGeom prst="rect">
                          <a:avLst/>
                        </a:prstGeom>
                        <a:solidFill>
                          <a:srgbClr val="FFFFFF"/>
                        </a:solidFill>
                        <a:ln w="9525">
                          <a:solidFill>
                            <a:srgbClr val="000000"/>
                          </a:solidFill>
                          <a:miter lim="800000"/>
                          <a:headEnd/>
                          <a:tailEnd/>
                        </a:ln>
                      </wps:spPr>
                      <wps:txbx>
                        <w:txbxContent>
                          <w:p w14:paraId="43260A94" w14:textId="0AD261D5" w:rsidR="009B4071" w:rsidRPr="00901FF3" w:rsidRDefault="009B4071" w:rsidP="006B30DB">
                            <w:pPr>
                              <w:rPr>
                                <w:sz w:val="20"/>
                                <w:szCs w:val="20"/>
                              </w:rPr>
                            </w:pPr>
                            <w:r w:rsidRPr="00901FF3">
                              <w:rPr>
                                <w:sz w:val="20"/>
                                <w:szCs w:val="20"/>
                              </w:rPr>
                              <w:t>Rhyl Harbour Environmental Impact Assessment Screening Report - Land Based Maintenance Dredging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3" type="#_x0000_t202" style="position:absolute;left:0;text-align:left;margin-left:237.95pt;margin-top:4.65pt;width:270.2pt;height:42.8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">
                <v:textbox>
                  <w:txbxContent>
                    <w:p w14:paraId="43260A94" w14:textId="0AD261D5" w:rsidR="009B4071" w:rsidRPr="00901FF3" w:rsidRDefault="009B4071" w:rsidP="006B30DB">
                      <w:pPr>
                        <w:rPr>
                          <w:sz w:val="20"/>
                          <w:szCs w:val="20"/>
                        </w:rPr>
                      </w:pPr>
                      <w:r w:rsidRPr="00901FF3">
                        <w:rPr>
                          <w:sz w:val="20"/>
                          <w:szCs w:val="20"/>
                        </w:rPr>
                        <w:t>Rhyl Harbour Environmental Impact Assessment Screening Report - Land Based Maintenance Dredging</w:t>
                      </w:r>
                    </w:p>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what is the reference?</w:t>
      </w:r>
      <w:r>
        <w:rPr>
          <w:rFonts w:cs="Arial"/>
          <w:sz w:val="22"/>
          <w:lang w:eastAsia="en-GB"/>
        </w:rPr>
        <w:br/>
      </w:r>
    </w:p>
    <w:p w14:paraId="45E2A249" w14:textId="15A04E2D"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0"/>
            <w14:checkedState w14:val="2612" w14:font="MS Gothic"/>
            <w14:uncheckedState w14:val="2610" w14:font="MS Gothic"/>
          </w14:checkbox>
        </w:sdtPr>
        <w:sdtContent>
          <w:r w:rsidR="00901FF3">
            <w:rPr>
              <w:rFonts w:ascii="MS Gothic" w:eastAsia="MS Gothic" w:hAnsi="MS Gothic" w:cs="Arial" w:hint="eastAsia"/>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1"/>
            <w14:checkedState w14:val="2612" w14:font="MS Gothic"/>
            <w14:uncheckedState w14:val="2610" w14:font="MS Gothic"/>
          </w14:checkbox>
        </w:sdtPr>
        <w:sdtContent>
          <w:r w:rsidR="00901FF3">
            <w:rPr>
              <w:rFonts w:ascii="MS Gothic" w:eastAsia="MS Gothic" w:hAnsi="MS Gothic" w:cs="Arial" w:hint="eastAsia"/>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77777777"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r>
        <w:rPr>
          <w:rFonts w:cs="Arial"/>
          <w:b/>
          <w:sz w:val="22"/>
          <w:lang w:eastAsia="en-GB"/>
        </w:rPr>
        <w:t>Yes</w:t>
      </w:r>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0"/>
            <w14:checkedState w14:val="2612" w14:font="MS Gothic"/>
            <w14:uncheckedState w14:val="2610" w14:font="MS Gothic"/>
          </w14:checkbox>
        </w:sdt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1"/>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4B2A84DD" w14:textId="3DEDB2A3" w:rsidR="009B4071" w:rsidRDefault="009B4071" w:rsidP="006B30DB">
                            <w:r>
                              <w:t xml:space="preserve">An Environmental Statement was prepared for the development work undertaken at the harbour which was completed in 2014. Addenda to that ES were prepared for the marine licence renewal applications under which the maintenance dredging has been undertaken.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4"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">
                <v:textbox>
                  <w:txbxContent>
                    <w:p w14:paraId="4B2A84DD" w14:textId="3DEDB2A3" w:rsidR="009B4071" w:rsidRDefault="009B4071" w:rsidP="006B30DB">
                      <w:r>
                        <w:t xml:space="preserve">An Environmental Statement was prepared for the development work undertaken at the harbour which was completed in 2014. Addenda to that ES were prepared for the marine licence renewal applications under which the maintenance dredging has been undertaken. </w:t>
                      </w:r>
                    </w:p>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lastRenderedPageBreak/>
        <w:t xml:space="preserve">Current Consents </w:t>
      </w:r>
      <w:r w:rsidR="00690F10" w:rsidRPr="00C37931">
        <w:rPr>
          <w:b/>
          <w:bCs/>
          <w:color w:val="0091A5"/>
          <w:szCs w:val="24"/>
          <w:lang w:eastAsia="en-GB"/>
        </w:rPr>
        <w:t>(if applicable)</w:t>
      </w:r>
    </w:p>
    <w:p w14:paraId="46F32515" w14:textId="77777777"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32CEC943" w14:textId="663E820C" w:rsidR="009B4071" w:rsidRDefault="009B4071" w:rsidP="006C2777">
                            <w:r>
                              <w:t>DML 1840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5"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">
                <v:textbox>
                  <w:txbxContent>
                    <w:p w14:paraId="32CEC943" w14:textId="663E820C" w:rsidR="009B4071" w:rsidRDefault="009B4071" w:rsidP="006C2777">
                      <w:r>
                        <w:t>DML 1840</w:t>
                      </w:r>
                    </w:p>
                  </w:txbxContent>
                </v:textbox>
              </v:shape>
            </w:pict>
          </mc:Fallback>
        </mc:AlternateContent>
      </w:r>
      <w:r w:rsidR="00690F10" w:rsidRPr="00DF5148">
        <w:rPr>
          <w:sz w:val="22"/>
        </w:rPr>
        <w:br/>
      </w:r>
      <w:r w:rsidR="00DE3435">
        <w:rPr>
          <w:sz w:val="22"/>
        </w:rPr>
        <w:t>7</w:t>
      </w:r>
      <w:r w:rsidR="00690F10" w:rsidRPr="00DF5148">
        <w:rPr>
          <w:sz w:val="22"/>
        </w:rPr>
        <w:t>(a).Existing Licence(s)/Consent</w:t>
      </w:r>
      <w:r w:rsidR="006C2777" w:rsidRPr="00DF5148">
        <w:rPr>
          <w:sz w:val="22"/>
        </w:rPr>
        <w:t>(s)</w:t>
      </w:r>
      <w:r w:rsidR="00690F10" w:rsidRPr="00DF5148">
        <w:rPr>
          <w:sz w:val="22"/>
        </w:rPr>
        <w:t xml:space="preserve"> </w:t>
      </w:r>
      <w:r w:rsidR="00690F10" w:rsidRPr="00DF5148">
        <w:rPr>
          <w:sz w:val="22"/>
        </w:rPr>
        <w:br/>
        <w:t xml:space="preserve">       Reference Number</w:t>
      </w:r>
    </w:p>
    <w:p w14:paraId="78E27B41" w14:textId="77777777" w:rsidR="00690F10" w:rsidRPr="00DF5148" w:rsidRDefault="00BA2B07" w:rsidP="00690F10">
      <w:pPr>
        <w:tabs>
          <w:tab w:val="left" w:pos="284"/>
        </w:tabs>
        <w:ind w:left="426"/>
        <w:rPr>
          <w:sz w:val="22"/>
        </w:rPr>
      </w:pPr>
      <w:permStart w:id="636038120" w:edGrp="everyone"/>
      <w:r>
        <w:rPr>
          <w:noProof/>
          <w:lang w:eastAsia="en-GB"/>
        </w:rPr>
        <mc:AlternateContent>
          <mc:Choice Requires="wps">
            <w:drawing>
              <wp:anchor distT="0" distB="0" distL="114300" distR="114300" simplePos="0" relativeHeight="251670016" behindDoc="0" locked="0" layoutInCell="1" allowOverlap="1" wp14:anchorId="5710A18F" wp14:editId="3412CB4F">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5C14B15E" w14:textId="3277856C" w:rsidR="009B4071" w:rsidRDefault="009B4071" w:rsidP="006C2777">
                            <w:r>
                              <w:t>13 December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6"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">
                <v:textbox>
                  <w:txbxContent>
                    <w:p w14:paraId="5C14B15E" w14:textId="3277856C" w:rsidR="009B4071" w:rsidRDefault="009B4071" w:rsidP="006C2777">
                      <w:r>
                        <w:t>13 December 2021</w:t>
                      </w:r>
                    </w:p>
                  </w:txbxContent>
                </v:textbox>
              </v:shape>
            </w:pict>
          </mc:Fallback>
        </mc:AlternateContent>
      </w:r>
      <w:r w:rsidR="00E865F0" w:rsidRPr="00DF5148">
        <w:rPr>
          <w:noProof/>
          <w:sz w:val="22"/>
          <w:lang w:eastAsia="en-GB"/>
        </w:rPr>
        <mc:AlternateContent>
          <mc:Choice Requires="wps">
            <w:drawing>
              <wp:anchor distT="0" distB="0" distL="114300" distR="114300" simplePos="0" relativeHeight="251672064" behindDoc="0" locked="0" layoutInCell="1" allowOverlap="1" wp14:anchorId="500E5FCD" wp14:editId="527E2DF6">
                <wp:simplePos x="0" y="0"/>
                <wp:positionH relativeFrom="column">
                  <wp:posOffset>3007995</wp:posOffset>
                </wp:positionH>
                <wp:positionV relativeFrom="paragraph">
                  <wp:posOffset>308610</wp:posOffset>
                </wp:positionV>
                <wp:extent cx="3500755" cy="356870"/>
                <wp:effectExtent l="5080" t="12700" r="8890" b="1143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16D17708" w14:textId="14964C7A" w:rsidR="009B4071" w:rsidRDefault="009B4071" w:rsidP="006C2777">
                            <w:r>
                              <w:t xml:space="preserve">No deposition undertaken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7" type="#_x0000_t202" style="position:absolute;left:0;text-align:left;margin-left:236.85pt;margin-top:24.3pt;width:275.65pt;height:28.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">
                <v:textbox>
                  <w:txbxContent>
                    <w:p w14:paraId="16D17708" w14:textId="14964C7A" w:rsidR="009B4071" w:rsidRDefault="009B4071" w:rsidP="006C2777">
                      <w:r>
                        <w:t xml:space="preserve">No deposition undertaken </w:t>
                      </w:r>
                    </w:p>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58FC2E7F" w14:textId="77777777" w:rsidR="009B4071" w:rsidRDefault="009B4071"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8"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">
                <v:textbox>
                  <w:txbxContent>
                    <w:p w14:paraId="58FC2E7F" w14:textId="77777777" w:rsidR="009B4071" w:rsidRDefault="009B4071" w:rsidP="006C2777"/>
                  </w:txbxContent>
                </v:textbox>
              </v:shape>
            </w:pict>
          </mc:Fallback>
        </mc:AlternateContent>
      </w:r>
      <w:r w:rsidR="00DE3435">
        <w:rPr>
          <w:sz w:val="22"/>
        </w:rPr>
        <w:t>7</w:t>
      </w:r>
      <w:r w:rsidR="00690F10" w:rsidRPr="00DF5148">
        <w:rPr>
          <w:sz w:val="22"/>
        </w:rPr>
        <w:t xml:space="preserve">(d). If </w:t>
      </w:r>
      <w:r w:rsidR="00690F10" w:rsidRPr="00DF5148">
        <w:rPr>
          <w:b/>
          <w:sz w:val="22"/>
        </w:rPr>
        <w:t>No</w:t>
      </w:r>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45D95A08" w:rsidR="009B4071" w:rsidRPr="00097CD3" w:rsidRDefault="009B4071" w:rsidP="0060763A">
                            <w:pPr>
                              <w:rPr>
                                <w:sz w:val="22"/>
                              </w:rPr>
                            </w:pPr>
                            <w:r>
                              <w:rPr>
                                <w:sz w:val="22"/>
                              </w:rPr>
                              <w:t>1 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79"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">
                <v:textbox>
                  <w:txbxContent>
                    <w:p w14:paraId="0E76AB41" w14:textId="45D95A08" w:rsidR="009B4071" w:rsidRPr="00097CD3" w:rsidRDefault="009B4071" w:rsidP="0060763A">
                      <w:pPr>
                        <w:rPr>
                          <w:sz w:val="22"/>
                        </w:rPr>
                      </w:pPr>
                      <w:r>
                        <w:rPr>
                          <w:sz w:val="22"/>
                        </w:rPr>
                        <w:t>1 March 2022</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39C2E443" w:rsidR="009B4071" w:rsidRPr="00097CD3" w:rsidRDefault="009B4071" w:rsidP="0060763A">
                            <w:pPr>
                              <w:rPr>
                                <w:sz w:val="22"/>
                              </w:rPr>
                            </w:pPr>
                            <w:r>
                              <w:rPr>
                                <w:sz w:val="22"/>
                              </w:rPr>
                              <w:t>1 March 2027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0"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">
                <v:textbox>
                  <w:txbxContent>
                    <w:p w14:paraId="55E6B751" w14:textId="39C2E443" w:rsidR="009B4071" w:rsidRPr="00097CD3" w:rsidRDefault="009B4071" w:rsidP="0060763A">
                      <w:pPr>
                        <w:rPr>
                          <w:sz w:val="22"/>
                        </w:rPr>
                      </w:pPr>
                      <w:r>
                        <w:rPr>
                          <w:sz w:val="22"/>
                        </w:rPr>
                        <w:t>1 March 2027</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77777777" w:rsidR="0060763A" w:rsidRPr="0060763A" w:rsidRDefault="0060763A" w:rsidP="0060763A">
      <w:pPr>
        <w:pStyle w:val="ListParagraph"/>
        <w:tabs>
          <w:tab w:val="left" w:pos="2506"/>
          <w:tab w:val="left" w:pos="2880"/>
          <w:tab w:val="left" w:pos="4825"/>
        </w:tabs>
        <w:spacing w:line="200" w:lineRule="atLeast"/>
        <w:ind w:left="502"/>
        <w:jc w:val="both"/>
        <w:rPr>
          <w:sz w:val="22"/>
        </w:rPr>
      </w:pPr>
      <w:r>
        <w:rPr>
          <w:sz w:val="22"/>
        </w:rPr>
        <w:t xml:space="preserve">If your operation will not take place </w:t>
      </w:r>
      <w:proofErr w:type="gramStart"/>
      <w:r>
        <w:rPr>
          <w:sz w:val="22"/>
        </w:rPr>
        <w:t>year round</w:t>
      </w:r>
      <w:proofErr w:type="gramEnd"/>
      <w:r>
        <w:rPr>
          <w:sz w:val="22"/>
        </w:rPr>
        <w:t xml:space="preserve">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38BD7D71">
                <wp:simplePos x="0" y="0"/>
                <wp:positionH relativeFrom="column">
                  <wp:posOffset>3012440</wp:posOffset>
                </wp:positionH>
                <wp:positionV relativeFrom="paragraph">
                  <wp:posOffset>208280</wp:posOffset>
                </wp:positionV>
                <wp:extent cx="3500755" cy="571500"/>
                <wp:effectExtent l="0" t="0" r="23495" b="1905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79C8910F" w14:textId="7E7B1B59" w:rsidR="009B4071" w:rsidRPr="000D3FB4" w:rsidRDefault="009B4071" w:rsidP="0055209D">
                            <w:pPr>
                              <w:rPr>
                                <w:sz w:val="20"/>
                                <w:szCs w:val="20"/>
                              </w:rPr>
                            </w:pPr>
                            <w:r w:rsidRPr="000D3FB4">
                              <w:rPr>
                                <w:sz w:val="20"/>
                                <w:szCs w:val="20"/>
                              </w:rPr>
                              <w:t>Dredging period – end March annually for 2 weeks</w:t>
                            </w:r>
                          </w:p>
                          <w:p w14:paraId="53D517F9" w14:textId="4C7CF1CF" w:rsidR="009B4071" w:rsidRPr="00325DCC" w:rsidRDefault="009B4071" w:rsidP="0055209D">
                            <w:pPr>
                              <w:rPr>
                                <w:sz w:val="20"/>
                                <w:szCs w:val="20"/>
                              </w:rPr>
                            </w:pPr>
                            <w:r w:rsidRPr="00325DCC">
                              <w:rPr>
                                <w:sz w:val="20"/>
                                <w:szCs w:val="20"/>
                              </w:rPr>
                              <w:t>Additional period October annually for 2 weeks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1" type="#_x0000_t202" style="position:absolute;left:0;text-align:left;margin-left:237.2pt;margin-top:16.4pt;width:275.65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">
                <v:textbox>
                  <w:txbxContent>
                    <w:p w14:paraId="79C8910F" w14:textId="7E7B1B59" w:rsidR="009B4071" w:rsidRPr="000D3FB4" w:rsidRDefault="009B4071" w:rsidP="0055209D">
                      <w:pPr>
                        <w:rPr>
                          <w:sz w:val="20"/>
                          <w:szCs w:val="20"/>
                        </w:rPr>
                      </w:pPr>
                      <w:r w:rsidRPr="000D3FB4">
                        <w:rPr>
                          <w:sz w:val="20"/>
                          <w:szCs w:val="20"/>
                        </w:rPr>
                        <w:t>Dredging period – end March annually for 2 weeks</w:t>
                      </w:r>
                    </w:p>
                    <w:p w14:paraId="53D517F9" w14:textId="4C7CF1CF" w:rsidR="009B4071" w:rsidRPr="00325DCC" w:rsidRDefault="009B4071" w:rsidP="0055209D">
                      <w:pPr>
                        <w:rPr>
                          <w:sz w:val="20"/>
                          <w:szCs w:val="20"/>
                        </w:rPr>
                      </w:pPr>
                      <w:r w:rsidRPr="00325DCC">
                        <w:rPr>
                          <w:sz w:val="20"/>
                          <w:szCs w:val="20"/>
                        </w:rPr>
                        <w:t>Additional period October annually for 2 weeks</w:t>
                      </w:r>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t xml:space="preserve">        dredging</w:t>
      </w:r>
      <w:r w:rsidR="0060763A">
        <w:rPr>
          <w:sz w:val="22"/>
        </w:rPr>
        <w:t xml:space="preserve"> and</w:t>
      </w:r>
      <w:r w:rsidR="002260A4">
        <w:rPr>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mc:AlternateContent>
          <mc:Choice Requires="wps">
            <w:drawing>
              <wp:anchor distT="0" distB="0" distL="114300" distR="114300" simplePos="0" relativeHeight="251675136" behindDoc="0" locked="0" layoutInCell="1" allowOverlap="1" wp14:anchorId="58821C4F" wp14:editId="1284EEC0">
                <wp:simplePos x="0" y="0"/>
                <wp:positionH relativeFrom="column">
                  <wp:posOffset>3002915</wp:posOffset>
                </wp:positionH>
                <wp:positionV relativeFrom="paragraph">
                  <wp:posOffset>15240</wp:posOffset>
                </wp:positionV>
                <wp:extent cx="3500755" cy="571500"/>
                <wp:effectExtent l="0" t="0" r="23495" b="1905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1506439B" w14:textId="148B2303" w:rsidR="009B4071" w:rsidRDefault="009B4071" w:rsidP="00950F26">
                            <w:r>
                              <w:t xml:space="preserve">Mid-April and October annually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2" type="#_x0000_t202" style="position:absolute;left:0;text-align:left;margin-left:236.45pt;margin-top:1.2pt;width:275.65pt;height: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">
                <v:textbox>
                  <w:txbxContent>
                    <w:p w14:paraId="1506439B" w14:textId="148B2303" w:rsidR="009B4071" w:rsidRDefault="009B4071" w:rsidP="00950F26">
                      <w:r>
                        <w:t xml:space="preserve">Mid-April and October annually </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1D6501">
        <w:trPr>
          <w:trHeight w:val="714"/>
        </w:trPr>
        <w:tc>
          <w:tcPr>
            <w:tcW w:w="508"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05" w:type="dxa"/>
            <w:shd w:val="clear" w:color="auto" w:fill="auto"/>
          </w:tcPr>
          <w:p w14:paraId="40406B60"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02642708"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573A199F"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AF5E00C"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75A123CB"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42D33E83" w14:textId="77777777" w:rsidTr="001D6501">
        <w:trPr>
          <w:trHeight w:val="714"/>
        </w:trPr>
        <w:tc>
          <w:tcPr>
            <w:tcW w:w="508" w:type="dxa"/>
          </w:tcPr>
          <w:p w14:paraId="588E348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05" w:type="dxa"/>
            <w:shd w:val="clear" w:color="auto" w:fill="auto"/>
          </w:tcPr>
          <w:p w14:paraId="6282A657"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9343C62"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73FD613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5A86ED6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054F0082"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0FE4653A" w14:textId="77777777" w:rsidTr="001D6501">
        <w:trPr>
          <w:trHeight w:val="714"/>
        </w:trPr>
        <w:tc>
          <w:tcPr>
            <w:tcW w:w="508" w:type="dxa"/>
          </w:tcPr>
          <w:p w14:paraId="3D1205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05" w:type="dxa"/>
            <w:shd w:val="clear" w:color="auto" w:fill="auto"/>
          </w:tcPr>
          <w:p w14:paraId="77746321"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70BDFE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2D995E9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FCE66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5C49A24E"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bl>
    <w:p w14:paraId="480C2235" w14:textId="77777777" w:rsidR="009E4B4F" w:rsidRDefault="009E4B4F" w:rsidP="009E4B4F">
      <w:pPr>
        <w:tabs>
          <w:tab w:val="left" w:pos="284"/>
        </w:tabs>
        <w:rPr>
          <w:sz w:val="22"/>
        </w:rPr>
      </w:pPr>
    </w:p>
    <w:p w14:paraId="148937AE" w14:textId="77777777"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6F29BB51" w14:textId="77777777" w:rsidR="009E4B4F" w:rsidRDefault="009E4B4F" w:rsidP="009E4B4F">
      <w:pPr>
        <w:tabs>
          <w:tab w:val="left" w:pos="567"/>
        </w:tabs>
        <w:rPr>
          <w:sz w:val="22"/>
        </w:rPr>
      </w:pPr>
    </w:p>
    <w:p w14:paraId="2F03F99A" w14:textId="77777777"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0C41AA8">
                <wp:simplePos x="0" y="0"/>
                <wp:positionH relativeFrom="margin">
                  <wp:posOffset>135890</wp:posOffset>
                </wp:positionH>
                <wp:positionV relativeFrom="paragraph">
                  <wp:posOffset>629921</wp:posOffset>
                </wp:positionV>
                <wp:extent cx="6238875" cy="361950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19500"/>
                        </a:xfrm>
                        <a:prstGeom prst="rect">
                          <a:avLst/>
                        </a:prstGeom>
                        <a:solidFill>
                          <a:srgbClr val="FFFFFF"/>
                        </a:solidFill>
                        <a:ln w="9525">
                          <a:solidFill>
                            <a:srgbClr val="000000"/>
                          </a:solidFill>
                          <a:miter lim="800000"/>
                          <a:headEnd/>
                          <a:tailEnd/>
                        </a:ln>
                      </wps:spPr>
                      <wps:txbx>
                        <w:txbxContent>
                          <w:p w14:paraId="6BF5771C" w14:textId="7639EA74" w:rsidR="009B4071" w:rsidRDefault="009B4071" w:rsidP="001512EE">
                            <w:r>
                              <w:t xml:space="preserve">The methodology is described in the Environment Report. A long reach excavator will be used to remove sediment at low tide. The excavator will be located on the quay side and will load dumpers parked on the intertidal strip accessed via the harbour ramp. The sediment will be removed by dumper.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3" type="#_x0000_t202" style="position:absolute;left:0;text-align:left;margin-left:10.7pt;margin-top:49.6pt;width:491.25pt;height:28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P/ZMAIAAFsEAAAOAAAAZHJzL2Uyb0RvYy54bWysVNuO0zAQfUfiHyy/06Tdpt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">
                <v:textbox>
                  <w:txbxContent>
                    <w:p w14:paraId="6BF5771C" w14:textId="7639EA74" w:rsidR="009B4071" w:rsidRDefault="009B4071" w:rsidP="001512EE">
                      <w:r>
                        <w:t xml:space="preserve">The methodology is described in the Environment Report. A long reach excavator will be used to remove sediment at low tide. The excavator will be located on the quay side and will load dumpers parked on the intertidal strip accessed via the harbour ramp. The sediment will be removed by dumper. </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94BCBB2" w14:textId="77777777"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lang w:eastAsia="en-GB"/>
          </w:rPr>
          <w:id w:val="-1952769883"/>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16"/>
          <w:footerReference w:type="default" r:id="rId17"/>
          <w:headerReference w:type="first" r:id="rId18"/>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Areas to be D</w:t>
      </w:r>
      <w:r w:rsidR="00D02935" w:rsidRPr="00C37931">
        <w:rPr>
          <w:b/>
          <w:bCs/>
          <w:color w:val="0091A5"/>
          <w:szCs w:val="24"/>
          <w:lang w:eastAsia="en-GB"/>
        </w:rPr>
        <w:t>redged</w:t>
      </w:r>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C37931">
        <w:trPr>
          <w:trHeight w:val="1265"/>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B279F8" w:rsidRPr="00016954" w14:paraId="1F5871B0" w14:textId="77777777" w:rsidTr="00C37931">
        <w:trPr>
          <w:trHeight w:val="1265"/>
        </w:trPr>
        <w:tc>
          <w:tcPr>
            <w:tcW w:w="533" w:type="dxa"/>
          </w:tcPr>
          <w:p w14:paraId="05DCB8C7" w14:textId="77777777" w:rsidR="00B279F8" w:rsidRPr="00016954" w:rsidRDefault="00B279F8" w:rsidP="0064147C">
            <w:pPr>
              <w:tabs>
                <w:tab w:val="left" w:pos="284"/>
              </w:tabs>
              <w:jc w:val="center"/>
              <w:rPr>
                <w:sz w:val="22"/>
              </w:rPr>
            </w:pPr>
            <w:r w:rsidRPr="00016954">
              <w:rPr>
                <w:sz w:val="22"/>
              </w:rPr>
              <w:t>(a)</w:t>
            </w:r>
          </w:p>
        </w:tc>
        <w:tc>
          <w:tcPr>
            <w:tcW w:w="4961" w:type="dxa"/>
          </w:tcPr>
          <w:p w14:paraId="7FA9658F" w14:textId="7DC97AE1" w:rsidR="00B279F8" w:rsidRPr="00016954" w:rsidRDefault="00B279F8" w:rsidP="0064147C">
            <w:pPr>
              <w:tabs>
                <w:tab w:val="left" w:pos="284"/>
              </w:tabs>
              <w:jc w:val="center"/>
              <w:rPr>
                <w:b/>
                <w:sz w:val="22"/>
              </w:rPr>
            </w:pPr>
            <w:r>
              <w:rPr>
                <w:b/>
                <w:sz w:val="22"/>
              </w:rPr>
              <w:t>Dredge Area 1</w:t>
            </w:r>
          </w:p>
        </w:tc>
        <w:tc>
          <w:tcPr>
            <w:tcW w:w="3402" w:type="dxa"/>
            <w:vMerge w:val="restart"/>
          </w:tcPr>
          <w:p w14:paraId="20AA12CA" w14:textId="2B1CAB0E" w:rsidR="00B279F8" w:rsidRPr="00016954" w:rsidRDefault="00B279F8" w:rsidP="0064147C">
            <w:pPr>
              <w:tabs>
                <w:tab w:val="left" w:pos="284"/>
              </w:tabs>
              <w:jc w:val="center"/>
              <w:rPr>
                <w:b/>
                <w:sz w:val="22"/>
              </w:rPr>
            </w:pPr>
            <w:r>
              <w:rPr>
                <w:b/>
                <w:sz w:val="22"/>
              </w:rPr>
              <w:t>See attachment 1</w:t>
            </w:r>
          </w:p>
        </w:tc>
        <w:tc>
          <w:tcPr>
            <w:tcW w:w="2835" w:type="dxa"/>
          </w:tcPr>
          <w:p w14:paraId="379FA254" w14:textId="230A1EA1" w:rsidR="00B279F8" w:rsidRPr="00016954" w:rsidRDefault="00B279F8" w:rsidP="0064147C">
            <w:pPr>
              <w:tabs>
                <w:tab w:val="left" w:pos="284"/>
              </w:tabs>
              <w:jc w:val="center"/>
              <w:rPr>
                <w:b/>
                <w:sz w:val="22"/>
              </w:rPr>
            </w:pPr>
            <w:r>
              <w:rPr>
                <w:b/>
                <w:sz w:val="22"/>
              </w:rPr>
              <w:t>Harbour</w:t>
            </w:r>
          </w:p>
        </w:tc>
        <w:tc>
          <w:tcPr>
            <w:tcW w:w="2941" w:type="dxa"/>
          </w:tcPr>
          <w:p w14:paraId="02234D48" w14:textId="3FCDDDAB" w:rsidR="00B279F8" w:rsidRPr="00016954" w:rsidRDefault="00B279F8" w:rsidP="0064147C">
            <w:pPr>
              <w:tabs>
                <w:tab w:val="left" w:pos="284"/>
              </w:tabs>
              <w:jc w:val="center"/>
              <w:rPr>
                <w:b/>
                <w:sz w:val="22"/>
              </w:rPr>
            </w:pPr>
            <w:r>
              <w:rPr>
                <w:b/>
                <w:sz w:val="22"/>
              </w:rPr>
              <w:t>March 2021</w:t>
            </w:r>
          </w:p>
        </w:tc>
      </w:tr>
      <w:tr w:rsidR="00B279F8" w:rsidRPr="00016954" w14:paraId="0F46364E" w14:textId="77777777" w:rsidTr="00C37931">
        <w:trPr>
          <w:trHeight w:val="1265"/>
        </w:trPr>
        <w:tc>
          <w:tcPr>
            <w:tcW w:w="533" w:type="dxa"/>
          </w:tcPr>
          <w:p w14:paraId="1F0E3F10" w14:textId="77777777" w:rsidR="00B279F8" w:rsidRPr="00016954" w:rsidRDefault="00B279F8" w:rsidP="006C4873">
            <w:pPr>
              <w:tabs>
                <w:tab w:val="left" w:pos="284"/>
              </w:tabs>
              <w:rPr>
                <w:sz w:val="22"/>
              </w:rPr>
            </w:pPr>
            <w:r w:rsidRPr="00016954">
              <w:rPr>
                <w:sz w:val="22"/>
              </w:rPr>
              <w:t>(b)</w:t>
            </w:r>
          </w:p>
        </w:tc>
        <w:tc>
          <w:tcPr>
            <w:tcW w:w="4961" w:type="dxa"/>
          </w:tcPr>
          <w:p w14:paraId="0096164B" w14:textId="740AC76F" w:rsidR="00B279F8" w:rsidRPr="00016954" w:rsidRDefault="00B279F8" w:rsidP="006C4873">
            <w:pPr>
              <w:tabs>
                <w:tab w:val="left" w:pos="284"/>
              </w:tabs>
              <w:jc w:val="center"/>
              <w:rPr>
                <w:b/>
                <w:sz w:val="22"/>
              </w:rPr>
            </w:pPr>
            <w:r>
              <w:rPr>
                <w:b/>
                <w:sz w:val="22"/>
              </w:rPr>
              <w:t>Dredge Area 2</w:t>
            </w:r>
          </w:p>
        </w:tc>
        <w:tc>
          <w:tcPr>
            <w:tcW w:w="3402" w:type="dxa"/>
            <w:vMerge/>
          </w:tcPr>
          <w:p w14:paraId="18E1E7AE" w14:textId="77777777" w:rsidR="00B279F8" w:rsidRPr="00016954" w:rsidRDefault="00B279F8" w:rsidP="006C4873">
            <w:pPr>
              <w:tabs>
                <w:tab w:val="left" w:pos="284"/>
              </w:tabs>
              <w:jc w:val="center"/>
              <w:rPr>
                <w:b/>
                <w:sz w:val="22"/>
              </w:rPr>
            </w:pPr>
          </w:p>
        </w:tc>
        <w:tc>
          <w:tcPr>
            <w:tcW w:w="2835" w:type="dxa"/>
          </w:tcPr>
          <w:p w14:paraId="2D81CD0A" w14:textId="1E803A26" w:rsidR="00B279F8" w:rsidRPr="00016954" w:rsidRDefault="00B279F8" w:rsidP="006C4873">
            <w:pPr>
              <w:tabs>
                <w:tab w:val="left" w:pos="284"/>
              </w:tabs>
              <w:jc w:val="center"/>
              <w:rPr>
                <w:b/>
                <w:sz w:val="22"/>
              </w:rPr>
            </w:pPr>
            <w:r>
              <w:rPr>
                <w:b/>
                <w:sz w:val="22"/>
              </w:rPr>
              <w:t>Harbour</w:t>
            </w:r>
          </w:p>
        </w:tc>
        <w:tc>
          <w:tcPr>
            <w:tcW w:w="2941" w:type="dxa"/>
          </w:tcPr>
          <w:p w14:paraId="67A3BAE8" w14:textId="384398C6" w:rsidR="00B279F8" w:rsidRPr="00016954" w:rsidRDefault="00B279F8" w:rsidP="006C4873">
            <w:pPr>
              <w:tabs>
                <w:tab w:val="left" w:pos="284"/>
              </w:tabs>
              <w:jc w:val="center"/>
              <w:rPr>
                <w:b/>
                <w:sz w:val="22"/>
              </w:rPr>
            </w:pPr>
            <w:r>
              <w:rPr>
                <w:b/>
                <w:sz w:val="22"/>
              </w:rPr>
              <w:t>March 2021</w:t>
            </w:r>
          </w:p>
        </w:tc>
      </w:tr>
      <w:tr w:rsidR="00B279F8" w:rsidRPr="00016954" w14:paraId="6ADEB68F" w14:textId="77777777" w:rsidTr="00C37931">
        <w:trPr>
          <w:trHeight w:val="1265"/>
        </w:trPr>
        <w:tc>
          <w:tcPr>
            <w:tcW w:w="533" w:type="dxa"/>
          </w:tcPr>
          <w:p w14:paraId="139E0C3B" w14:textId="77777777" w:rsidR="00B279F8" w:rsidRPr="00016954" w:rsidRDefault="00B279F8" w:rsidP="006C4873">
            <w:pPr>
              <w:tabs>
                <w:tab w:val="left" w:pos="284"/>
              </w:tabs>
              <w:rPr>
                <w:sz w:val="22"/>
              </w:rPr>
            </w:pPr>
            <w:r w:rsidRPr="00016954">
              <w:rPr>
                <w:sz w:val="22"/>
              </w:rPr>
              <w:t>(c)</w:t>
            </w:r>
          </w:p>
        </w:tc>
        <w:tc>
          <w:tcPr>
            <w:tcW w:w="4961" w:type="dxa"/>
          </w:tcPr>
          <w:p w14:paraId="3147E842" w14:textId="60344877" w:rsidR="00B279F8" w:rsidRPr="00016954" w:rsidRDefault="00B279F8" w:rsidP="006C4873">
            <w:pPr>
              <w:tabs>
                <w:tab w:val="left" w:pos="284"/>
              </w:tabs>
              <w:jc w:val="center"/>
              <w:rPr>
                <w:b/>
                <w:sz w:val="22"/>
              </w:rPr>
            </w:pPr>
            <w:r>
              <w:rPr>
                <w:b/>
                <w:sz w:val="22"/>
              </w:rPr>
              <w:t>Dredge Area 3</w:t>
            </w:r>
          </w:p>
        </w:tc>
        <w:tc>
          <w:tcPr>
            <w:tcW w:w="3402" w:type="dxa"/>
            <w:vMerge/>
          </w:tcPr>
          <w:p w14:paraId="2EA607FD" w14:textId="77777777" w:rsidR="00B279F8" w:rsidRPr="00016954" w:rsidRDefault="00B279F8" w:rsidP="006C4873">
            <w:pPr>
              <w:tabs>
                <w:tab w:val="left" w:pos="284"/>
              </w:tabs>
              <w:jc w:val="center"/>
              <w:rPr>
                <w:b/>
                <w:sz w:val="22"/>
              </w:rPr>
            </w:pPr>
          </w:p>
        </w:tc>
        <w:tc>
          <w:tcPr>
            <w:tcW w:w="2835" w:type="dxa"/>
          </w:tcPr>
          <w:p w14:paraId="328D50D9" w14:textId="1448BD06" w:rsidR="00B279F8" w:rsidRPr="00016954" w:rsidRDefault="00B279F8" w:rsidP="006C4873">
            <w:pPr>
              <w:tabs>
                <w:tab w:val="left" w:pos="284"/>
              </w:tabs>
              <w:jc w:val="center"/>
              <w:rPr>
                <w:b/>
                <w:sz w:val="22"/>
              </w:rPr>
            </w:pPr>
            <w:r>
              <w:rPr>
                <w:b/>
                <w:sz w:val="22"/>
              </w:rPr>
              <w:t>Harbour</w:t>
            </w:r>
          </w:p>
        </w:tc>
        <w:tc>
          <w:tcPr>
            <w:tcW w:w="2941" w:type="dxa"/>
          </w:tcPr>
          <w:p w14:paraId="726369CC" w14:textId="45884188" w:rsidR="00B279F8" w:rsidRPr="00016954" w:rsidRDefault="00B279F8" w:rsidP="006C4873">
            <w:pPr>
              <w:tabs>
                <w:tab w:val="left" w:pos="284"/>
              </w:tabs>
              <w:jc w:val="center"/>
              <w:rPr>
                <w:b/>
                <w:sz w:val="22"/>
              </w:rPr>
            </w:pPr>
            <w:r>
              <w:rPr>
                <w:b/>
                <w:sz w:val="22"/>
              </w:rPr>
              <w:t>March 2021</w:t>
            </w:r>
          </w:p>
        </w:tc>
      </w:tr>
      <w:tr w:rsidR="00B279F8" w:rsidRPr="00016954" w14:paraId="1097D7FF" w14:textId="77777777" w:rsidTr="00C37931">
        <w:trPr>
          <w:trHeight w:val="1265"/>
        </w:trPr>
        <w:tc>
          <w:tcPr>
            <w:tcW w:w="533" w:type="dxa"/>
          </w:tcPr>
          <w:p w14:paraId="7D0E8B19" w14:textId="77777777" w:rsidR="00B279F8" w:rsidRPr="00016954" w:rsidRDefault="00B279F8" w:rsidP="006C4873">
            <w:pPr>
              <w:tabs>
                <w:tab w:val="left" w:pos="284"/>
              </w:tabs>
              <w:rPr>
                <w:sz w:val="22"/>
              </w:rPr>
            </w:pPr>
            <w:r w:rsidRPr="00016954">
              <w:rPr>
                <w:sz w:val="22"/>
              </w:rPr>
              <w:t>(d)</w:t>
            </w:r>
          </w:p>
        </w:tc>
        <w:tc>
          <w:tcPr>
            <w:tcW w:w="4961" w:type="dxa"/>
          </w:tcPr>
          <w:p w14:paraId="31FB47BA" w14:textId="3401111F" w:rsidR="00B279F8" w:rsidRPr="00016954" w:rsidRDefault="00B279F8" w:rsidP="006C4873">
            <w:pPr>
              <w:tabs>
                <w:tab w:val="left" w:pos="284"/>
              </w:tabs>
              <w:jc w:val="center"/>
              <w:rPr>
                <w:b/>
                <w:sz w:val="22"/>
              </w:rPr>
            </w:pPr>
            <w:r>
              <w:rPr>
                <w:b/>
                <w:sz w:val="22"/>
              </w:rPr>
              <w:t>Dredge Area 4</w:t>
            </w:r>
          </w:p>
        </w:tc>
        <w:tc>
          <w:tcPr>
            <w:tcW w:w="3402" w:type="dxa"/>
            <w:vMerge/>
          </w:tcPr>
          <w:p w14:paraId="0FFB77F9" w14:textId="77777777" w:rsidR="00B279F8" w:rsidRPr="00016954" w:rsidRDefault="00B279F8" w:rsidP="006C4873">
            <w:pPr>
              <w:tabs>
                <w:tab w:val="left" w:pos="284"/>
              </w:tabs>
              <w:jc w:val="center"/>
              <w:rPr>
                <w:b/>
                <w:sz w:val="22"/>
              </w:rPr>
            </w:pPr>
          </w:p>
        </w:tc>
        <w:tc>
          <w:tcPr>
            <w:tcW w:w="2835" w:type="dxa"/>
          </w:tcPr>
          <w:p w14:paraId="3D365749" w14:textId="1746DAA5" w:rsidR="00B279F8" w:rsidRPr="00016954" w:rsidRDefault="00B279F8" w:rsidP="006C4873">
            <w:pPr>
              <w:tabs>
                <w:tab w:val="left" w:pos="284"/>
              </w:tabs>
              <w:jc w:val="center"/>
              <w:rPr>
                <w:b/>
                <w:sz w:val="22"/>
              </w:rPr>
            </w:pPr>
            <w:r>
              <w:rPr>
                <w:b/>
                <w:sz w:val="22"/>
              </w:rPr>
              <w:t>Harbour</w:t>
            </w:r>
          </w:p>
        </w:tc>
        <w:tc>
          <w:tcPr>
            <w:tcW w:w="2941" w:type="dxa"/>
          </w:tcPr>
          <w:p w14:paraId="68BF5E77" w14:textId="143EB66C" w:rsidR="00B279F8" w:rsidRPr="00016954" w:rsidRDefault="00B279F8" w:rsidP="006C4873">
            <w:pPr>
              <w:tabs>
                <w:tab w:val="left" w:pos="284"/>
              </w:tabs>
              <w:jc w:val="center"/>
              <w:rPr>
                <w:b/>
                <w:sz w:val="22"/>
              </w:rPr>
            </w:pPr>
            <w:r>
              <w:rPr>
                <w:b/>
                <w:sz w:val="22"/>
              </w:rPr>
              <w:t>March 2021</w:t>
            </w:r>
          </w:p>
        </w:tc>
      </w:tr>
      <w:tr w:rsidR="00B279F8" w:rsidRPr="00016954" w14:paraId="7248BD06" w14:textId="77777777" w:rsidTr="00C37931">
        <w:trPr>
          <w:trHeight w:val="1265"/>
        </w:trPr>
        <w:tc>
          <w:tcPr>
            <w:tcW w:w="533" w:type="dxa"/>
          </w:tcPr>
          <w:p w14:paraId="2C46002B" w14:textId="77777777" w:rsidR="00B279F8" w:rsidRPr="00016954" w:rsidRDefault="00B279F8" w:rsidP="006C4873">
            <w:pPr>
              <w:tabs>
                <w:tab w:val="left" w:pos="284"/>
              </w:tabs>
              <w:rPr>
                <w:sz w:val="22"/>
              </w:rPr>
            </w:pPr>
            <w:r w:rsidRPr="00016954">
              <w:rPr>
                <w:sz w:val="22"/>
              </w:rPr>
              <w:t>(e)</w:t>
            </w:r>
          </w:p>
        </w:tc>
        <w:tc>
          <w:tcPr>
            <w:tcW w:w="4961" w:type="dxa"/>
          </w:tcPr>
          <w:p w14:paraId="148143BF" w14:textId="1FF9B542" w:rsidR="00B279F8" w:rsidRPr="00016954" w:rsidRDefault="00B279F8" w:rsidP="006C4873">
            <w:pPr>
              <w:tabs>
                <w:tab w:val="left" w:pos="284"/>
              </w:tabs>
              <w:jc w:val="center"/>
              <w:rPr>
                <w:b/>
                <w:sz w:val="22"/>
              </w:rPr>
            </w:pPr>
            <w:r>
              <w:rPr>
                <w:b/>
                <w:sz w:val="22"/>
              </w:rPr>
              <w:t>Dredge Area 5</w:t>
            </w:r>
          </w:p>
        </w:tc>
        <w:tc>
          <w:tcPr>
            <w:tcW w:w="3402" w:type="dxa"/>
            <w:vMerge/>
          </w:tcPr>
          <w:p w14:paraId="3E10ACDC" w14:textId="77777777" w:rsidR="00B279F8" w:rsidRPr="00016954" w:rsidRDefault="00B279F8" w:rsidP="006C4873">
            <w:pPr>
              <w:tabs>
                <w:tab w:val="left" w:pos="284"/>
              </w:tabs>
              <w:jc w:val="center"/>
              <w:rPr>
                <w:b/>
                <w:sz w:val="22"/>
              </w:rPr>
            </w:pPr>
          </w:p>
        </w:tc>
        <w:tc>
          <w:tcPr>
            <w:tcW w:w="2835" w:type="dxa"/>
          </w:tcPr>
          <w:p w14:paraId="20C44FC9" w14:textId="44E915D7" w:rsidR="00B279F8" w:rsidRPr="00016954" w:rsidRDefault="00B279F8" w:rsidP="006C4873">
            <w:pPr>
              <w:tabs>
                <w:tab w:val="left" w:pos="284"/>
              </w:tabs>
              <w:jc w:val="center"/>
              <w:rPr>
                <w:b/>
                <w:sz w:val="22"/>
              </w:rPr>
            </w:pPr>
            <w:r>
              <w:rPr>
                <w:b/>
                <w:sz w:val="22"/>
              </w:rPr>
              <w:t>Harbour</w:t>
            </w:r>
          </w:p>
        </w:tc>
        <w:tc>
          <w:tcPr>
            <w:tcW w:w="2941" w:type="dxa"/>
          </w:tcPr>
          <w:p w14:paraId="2635A006" w14:textId="3CF7B352" w:rsidR="00B279F8" w:rsidRPr="00016954" w:rsidRDefault="00B279F8" w:rsidP="006C4873">
            <w:pPr>
              <w:tabs>
                <w:tab w:val="left" w:pos="284"/>
              </w:tabs>
              <w:jc w:val="center"/>
              <w:rPr>
                <w:b/>
                <w:sz w:val="22"/>
              </w:rPr>
            </w:pPr>
            <w:r>
              <w:rPr>
                <w:b/>
                <w:sz w:val="22"/>
              </w:rPr>
              <w:t>March 2021</w:t>
            </w:r>
          </w:p>
        </w:tc>
      </w:tr>
    </w:tbl>
    <w:p w14:paraId="6B888DE2" w14:textId="601FEEA8" w:rsidR="00675D94" w:rsidRPr="00C37931"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ermEnd w:id="1266554239"/>
      <w:permEnd w:id="1844734338"/>
      <w:permEnd w:id="1488222011"/>
      <w:permEnd w:id="595538550"/>
      <w:permEnd w:id="1962635667"/>
      <w:r w:rsidR="0010020F">
        <w:rPr>
          <w:sz w:val="22"/>
        </w:rPr>
        <w:br/>
      </w: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w:t>
      </w:r>
      <w:r w:rsidR="00C37931">
        <w:rPr>
          <w:sz w:val="22"/>
        </w:rPr>
        <w:t xml:space="preserve"> </w:t>
      </w:r>
      <w:sdt>
        <w:sdtPr>
          <w:rPr>
            <w:rFonts w:cs="Arial"/>
            <w:lang w:eastAsia="en-GB"/>
          </w:rPr>
          <w:id w:val="-1884086357"/>
          <w14:checkbox>
            <w14:checked w14:val="1"/>
            <w14:checkedState w14:val="2612" w14:font="MS Gothic"/>
            <w14:uncheckedState w14:val="2610" w14:font="MS Gothic"/>
          </w14:checkbox>
        </w:sdtPr>
        <w:sdtContent>
          <w:r w:rsidR="00950C94">
            <w:rPr>
              <w:rFonts w:ascii="MS Gothic" w:eastAsia="MS Gothic" w:hAnsi="MS Gothic" w:cs="Arial" w:hint="eastAsia"/>
              <w:lang w:eastAsia="en-GB"/>
            </w:rPr>
            <w:t>☒</w:t>
          </w:r>
        </w:sdtContent>
      </w:sdt>
      <w:r>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Disposed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902AC8" w:rsidRPr="00016954" w14:paraId="4A278676" w14:textId="77777777" w:rsidTr="00594475">
        <w:trPr>
          <w:trHeight w:val="614"/>
        </w:trPr>
        <w:tc>
          <w:tcPr>
            <w:tcW w:w="533" w:type="dxa"/>
          </w:tcPr>
          <w:p w14:paraId="0772B3A8" w14:textId="77777777" w:rsidR="00902AC8" w:rsidRPr="00016954" w:rsidRDefault="00902AC8" w:rsidP="00064DE1">
            <w:pPr>
              <w:tabs>
                <w:tab w:val="left" w:pos="284"/>
              </w:tabs>
              <w:jc w:val="center"/>
              <w:rPr>
                <w:sz w:val="22"/>
              </w:rPr>
            </w:pPr>
            <w:r w:rsidRPr="00016954">
              <w:rPr>
                <w:sz w:val="22"/>
              </w:rPr>
              <w:t>(a)</w:t>
            </w:r>
          </w:p>
        </w:tc>
        <w:tc>
          <w:tcPr>
            <w:tcW w:w="3260" w:type="dxa"/>
          </w:tcPr>
          <w:p w14:paraId="5662DF6A" w14:textId="03FC2FB2" w:rsidR="00902AC8" w:rsidRPr="00016954" w:rsidRDefault="00902AC8" w:rsidP="00064DE1">
            <w:pPr>
              <w:tabs>
                <w:tab w:val="left" w:pos="284"/>
              </w:tabs>
              <w:jc w:val="center"/>
              <w:rPr>
                <w:b/>
                <w:sz w:val="22"/>
              </w:rPr>
            </w:pPr>
            <w:r>
              <w:rPr>
                <w:b/>
                <w:sz w:val="22"/>
              </w:rPr>
              <w:t>Dredge Area 1</w:t>
            </w:r>
          </w:p>
        </w:tc>
        <w:tc>
          <w:tcPr>
            <w:tcW w:w="2126" w:type="dxa"/>
          </w:tcPr>
          <w:p w14:paraId="2A21C5DE" w14:textId="5D060822" w:rsidR="00902AC8" w:rsidRPr="00016954" w:rsidRDefault="00902AC8" w:rsidP="00064DE1">
            <w:pPr>
              <w:tabs>
                <w:tab w:val="left" w:pos="284"/>
              </w:tabs>
              <w:jc w:val="center"/>
              <w:rPr>
                <w:b/>
                <w:sz w:val="22"/>
              </w:rPr>
            </w:pPr>
            <w:r>
              <w:rPr>
                <w:b/>
                <w:sz w:val="22"/>
              </w:rPr>
              <w:t>1.6</w:t>
            </w:r>
          </w:p>
        </w:tc>
        <w:tc>
          <w:tcPr>
            <w:tcW w:w="2977" w:type="dxa"/>
          </w:tcPr>
          <w:p w14:paraId="6CB09FC0" w14:textId="62D3A91F" w:rsidR="00902AC8" w:rsidRPr="00016954" w:rsidRDefault="00902AC8" w:rsidP="00064DE1">
            <w:pPr>
              <w:tabs>
                <w:tab w:val="left" w:pos="284"/>
              </w:tabs>
              <w:jc w:val="center"/>
              <w:rPr>
                <w:b/>
                <w:sz w:val="22"/>
              </w:rPr>
            </w:pPr>
            <w:r>
              <w:rPr>
                <w:b/>
                <w:sz w:val="22"/>
              </w:rPr>
              <w:t>Sand / Silt</w:t>
            </w:r>
          </w:p>
        </w:tc>
        <w:tc>
          <w:tcPr>
            <w:tcW w:w="2835" w:type="dxa"/>
          </w:tcPr>
          <w:p w14:paraId="4EED7B3D" w14:textId="42063CBE" w:rsidR="00902AC8" w:rsidRPr="00016954" w:rsidRDefault="00902AC8" w:rsidP="00064DE1">
            <w:pPr>
              <w:tabs>
                <w:tab w:val="left" w:pos="284"/>
              </w:tabs>
              <w:jc w:val="center"/>
              <w:rPr>
                <w:b/>
                <w:sz w:val="22"/>
              </w:rPr>
            </w:pPr>
            <w:r>
              <w:rPr>
                <w:b/>
                <w:sz w:val="22"/>
              </w:rPr>
              <w:t>-0.5m AOD</w:t>
            </w:r>
          </w:p>
        </w:tc>
        <w:tc>
          <w:tcPr>
            <w:tcW w:w="2941" w:type="dxa"/>
            <w:vMerge w:val="restart"/>
          </w:tcPr>
          <w:p w14:paraId="079DC1FC" w14:textId="4599180E" w:rsidR="00902AC8" w:rsidRPr="00016954" w:rsidRDefault="009B4071" w:rsidP="00064DE1">
            <w:pPr>
              <w:tabs>
                <w:tab w:val="left" w:pos="284"/>
              </w:tabs>
              <w:jc w:val="center"/>
              <w:rPr>
                <w:b/>
                <w:sz w:val="22"/>
              </w:rPr>
            </w:pPr>
            <w:r>
              <w:rPr>
                <w:b/>
                <w:sz w:val="22"/>
              </w:rPr>
              <w:t>16,</w:t>
            </w:r>
            <w:r w:rsidR="00902AC8">
              <w:rPr>
                <w:b/>
                <w:sz w:val="22"/>
              </w:rPr>
              <w:t>000 tonnes</w:t>
            </w:r>
          </w:p>
        </w:tc>
      </w:tr>
      <w:tr w:rsidR="00902AC8" w:rsidRPr="00016954" w14:paraId="0CCAC8B1" w14:textId="77777777" w:rsidTr="00594475">
        <w:trPr>
          <w:trHeight w:val="694"/>
        </w:trPr>
        <w:tc>
          <w:tcPr>
            <w:tcW w:w="533" w:type="dxa"/>
          </w:tcPr>
          <w:p w14:paraId="695E3342" w14:textId="77777777" w:rsidR="00902AC8" w:rsidRPr="00016954" w:rsidRDefault="00902AC8" w:rsidP="00594475">
            <w:pPr>
              <w:tabs>
                <w:tab w:val="left" w:pos="284"/>
              </w:tabs>
              <w:rPr>
                <w:sz w:val="22"/>
              </w:rPr>
            </w:pPr>
            <w:r w:rsidRPr="00016954">
              <w:rPr>
                <w:sz w:val="22"/>
              </w:rPr>
              <w:t>(b)</w:t>
            </w:r>
          </w:p>
        </w:tc>
        <w:tc>
          <w:tcPr>
            <w:tcW w:w="3260" w:type="dxa"/>
          </w:tcPr>
          <w:p w14:paraId="5DE15560" w14:textId="7CBE6054" w:rsidR="00902AC8" w:rsidRPr="00016954" w:rsidRDefault="00902AC8" w:rsidP="00594475">
            <w:pPr>
              <w:tabs>
                <w:tab w:val="left" w:pos="284"/>
              </w:tabs>
              <w:jc w:val="center"/>
              <w:rPr>
                <w:b/>
                <w:sz w:val="22"/>
              </w:rPr>
            </w:pPr>
            <w:r>
              <w:rPr>
                <w:b/>
                <w:sz w:val="22"/>
              </w:rPr>
              <w:t>Dredge Area 2</w:t>
            </w:r>
          </w:p>
        </w:tc>
        <w:tc>
          <w:tcPr>
            <w:tcW w:w="2126" w:type="dxa"/>
          </w:tcPr>
          <w:p w14:paraId="28951B05" w14:textId="606AA265" w:rsidR="00902AC8" w:rsidRPr="00016954" w:rsidRDefault="00902AC8" w:rsidP="00594475">
            <w:pPr>
              <w:tabs>
                <w:tab w:val="left" w:pos="284"/>
              </w:tabs>
              <w:jc w:val="center"/>
              <w:rPr>
                <w:b/>
                <w:sz w:val="22"/>
              </w:rPr>
            </w:pPr>
            <w:r>
              <w:rPr>
                <w:b/>
                <w:sz w:val="22"/>
              </w:rPr>
              <w:t>1.6</w:t>
            </w:r>
          </w:p>
        </w:tc>
        <w:tc>
          <w:tcPr>
            <w:tcW w:w="2977" w:type="dxa"/>
          </w:tcPr>
          <w:p w14:paraId="7B3A4BCE" w14:textId="75E4E61D" w:rsidR="00902AC8" w:rsidRPr="00016954" w:rsidRDefault="00902AC8" w:rsidP="00594475">
            <w:pPr>
              <w:tabs>
                <w:tab w:val="left" w:pos="284"/>
              </w:tabs>
              <w:jc w:val="center"/>
              <w:rPr>
                <w:b/>
                <w:sz w:val="22"/>
              </w:rPr>
            </w:pPr>
            <w:r>
              <w:rPr>
                <w:b/>
                <w:sz w:val="22"/>
              </w:rPr>
              <w:t>Sand / Silt</w:t>
            </w:r>
          </w:p>
        </w:tc>
        <w:tc>
          <w:tcPr>
            <w:tcW w:w="2835" w:type="dxa"/>
          </w:tcPr>
          <w:p w14:paraId="067B187F" w14:textId="2D54A218" w:rsidR="00902AC8" w:rsidRPr="00016954" w:rsidRDefault="00902AC8" w:rsidP="00594475">
            <w:pPr>
              <w:tabs>
                <w:tab w:val="left" w:pos="284"/>
              </w:tabs>
              <w:jc w:val="center"/>
              <w:rPr>
                <w:b/>
                <w:sz w:val="22"/>
              </w:rPr>
            </w:pPr>
            <w:r>
              <w:rPr>
                <w:b/>
                <w:sz w:val="22"/>
              </w:rPr>
              <w:t>-0.5m AOD</w:t>
            </w:r>
          </w:p>
        </w:tc>
        <w:tc>
          <w:tcPr>
            <w:tcW w:w="2941" w:type="dxa"/>
            <w:vMerge/>
          </w:tcPr>
          <w:p w14:paraId="3B6780F3" w14:textId="77777777" w:rsidR="00902AC8" w:rsidRPr="00016954" w:rsidRDefault="00902AC8" w:rsidP="00594475">
            <w:pPr>
              <w:tabs>
                <w:tab w:val="left" w:pos="284"/>
              </w:tabs>
              <w:jc w:val="center"/>
              <w:rPr>
                <w:b/>
                <w:sz w:val="22"/>
              </w:rPr>
            </w:pPr>
          </w:p>
        </w:tc>
      </w:tr>
      <w:tr w:rsidR="00902AC8" w:rsidRPr="00016954" w14:paraId="38D3BA2D" w14:textId="77777777" w:rsidTr="00594475">
        <w:trPr>
          <w:trHeight w:val="687"/>
        </w:trPr>
        <w:tc>
          <w:tcPr>
            <w:tcW w:w="533" w:type="dxa"/>
          </w:tcPr>
          <w:p w14:paraId="5A81DCAE" w14:textId="77777777" w:rsidR="00902AC8" w:rsidRPr="00016954" w:rsidRDefault="00902AC8" w:rsidP="00594475">
            <w:pPr>
              <w:tabs>
                <w:tab w:val="left" w:pos="284"/>
              </w:tabs>
              <w:rPr>
                <w:sz w:val="22"/>
              </w:rPr>
            </w:pPr>
            <w:r w:rsidRPr="00016954">
              <w:rPr>
                <w:sz w:val="22"/>
              </w:rPr>
              <w:t>(c)</w:t>
            </w:r>
          </w:p>
        </w:tc>
        <w:tc>
          <w:tcPr>
            <w:tcW w:w="3260" w:type="dxa"/>
          </w:tcPr>
          <w:p w14:paraId="42FBE9C2" w14:textId="2E827E36" w:rsidR="00902AC8" w:rsidRPr="00016954" w:rsidRDefault="00902AC8" w:rsidP="00594475">
            <w:pPr>
              <w:tabs>
                <w:tab w:val="left" w:pos="284"/>
              </w:tabs>
              <w:jc w:val="center"/>
              <w:rPr>
                <w:b/>
                <w:sz w:val="22"/>
              </w:rPr>
            </w:pPr>
            <w:r>
              <w:rPr>
                <w:b/>
                <w:sz w:val="22"/>
              </w:rPr>
              <w:t>Dredge Area 3</w:t>
            </w:r>
          </w:p>
        </w:tc>
        <w:tc>
          <w:tcPr>
            <w:tcW w:w="2126" w:type="dxa"/>
          </w:tcPr>
          <w:p w14:paraId="55439C8E" w14:textId="695CD62D" w:rsidR="00902AC8" w:rsidRPr="00016954" w:rsidRDefault="00902AC8" w:rsidP="00594475">
            <w:pPr>
              <w:tabs>
                <w:tab w:val="left" w:pos="284"/>
              </w:tabs>
              <w:jc w:val="center"/>
              <w:rPr>
                <w:b/>
                <w:sz w:val="22"/>
              </w:rPr>
            </w:pPr>
            <w:r>
              <w:rPr>
                <w:b/>
                <w:sz w:val="22"/>
              </w:rPr>
              <w:t>1.6</w:t>
            </w:r>
          </w:p>
        </w:tc>
        <w:tc>
          <w:tcPr>
            <w:tcW w:w="2977" w:type="dxa"/>
          </w:tcPr>
          <w:p w14:paraId="1DD9CEB3" w14:textId="29916F11" w:rsidR="00902AC8" w:rsidRPr="00016954" w:rsidRDefault="00902AC8" w:rsidP="00594475">
            <w:pPr>
              <w:tabs>
                <w:tab w:val="left" w:pos="284"/>
              </w:tabs>
              <w:jc w:val="center"/>
              <w:rPr>
                <w:b/>
                <w:sz w:val="22"/>
              </w:rPr>
            </w:pPr>
            <w:r>
              <w:rPr>
                <w:b/>
                <w:sz w:val="22"/>
              </w:rPr>
              <w:t>Sand / Silt</w:t>
            </w:r>
          </w:p>
        </w:tc>
        <w:tc>
          <w:tcPr>
            <w:tcW w:w="2835" w:type="dxa"/>
          </w:tcPr>
          <w:p w14:paraId="47DB7E12" w14:textId="58B96FE2" w:rsidR="00902AC8" w:rsidRPr="00016954" w:rsidRDefault="00902AC8" w:rsidP="00594475">
            <w:pPr>
              <w:tabs>
                <w:tab w:val="left" w:pos="284"/>
              </w:tabs>
              <w:jc w:val="center"/>
              <w:rPr>
                <w:b/>
                <w:sz w:val="22"/>
              </w:rPr>
            </w:pPr>
            <w:r>
              <w:rPr>
                <w:b/>
                <w:sz w:val="22"/>
              </w:rPr>
              <w:t>-1.5m AOD</w:t>
            </w:r>
          </w:p>
        </w:tc>
        <w:tc>
          <w:tcPr>
            <w:tcW w:w="2941" w:type="dxa"/>
            <w:vMerge/>
          </w:tcPr>
          <w:p w14:paraId="4A805899" w14:textId="77777777" w:rsidR="00902AC8" w:rsidRPr="00016954" w:rsidRDefault="00902AC8" w:rsidP="00594475">
            <w:pPr>
              <w:tabs>
                <w:tab w:val="left" w:pos="284"/>
              </w:tabs>
              <w:jc w:val="center"/>
              <w:rPr>
                <w:b/>
                <w:sz w:val="22"/>
              </w:rPr>
            </w:pPr>
          </w:p>
        </w:tc>
      </w:tr>
      <w:tr w:rsidR="00902AC8" w:rsidRPr="00016954" w14:paraId="5717ECA6" w14:textId="77777777" w:rsidTr="00594475">
        <w:trPr>
          <w:trHeight w:val="736"/>
        </w:trPr>
        <w:tc>
          <w:tcPr>
            <w:tcW w:w="533" w:type="dxa"/>
          </w:tcPr>
          <w:p w14:paraId="2D9A2CF6" w14:textId="77777777" w:rsidR="00902AC8" w:rsidRPr="00016954" w:rsidRDefault="00902AC8" w:rsidP="00594475">
            <w:pPr>
              <w:tabs>
                <w:tab w:val="left" w:pos="284"/>
              </w:tabs>
              <w:rPr>
                <w:sz w:val="22"/>
              </w:rPr>
            </w:pPr>
            <w:r w:rsidRPr="00016954">
              <w:rPr>
                <w:sz w:val="22"/>
              </w:rPr>
              <w:t>(d)</w:t>
            </w:r>
          </w:p>
        </w:tc>
        <w:tc>
          <w:tcPr>
            <w:tcW w:w="3260" w:type="dxa"/>
          </w:tcPr>
          <w:p w14:paraId="0EBBA054" w14:textId="5F30B5A8" w:rsidR="00902AC8" w:rsidRPr="00016954" w:rsidRDefault="00902AC8" w:rsidP="00594475">
            <w:pPr>
              <w:tabs>
                <w:tab w:val="left" w:pos="284"/>
              </w:tabs>
              <w:jc w:val="center"/>
              <w:rPr>
                <w:b/>
                <w:sz w:val="22"/>
              </w:rPr>
            </w:pPr>
            <w:r>
              <w:rPr>
                <w:b/>
                <w:sz w:val="22"/>
              </w:rPr>
              <w:t>Dredge Area 4</w:t>
            </w:r>
          </w:p>
        </w:tc>
        <w:tc>
          <w:tcPr>
            <w:tcW w:w="2126" w:type="dxa"/>
          </w:tcPr>
          <w:p w14:paraId="4F026A84" w14:textId="4B5E962C" w:rsidR="00902AC8" w:rsidRPr="00016954" w:rsidRDefault="00902AC8" w:rsidP="00594475">
            <w:pPr>
              <w:tabs>
                <w:tab w:val="left" w:pos="284"/>
              </w:tabs>
              <w:jc w:val="center"/>
              <w:rPr>
                <w:b/>
                <w:sz w:val="22"/>
              </w:rPr>
            </w:pPr>
            <w:r>
              <w:rPr>
                <w:b/>
                <w:sz w:val="22"/>
              </w:rPr>
              <w:t>1.6</w:t>
            </w:r>
          </w:p>
        </w:tc>
        <w:tc>
          <w:tcPr>
            <w:tcW w:w="2977" w:type="dxa"/>
          </w:tcPr>
          <w:p w14:paraId="2ABD260B" w14:textId="06B3FC44" w:rsidR="00902AC8" w:rsidRPr="00016954" w:rsidRDefault="00902AC8" w:rsidP="00594475">
            <w:pPr>
              <w:tabs>
                <w:tab w:val="left" w:pos="284"/>
              </w:tabs>
              <w:jc w:val="center"/>
              <w:rPr>
                <w:b/>
                <w:sz w:val="22"/>
              </w:rPr>
            </w:pPr>
            <w:r>
              <w:rPr>
                <w:b/>
                <w:sz w:val="22"/>
              </w:rPr>
              <w:t>Sand / Silt</w:t>
            </w:r>
          </w:p>
        </w:tc>
        <w:tc>
          <w:tcPr>
            <w:tcW w:w="2835" w:type="dxa"/>
          </w:tcPr>
          <w:p w14:paraId="3569308A" w14:textId="5E2EF15E" w:rsidR="00902AC8" w:rsidRPr="00016954" w:rsidRDefault="00902AC8" w:rsidP="00594475">
            <w:pPr>
              <w:tabs>
                <w:tab w:val="left" w:pos="284"/>
              </w:tabs>
              <w:jc w:val="center"/>
              <w:rPr>
                <w:b/>
                <w:sz w:val="22"/>
              </w:rPr>
            </w:pPr>
            <w:r>
              <w:rPr>
                <w:b/>
                <w:sz w:val="22"/>
              </w:rPr>
              <w:t>-1.8m AOD</w:t>
            </w:r>
          </w:p>
        </w:tc>
        <w:tc>
          <w:tcPr>
            <w:tcW w:w="2941" w:type="dxa"/>
            <w:vMerge/>
          </w:tcPr>
          <w:p w14:paraId="1F77EEFC" w14:textId="77777777" w:rsidR="00902AC8" w:rsidRPr="00016954" w:rsidRDefault="00902AC8" w:rsidP="00594475">
            <w:pPr>
              <w:tabs>
                <w:tab w:val="left" w:pos="284"/>
              </w:tabs>
              <w:jc w:val="center"/>
              <w:rPr>
                <w:b/>
                <w:sz w:val="22"/>
              </w:rPr>
            </w:pPr>
          </w:p>
        </w:tc>
      </w:tr>
      <w:tr w:rsidR="00902AC8" w:rsidRPr="00016954" w14:paraId="62BFF827" w14:textId="77777777" w:rsidTr="00594475">
        <w:trPr>
          <w:trHeight w:val="691"/>
        </w:trPr>
        <w:tc>
          <w:tcPr>
            <w:tcW w:w="533" w:type="dxa"/>
          </w:tcPr>
          <w:p w14:paraId="4BDE717F" w14:textId="77777777" w:rsidR="00902AC8" w:rsidRPr="00016954" w:rsidRDefault="00902AC8" w:rsidP="00594475">
            <w:pPr>
              <w:tabs>
                <w:tab w:val="left" w:pos="284"/>
              </w:tabs>
              <w:rPr>
                <w:sz w:val="22"/>
              </w:rPr>
            </w:pPr>
            <w:r w:rsidRPr="00016954">
              <w:rPr>
                <w:sz w:val="22"/>
              </w:rPr>
              <w:t>(e)</w:t>
            </w:r>
          </w:p>
        </w:tc>
        <w:tc>
          <w:tcPr>
            <w:tcW w:w="3260" w:type="dxa"/>
          </w:tcPr>
          <w:p w14:paraId="2FB50322" w14:textId="6AB5D847" w:rsidR="00902AC8" w:rsidRPr="00016954" w:rsidRDefault="00902AC8" w:rsidP="00594475">
            <w:pPr>
              <w:tabs>
                <w:tab w:val="left" w:pos="284"/>
              </w:tabs>
              <w:jc w:val="center"/>
              <w:rPr>
                <w:b/>
                <w:sz w:val="22"/>
              </w:rPr>
            </w:pPr>
            <w:r>
              <w:rPr>
                <w:b/>
                <w:sz w:val="22"/>
              </w:rPr>
              <w:t>Dredge Area 5</w:t>
            </w:r>
          </w:p>
        </w:tc>
        <w:tc>
          <w:tcPr>
            <w:tcW w:w="2126" w:type="dxa"/>
          </w:tcPr>
          <w:p w14:paraId="4E45FBB4" w14:textId="41E16DDB" w:rsidR="00902AC8" w:rsidRPr="00016954" w:rsidRDefault="00902AC8" w:rsidP="00594475">
            <w:pPr>
              <w:tabs>
                <w:tab w:val="left" w:pos="284"/>
              </w:tabs>
              <w:jc w:val="center"/>
              <w:rPr>
                <w:b/>
                <w:sz w:val="22"/>
              </w:rPr>
            </w:pPr>
            <w:r>
              <w:rPr>
                <w:b/>
                <w:sz w:val="22"/>
              </w:rPr>
              <w:t>1.6</w:t>
            </w:r>
          </w:p>
        </w:tc>
        <w:tc>
          <w:tcPr>
            <w:tcW w:w="2977" w:type="dxa"/>
          </w:tcPr>
          <w:p w14:paraId="6DD605C0" w14:textId="00404A65" w:rsidR="00902AC8" w:rsidRPr="00016954" w:rsidRDefault="00902AC8" w:rsidP="00594475">
            <w:pPr>
              <w:tabs>
                <w:tab w:val="left" w:pos="284"/>
              </w:tabs>
              <w:jc w:val="center"/>
              <w:rPr>
                <w:b/>
                <w:sz w:val="22"/>
              </w:rPr>
            </w:pPr>
            <w:r>
              <w:rPr>
                <w:b/>
                <w:sz w:val="22"/>
              </w:rPr>
              <w:t>Sand / Silt</w:t>
            </w:r>
          </w:p>
        </w:tc>
        <w:tc>
          <w:tcPr>
            <w:tcW w:w="2835" w:type="dxa"/>
          </w:tcPr>
          <w:p w14:paraId="46A77D07" w14:textId="17F39F3B" w:rsidR="00902AC8" w:rsidRPr="00016954" w:rsidRDefault="00902AC8" w:rsidP="00594475">
            <w:pPr>
              <w:tabs>
                <w:tab w:val="left" w:pos="284"/>
              </w:tabs>
              <w:jc w:val="center"/>
              <w:rPr>
                <w:b/>
                <w:sz w:val="22"/>
              </w:rPr>
            </w:pPr>
            <w:r>
              <w:rPr>
                <w:b/>
                <w:sz w:val="22"/>
              </w:rPr>
              <w:t>+0.5m AOD</w:t>
            </w:r>
          </w:p>
        </w:tc>
        <w:tc>
          <w:tcPr>
            <w:tcW w:w="2941" w:type="dxa"/>
            <w:vMerge/>
          </w:tcPr>
          <w:p w14:paraId="22744D23" w14:textId="77777777" w:rsidR="00902AC8" w:rsidRPr="00016954" w:rsidRDefault="00902AC8" w:rsidP="00594475">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Material: additional information</w:t>
      </w:r>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w:t>
            </w:r>
            <w:proofErr w:type="gramStart"/>
            <w:r w:rsidR="002F273F" w:rsidRPr="00016954">
              <w:rPr>
                <w:sz w:val="22"/>
              </w:rPr>
              <w:t>e.g.</w:t>
            </w:r>
            <w:proofErr w:type="gramEnd"/>
            <w:r w:rsidR="002F273F" w:rsidRPr="00016954">
              <w:rPr>
                <w:sz w:val="22"/>
              </w:rPr>
              <w:t xml:space="preserve">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2D525240" w14:textId="6373D7D7" w:rsidR="00055A99" w:rsidRPr="000D283F" w:rsidRDefault="000D283F" w:rsidP="00055A99">
            <w:pPr>
              <w:tabs>
                <w:tab w:val="left" w:pos="426"/>
              </w:tabs>
              <w:jc w:val="center"/>
              <w:rPr>
                <w:bCs/>
                <w:sz w:val="22"/>
              </w:rPr>
            </w:pPr>
            <w:r w:rsidRPr="000D283F">
              <w:rPr>
                <w:bCs/>
                <w:sz w:val="22"/>
              </w:rPr>
              <w:t>All Dredge Areas</w:t>
            </w:r>
          </w:p>
        </w:tc>
        <w:tc>
          <w:tcPr>
            <w:tcW w:w="2479" w:type="dxa"/>
          </w:tcPr>
          <w:p w14:paraId="4A2A2A14" w14:textId="4E422000" w:rsidR="00055A99" w:rsidRPr="000D283F" w:rsidRDefault="00BC7371" w:rsidP="00055A99">
            <w:pPr>
              <w:tabs>
                <w:tab w:val="left" w:pos="426"/>
              </w:tabs>
              <w:jc w:val="center"/>
              <w:rPr>
                <w:bCs/>
                <w:sz w:val="22"/>
              </w:rPr>
            </w:pPr>
            <w:r w:rsidRPr="000D283F">
              <w:rPr>
                <w:bCs/>
                <w:sz w:val="22"/>
              </w:rPr>
              <w:t>360</w:t>
            </w:r>
            <w:r w:rsidRPr="000D283F">
              <w:rPr>
                <w:rFonts w:ascii="Times New Roman" w:hAnsi="Times New Roman"/>
                <w:bCs/>
                <w:sz w:val="22"/>
              </w:rPr>
              <w:t>°</w:t>
            </w:r>
            <w:r w:rsidRPr="000D283F">
              <w:rPr>
                <w:bCs/>
                <w:sz w:val="22"/>
              </w:rPr>
              <w:t xml:space="preserve"> excavator based on adjacent quay</w:t>
            </w:r>
          </w:p>
        </w:tc>
        <w:tc>
          <w:tcPr>
            <w:tcW w:w="2483" w:type="dxa"/>
          </w:tcPr>
          <w:p w14:paraId="4E9D3062" w14:textId="5F5F2485" w:rsidR="00055A99" w:rsidRPr="000D283F" w:rsidRDefault="000D283F" w:rsidP="00055A99">
            <w:pPr>
              <w:tabs>
                <w:tab w:val="left" w:pos="426"/>
              </w:tabs>
              <w:jc w:val="center"/>
              <w:rPr>
                <w:bCs/>
                <w:sz w:val="22"/>
              </w:rPr>
            </w:pPr>
            <w:r w:rsidRPr="000D283F">
              <w:rPr>
                <w:bCs/>
                <w:sz w:val="22"/>
              </w:rPr>
              <w:t>The dredged sediment will be recycled</w:t>
            </w:r>
          </w:p>
        </w:tc>
      </w:tr>
      <w:tr w:rsidR="00055A99" w:rsidRPr="00016954" w14:paraId="74B56926" w14:textId="77777777" w:rsidTr="00055A99">
        <w:tc>
          <w:tcPr>
            <w:tcW w:w="531" w:type="dxa"/>
          </w:tcPr>
          <w:p w14:paraId="22743D06" w14:textId="77777777" w:rsidR="00055A99" w:rsidRPr="00016954" w:rsidRDefault="00055A99" w:rsidP="00055A99">
            <w:pPr>
              <w:tabs>
                <w:tab w:val="left" w:pos="426"/>
              </w:tabs>
              <w:rPr>
                <w:sz w:val="22"/>
              </w:rPr>
            </w:pPr>
            <w:r w:rsidRPr="00016954">
              <w:rPr>
                <w:sz w:val="22"/>
              </w:rPr>
              <w:t>(b)</w:t>
            </w:r>
          </w:p>
        </w:tc>
        <w:tc>
          <w:tcPr>
            <w:tcW w:w="4419" w:type="dxa"/>
          </w:tcPr>
          <w:p w14:paraId="57D11968" w14:textId="77777777" w:rsidR="00055A99" w:rsidRPr="00016954" w:rsidRDefault="00055A99" w:rsidP="00055A99">
            <w:pPr>
              <w:tabs>
                <w:tab w:val="left" w:pos="426"/>
              </w:tabs>
              <w:jc w:val="center"/>
              <w:rPr>
                <w:b/>
                <w:sz w:val="22"/>
              </w:rPr>
            </w:pPr>
          </w:p>
        </w:tc>
        <w:tc>
          <w:tcPr>
            <w:tcW w:w="2479" w:type="dxa"/>
          </w:tcPr>
          <w:p w14:paraId="0BC88453" w14:textId="77777777" w:rsidR="00055A99" w:rsidRPr="00016954" w:rsidRDefault="00055A99" w:rsidP="00055A99">
            <w:pPr>
              <w:tabs>
                <w:tab w:val="left" w:pos="426"/>
              </w:tabs>
              <w:jc w:val="center"/>
              <w:rPr>
                <w:b/>
                <w:sz w:val="22"/>
              </w:rPr>
            </w:pPr>
          </w:p>
        </w:tc>
        <w:tc>
          <w:tcPr>
            <w:tcW w:w="2483" w:type="dxa"/>
          </w:tcPr>
          <w:p w14:paraId="268919F4" w14:textId="77777777" w:rsidR="00055A99" w:rsidRPr="00016954" w:rsidRDefault="00055A99" w:rsidP="00055A99">
            <w:pPr>
              <w:tabs>
                <w:tab w:val="left" w:pos="426"/>
              </w:tabs>
              <w:jc w:val="center"/>
              <w:rPr>
                <w:b/>
                <w:sz w:val="22"/>
              </w:rPr>
            </w:pPr>
          </w:p>
        </w:tc>
      </w:tr>
      <w:tr w:rsidR="00055A99" w:rsidRPr="00016954" w14:paraId="052C0D83" w14:textId="77777777" w:rsidTr="00055A99">
        <w:tc>
          <w:tcPr>
            <w:tcW w:w="531" w:type="dxa"/>
          </w:tcPr>
          <w:p w14:paraId="6E8FC9E4" w14:textId="77777777" w:rsidR="00055A99" w:rsidRPr="00016954" w:rsidRDefault="00055A99" w:rsidP="00055A99">
            <w:pPr>
              <w:tabs>
                <w:tab w:val="left" w:pos="426"/>
              </w:tabs>
              <w:rPr>
                <w:sz w:val="22"/>
              </w:rPr>
            </w:pPr>
            <w:r w:rsidRPr="00016954">
              <w:rPr>
                <w:sz w:val="22"/>
              </w:rPr>
              <w:t>(c)</w:t>
            </w:r>
          </w:p>
        </w:tc>
        <w:tc>
          <w:tcPr>
            <w:tcW w:w="4419" w:type="dxa"/>
          </w:tcPr>
          <w:p w14:paraId="68DC74A7" w14:textId="77777777" w:rsidR="00055A99" w:rsidRPr="00016954" w:rsidRDefault="00055A99" w:rsidP="00055A99">
            <w:pPr>
              <w:tabs>
                <w:tab w:val="left" w:pos="426"/>
              </w:tabs>
              <w:jc w:val="center"/>
              <w:rPr>
                <w:b/>
                <w:sz w:val="22"/>
              </w:rPr>
            </w:pPr>
          </w:p>
        </w:tc>
        <w:tc>
          <w:tcPr>
            <w:tcW w:w="2479" w:type="dxa"/>
          </w:tcPr>
          <w:p w14:paraId="6C740B06" w14:textId="77777777" w:rsidR="00055A99" w:rsidRPr="00016954" w:rsidRDefault="00055A99" w:rsidP="00055A99">
            <w:pPr>
              <w:tabs>
                <w:tab w:val="left" w:pos="426"/>
              </w:tabs>
              <w:jc w:val="center"/>
              <w:rPr>
                <w:b/>
                <w:sz w:val="22"/>
              </w:rPr>
            </w:pPr>
          </w:p>
        </w:tc>
        <w:tc>
          <w:tcPr>
            <w:tcW w:w="2483" w:type="dxa"/>
          </w:tcPr>
          <w:p w14:paraId="3AD7D5A6" w14:textId="77777777" w:rsidR="00055A99" w:rsidRPr="00016954" w:rsidRDefault="00055A99" w:rsidP="00055A99">
            <w:pPr>
              <w:tabs>
                <w:tab w:val="left" w:pos="426"/>
              </w:tabs>
              <w:jc w:val="center"/>
              <w:rPr>
                <w:b/>
                <w:sz w:val="22"/>
              </w:rPr>
            </w:pP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287CA66C" w14:textId="77777777" w:rsidR="00055A99" w:rsidRPr="00016954" w:rsidRDefault="00055A99" w:rsidP="00055A99">
            <w:pPr>
              <w:tabs>
                <w:tab w:val="left" w:pos="426"/>
              </w:tabs>
              <w:jc w:val="center"/>
              <w:rPr>
                <w:b/>
                <w:sz w:val="22"/>
              </w:rPr>
            </w:pPr>
          </w:p>
        </w:tc>
        <w:tc>
          <w:tcPr>
            <w:tcW w:w="2479" w:type="dxa"/>
          </w:tcPr>
          <w:p w14:paraId="51093DBF" w14:textId="77777777" w:rsidR="00055A99" w:rsidRPr="00016954" w:rsidRDefault="00055A99" w:rsidP="00055A99">
            <w:pPr>
              <w:tabs>
                <w:tab w:val="left" w:pos="426"/>
              </w:tabs>
              <w:jc w:val="center"/>
              <w:rPr>
                <w:b/>
                <w:sz w:val="22"/>
              </w:rPr>
            </w:pPr>
          </w:p>
        </w:tc>
        <w:tc>
          <w:tcPr>
            <w:tcW w:w="2483" w:type="dxa"/>
          </w:tcPr>
          <w:p w14:paraId="6A92B149" w14:textId="77777777" w:rsidR="00055A99" w:rsidRPr="00016954" w:rsidRDefault="00055A99" w:rsidP="00055A99">
            <w:pPr>
              <w:tabs>
                <w:tab w:val="left" w:pos="426"/>
              </w:tabs>
              <w:jc w:val="center"/>
              <w:rPr>
                <w:b/>
                <w:sz w:val="22"/>
              </w:rPr>
            </w:pP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 xml:space="preserve">Please </w:t>
      </w:r>
      <w:proofErr w:type="gramStart"/>
      <w:r w:rsidR="002F273F">
        <w:rPr>
          <w:sz w:val="22"/>
        </w:rPr>
        <w:t>continue on</w:t>
      </w:r>
      <w:proofErr w:type="gramEnd"/>
      <w:r w:rsidR="002F273F">
        <w:rPr>
          <w:sz w:val="22"/>
        </w:rPr>
        <w:t xml:space="preserve">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There will usually be a requirement to submit samples for the purpose of assessing the effects of the materials on the marine environment to enable the UK to fulfil its obligations under International Conventions</w:t>
      </w:r>
    </w:p>
    <w:p w14:paraId="70DE0CA7" w14:textId="473DB6C4"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1"/>
            <w14:checkedState w14:val="2612" w14:font="MS Gothic"/>
            <w14:uncheckedState w14:val="2610" w14:font="MS Gothic"/>
          </w14:checkbox>
        </w:sdtPr>
        <w:sdtContent>
          <w:r w:rsidR="00246E7F">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07E94472"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0"/>
            <w14:checkedState w14:val="2612" w14:font="MS Gothic"/>
            <w14:uncheckedState w14:val="2610" w14:font="MS Gothic"/>
          </w14:checkbox>
        </w:sdtPr>
        <w:sdtContent>
          <w:r w:rsidR="00D95B31">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1"/>
            <w14:checkedState w14:val="2612" w14:font="MS Gothic"/>
            <w14:uncheckedState w14:val="2610" w14:font="MS Gothic"/>
          </w14:checkbox>
        </w:sdtPr>
        <w:sdtContent>
          <w:r w:rsidR="00246E7F">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44745007">
                <wp:simplePos x="0" y="0"/>
                <wp:positionH relativeFrom="column">
                  <wp:posOffset>275590</wp:posOffset>
                </wp:positionH>
                <wp:positionV relativeFrom="paragraph">
                  <wp:posOffset>208915</wp:posOffset>
                </wp:positionV>
                <wp:extent cx="6192520" cy="1175385"/>
                <wp:effectExtent l="6350" t="8255" r="11430" b="6985"/>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75385"/>
                        </a:xfrm>
                        <a:prstGeom prst="rect">
                          <a:avLst/>
                        </a:prstGeom>
                        <a:solidFill>
                          <a:srgbClr val="FFFFFF"/>
                        </a:solidFill>
                        <a:ln w="9525">
                          <a:solidFill>
                            <a:srgbClr val="000000"/>
                          </a:solidFill>
                          <a:miter lim="800000"/>
                          <a:headEnd/>
                          <a:tailEnd/>
                        </a:ln>
                      </wps:spPr>
                      <wps:txbx>
                        <w:txbxContent>
                          <w:p w14:paraId="41AF80F7" w14:textId="4701C42C" w:rsidR="009B4071" w:rsidRDefault="009B4071" w:rsidP="000356D1">
                            <w:r>
                              <w:t>Samples are generally taken in advance of the annual dredging activity in March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4" type="#_x0000_t202" style="position:absolute;left:0;text-align:left;margin-left:21.7pt;margin-top:16.45pt;width:487.6pt;height:92.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">
                <v:textbox>
                  <w:txbxContent>
                    <w:p w14:paraId="41AF80F7" w14:textId="4701C42C" w:rsidR="009B4071" w:rsidRDefault="009B4071" w:rsidP="000356D1">
                      <w:r>
                        <w:t>Samples are generally taken in advance of the annual dredging activity in March</w:t>
                      </w:r>
                    </w:p>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please state when they will be available</w:t>
      </w:r>
    </w:p>
    <w:p w14:paraId="122F42CF" w14:textId="77777777" w:rsidR="00321473" w:rsidRPr="00321473" w:rsidRDefault="000356D1" w:rsidP="000356D1">
      <w:pPr>
        <w:tabs>
          <w:tab w:val="left" w:pos="954"/>
        </w:tabs>
      </w:pPr>
      <w:r>
        <w:tab/>
      </w:r>
    </w:p>
    <w:p w14:paraId="3A22B1A0" w14:textId="77777777" w:rsidR="00321473" w:rsidRDefault="00321473" w:rsidP="00321473"/>
    <w:p w14:paraId="60052A54" w14:textId="77777777" w:rsidR="0010020F" w:rsidRDefault="0010020F" w:rsidP="00321473"/>
    <w:p w14:paraId="4135C53D" w14:textId="77777777" w:rsidR="0010020F" w:rsidRDefault="0010020F" w:rsidP="00321473"/>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6CE87848"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0"/>
            <w14:checkedState w14:val="2612" w14:font="MS Gothic"/>
            <w14:uncheckedState w14:val="2610" w14:font="MS Gothic"/>
          </w14:checkbox>
        </w:sdtPr>
        <w:sdtContent>
          <w:r>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1"/>
            <w14:checkedState w14:val="2612" w14:font="MS Gothic"/>
            <w14:uncheckedState w14:val="2610" w14:font="MS Gothic"/>
          </w14:checkbox>
        </w:sdtPr>
        <w:sdtContent>
          <w:r w:rsidR="006E6103">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77777777" w:rsidR="00055A99" w:rsidRDefault="00E52236" w:rsidP="00E52236">
      <w:pPr>
        <w:ind w:left="426"/>
        <w:rPr>
          <w:sz w:val="22"/>
        </w:rPr>
      </w:pPr>
      <w:r>
        <w:rPr>
          <w:sz w:val="22"/>
        </w:rPr>
        <w:lastRenderedPageBreak/>
        <w:t xml:space="preserve">If </w:t>
      </w:r>
      <w:r>
        <w:rPr>
          <w:b/>
          <w:sz w:val="22"/>
        </w:rPr>
        <w:t>Yes</w:t>
      </w:r>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F6F175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4E5BE59C" w:rsidR="009B4071" w:rsidRDefault="009B4071" w:rsidP="002A55D2">
                            <w:r>
                              <w:t>The Contractor will recycle the sediment for use in construction in accordance with the Environmental Permitting Regulations 2016 (as amended)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5"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">
                <v:textbox>
                  <w:txbxContent>
                    <w:p w14:paraId="0967840C" w14:textId="4E5BE59C" w:rsidR="009B4071" w:rsidRDefault="009B4071" w:rsidP="002A55D2">
                      <w:r>
                        <w:t>The Contractor will recycle the sediment for use in construction in accordance with the Environmental Permitting Regulations 2016 (as amended)</w:t>
                      </w:r>
                    </w:p>
                  </w:txbxContent>
                </v:textbox>
              </v:shape>
            </w:pict>
          </mc:Fallback>
        </mc:AlternateContent>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explanation</w:t>
      </w:r>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 xml:space="preserve">Please </w:t>
      </w:r>
      <w:proofErr w:type="gramStart"/>
      <w:r w:rsidR="002A55D2">
        <w:rPr>
          <w:sz w:val="22"/>
        </w:rPr>
        <w:t>continue on</w:t>
      </w:r>
      <w:proofErr w:type="gramEnd"/>
      <w:r w:rsidR="002A55D2">
        <w:rPr>
          <w:sz w:val="22"/>
        </w:rPr>
        <w:t xml:space="preserve">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w:t>
      </w:r>
      <w:proofErr w:type="gramStart"/>
      <w:r w:rsidR="00605F2F">
        <w:rPr>
          <w:sz w:val="22"/>
        </w:rPr>
        <w:t>in order to</w:t>
      </w:r>
      <w:proofErr w:type="gramEnd"/>
      <w:r w:rsidR="00605F2F">
        <w:rPr>
          <w:sz w:val="22"/>
        </w:rPr>
        <w:t xml:space="preserve">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2FD60816">
                <wp:simplePos x="0" y="0"/>
                <wp:positionH relativeFrom="column">
                  <wp:posOffset>202565</wp:posOffset>
                </wp:positionH>
                <wp:positionV relativeFrom="paragraph">
                  <wp:posOffset>434975</wp:posOffset>
                </wp:positionV>
                <wp:extent cx="6192520" cy="2171700"/>
                <wp:effectExtent l="0" t="0" r="17780" b="1905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171700"/>
                        </a:xfrm>
                        <a:prstGeom prst="rect">
                          <a:avLst/>
                        </a:prstGeom>
                        <a:solidFill>
                          <a:srgbClr val="FFFFFF"/>
                        </a:solidFill>
                        <a:ln w="9525">
                          <a:solidFill>
                            <a:srgbClr val="000000"/>
                          </a:solidFill>
                          <a:miter lim="800000"/>
                          <a:headEnd/>
                          <a:tailEnd/>
                        </a:ln>
                      </wps:spPr>
                      <wps:txbx>
                        <w:txbxContent>
                          <w:p w14:paraId="62EB748E" w14:textId="4CED49F2" w:rsidR="009B4071" w:rsidRDefault="009B4071" w:rsidP="00605F2F">
                            <w:r>
                              <w:t>It is intended that the dredged material will be reused in construction on land.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6" type="#_x0000_t202" style="position:absolute;left:0;text-align:left;margin-left:15.95pt;margin-top:34.25pt;width:487.6pt;height:17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">
                <v:textbox>
                  <w:txbxContent>
                    <w:p w14:paraId="62EB748E" w14:textId="4CED49F2" w:rsidR="009B4071" w:rsidRDefault="009B4071" w:rsidP="00605F2F">
                      <w:r>
                        <w:t>It is intended that the dredged material will be reused in construction on land.</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B3E11CD" w14:textId="77777777" w:rsidR="00605F2F" w:rsidRDefault="00605F2F" w:rsidP="00605F2F">
      <w:pPr>
        <w:tabs>
          <w:tab w:val="left" w:pos="426"/>
        </w:tabs>
        <w:ind w:left="426"/>
        <w:rPr>
          <w:sz w:val="22"/>
        </w:rPr>
      </w:pPr>
    </w:p>
    <w:p w14:paraId="273DBFB0" w14:textId="77777777" w:rsidR="00605F2F" w:rsidRDefault="00605F2F" w:rsidP="00605F2F">
      <w:pPr>
        <w:tabs>
          <w:tab w:val="left" w:pos="426"/>
        </w:tabs>
        <w:ind w:left="426"/>
        <w:rPr>
          <w:sz w:val="22"/>
        </w:rPr>
      </w:pPr>
    </w:p>
    <w:p w14:paraId="06EF9117" w14:textId="77777777" w:rsidR="00605F2F" w:rsidRDefault="00605F2F" w:rsidP="001D6501">
      <w:pPr>
        <w:tabs>
          <w:tab w:val="left" w:pos="426"/>
        </w:tabs>
        <w:ind w:firstLine="426"/>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Disposal at Sea</w:t>
      </w:r>
    </w:p>
    <w:p w14:paraId="5746092D" w14:textId="540F45F0"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1"/>
            <w14:checkedState w14:val="2612" w14:font="MS Gothic"/>
            <w14:uncheckedState w14:val="2610" w14:font="MS Gothic"/>
          </w14:checkbox>
        </w:sdtPr>
        <w:sdtContent>
          <w:r w:rsidR="001F37E4">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77777777" w:rsidR="009B4071" w:rsidRPr="002D0D15" w:rsidRDefault="009B4071"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7"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">
                <v:textbox>
                  <w:txbxContent>
                    <w:p w14:paraId="17B6A10D" w14:textId="77777777" w:rsidR="009B4071" w:rsidRPr="002D0D15" w:rsidRDefault="009B4071" w:rsidP="00B94808">
                      <w:pPr>
                        <w:rPr>
                          <w:sz w:val="22"/>
                        </w:rPr>
                      </w:pP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74372314">
                <wp:simplePos x="0" y="0"/>
                <wp:positionH relativeFrom="column">
                  <wp:posOffset>697865</wp:posOffset>
                </wp:positionH>
                <wp:positionV relativeFrom="paragraph">
                  <wp:posOffset>15240</wp:posOffset>
                </wp:positionV>
                <wp:extent cx="4762500" cy="771525"/>
                <wp:effectExtent l="0" t="0" r="19050" b="28575"/>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771525"/>
                        </a:xfrm>
                        <a:prstGeom prst="rect">
                          <a:avLst/>
                        </a:prstGeom>
                        <a:solidFill>
                          <a:srgbClr val="FFFFFF"/>
                        </a:solidFill>
                        <a:ln w="9525">
                          <a:solidFill>
                            <a:srgbClr val="000000"/>
                          </a:solidFill>
                          <a:miter lim="800000"/>
                          <a:headEnd/>
                          <a:tailEnd/>
                        </a:ln>
                      </wps:spPr>
                      <wps:txbx>
                        <w:txbxContent>
                          <w:p w14:paraId="2EFE652F" w14:textId="77777777" w:rsidR="009B4071" w:rsidRPr="002D0D15" w:rsidRDefault="009B4071"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8" type="#_x0000_t202" style="position:absolute;left:0;text-align:left;margin-left:54.95pt;margin-top:1.2pt;width:375pt;height:60.7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">
                <v:textbox>
                  <w:txbxContent>
                    <w:p w14:paraId="2EFE652F" w14:textId="77777777" w:rsidR="009B4071" w:rsidRPr="002D0D15" w:rsidRDefault="009B4071" w:rsidP="00B94808">
                      <w:pPr>
                        <w:rPr>
                          <w:sz w:val="22"/>
                        </w:rPr>
                      </w:pP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72B3302A" w14:textId="48B96F08" w:rsidR="009B4071" w:rsidRPr="002D0D15" w:rsidRDefault="009B4071" w:rsidP="0010020F">
                            <w:pPr>
                              <w:contextualSpacing/>
                              <w:rPr>
                                <w:sz w:val="22"/>
                              </w:rPr>
                            </w:pPr>
                            <w:r>
                              <w:rPr>
                                <w:sz w:val="22"/>
                              </w:rPr>
                              <w:t xml:space="preserve">No consultation has been undertaken yet.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89"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">
                <v:textbox>
                  <w:txbxContent>
                    <w:p w14:paraId="72B3302A" w14:textId="48B96F08" w:rsidR="009B4071" w:rsidRPr="002D0D15" w:rsidRDefault="009B4071" w:rsidP="0010020F">
                      <w:pPr>
                        <w:contextualSpacing/>
                        <w:rPr>
                          <w:sz w:val="22"/>
                        </w:rPr>
                      </w:pPr>
                      <w:r>
                        <w:rPr>
                          <w:sz w:val="22"/>
                        </w:rPr>
                        <w:t xml:space="preserve">No consultation has been undertaken yet. </w:t>
                      </w: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47B8A1A" w14:textId="77777777" w:rsidR="00B94808" w:rsidRDefault="00B94808" w:rsidP="00F470DF">
      <w:pPr>
        <w:ind w:left="1134" w:hanging="708"/>
        <w:rPr>
          <w:rFonts w:cs="Arial"/>
          <w:sz w:val="22"/>
          <w:lang w:eastAsia="en-GB"/>
        </w:rPr>
      </w:pPr>
    </w:p>
    <w:p w14:paraId="726DF969" w14:textId="77777777" w:rsidR="00B94808" w:rsidRDefault="00B94808" w:rsidP="00F470DF">
      <w:pPr>
        <w:ind w:left="1134" w:hanging="708"/>
        <w:rPr>
          <w:rFonts w:cs="Arial"/>
          <w:sz w:val="22"/>
          <w:lang w:eastAsia="en-GB"/>
        </w:rPr>
      </w:pPr>
    </w:p>
    <w:p w14:paraId="0006158D" w14:textId="57FE43E4" w:rsidR="00FC4CB0" w:rsidRPr="00B94808" w:rsidRDefault="00691438" w:rsidP="00B94808">
      <w:pPr>
        <w:ind w:left="1134" w:hanging="708"/>
        <w:rPr>
          <w:rFonts w:cs="Arial"/>
          <w:b/>
          <w:sz w:val="22"/>
          <w:lang w:eastAsia="en-GB"/>
        </w:rPr>
      </w:pPr>
      <w:r>
        <w:rPr>
          <w:rFonts w:cs="Arial"/>
          <w:sz w:val="22"/>
          <w:lang w:eastAsia="en-GB"/>
        </w:rPr>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1"/>
            <w14:checkedState w14:val="2612" w14:font="MS Gothic"/>
            <w14:uncheckedState w14:val="2610" w14:font="MS Gothic"/>
          </w14:checkbox>
        </w:sdtPr>
        <w:sdtContent>
          <w:r w:rsidR="00FA13AC">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r w:rsidR="0010020F">
        <w:rPr>
          <w:rFonts w:cs="Arial"/>
          <w:b/>
          <w:sz w:val="22"/>
          <w:lang w:eastAsia="en-GB"/>
        </w:rPr>
        <w:t>Yes</w:t>
      </w:r>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425AA1ED">
                <wp:simplePos x="0" y="0"/>
                <wp:positionH relativeFrom="column">
                  <wp:posOffset>237490</wp:posOffset>
                </wp:positionH>
                <wp:positionV relativeFrom="paragraph">
                  <wp:posOffset>34290</wp:posOffset>
                </wp:positionV>
                <wp:extent cx="6200140" cy="856615"/>
                <wp:effectExtent l="10795" t="10795" r="8890" b="889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56615"/>
                        </a:xfrm>
                        <a:prstGeom prst="rect">
                          <a:avLst/>
                        </a:prstGeom>
                        <a:solidFill>
                          <a:srgbClr val="FFFFFF"/>
                        </a:solidFill>
                        <a:ln w="9525">
                          <a:solidFill>
                            <a:srgbClr val="000000"/>
                          </a:solidFill>
                          <a:miter lim="800000"/>
                          <a:headEnd/>
                          <a:tailEnd/>
                        </a:ln>
                      </wps:spPr>
                      <wps:txbx>
                        <w:txbxContent>
                          <w:p w14:paraId="7712F33B" w14:textId="77777777" w:rsidR="009B4071" w:rsidRPr="002D0D15" w:rsidRDefault="009B4071"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0" type="#_x0000_t202" style="position:absolute;left:0;text-align:left;margin-left:18.7pt;margin-top:2.7pt;width:488.2pt;height:67.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">
                <v:textbox>
                  <w:txbxContent>
                    <w:p w14:paraId="7712F33B" w14:textId="77777777" w:rsidR="009B4071" w:rsidRPr="002D0D15" w:rsidRDefault="009B4071" w:rsidP="0010020F">
                      <w:pPr>
                        <w:contextualSpacing/>
                        <w:rPr>
                          <w:sz w:val="22"/>
                        </w:rPr>
                      </w:pP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7777777" w:rsidR="00F470DF" w:rsidRDefault="00F470DF"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49C7042C">
                <wp:simplePos x="0" y="0"/>
                <wp:positionH relativeFrom="column">
                  <wp:posOffset>259715</wp:posOffset>
                </wp:positionH>
                <wp:positionV relativeFrom="paragraph">
                  <wp:posOffset>418466</wp:posOffset>
                </wp:positionV>
                <wp:extent cx="6194425" cy="1257300"/>
                <wp:effectExtent l="0" t="0" r="15875" b="19050"/>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257300"/>
                        </a:xfrm>
                        <a:prstGeom prst="rect">
                          <a:avLst/>
                        </a:prstGeom>
                        <a:solidFill>
                          <a:srgbClr val="FFFFFF"/>
                        </a:solidFill>
                        <a:ln w="9525">
                          <a:solidFill>
                            <a:srgbClr val="000000"/>
                          </a:solidFill>
                          <a:miter lim="800000"/>
                          <a:headEnd/>
                          <a:tailEnd/>
                        </a:ln>
                      </wps:spPr>
                      <wps:txbx>
                        <w:txbxContent>
                          <w:p w14:paraId="794BB944" w14:textId="2666D7C8" w:rsidR="009B4071" w:rsidRPr="002D0D15" w:rsidRDefault="009B4071" w:rsidP="0010020F">
                            <w:pPr>
                              <w:contextualSpacing/>
                              <w:rPr>
                                <w:sz w:val="22"/>
                              </w:rPr>
                            </w:pPr>
                            <w:r>
                              <w:rPr>
                                <w:sz w:val="22"/>
                              </w:rPr>
                              <w:t>A Habitats Regulations Assessment has determined no likely significant effect on any designated conservation 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1" type="#_x0000_t202" style="position:absolute;left:0;text-align:left;margin-left:20.45pt;margin-top:32.95pt;width:487.75pt;height:99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">
                <v:textbox>
                  <w:txbxContent>
                    <w:p w14:paraId="794BB944" w14:textId="2666D7C8" w:rsidR="009B4071" w:rsidRPr="002D0D15" w:rsidRDefault="009B4071" w:rsidP="0010020F">
                      <w:pPr>
                        <w:contextualSpacing/>
                        <w:rPr>
                          <w:sz w:val="22"/>
                        </w:rPr>
                      </w:pPr>
                      <w:r>
                        <w:rPr>
                          <w:sz w:val="22"/>
                        </w:rPr>
                        <w:t>A Habitats Regulations Assessment has determined no likely significant effect on any designated conservation site</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designated conservation sites</w:t>
      </w:r>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211D2F37" w14:textId="77777777" w:rsidR="0010020F" w:rsidRPr="00691438" w:rsidRDefault="0010020F" w:rsidP="00FC4CB0">
      <w:pPr>
        <w:tabs>
          <w:tab w:val="left" w:pos="709"/>
          <w:tab w:val="left" w:pos="7049"/>
        </w:tabs>
        <w:spacing w:line="240" w:lineRule="exact"/>
        <w:ind w:firstLine="425"/>
        <w:rPr>
          <w:sz w:val="22"/>
          <w:lang w:eastAsia="en-GB"/>
        </w:rPr>
      </w:pP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0D9BD965" w:rsidR="009B4071" w:rsidRPr="002D0D15" w:rsidRDefault="009B4071" w:rsidP="0010020F">
                            <w:pPr>
                              <w:rPr>
                                <w:sz w:val="22"/>
                              </w:rPr>
                            </w:pPr>
                            <w:r>
                              <w:rPr>
                                <w:sz w:val="22"/>
                              </w:rPr>
                              <w:t>850m (Liverpool Bay SPA)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2"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">
                <v:textbox>
                  <w:txbxContent>
                    <w:p w14:paraId="0C55832C" w14:textId="0D9BD965" w:rsidR="009B4071" w:rsidRPr="002D0D15" w:rsidRDefault="009B4071" w:rsidP="0010020F">
                      <w:pPr>
                        <w:rPr>
                          <w:sz w:val="22"/>
                        </w:rPr>
                      </w:pPr>
                      <w:r>
                        <w:rPr>
                          <w:sz w:val="22"/>
                        </w:rPr>
                        <w:t>850m (Liverpool Bay SPA)</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Statutory Powers </w:t>
      </w:r>
    </w:p>
    <w:p w14:paraId="4A6BB90D" w14:textId="6E2DA53F"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1"/>
            <w14:checkedState w14:val="2612" w14:font="MS Gothic"/>
            <w14:uncheckedState w14:val="2610" w14:font="MS Gothic"/>
          </w14:checkbox>
        </w:sdtPr>
        <w:sdtContent>
          <w:r w:rsidR="001C729E">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3D2613EE">
                <wp:simplePos x="0" y="0"/>
                <wp:positionH relativeFrom="column">
                  <wp:posOffset>237490</wp:posOffset>
                </wp:positionH>
                <wp:positionV relativeFrom="paragraph">
                  <wp:posOffset>238125</wp:posOffset>
                </wp:positionV>
                <wp:extent cx="6200140" cy="881380"/>
                <wp:effectExtent l="6350" t="13335" r="13335" b="1016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81380"/>
                        </a:xfrm>
                        <a:prstGeom prst="rect">
                          <a:avLst/>
                        </a:prstGeom>
                        <a:solidFill>
                          <a:srgbClr val="FFFFFF"/>
                        </a:solidFill>
                        <a:ln w="9525">
                          <a:solidFill>
                            <a:srgbClr val="000000"/>
                          </a:solidFill>
                          <a:miter lim="800000"/>
                          <a:headEnd/>
                          <a:tailEnd/>
                        </a:ln>
                      </wps:spPr>
                      <wps:txbx>
                        <w:txbxContent>
                          <w:p w14:paraId="5A2C50E9" w14:textId="77777777" w:rsidR="009B4071" w:rsidRDefault="009B4071" w:rsidP="00F7692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3" type="#_x0000_t202" style="position:absolute;left:0;text-align:left;margin-left:18.7pt;margin-top:18.75pt;width:488.2pt;height:69.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">
                <v:textbox>
                  <w:txbxContent>
                    <w:p w14:paraId="5A2C50E9" w14:textId="77777777" w:rsidR="009B4071" w:rsidRDefault="009B4071" w:rsidP="00F76929"/>
                  </w:txbxContent>
                </v:textbox>
              </v:shape>
            </w:pict>
          </mc:Fallback>
        </mc:AlternateContent>
      </w:r>
      <w:r w:rsidR="00F76929">
        <w:rPr>
          <w:rFonts w:cs="Arial"/>
          <w:sz w:val="22"/>
          <w:lang w:eastAsia="en-GB"/>
        </w:rPr>
        <w:t xml:space="preserve">If </w:t>
      </w:r>
      <w:r w:rsidR="00F76929">
        <w:rPr>
          <w:rFonts w:cs="Arial"/>
          <w:b/>
          <w:sz w:val="22"/>
          <w:lang w:eastAsia="en-GB"/>
        </w:rPr>
        <w:t>Yes</w:t>
      </w:r>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5B640460" w14:textId="77777777" w:rsidR="00B94808" w:rsidRDefault="00B94808" w:rsidP="00B37DC3">
      <w:pPr>
        <w:rPr>
          <w:lang w:eastAsia="en-GB"/>
        </w:rPr>
      </w:pPr>
    </w:p>
    <w:p w14:paraId="2708BAE8" w14:textId="77777777" w:rsidR="002260A4" w:rsidRDefault="002260A4" w:rsidP="00B37DC3">
      <w:pPr>
        <w:rPr>
          <w:lang w:eastAsia="en-GB"/>
        </w:rPr>
      </w:pPr>
    </w:p>
    <w:p w14:paraId="14F71C91"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 xml:space="preserve">Under </w:t>
      </w:r>
      <w:proofErr w:type="gramStart"/>
      <w:r w:rsidRPr="00375AAB">
        <w:rPr>
          <w:b/>
          <w:bCs/>
          <w:color w:val="3C3C41"/>
        </w:rPr>
        <w:t>The</w:t>
      </w:r>
      <w:proofErr w:type="gramEnd"/>
      <w:r w:rsidRPr="00375AAB">
        <w:rPr>
          <w:b/>
          <w:bCs/>
          <w:color w:val="3C3C41"/>
        </w:rPr>
        <w:t xml:space="preserve"> Marine Licensing (Register of Licensing Information)(Wales) Regulations 2011</w:t>
      </w:r>
      <w:r>
        <w:rPr>
          <w:b/>
          <w:bCs/>
          <w:color w:val="3C3C41"/>
        </w:rPr>
        <w:t xml:space="preserve"> and</w:t>
      </w:r>
      <w:r w:rsidRPr="00375AAB">
        <w:t xml:space="preserve"> </w:t>
      </w:r>
      <w:r w:rsidRPr="00375AAB">
        <w:rPr>
          <w:b/>
          <w:bCs/>
          <w:color w:val="3C3C41"/>
        </w:rPr>
        <w:t>the Environmental Impact Assessment Directive (Directive 85/337/EEC – as 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 xml:space="preserve">on the Public Register on the grounds that its </w:t>
      </w:r>
      <w:proofErr w:type="gramStart"/>
      <w:r w:rsidR="006B4A84">
        <w:rPr>
          <w:rFonts w:cs="Arial"/>
          <w:sz w:val="22"/>
          <w:lang w:eastAsia="en-GB"/>
        </w:rPr>
        <w:t>disclosure:</w:t>
      </w:r>
      <w:proofErr w:type="gramEnd"/>
    </w:p>
    <w:p w14:paraId="1D589F49" w14:textId="3BE2D82F"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Content>
          <w:r w:rsidR="00CA09E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Content>
          <w:r w:rsidR="00CA09E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0A14E2DC"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lastRenderedPageBreak/>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Content>
          <w:r w:rsidR="00CA09E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2F213784" w:rsidR="006B4A84" w:rsidRDefault="006B4A84" w:rsidP="006B4A84">
      <w:pPr>
        <w:tabs>
          <w:tab w:val="left" w:pos="426"/>
        </w:tabs>
        <w:ind w:left="426"/>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to either (a) or (b), please full justification as to why all or part of the information you have provided should be withheld.</w:t>
      </w:r>
    </w:p>
    <w:p w14:paraId="47030309" w14:textId="7654D2A0"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08BA3D8A">
                <wp:simplePos x="0" y="0"/>
                <wp:positionH relativeFrom="column">
                  <wp:posOffset>135890</wp:posOffset>
                </wp:positionH>
                <wp:positionV relativeFrom="paragraph">
                  <wp:posOffset>-3175</wp:posOffset>
                </wp:positionV>
                <wp:extent cx="6293485" cy="771525"/>
                <wp:effectExtent l="0" t="0" r="12065" b="2857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771525"/>
                        </a:xfrm>
                        <a:prstGeom prst="rect">
                          <a:avLst/>
                        </a:prstGeom>
                        <a:solidFill>
                          <a:srgbClr val="FFFFFF"/>
                        </a:solidFill>
                        <a:ln w="9525">
                          <a:solidFill>
                            <a:srgbClr val="000000"/>
                          </a:solidFill>
                          <a:miter lim="800000"/>
                          <a:headEnd/>
                          <a:tailEnd/>
                        </a:ln>
                      </wps:spPr>
                      <wps:txbx>
                        <w:txbxContent>
                          <w:p w14:paraId="49B6A4D3" w14:textId="77777777" w:rsidR="009B4071" w:rsidRDefault="009B4071" w:rsidP="006B4A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4" type="#_x0000_t202" style="position:absolute;left:0;text-align:left;margin-left:10.7pt;margin-top:-.25pt;width:495.55pt;height:60.7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">
                <v:textbox>
                  <w:txbxContent>
                    <w:p w14:paraId="49B6A4D3" w14:textId="77777777" w:rsidR="009B4071" w:rsidRDefault="009B4071" w:rsidP="006B4A84"/>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27A56FB2" w14:textId="2B11048B" w:rsidR="00774500" w:rsidRPr="00B94808" w:rsidRDefault="006B4A84" w:rsidP="00B94808">
      <w:pPr>
        <w:tabs>
          <w:tab w:val="left" w:pos="1029"/>
        </w:tabs>
        <w:ind w:left="425"/>
        <w:rPr>
          <w:sz w:val="22"/>
          <w:lang w:eastAsia="en-GB"/>
        </w:rPr>
      </w:pP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Application Fee  </w:t>
      </w:r>
    </w:p>
    <w:p w14:paraId="6637D515" w14:textId="4C494CE0"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1"/>
            <w14:checkedState w14:val="2612" w14:font="MS Gothic"/>
            <w14:uncheckedState w14:val="2610" w14:font="MS Gothic"/>
          </w14:checkbox>
        </w:sdtPr>
        <w:sdtContent>
          <w:r w:rsidR="0096388E">
            <w:rPr>
              <w:rFonts w:ascii="MS Gothic" w:eastAsia="MS Gothic" w:hAnsi="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Content>
          <w:r w:rsidR="00CA09E9">
            <w:rPr>
              <w:rFonts w:ascii="MS Gothic" w:eastAsia="MS Gothic" w:hAnsi="MS Gothic" w:cs="Arial" w:hint="eastAsia"/>
              <w:lang w:eastAsia="en-GB"/>
            </w:rPr>
            <w:t>☐</w:t>
          </w:r>
        </w:sdtContent>
      </w:sdt>
    </w:p>
    <w:p w14:paraId="06F67ED1" w14:textId="77777777" w:rsidR="00CE50BB" w:rsidRDefault="00CE50BB" w:rsidP="00B37DC3">
      <w:pPr>
        <w:rPr>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B37DC3">
      <w:pPr>
        <w:rPr>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shd w:val="clear" w:color="auto" w:fill="auto"/>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6760A31C" w:rsidR="00CE50BB" w:rsidRPr="00417BD2" w:rsidRDefault="00050ECC" w:rsidP="00CE50BB">
            <w:pPr>
              <w:spacing w:after="0" w:line="240" w:lineRule="auto"/>
            </w:pPr>
            <w:r>
              <w:sym w:font="Wingdings" w:char="F0FC"/>
            </w:r>
          </w:p>
          <w:p w14:paraId="3F92BDE3" w14:textId="77777777" w:rsidR="00CE50BB" w:rsidRPr="00417BD2" w:rsidRDefault="00CE50BB" w:rsidP="00CE50BB">
            <w:pPr>
              <w:spacing w:after="0" w:line="240" w:lineRule="auto"/>
            </w:pPr>
          </w:p>
        </w:tc>
        <w:tc>
          <w:tcPr>
            <w:tcW w:w="3887" w:type="dxa"/>
          </w:tcPr>
          <w:p w14:paraId="7B8B735F" w14:textId="2E36C37A" w:rsidR="00CE50BB" w:rsidRPr="00417BD2" w:rsidRDefault="000F7632" w:rsidP="00CE50BB">
            <w:pPr>
              <w:spacing w:after="0" w:line="240" w:lineRule="auto"/>
            </w:pPr>
            <w:r w:rsidRPr="000F7632">
              <w:t>PRCAPPDENBI221</w:t>
            </w:r>
          </w:p>
        </w:tc>
      </w:tr>
      <w:tr w:rsidR="00CE50BB" w:rsidRPr="00417BD2" w14:paraId="2A590148" w14:textId="77777777" w:rsidTr="0064147C">
        <w:tc>
          <w:tcPr>
            <w:tcW w:w="3191" w:type="dxa"/>
            <w:shd w:val="clear" w:color="auto" w:fill="auto"/>
          </w:tcPr>
          <w:p w14:paraId="3D4E5833" w14:textId="77777777" w:rsidR="00CE50BB" w:rsidRPr="00417BD2" w:rsidRDefault="00CE50BB" w:rsidP="00CE50BB">
            <w:pPr>
              <w:spacing w:after="0" w:line="240" w:lineRule="auto"/>
              <w:rPr>
                <w:b/>
              </w:rPr>
            </w:pPr>
            <w:r w:rsidRPr="00417BD2">
              <w:rPr>
                <w:b/>
              </w:rPr>
              <w:t>World Pay (phone or CC1)</w:t>
            </w:r>
          </w:p>
        </w:tc>
        <w:tc>
          <w:tcPr>
            <w:tcW w:w="2451" w:type="dxa"/>
          </w:tcPr>
          <w:p w14:paraId="019A7A31" w14:textId="77777777" w:rsidR="00CE50BB" w:rsidRPr="00417BD2" w:rsidRDefault="00CE50BB" w:rsidP="00CE50BB">
            <w:pPr>
              <w:spacing w:after="0" w:line="240" w:lineRule="auto"/>
            </w:pP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Can be found on our web pages</w:t>
      </w:r>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B37DC3">
      <w:pPr>
        <w:rPr>
          <w:lang w:eastAsia="en-GB"/>
        </w:rPr>
      </w:pPr>
    </w:p>
    <w:p w14:paraId="0D4A05FC" w14:textId="77777777" w:rsidR="00CE50BB" w:rsidRDefault="00CE50BB" w:rsidP="00B37DC3"/>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77777777" w:rsidR="009B4071" w:rsidRPr="00097CD3" w:rsidRDefault="009B4071"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5"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DNQJi0CAABZBAAADgAAAAAAAAAAAAAAAAAuAgAAZHJz&#10;L2Uyb0RvYy54bWxQSwECLQAUAAYACAAAACEAiC/cmN0AAAAIAQAADwAAAAAAAAAAAAAAAACHBAAA&#10;ZHJzL2Rvd25yZXYueG1sUEsFBgAAAAAEAAQA8wAAAJEFAAAAAA==&#10;">
                <v:textbox>
                  <w:txbxContent>
                    <w:p w14:paraId="2A88ED4E" w14:textId="77777777" w:rsidR="009B4071" w:rsidRPr="00097CD3" w:rsidRDefault="009B4071" w:rsidP="00CE50BB">
                      <w:pPr>
                        <w:contextualSpacing/>
                        <w:rPr>
                          <w:sz w:val="22"/>
                        </w:rPr>
                      </w:pP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77777777" w:rsidR="009B4071" w:rsidRPr="00097CD3" w:rsidRDefault="009B4071"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6"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XlP/iC4CAABZBAAADgAAAAAAAAAAAAAAAAAuAgAA&#10;ZHJzL2Uyb0RvYy54bWxQSwECLQAUAAYACAAAACEA4/ycSN8AAAAJAQAADwAAAAAAAAAAAAAAAACI&#10;BAAAZHJzL2Rvd25yZXYueG1sUEsFBgAAAAAEAAQA8wAAAJQFAAAAAA==&#10;">
                <v:textbox>
                  <w:txbxContent>
                    <w:p w14:paraId="64D85F55" w14:textId="77777777" w:rsidR="009B4071" w:rsidRPr="00097CD3" w:rsidRDefault="009B4071" w:rsidP="00CE50BB">
                      <w:pPr>
                        <w:contextualSpacing/>
                        <w:rPr>
                          <w:sz w:val="22"/>
                        </w:rPr>
                      </w:pP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77777777" w:rsidR="009B4071" w:rsidRPr="00097CD3" w:rsidRDefault="009B4071"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7"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5/0K1y4CAABZBAAADgAAAAAAAAAAAAAAAAAuAgAA&#10;ZHJzL2Uyb0RvYy54bWxQSwECLQAUAAYACAAAACEAo7Z+nN8AAAAJAQAADwAAAAAAAAAAAAAAAACI&#10;BAAAZHJzL2Rvd25yZXYueG1sUEsFBgAAAAAEAAQA8wAAAJQFAAAAAA==&#10;">
                <v:textbox>
                  <w:txbxContent>
                    <w:p w14:paraId="0DCBAD5D" w14:textId="77777777" w:rsidR="009B4071" w:rsidRPr="00097CD3" w:rsidRDefault="009B4071" w:rsidP="00CE50BB">
                      <w:pPr>
                        <w:contextualSpacing/>
                        <w:rPr>
                          <w:sz w:val="22"/>
                        </w:rPr>
                      </w:pP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F8EF41" w14:textId="77777777" w:rsidR="009B4071" w:rsidRPr="00097CD3" w:rsidRDefault="009B4071"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8"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Am+/OEsAgAAWQQAAA4AAAAAAAAAAAAAAAAALgIAAGRy&#10;cy9lMm9Eb2MueG1sUEsBAi0AFAAGAAgAAAAhAOsmmuffAAAACgEAAA8AAAAAAAAAAAAAAAAAhgQA&#10;AGRycy9kb3ducmV2LnhtbFBLBQYAAAAABAAEAPMAAACSBQAAAAA=&#10;">
                <v:textbox>
                  <w:txbxContent>
                    <w:p w14:paraId="2DF8EF41" w14:textId="77777777" w:rsidR="009B4071" w:rsidRPr="00097CD3" w:rsidRDefault="009B4071"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77777777" w:rsidR="009B4071" w:rsidRPr="00097CD3" w:rsidRDefault="009B4071"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099"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ygxLwIAAFk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IWPKDEvAgAAWQQAAA4AAAAAAAAAAAAAAAAALgIA&#10;AGRycy9lMm9Eb2MueG1sUEsBAi0AFAAGAAgAAAAhAGMRFLvfAAAACAEAAA8AAAAAAAAAAAAAAAAA&#10;iQQAAGRycy9kb3ducmV2LnhtbFBLBQYAAAAABAAEAPMAAACVBQAAAAA=&#10;">
                <v:textbox>
                  <w:txbxContent>
                    <w:p w14:paraId="7EA9758D" w14:textId="77777777" w:rsidR="009B4071" w:rsidRPr="00097CD3" w:rsidRDefault="009B4071"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77777777" w:rsidR="009B4071" w:rsidRPr="00097CD3" w:rsidRDefault="009B4071"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0"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">
                <v:textbox>
                  <w:txbxContent>
                    <w:p w14:paraId="5F899058" w14:textId="77777777" w:rsidR="009B4071" w:rsidRPr="00097CD3" w:rsidRDefault="009B4071" w:rsidP="00CE50BB">
                      <w:pPr>
                        <w:contextualSpacing/>
                        <w:rPr>
                          <w:sz w:val="22"/>
                        </w:rPr>
                      </w:pPr>
                    </w:p>
                  </w:txbxContent>
                </v:textbox>
              </v:shape>
            </w:pict>
          </mc:Fallback>
        </mc:AlternateContent>
      </w:r>
    </w:p>
    <w:p w14:paraId="780E9A57" w14:textId="77777777" w:rsidR="00CE50BB" w:rsidRDefault="00CE50BB" w:rsidP="00CE50BB">
      <w:r>
        <w:t>Email Address</w:t>
      </w:r>
    </w:p>
    <w:p w14:paraId="6343E7BA" w14:textId="77777777" w:rsidR="00CE50BB" w:rsidRDefault="00CE50BB" w:rsidP="00B37DC3">
      <w:pPr>
        <w:rPr>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B37DC3">
      <w:pPr>
        <w:rPr>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77777777" w:rsidR="00DD03F3" w:rsidRDefault="00DD03F3" w:rsidP="00DD03F3">
      <w:pPr>
        <w:tabs>
          <w:tab w:val="left" w:pos="2410"/>
        </w:tabs>
        <w:ind w:left="360"/>
        <w:rPr>
          <w:rFonts w:cs="Arial"/>
          <w:b/>
          <w:sz w:val="22"/>
          <w:lang w:eastAsia="en-GB"/>
        </w:rPr>
      </w:pPr>
    </w:p>
    <w:p w14:paraId="24A9BC15" w14:textId="77777777" w:rsidR="00055A99" w:rsidRPr="00417BD2" w:rsidRDefault="00055A99" w:rsidP="00B37DC3">
      <w:pPr>
        <w:rPr>
          <w:lang w:eastAsia="en-GB"/>
        </w:rPr>
      </w:pPr>
    </w:p>
    <w:p w14:paraId="1EA14A1F" w14:textId="631BCE76" w:rsidR="00055A99" w:rsidRPr="00417BD2" w:rsidRDefault="00296A95" w:rsidP="00055A99">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3E57C0E1">
                <wp:simplePos x="0" y="0"/>
                <wp:positionH relativeFrom="column">
                  <wp:posOffset>5047615</wp:posOffset>
                </wp:positionH>
                <wp:positionV relativeFrom="paragraph">
                  <wp:posOffset>695325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B47AC56"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7.45pt,54.75pt" to="481.8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4E2D5B69">
                <wp:simplePos x="0" y="0"/>
                <wp:positionH relativeFrom="column">
                  <wp:posOffset>1000125</wp:posOffset>
                </wp:positionH>
                <wp:positionV relativeFrom="paragraph">
                  <wp:posOffset>692150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17C7217"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75pt,54.5pt" to="348.7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"/>
            </w:pict>
          </mc:Fallback>
        </mc:AlternateContent>
      </w:r>
      <w:r w:rsidR="00055A99" w:rsidRPr="00417BD2">
        <w:rPr>
          <w:b/>
          <w:bCs/>
          <w:color w:val="3C3C41"/>
          <w:lang w:eastAsia="en-GB"/>
        </w:rPr>
        <w:t>Signature</w:t>
      </w:r>
      <w:r w:rsidR="00055A99" w:rsidRPr="00417BD2">
        <w:rPr>
          <w:b/>
          <w:bCs/>
          <w:color w:val="3C3C41"/>
          <w:lang w:eastAsia="en-GB"/>
        </w:rPr>
        <w:tab/>
      </w:r>
      <w:r w:rsidRPr="00296A95">
        <w:rPr>
          <w:b/>
          <w:bCs/>
          <w:color w:val="3C3C41"/>
          <w:lang w:eastAsia="en-GB"/>
        </w:rPr>
        <w:drawing>
          <wp:inline distT="0" distB="0" distL="0" distR="0" wp14:anchorId="4A859B32" wp14:editId="6E8FD2E2">
            <wp:extent cx="1581150" cy="5564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97477" cy="562202"/>
                    </a:xfrm>
                    <a:prstGeom prst="rect">
                      <a:avLst/>
                    </a:prstGeom>
                  </pic:spPr>
                </pic:pic>
              </a:graphicData>
            </a:graphic>
          </wp:inline>
        </w:drawing>
      </w:r>
      <w:r w:rsidR="00055A99" w:rsidRPr="00417BD2">
        <w:rPr>
          <w:b/>
          <w:bCs/>
          <w:color w:val="3C3C41"/>
          <w:lang w:eastAsia="en-GB"/>
        </w:rPr>
        <w:tab/>
      </w:r>
      <w:r w:rsidR="00055A99" w:rsidRPr="00417BD2">
        <w:rPr>
          <w:b/>
          <w:bCs/>
          <w:color w:val="3C3C41"/>
          <w:lang w:eastAsia="en-GB"/>
        </w:rPr>
        <w:tab/>
      </w:r>
      <w:r w:rsidR="00055A99" w:rsidRPr="00417BD2">
        <w:rPr>
          <w:b/>
          <w:bCs/>
          <w:color w:val="3C3C41"/>
          <w:lang w:eastAsia="en-GB"/>
        </w:rPr>
        <w:tab/>
      </w:r>
      <w:r w:rsidR="00055A99" w:rsidRPr="00417BD2">
        <w:rPr>
          <w:b/>
          <w:bCs/>
          <w:color w:val="3C3C41"/>
          <w:lang w:eastAsia="en-GB"/>
        </w:rPr>
        <w:tab/>
      </w:r>
      <w:r w:rsidR="00055A99" w:rsidRPr="00417BD2">
        <w:rPr>
          <w:b/>
          <w:bCs/>
          <w:color w:val="3C3C41"/>
          <w:lang w:eastAsia="en-GB"/>
        </w:rPr>
        <w:tab/>
        <w:t>Date</w:t>
      </w:r>
      <w:r w:rsidR="00055A99" w:rsidRPr="00417BD2">
        <w:rPr>
          <w:b/>
          <w:bCs/>
          <w:color w:val="3C3C41"/>
          <w:lang w:eastAsia="en-GB"/>
        </w:rPr>
        <w:tab/>
      </w:r>
      <w:r w:rsidR="009B4071">
        <w:rPr>
          <w:b/>
          <w:bCs/>
          <w:color w:val="3C3C41"/>
          <w:lang w:eastAsia="en-GB"/>
        </w:rPr>
        <w:t>25/11/21</w:t>
      </w:r>
      <w:r w:rsidR="00055A99" w:rsidRPr="00417BD2">
        <w:rPr>
          <w:b/>
          <w:bCs/>
          <w:color w:val="3C3C41"/>
          <w:lang w:eastAsia="en-GB"/>
        </w:rPr>
        <w:br/>
      </w:r>
    </w:p>
    <w:p w14:paraId="2CA54E98" w14:textId="4594A1BD"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F48DFE7"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766D5">
        <w:rPr>
          <w:bCs/>
          <w:i/>
          <w:color w:val="3C3C41"/>
          <w:lang w:eastAsia="en-GB"/>
        </w:rPr>
        <w:t>CRAIG ROBERTS</w:t>
      </w:r>
    </w:p>
    <w:p w14:paraId="5CC4F40F" w14:textId="77777777" w:rsidR="00055A99" w:rsidRPr="00417BD2" w:rsidRDefault="00055A99" w:rsidP="00B37DC3">
      <w:pPr>
        <w:rPr>
          <w:lang w:eastAsia="en-GB"/>
        </w:rPr>
      </w:pPr>
    </w:p>
    <w:p w14:paraId="0AD3D14C" w14:textId="000EB0DB"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420F10"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"/>
            </w:pict>
          </mc:Fallback>
        </mc:AlternateContent>
      </w:r>
      <w:r w:rsidRPr="00417BD2">
        <w:rPr>
          <w:b/>
          <w:bCs/>
          <w:color w:val="3C3C41"/>
          <w:lang w:eastAsia="en-GB"/>
        </w:rPr>
        <w:t>Position in Company</w:t>
      </w:r>
      <w:r w:rsidRPr="00417BD2">
        <w:rPr>
          <w:b/>
          <w:bCs/>
          <w:color w:val="3C3C41"/>
          <w:lang w:eastAsia="en-GB"/>
        </w:rPr>
        <w:tab/>
      </w:r>
      <w:r w:rsidR="001766D5" w:rsidRPr="001766D5">
        <w:rPr>
          <w:color w:val="3C3C41"/>
          <w:lang w:eastAsia="en-GB"/>
        </w:rPr>
        <w:t>Harbour Master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6D498D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39C5061E" w14:textId="77777777" w:rsidR="00D4268C" w:rsidRDefault="00D4268C" w:rsidP="00DD03F3">
      <w:pPr>
        <w:tabs>
          <w:tab w:val="left" w:pos="2410"/>
        </w:tabs>
        <w:ind w:left="360"/>
        <w:rPr>
          <w:rFonts w:cs="Arial"/>
          <w:b/>
          <w:sz w:val="22"/>
          <w:lang w:eastAsia="en-GB"/>
        </w:rPr>
      </w:pPr>
    </w:p>
    <w:p w14:paraId="64C7642F" w14:textId="77777777" w:rsidR="006B4A84" w:rsidRDefault="006B4A84" w:rsidP="00DD03F3">
      <w:pPr>
        <w:tabs>
          <w:tab w:val="left" w:pos="2410"/>
        </w:tabs>
        <w:ind w:left="360"/>
        <w:rPr>
          <w:rFonts w:cs="Arial"/>
          <w:sz w:val="22"/>
          <w:lang w:eastAsia="en-GB"/>
        </w:rPr>
      </w:pPr>
    </w:p>
    <w:p w14:paraId="3BDDFC3E" w14:textId="77777777" w:rsidR="00D02EE5" w:rsidRDefault="00D02EE5" w:rsidP="00155EE0">
      <w:pPr>
        <w:tabs>
          <w:tab w:val="left" w:pos="1440"/>
        </w:tabs>
        <w:spacing w:line="240" w:lineRule="exact"/>
        <w:sectPr w:rsidR="00D02EE5" w:rsidSect="00774500">
          <w:pgSz w:w="11906" w:h="16838" w:code="9"/>
          <w:pgMar w:top="820" w:right="707" w:bottom="1135" w:left="851" w:header="567" w:footer="283" w:gutter="0"/>
          <w:cols w:space="708"/>
          <w:docGrid w:linePitch="360"/>
        </w:sectPr>
      </w:pPr>
    </w:p>
    <w:p w14:paraId="505B3DA2" w14:textId="07E16DB8" w:rsidR="00D02935" w:rsidRPr="00D02EE5" w:rsidRDefault="00D02EE5" w:rsidP="00155EE0">
      <w:pPr>
        <w:tabs>
          <w:tab w:val="left" w:pos="1440"/>
        </w:tabs>
        <w:spacing w:line="240" w:lineRule="exact"/>
        <w:rPr>
          <w:b/>
          <w:bCs/>
        </w:rPr>
      </w:pPr>
      <w:r w:rsidRPr="00D02EE5">
        <w:rPr>
          <w:b/>
          <w:bCs/>
        </w:rPr>
        <w:lastRenderedPageBreak/>
        <w:t>Attachment 1 Co-ordinates for Dredge Areas</w:t>
      </w:r>
    </w:p>
    <w:p w14:paraId="6EAB1063" w14:textId="77777777" w:rsidR="00910C40" w:rsidRDefault="00910C40" w:rsidP="00155EE0">
      <w:pPr>
        <w:tabs>
          <w:tab w:val="left" w:pos="1440"/>
        </w:tabs>
        <w:spacing w:line="240" w:lineRule="exact"/>
      </w:pPr>
    </w:p>
    <w:p w14:paraId="6E3AE5D6" w14:textId="3D77223A" w:rsidR="00D02EE5" w:rsidRDefault="00910C40" w:rsidP="00155EE0">
      <w:pPr>
        <w:tabs>
          <w:tab w:val="left" w:pos="1440"/>
        </w:tabs>
        <w:spacing w:line="240" w:lineRule="exact"/>
      </w:pPr>
      <w:bookmarkStart w:id="0" w:name="_Hlk85621957"/>
      <w:r>
        <w:t>Dredge Area 1</w:t>
      </w:r>
      <w:r w:rsidR="00F2498D">
        <w:t xml:space="preserve"> (Dredging to -0.5m AOD)</w:t>
      </w:r>
    </w:p>
    <w:p w14:paraId="200B2940" w14:textId="3503DC22" w:rsidR="00F2498D" w:rsidRDefault="0098470F" w:rsidP="00847B7E">
      <w:pPr>
        <w:pStyle w:val="ListParagraph"/>
        <w:numPr>
          <w:ilvl w:val="0"/>
          <w:numId w:val="26"/>
        </w:numPr>
        <w:tabs>
          <w:tab w:val="left" w:pos="1440"/>
        </w:tabs>
        <w:spacing w:line="240" w:lineRule="exact"/>
      </w:pPr>
      <w:r>
        <w:t>299451</w:t>
      </w:r>
      <w:r w:rsidR="00847B7E">
        <w:t>.</w:t>
      </w:r>
      <w:r>
        <w:t>437, 380766</w:t>
      </w:r>
      <w:r w:rsidR="00847B7E">
        <w:t>.</w:t>
      </w:r>
      <w:r>
        <w:t>593</w:t>
      </w:r>
    </w:p>
    <w:bookmarkEnd w:id="0"/>
    <w:p w14:paraId="6F734AA7" w14:textId="1338A31D" w:rsidR="00847B7E" w:rsidRDefault="001E7FBE" w:rsidP="00847B7E">
      <w:pPr>
        <w:pStyle w:val="ListParagraph"/>
        <w:numPr>
          <w:ilvl w:val="0"/>
          <w:numId w:val="26"/>
        </w:numPr>
        <w:tabs>
          <w:tab w:val="left" w:pos="1440"/>
        </w:tabs>
        <w:spacing w:line="240" w:lineRule="exact"/>
      </w:pPr>
      <w:r w:rsidRPr="001E7FBE">
        <w:t>299462</w:t>
      </w:r>
      <w:r w:rsidR="00A16764">
        <w:t>.</w:t>
      </w:r>
      <w:r w:rsidRPr="001E7FBE">
        <w:t>775,380754</w:t>
      </w:r>
      <w:r w:rsidR="00A16764">
        <w:t>.</w:t>
      </w:r>
      <w:r w:rsidRPr="001E7FBE">
        <w:t>486</w:t>
      </w:r>
    </w:p>
    <w:p w14:paraId="3C04C0B8" w14:textId="7D6B1509" w:rsidR="00082DC9" w:rsidRDefault="00392444" w:rsidP="00847B7E">
      <w:pPr>
        <w:pStyle w:val="ListParagraph"/>
        <w:numPr>
          <w:ilvl w:val="0"/>
          <w:numId w:val="26"/>
        </w:numPr>
        <w:tabs>
          <w:tab w:val="left" w:pos="1440"/>
        </w:tabs>
        <w:spacing w:line="240" w:lineRule="exact"/>
      </w:pPr>
      <w:r w:rsidRPr="00392444">
        <w:t>299495</w:t>
      </w:r>
      <w:r w:rsidR="00A16764">
        <w:t>.</w:t>
      </w:r>
      <w:r w:rsidRPr="00392444">
        <w:t>103,380778</w:t>
      </w:r>
      <w:r w:rsidR="00A16764">
        <w:t>.</w:t>
      </w:r>
      <w:r w:rsidRPr="00392444">
        <w:t>000</w:t>
      </w:r>
    </w:p>
    <w:p w14:paraId="01FB9190" w14:textId="3FB5ED05" w:rsidR="00392444" w:rsidRDefault="00392444" w:rsidP="00847B7E">
      <w:pPr>
        <w:pStyle w:val="ListParagraph"/>
        <w:numPr>
          <w:ilvl w:val="0"/>
          <w:numId w:val="26"/>
        </w:numPr>
        <w:tabs>
          <w:tab w:val="left" w:pos="1440"/>
        </w:tabs>
        <w:spacing w:line="240" w:lineRule="exact"/>
      </w:pPr>
      <w:r w:rsidRPr="00392444">
        <w:t>299510</w:t>
      </w:r>
      <w:r w:rsidR="00A16764">
        <w:t>.</w:t>
      </w:r>
      <w:r w:rsidRPr="00392444">
        <w:t>972,380786</w:t>
      </w:r>
      <w:r w:rsidR="00A16764">
        <w:t>.</w:t>
      </w:r>
      <w:r w:rsidRPr="00392444">
        <w:t>913</w:t>
      </w:r>
    </w:p>
    <w:p w14:paraId="574EF0AF" w14:textId="1B9CD437" w:rsidR="00392444" w:rsidRDefault="00392444" w:rsidP="00847B7E">
      <w:pPr>
        <w:pStyle w:val="ListParagraph"/>
        <w:numPr>
          <w:ilvl w:val="0"/>
          <w:numId w:val="26"/>
        </w:numPr>
        <w:tabs>
          <w:tab w:val="left" w:pos="1440"/>
        </w:tabs>
        <w:spacing w:line="240" w:lineRule="exact"/>
      </w:pPr>
      <w:r w:rsidRPr="00392444">
        <w:t>299555</w:t>
      </w:r>
      <w:r w:rsidR="00A16764">
        <w:t>.</w:t>
      </w:r>
      <w:r w:rsidRPr="00392444">
        <w:t>893,380800</w:t>
      </w:r>
      <w:r w:rsidR="00A16764">
        <w:t>.</w:t>
      </w:r>
      <w:r w:rsidRPr="00392444">
        <w:t>624</w:t>
      </w:r>
    </w:p>
    <w:p w14:paraId="58C2ADF9" w14:textId="334E16D6" w:rsidR="00392444" w:rsidRDefault="00BD1A59" w:rsidP="00847B7E">
      <w:pPr>
        <w:pStyle w:val="ListParagraph"/>
        <w:numPr>
          <w:ilvl w:val="0"/>
          <w:numId w:val="26"/>
        </w:numPr>
        <w:tabs>
          <w:tab w:val="left" w:pos="1440"/>
        </w:tabs>
        <w:spacing w:line="240" w:lineRule="exact"/>
      </w:pPr>
      <w:r w:rsidRPr="00BD1A59">
        <w:t>299565</w:t>
      </w:r>
      <w:r w:rsidR="00A16764">
        <w:t>.</w:t>
      </w:r>
      <w:r w:rsidRPr="00BD1A59">
        <w:t>409,380811</w:t>
      </w:r>
      <w:r w:rsidR="00A16764">
        <w:t>.</w:t>
      </w:r>
      <w:r w:rsidRPr="00BD1A59">
        <w:t>757</w:t>
      </w:r>
    </w:p>
    <w:p w14:paraId="3C25C117" w14:textId="7CC177DC" w:rsidR="00BD1A59" w:rsidRDefault="00480F9D" w:rsidP="00847B7E">
      <w:pPr>
        <w:pStyle w:val="ListParagraph"/>
        <w:numPr>
          <w:ilvl w:val="0"/>
          <w:numId w:val="26"/>
        </w:numPr>
        <w:tabs>
          <w:tab w:val="left" w:pos="1440"/>
        </w:tabs>
        <w:spacing w:line="240" w:lineRule="exact"/>
      </w:pPr>
      <w:r w:rsidRPr="00480F9D">
        <w:t>299589</w:t>
      </w:r>
      <w:r w:rsidR="00A16764">
        <w:t>.</w:t>
      </w:r>
      <w:r w:rsidRPr="00480F9D">
        <w:t>132,380833</w:t>
      </w:r>
      <w:r w:rsidR="00A16764">
        <w:t>.</w:t>
      </w:r>
      <w:r w:rsidRPr="00480F9D">
        <w:t>672</w:t>
      </w:r>
    </w:p>
    <w:p w14:paraId="43DFCB8A" w14:textId="1ADC9E3B" w:rsidR="00480F9D" w:rsidRDefault="00282DFE" w:rsidP="00847B7E">
      <w:pPr>
        <w:pStyle w:val="ListParagraph"/>
        <w:numPr>
          <w:ilvl w:val="0"/>
          <w:numId w:val="26"/>
        </w:numPr>
        <w:tabs>
          <w:tab w:val="left" w:pos="1440"/>
        </w:tabs>
        <w:spacing w:line="240" w:lineRule="exact"/>
      </w:pPr>
      <w:r w:rsidRPr="00282DFE">
        <w:t>299620</w:t>
      </w:r>
      <w:r>
        <w:t>.</w:t>
      </w:r>
      <w:r w:rsidRPr="00282DFE">
        <w:t>247,380849</w:t>
      </w:r>
      <w:r>
        <w:t>.</w:t>
      </w:r>
      <w:r w:rsidRPr="00282DFE">
        <w:t>443</w:t>
      </w:r>
    </w:p>
    <w:p w14:paraId="1CAEFC00" w14:textId="61006E5B" w:rsidR="00282DFE" w:rsidRDefault="00282DFE" w:rsidP="00847B7E">
      <w:pPr>
        <w:pStyle w:val="ListParagraph"/>
        <w:numPr>
          <w:ilvl w:val="0"/>
          <w:numId w:val="26"/>
        </w:numPr>
        <w:tabs>
          <w:tab w:val="left" w:pos="1440"/>
        </w:tabs>
        <w:spacing w:line="240" w:lineRule="exact"/>
      </w:pPr>
      <w:r w:rsidRPr="00282DFE">
        <w:t>299595</w:t>
      </w:r>
      <w:r>
        <w:t>.</w:t>
      </w:r>
      <w:r w:rsidRPr="00282DFE">
        <w:t>339,380847</w:t>
      </w:r>
      <w:r>
        <w:t>.</w:t>
      </w:r>
      <w:r w:rsidRPr="00282DFE">
        <w:t>045</w:t>
      </w:r>
    </w:p>
    <w:p w14:paraId="689692F7" w14:textId="1E0EDF0E" w:rsidR="00282DFE" w:rsidRDefault="00AD61AB" w:rsidP="00847B7E">
      <w:pPr>
        <w:pStyle w:val="ListParagraph"/>
        <w:numPr>
          <w:ilvl w:val="0"/>
          <w:numId w:val="26"/>
        </w:numPr>
        <w:tabs>
          <w:tab w:val="left" w:pos="1440"/>
        </w:tabs>
        <w:spacing w:line="240" w:lineRule="exact"/>
      </w:pPr>
      <w:r w:rsidRPr="00AD61AB">
        <w:t>299581</w:t>
      </w:r>
      <w:r>
        <w:t>.</w:t>
      </w:r>
      <w:r w:rsidRPr="00AD61AB">
        <w:t>143,380842</w:t>
      </w:r>
      <w:r>
        <w:t>.</w:t>
      </w:r>
      <w:r w:rsidRPr="00AD61AB">
        <w:t>726</w:t>
      </w:r>
    </w:p>
    <w:p w14:paraId="3B8FDD80" w14:textId="21D6DFA0" w:rsidR="00AD61AB" w:rsidRDefault="003A101A" w:rsidP="00847B7E">
      <w:pPr>
        <w:pStyle w:val="ListParagraph"/>
        <w:numPr>
          <w:ilvl w:val="0"/>
          <w:numId w:val="26"/>
        </w:numPr>
        <w:tabs>
          <w:tab w:val="left" w:pos="1440"/>
        </w:tabs>
        <w:spacing w:line="240" w:lineRule="exact"/>
      </w:pPr>
      <w:r w:rsidRPr="003A101A">
        <w:t>299583</w:t>
      </w:r>
      <w:r>
        <w:t>.</w:t>
      </w:r>
      <w:r w:rsidRPr="003A101A">
        <w:t>775,380833</w:t>
      </w:r>
      <w:r>
        <w:t>.</w:t>
      </w:r>
      <w:r w:rsidRPr="003A101A">
        <w:t>920</w:t>
      </w:r>
    </w:p>
    <w:p w14:paraId="4B4DC847" w14:textId="1726E743" w:rsidR="003A101A" w:rsidRDefault="003A101A" w:rsidP="00847B7E">
      <w:pPr>
        <w:pStyle w:val="ListParagraph"/>
        <w:numPr>
          <w:ilvl w:val="0"/>
          <w:numId w:val="26"/>
        </w:numPr>
        <w:tabs>
          <w:tab w:val="left" w:pos="1440"/>
        </w:tabs>
        <w:spacing w:line="240" w:lineRule="exact"/>
      </w:pPr>
      <w:r w:rsidRPr="003A101A">
        <w:t>299581</w:t>
      </w:r>
      <w:r>
        <w:t>.</w:t>
      </w:r>
      <w:r w:rsidRPr="003A101A">
        <w:t>871,380830</w:t>
      </w:r>
      <w:r>
        <w:t>.</w:t>
      </w:r>
      <w:r w:rsidRPr="003A101A">
        <w:t>545</w:t>
      </w:r>
    </w:p>
    <w:p w14:paraId="4A82AAEA" w14:textId="5DA4D481" w:rsidR="003A101A" w:rsidRDefault="00227F9E" w:rsidP="00847B7E">
      <w:pPr>
        <w:pStyle w:val="ListParagraph"/>
        <w:numPr>
          <w:ilvl w:val="0"/>
          <w:numId w:val="26"/>
        </w:numPr>
        <w:tabs>
          <w:tab w:val="left" w:pos="1440"/>
        </w:tabs>
        <w:spacing w:line="240" w:lineRule="exact"/>
      </w:pPr>
      <w:r w:rsidRPr="00227F9E">
        <w:t>299529</w:t>
      </w:r>
      <w:r>
        <w:t>.</w:t>
      </w:r>
      <w:r w:rsidRPr="00227F9E">
        <w:t>672,380813</w:t>
      </w:r>
      <w:r>
        <w:t>.</w:t>
      </w:r>
      <w:r w:rsidRPr="00227F9E">
        <w:t>946</w:t>
      </w:r>
    </w:p>
    <w:p w14:paraId="177942AA" w14:textId="1A6B8DC7" w:rsidR="00227F9E" w:rsidRDefault="00227F9E" w:rsidP="00847B7E">
      <w:pPr>
        <w:pStyle w:val="ListParagraph"/>
        <w:numPr>
          <w:ilvl w:val="0"/>
          <w:numId w:val="26"/>
        </w:numPr>
        <w:tabs>
          <w:tab w:val="left" w:pos="1440"/>
        </w:tabs>
        <w:spacing w:line="240" w:lineRule="exact"/>
      </w:pPr>
      <w:r w:rsidRPr="00227F9E">
        <w:t>299524</w:t>
      </w:r>
      <w:r>
        <w:t>.</w:t>
      </w:r>
      <w:r w:rsidRPr="00227F9E">
        <w:t>461,380815</w:t>
      </w:r>
      <w:r>
        <w:t>.</w:t>
      </w:r>
      <w:r w:rsidRPr="00227F9E">
        <w:t>259</w:t>
      </w:r>
    </w:p>
    <w:p w14:paraId="2B2AD446" w14:textId="3D525B71" w:rsidR="00462DE6" w:rsidRDefault="00462DE6" w:rsidP="00847B7E">
      <w:pPr>
        <w:pStyle w:val="ListParagraph"/>
        <w:numPr>
          <w:ilvl w:val="0"/>
          <w:numId w:val="26"/>
        </w:numPr>
        <w:tabs>
          <w:tab w:val="left" w:pos="1440"/>
        </w:tabs>
        <w:spacing w:line="240" w:lineRule="exact"/>
      </w:pPr>
      <w:r w:rsidRPr="00462DE6">
        <w:t>299488</w:t>
      </w:r>
      <w:r>
        <w:t>,</w:t>
      </w:r>
      <w:r w:rsidRPr="00462DE6">
        <w:t>731,380791</w:t>
      </w:r>
      <w:r>
        <w:t>,</w:t>
      </w:r>
      <w:r w:rsidRPr="00462DE6">
        <w:t>820</w:t>
      </w:r>
    </w:p>
    <w:p w14:paraId="43621146" w14:textId="2E4329FE" w:rsidR="00462DE6" w:rsidRDefault="00462DE6" w:rsidP="00462DE6">
      <w:pPr>
        <w:tabs>
          <w:tab w:val="left" w:pos="1440"/>
        </w:tabs>
        <w:spacing w:line="240" w:lineRule="exact"/>
      </w:pPr>
      <w:bookmarkStart w:id="1" w:name="_Hlk85622234"/>
      <w:r>
        <w:t>Dredge Area 2 (Dredging to -0.5m AOD)</w:t>
      </w:r>
    </w:p>
    <w:p w14:paraId="243D7DAD" w14:textId="30CC51C3" w:rsidR="00462DE6" w:rsidRDefault="00462DE6" w:rsidP="00462DE6">
      <w:pPr>
        <w:pStyle w:val="ListParagraph"/>
        <w:numPr>
          <w:ilvl w:val="0"/>
          <w:numId w:val="29"/>
        </w:numPr>
        <w:tabs>
          <w:tab w:val="left" w:pos="1440"/>
        </w:tabs>
        <w:spacing w:line="240" w:lineRule="exact"/>
      </w:pPr>
      <w:r>
        <w:t>299434.200, 380687.100</w:t>
      </w:r>
    </w:p>
    <w:bookmarkEnd w:id="1"/>
    <w:p w14:paraId="29696D40" w14:textId="7D80BF11" w:rsidR="00462DE6" w:rsidRDefault="004A7FBA" w:rsidP="00462DE6">
      <w:pPr>
        <w:pStyle w:val="ListParagraph"/>
        <w:numPr>
          <w:ilvl w:val="0"/>
          <w:numId w:val="29"/>
        </w:numPr>
        <w:tabs>
          <w:tab w:val="left" w:pos="1440"/>
        </w:tabs>
        <w:spacing w:line="240" w:lineRule="exact"/>
      </w:pPr>
      <w:r w:rsidRPr="004A7FBA">
        <w:t>299431</w:t>
      </w:r>
      <w:r>
        <w:t>.</w:t>
      </w:r>
      <w:r w:rsidRPr="004A7FBA">
        <w:t>400,380636</w:t>
      </w:r>
      <w:r>
        <w:t>.</w:t>
      </w:r>
      <w:r w:rsidRPr="004A7FBA">
        <w:t>900</w:t>
      </w:r>
    </w:p>
    <w:p w14:paraId="4F2EDB12" w14:textId="46F6D165" w:rsidR="004A7FBA" w:rsidRDefault="004A7FBA" w:rsidP="00462DE6">
      <w:pPr>
        <w:pStyle w:val="ListParagraph"/>
        <w:numPr>
          <w:ilvl w:val="0"/>
          <w:numId w:val="29"/>
        </w:numPr>
        <w:tabs>
          <w:tab w:val="left" w:pos="1440"/>
        </w:tabs>
        <w:spacing w:line="240" w:lineRule="exact"/>
      </w:pPr>
      <w:r w:rsidRPr="004A7FBA">
        <w:t>299438</w:t>
      </w:r>
      <w:r>
        <w:t>.</w:t>
      </w:r>
      <w:r w:rsidRPr="004A7FBA">
        <w:t>225,380594</w:t>
      </w:r>
      <w:r>
        <w:t>.</w:t>
      </w:r>
      <w:r w:rsidRPr="004A7FBA">
        <w:t>975</w:t>
      </w:r>
    </w:p>
    <w:p w14:paraId="05CBDF0B" w14:textId="44FCF815" w:rsidR="004A7FBA" w:rsidRDefault="003F1E10" w:rsidP="00462DE6">
      <w:pPr>
        <w:pStyle w:val="ListParagraph"/>
        <w:numPr>
          <w:ilvl w:val="0"/>
          <w:numId w:val="29"/>
        </w:numPr>
        <w:tabs>
          <w:tab w:val="left" w:pos="1440"/>
        </w:tabs>
        <w:spacing w:line="240" w:lineRule="exact"/>
      </w:pPr>
      <w:r w:rsidRPr="003F1E10">
        <w:t>299478</w:t>
      </w:r>
      <w:r>
        <w:t>.</w:t>
      </w:r>
      <w:r w:rsidRPr="003F1E10">
        <w:t>347,380593</w:t>
      </w:r>
      <w:r>
        <w:t>.</w:t>
      </w:r>
      <w:r w:rsidRPr="003F1E10">
        <w:t>847</w:t>
      </w:r>
    </w:p>
    <w:p w14:paraId="37C6233C" w14:textId="76B4BE81" w:rsidR="003F1E10" w:rsidRDefault="003F1E10" w:rsidP="00462DE6">
      <w:pPr>
        <w:pStyle w:val="ListParagraph"/>
        <w:numPr>
          <w:ilvl w:val="0"/>
          <w:numId w:val="29"/>
        </w:numPr>
        <w:tabs>
          <w:tab w:val="left" w:pos="1440"/>
        </w:tabs>
        <w:spacing w:line="240" w:lineRule="exact"/>
      </w:pPr>
      <w:r w:rsidRPr="003F1E10">
        <w:t>299511</w:t>
      </w:r>
      <w:r>
        <w:t>.</w:t>
      </w:r>
      <w:r w:rsidRPr="003F1E10">
        <w:t>437,380588</w:t>
      </w:r>
      <w:r>
        <w:t>.</w:t>
      </w:r>
      <w:r w:rsidRPr="003F1E10">
        <w:t>404</w:t>
      </w:r>
    </w:p>
    <w:p w14:paraId="0EFD44F7" w14:textId="36A9BB37" w:rsidR="003F1E10" w:rsidRDefault="003F1E10" w:rsidP="00462DE6">
      <w:pPr>
        <w:pStyle w:val="ListParagraph"/>
        <w:numPr>
          <w:ilvl w:val="0"/>
          <w:numId w:val="29"/>
        </w:numPr>
        <w:tabs>
          <w:tab w:val="left" w:pos="1440"/>
        </w:tabs>
        <w:spacing w:line="240" w:lineRule="exact"/>
      </w:pPr>
      <w:r w:rsidRPr="003F1E10">
        <w:t>299553</w:t>
      </w:r>
      <w:r>
        <w:t>.</w:t>
      </w:r>
      <w:r w:rsidRPr="003F1E10">
        <w:t>911,380598</w:t>
      </w:r>
      <w:r>
        <w:t>.</w:t>
      </w:r>
      <w:r w:rsidRPr="003F1E10">
        <w:t>792</w:t>
      </w:r>
    </w:p>
    <w:p w14:paraId="287FFA02" w14:textId="724DADB4" w:rsidR="003F1E10" w:rsidRDefault="005E18C2" w:rsidP="00462DE6">
      <w:pPr>
        <w:pStyle w:val="ListParagraph"/>
        <w:numPr>
          <w:ilvl w:val="0"/>
          <w:numId w:val="29"/>
        </w:numPr>
        <w:tabs>
          <w:tab w:val="left" w:pos="1440"/>
        </w:tabs>
        <w:spacing w:line="240" w:lineRule="exact"/>
      </w:pPr>
      <w:r w:rsidRPr="005E18C2">
        <w:t>299554</w:t>
      </w:r>
      <w:r>
        <w:t>.</w:t>
      </w:r>
      <w:r w:rsidRPr="005E18C2">
        <w:t>998,380615</w:t>
      </w:r>
      <w:r>
        <w:t>.</w:t>
      </w:r>
      <w:r w:rsidRPr="005E18C2">
        <w:t>198</w:t>
      </w:r>
    </w:p>
    <w:p w14:paraId="290DC003" w14:textId="497CEDD8" w:rsidR="005E18C2" w:rsidRDefault="005E18C2" w:rsidP="00462DE6">
      <w:pPr>
        <w:pStyle w:val="ListParagraph"/>
        <w:numPr>
          <w:ilvl w:val="0"/>
          <w:numId w:val="29"/>
        </w:numPr>
        <w:tabs>
          <w:tab w:val="left" w:pos="1440"/>
        </w:tabs>
        <w:spacing w:line="240" w:lineRule="exact"/>
      </w:pPr>
      <w:r w:rsidRPr="005E18C2">
        <w:t>299535</w:t>
      </w:r>
      <w:r>
        <w:t>.</w:t>
      </w:r>
      <w:r w:rsidRPr="005E18C2">
        <w:t>936,380655</w:t>
      </w:r>
      <w:r>
        <w:t>.</w:t>
      </w:r>
      <w:r w:rsidRPr="005E18C2">
        <w:t>444</w:t>
      </w:r>
    </w:p>
    <w:p w14:paraId="58BD653D" w14:textId="244F64F6" w:rsidR="005E18C2" w:rsidRDefault="005E18C2" w:rsidP="00462DE6">
      <w:pPr>
        <w:pStyle w:val="ListParagraph"/>
        <w:numPr>
          <w:ilvl w:val="0"/>
          <w:numId w:val="29"/>
        </w:numPr>
        <w:tabs>
          <w:tab w:val="left" w:pos="1440"/>
        </w:tabs>
        <w:spacing w:line="240" w:lineRule="exact"/>
      </w:pPr>
      <w:r w:rsidRPr="005E18C2">
        <w:t>299547</w:t>
      </w:r>
      <w:r>
        <w:t>.</w:t>
      </w:r>
      <w:r w:rsidRPr="005E18C2">
        <w:t>495,380716</w:t>
      </w:r>
      <w:r>
        <w:t>.</w:t>
      </w:r>
      <w:r w:rsidRPr="005E18C2">
        <w:t>428</w:t>
      </w:r>
    </w:p>
    <w:p w14:paraId="14E100A5" w14:textId="7F330F20" w:rsidR="005E18C2" w:rsidRDefault="00F21E94" w:rsidP="00462DE6">
      <w:pPr>
        <w:pStyle w:val="ListParagraph"/>
        <w:numPr>
          <w:ilvl w:val="0"/>
          <w:numId w:val="29"/>
        </w:numPr>
        <w:tabs>
          <w:tab w:val="left" w:pos="1440"/>
        </w:tabs>
        <w:spacing w:line="240" w:lineRule="exact"/>
      </w:pPr>
      <w:r w:rsidRPr="00F21E94">
        <w:t>299636</w:t>
      </w:r>
      <w:r>
        <w:t>.</w:t>
      </w:r>
      <w:r w:rsidRPr="00F21E94">
        <w:t>113,380783</w:t>
      </w:r>
      <w:r>
        <w:t>.</w:t>
      </w:r>
      <w:r w:rsidRPr="00F21E94">
        <w:t>261</w:t>
      </w:r>
    </w:p>
    <w:p w14:paraId="64D84E30" w14:textId="40490F3A" w:rsidR="00F21E94" w:rsidRDefault="00F21E94" w:rsidP="00462DE6">
      <w:pPr>
        <w:pStyle w:val="ListParagraph"/>
        <w:numPr>
          <w:ilvl w:val="0"/>
          <w:numId w:val="29"/>
        </w:numPr>
        <w:tabs>
          <w:tab w:val="left" w:pos="1440"/>
        </w:tabs>
        <w:spacing w:line="240" w:lineRule="exact"/>
      </w:pPr>
      <w:r>
        <w:t>299706.416,380843.319</w:t>
      </w:r>
    </w:p>
    <w:p w14:paraId="4DD9EDCD" w14:textId="4322504E" w:rsidR="00F21E94" w:rsidRDefault="000E49E2" w:rsidP="00462DE6">
      <w:pPr>
        <w:pStyle w:val="ListParagraph"/>
        <w:numPr>
          <w:ilvl w:val="0"/>
          <w:numId w:val="29"/>
        </w:numPr>
        <w:tabs>
          <w:tab w:val="left" w:pos="1440"/>
        </w:tabs>
        <w:spacing w:line="240" w:lineRule="exact"/>
      </w:pPr>
      <w:r>
        <w:t>299791.337,380907.051</w:t>
      </w:r>
    </w:p>
    <w:p w14:paraId="166F99A7" w14:textId="23A5A9A3" w:rsidR="000E49E2" w:rsidRDefault="000E49E2" w:rsidP="00462DE6">
      <w:pPr>
        <w:pStyle w:val="ListParagraph"/>
        <w:numPr>
          <w:ilvl w:val="0"/>
          <w:numId w:val="29"/>
        </w:numPr>
        <w:tabs>
          <w:tab w:val="left" w:pos="1440"/>
        </w:tabs>
        <w:spacing w:line="240" w:lineRule="exact"/>
      </w:pPr>
      <w:r w:rsidRPr="000E49E2">
        <w:t>299830</w:t>
      </w:r>
      <w:r>
        <w:t>.</w:t>
      </w:r>
      <w:r w:rsidRPr="000E49E2">
        <w:t>272,380940</w:t>
      </w:r>
      <w:r>
        <w:t>.</w:t>
      </w:r>
      <w:r w:rsidRPr="000E49E2">
        <w:t>688</w:t>
      </w:r>
    </w:p>
    <w:p w14:paraId="25698E76" w14:textId="24F2AC24" w:rsidR="000E49E2" w:rsidRDefault="000E49E2" w:rsidP="00462DE6">
      <w:pPr>
        <w:pStyle w:val="ListParagraph"/>
        <w:numPr>
          <w:ilvl w:val="0"/>
          <w:numId w:val="29"/>
        </w:numPr>
        <w:tabs>
          <w:tab w:val="left" w:pos="1440"/>
        </w:tabs>
        <w:spacing w:line="240" w:lineRule="exact"/>
      </w:pPr>
      <w:r w:rsidRPr="000E49E2">
        <w:t>299858</w:t>
      </w:r>
      <w:r>
        <w:t>.</w:t>
      </w:r>
      <w:r w:rsidRPr="000E49E2">
        <w:t>954,380976</w:t>
      </w:r>
      <w:r>
        <w:t>.</w:t>
      </w:r>
      <w:r w:rsidRPr="000E49E2">
        <w:t>81</w:t>
      </w:r>
      <w:r>
        <w:t>0</w:t>
      </w:r>
    </w:p>
    <w:p w14:paraId="1C35683C" w14:textId="24850001" w:rsidR="000E49E2" w:rsidRDefault="000E49E2" w:rsidP="000E49E2">
      <w:pPr>
        <w:tabs>
          <w:tab w:val="left" w:pos="1440"/>
        </w:tabs>
        <w:spacing w:line="240" w:lineRule="exact"/>
      </w:pPr>
      <w:r>
        <w:lastRenderedPageBreak/>
        <w:t xml:space="preserve">Dredge Area </w:t>
      </w:r>
      <w:r w:rsidR="008077AD">
        <w:t>3</w:t>
      </w:r>
      <w:r>
        <w:t xml:space="preserve"> (Dredging to -</w:t>
      </w:r>
      <w:r w:rsidR="008077AD">
        <w:t>1</w:t>
      </w:r>
      <w:r>
        <w:t>.5m AOD)</w:t>
      </w:r>
    </w:p>
    <w:p w14:paraId="47EC985E" w14:textId="276E870C" w:rsidR="000E49E2" w:rsidRDefault="000E49E2" w:rsidP="00821AFC">
      <w:pPr>
        <w:pStyle w:val="ListParagraph"/>
        <w:numPr>
          <w:ilvl w:val="0"/>
          <w:numId w:val="33"/>
        </w:numPr>
        <w:tabs>
          <w:tab w:val="left" w:pos="1440"/>
        </w:tabs>
        <w:spacing w:line="240" w:lineRule="exact"/>
      </w:pPr>
      <w:r>
        <w:t>299</w:t>
      </w:r>
      <w:r w:rsidR="00821AFC">
        <w:t>555</w:t>
      </w:r>
      <w:r>
        <w:t>.</w:t>
      </w:r>
      <w:r w:rsidR="00821AFC">
        <w:t>893</w:t>
      </w:r>
      <w:r>
        <w:t>, 380</w:t>
      </w:r>
      <w:r w:rsidR="00821AFC">
        <w:t>800</w:t>
      </w:r>
      <w:r>
        <w:t>.</w:t>
      </w:r>
      <w:r w:rsidR="00821AFC">
        <w:t>624</w:t>
      </w:r>
    </w:p>
    <w:p w14:paraId="563F9AF2" w14:textId="6344D0CE" w:rsidR="00821AFC" w:rsidRDefault="00772838" w:rsidP="00821AFC">
      <w:pPr>
        <w:pStyle w:val="ListParagraph"/>
        <w:numPr>
          <w:ilvl w:val="0"/>
          <w:numId w:val="33"/>
        </w:numPr>
        <w:tabs>
          <w:tab w:val="left" w:pos="1440"/>
        </w:tabs>
        <w:spacing w:line="240" w:lineRule="exact"/>
      </w:pPr>
      <w:r w:rsidRPr="00772838">
        <w:t>299565</w:t>
      </w:r>
      <w:r>
        <w:t>.</w:t>
      </w:r>
      <w:r w:rsidRPr="00772838">
        <w:t>409,380811</w:t>
      </w:r>
      <w:r>
        <w:t>.</w:t>
      </w:r>
      <w:r w:rsidRPr="00772838">
        <w:t>757</w:t>
      </w:r>
    </w:p>
    <w:p w14:paraId="620B6871" w14:textId="123909E1" w:rsidR="00772838" w:rsidRDefault="00772838" w:rsidP="00821AFC">
      <w:pPr>
        <w:pStyle w:val="ListParagraph"/>
        <w:numPr>
          <w:ilvl w:val="0"/>
          <w:numId w:val="33"/>
        </w:numPr>
        <w:tabs>
          <w:tab w:val="left" w:pos="1440"/>
        </w:tabs>
        <w:spacing w:line="240" w:lineRule="exact"/>
      </w:pPr>
      <w:r w:rsidRPr="00772838">
        <w:t>299589</w:t>
      </w:r>
      <w:r>
        <w:t>.</w:t>
      </w:r>
      <w:r w:rsidRPr="00772838">
        <w:t>132,380833</w:t>
      </w:r>
      <w:r>
        <w:t>.</w:t>
      </w:r>
      <w:r w:rsidRPr="00772838">
        <w:t>672</w:t>
      </w:r>
    </w:p>
    <w:p w14:paraId="313CBDB4" w14:textId="007D7404" w:rsidR="00772838" w:rsidRDefault="00772838" w:rsidP="00821AFC">
      <w:pPr>
        <w:pStyle w:val="ListParagraph"/>
        <w:numPr>
          <w:ilvl w:val="0"/>
          <w:numId w:val="33"/>
        </w:numPr>
        <w:tabs>
          <w:tab w:val="left" w:pos="1440"/>
        </w:tabs>
        <w:spacing w:line="240" w:lineRule="exact"/>
      </w:pPr>
      <w:r w:rsidRPr="00772838">
        <w:t>299620</w:t>
      </w:r>
      <w:r>
        <w:t>.</w:t>
      </w:r>
      <w:r w:rsidRPr="00772838">
        <w:t>247,380849</w:t>
      </w:r>
      <w:r>
        <w:t>.</w:t>
      </w:r>
      <w:r w:rsidRPr="00772838">
        <w:t>443</w:t>
      </w:r>
    </w:p>
    <w:p w14:paraId="67D87FB0" w14:textId="6C7CEF42" w:rsidR="00772838" w:rsidRDefault="00BE68AC" w:rsidP="00BC0711">
      <w:pPr>
        <w:pStyle w:val="ListParagraph"/>
        <w:numPr>
          <w:ilvl w:val="0"/>
          <w:numId w:val="35"/>
        </w:numPr>
        <w:tabs>
          <w:tab w:val="left" w:pos="1440"/>
        </w:tabs>
        <w:spacing w:line="240" w:lineRule="exact"/>
      </w:pPr>
      <w:r w:rsidRPr="00BE68AC">
        <w:t>299602</w:t>
      </w:r>
      <w:r>
        <w:t>.</w:t>
      </w:r>
      <w:r w:rsidRPr="00BE68AC">
        <w:t>471,380795</w:t>
      </w:r>
      <w:r>
        <w:t>.</w:t>
      </w:r>
      <w:r w:rsidRPr="00BE68AC">
        <w:t>664</w:t>
      </w:r>
    </w:p>
    <w:p w14:paraId="0FF3AB1E" w14:textId="28EC9080" w:rsidR="00BE68AC" w:rsidRDefault="00BE68AC" w:rsidP="00BC0711">
      <w:pPr>
        <w:pStyle w:val="ListParagraph"/>
        <w:numPr>
          <w:ilvl w:val="0"/>
          <w:numId w:val="35"/>
        </w:numPr>
        <w:tabs>
          <w:tab w:val="left" w:pos="1440"/>
        </w:tabs>
        <w:spacing w:line="240" w:lineRule="exact"/>
      </w:pPr>
      <w:r w:rsidRPr="00BE68AC">
        <w:t>299629</w:t>
      </w:r>
      <w:r>
        <w:t>.</w:t>
      </w:r>
      <w:r w:rsidRPr="00BE68AC">
        <w:t>751,380796</w:t>
      </w:r>
      <w:r>
        <w:t>.</w:t>
      </w:r>
      <w:r w:rsidRPr="00BE68AC">
        <w:t>059</w:t>
      </w:r>
    </w:p>
    <w:p w14:paraId="16704DA1" w14:textId="41605746" w:rsidR="00BE68AC" w:rsidRDefault="00BE33A9" w:rsidP="00BC0711">
      <w:pPr>
        <w:pStyle w:val="ListParagraph"/>
        <w:numPr>
          <w:ilvl w:val="0"/>
          <w:numId w:val="35"/>
        </w:numPr>
        <w:tabs>
          <w:tab w:val="left" w:pos="1440"/>
        </w:tabs>
        <w:spacing w:line="240" w:lineRule="exact"/>
      </w:pPr>
      <w:r w:rsidRPr="00BE33A9">
        <w:t>299653</w:t>
      </w:r>
      <w:r>
        <w:t>.</w:t>
      </w:r>
      <w:r w:rsidRPr="00BE33A9">
        <w:t>982,380808</w:t>
      </w:r>
      <w:r>
        <w:t>.</w:t>
      </w:r>
      <w:r w:rsidRPr="00BE33A9">
        <w:t>595</w:t>
      </w:r>
    </w:p>
    <w:p w14:paraId="2800E190" w14:textId="227CBD7F" w:rsidR="00BE33A9" w:rsidRDefault="00BE33A9" w:rsidP="00BC0711">
      <w:pPr>
        <w:pStyle w:val="ListParagraph"/>
        <w:numPr>
          <w:ilvl w:val="0"/>
          <w:numId w:val="35"/>
        </w:numPr>
        <w:tabs>
          <w:tab w:val="left" w:pos="1440"/>
        </w:tabs>
        <w:spacing w:line="240" w:lineRule="exact"/>
      </w:pPr>
      <w:r w:rsidRPr="00BE33A9">
        <w:t>299698</w:t>
      </w:r>
      <w:r>
        <w:t>.</w:t>
      </w:r>
      <w:r w:rsidRPr="00BE33A9">
        <w:t>540,380845</w:t>
      </w:r>
      <w:r>
        <w:t>.</w:t>
      </w:r>
      <w:r w:rsidRPr="00BE33A9">
        <w:t>930</w:t>
      </w:r>
    </w:p>
    <w:p w14:paraId="267E8608" w14:textId="5EB300F3" w:rsidR="00BE33A9" w:rsidRDefault="00BE33A9" w:rsidP="00BC0711">
      <w:pPr>
        <w:pStyle w:val="ListParagraph"/>
        <w:numPr>
          <w:ilvl w:val="0"/>
          <w:numId w:val="35"/>
        </w:numPr>
        <w:tabs>
          <w:tab w:val="left" w:pos="1440"/>
        </w:tabs>
        <w:spacing w:line="240" w:lineRule="exact"/>
      </w:pPr>
      <w:r w:rsidRPr="00BE33A9">
        <w:t>299774</w:t>
      </w:r>
      <w:r>
        <w:t>.</w:t>
      </w:r>
      <w:r w:rsidRPr="00BE33A9">
        <w:t>058,380908</w:t>
      </w:r>
      <w:r>
        <w:t>.</w:t>
      </w:r>
      <w:r w:rsidRPr="00BE33A9">
        <w:t>911</w:t>
      </w:r>
    </w:p>
    <w:p w14:paraId="14384505" w14:textId="4544DB4D" w:rsidR="00BE33A9" w:rsidRDefault="00BC146B" w:rsidP="00BC0711">
      <w:pPr>
        <w:pStyle w:val="ListParagraph"/>
        <w:numPr>
          <w:ilvl w:val="0"/>
          <w:numId w:val="35"/>
        </w:numPr>
        <w:tabs>
          <w:tab w:val="left" w:pos="1440"/>
        </w:tabs>
        <w:spacing w:line="240" w:lineRule="exact"/>
      </w:pPr>
      <w:r w:rsidRPr="00BC146B">
        <w:t>299849</w:t>
      </w:r>
      <w:r>
        <w:t>.</w:t>
      </w:r>
      <w:r w:rsidRPr="00BC146B">
        <w:t>576,380971</w:t>
      </w:r>
      <w:r>
        <w:t>.</w:t>
      </w:r>
      <w:r w:rsidRPr="00BC146B">
        <w:t>892</w:t>
      </w:r>
    </w:p>
    <w:p w14:paraId="7D9DE83E" w14:textId="339A1E28" w:rsidR="00BC146B" w:rsidRDefault="00BC146B" w:rsidP="00BC0711">
      <w:pPr>
        <w:pStyle w:val="ListParagraph"/>
        <w:numPr>
          <w:ilvl w:val="0"/>
          <w:numId w:val="35"/>
        </w:numPr>
        <w:tabs>
          <w:tab w:val="left" w:pos="1440"/>
        </w:tabs>
        <w:spacing w:line="240" w:lineRule="exact"/>
      </w:pPr>
      <w:r w:rsidRPr="00BC146B">
        <w:t>299863</w:t>
      </w:r>
      <w:r>
        <w:t>.</w:t>
      </w:r>
      <w:r w:rsidRPr="00BC146B">
        <w:t>010,380992</w:t>
      </w:r>
      <w:r>
        <w:t>.</w:t>
      </w:r>
      <w:r w:rsidRPr="00BC146B">
        <w:t>395</w:t>
      </w:r>
    </w:p>
    <w:p w14:paraId="3A83A5CB" w14:textId="4CC6EDD4" w:rsidR="00BC146B" w:rsidRDefault="008077AD" w:rsidP="00BC0711">
      <w:pPr>
        <w:pStyle w:val="ListParagraph"/>
        <w:numPr>
          <w:ilvl w:val="0"/>
          <w:numId w:val="35"/>
        </w:numPr>
        <w:tabs>
          <w:tab w:val="left" w:pos="1440"/>
        </w:tabs>
        <w:spacing w:line="240" w:lineRule="exact"/>
      </w:pPr>
      <w:r w:rsidRPr="008077AD">
        <w:t>299847</w:t>
      </w:r>
      <w:r>
        <w:t>,</w:t>
      </w:r>
      <w:r w:rsidRPr="008077AD">
        <w:t>531,380990</w:t>
      </w:r>
      <w:r>
        <w:t>,</w:t>
      </w:r>
      <w:r w:rsidRPr="008077AD">
        <w:t>159</w:t>
      </w:r>
    </w:p>
    <w:p w14:paraId="46B8951A" w14:textId="7539B6F2" w:rsidR="008077AD" w:rsidRDefault="008077AD" w:rsidP="008077AD">
      <w:pPr>
        <w:tabs>
          <w:tab w:val="left" w:pos="1440"/>
        </w:tabs>
        <w:spacing w:line="240" w:lineRule="exact"/>
      </w:pPr>
      <w:r>
        <w:t>Dredge Area 4 (Dredging to -1.8m AOD)</w:t>
      </w:r>
    </w:p>
    <w:p w14:paraId="323CD13A" w14:textId="34B62972" w:rsidR="008077AD" w:rsidRDefault="008077AD" w:rsidP="008077AD">
      <w:pPr>
        <w:pStyle w:val="ListParagraph"/>
        <w:numPr>
          <w:ilvl w:val="0"/>
          <w:numId w:val="37"/>
        </w:numPr>
        <w:tabs>
          <w:tab w:val="left" w:pos="1440"/>
        </w:tabs>
        <w:spacing w:line="240" w:lineRule="exact"/>
      </w:pPr>
      <w:r>
        <w:t>299863.010, 380</w:t>
      </w:r>
      <w:r w:rsidR="00DA7BFF">
        <w:t>992</w:t>
      </w:r>
      <w:r>
        <w:t>.</w:t>
      </w:r>
      <w:r w:rsidR="00DA7BFF">
        <w:t>395</w:t>
      </w:r>
    </w:p>
    <w:p w14:paraId="4B60CE1C" w14:textId="432FB7BB" w:rsidR="00DA7BFF" w:rsidRDefault="00DA7BFF" w:rsidP="008077AD">
      <w:pPr>
        <w:pStyle w:val="ListParagraph"/>
        <w:numPr>
          <w:ilvl w:val="0"/>
          <w:numId w:val="37"/>
        </w:numPr>
        <w:tabs>
          <w:tab w:val="left" w:pos="1440"/>
        </w:tabs>
        <w:spacing w:line="240" w:lineRule="exact"/>
      </w:pPr>
      <w:r w:rsidRPr="00DA7BFF">
        <w:t>299847</w:t>
      </w:r>
      <w:r>
        <w:t>.</w:t>
      </w:r>
      <w:r w:rsidRPr="00DA7BFF">
        <w:t>531,380990</w:t>
      </w:r>
      <w:r>
        <w:t>.</w:t>
      </w:r>
      <w:r w:rsidRPr="00DA7BFF">
        <w:t>159</w:t>
      </w:r>
    </w:p>
    <w:p w14:paraId="18A84E56" w14:textId="4D4750C8" w:rsidR="00DA7BFF" w:rsidRDefault="00573D4B" w:rsidP="00573D4B">
      <w:pPr>
        <w:pStyle w:val="ListParagraph"/>
        <w:numPr>
          <w:ilvl w:val="0"/>
          <w:numId w:val="38"/>
        </w:numPr>
        <w:tabs>
          <w:tab w:val="left" w:pos="1440"/>
        </w:tabs>
        <w:spacing w:line="240" w:lineRule="exact"/>
      </w:pPr>
      <w:r w:rsidRPr="00573D4B">
        <w:t>299890</w:t>
      </w:r>
      <w:r>
        <w:t>.</w:t>
      </w:r>
      <w:r w:rsidRPr="00573D4B">
        <w:t>305,381053</w:t>
      </w:r>
      <w:r>
        <w:t>.</w:t>
      </w:r>
      <w:r w:rsidRPr="00573D4B">
        <w:t>966</w:t>
      </w:r>
    </w:p>
    <w:p w14:paraId="43F2E6B1" w14:textId="1102D67A" w:rsidR="00573D4B" w:rsidRDefault="00573D4B" w:rsidP="00573D4B">
      <w:pPr>
        <w:pStyle w:val="ListParagraph"/>
        <w:numPr>
          <w:ilvl w:val="0"/>
          <w:numId w:val="38"/>
        </w:numPr>
        <w:tabs>
          <w:tab w:val="left" w:pos="1440"/>
        </w:tabs>
        <w:spacing w:line="240" w:lineRule="exact"/>
      </w:pPr>
      <w:r w:rsidRPr="00573D4B">
        <w:t>299901</w:t>
      </w:r>
      <w:r>
        <w:t>.</w:t>
      </w:r>
      <w:r w:rsidRPr="00573D4B">
        <w:t>591,381095</w:t>
      </w:r>
      <w:r>
        <w:t>.</w:t>
      </w:r>
      <w:r w:rsidRPr="00573D4B">
        <w:t>086</w:t>
      </w:r>
    </w:p>
    <w:p w14:paraId="34EABEE4" w14:textId="70621346" w:rsidR="00573D4B" w:rsidRDefault="0040087F" w:rsidP="00573D4B">
      <w:pPr>
        <w:pStyle w:val="ListParagraph"/>
        <w:numPr>
          <w:ilvl w:val="0"/>
          <w:numId w:val="38"/>
        </w:numPr>
        <w:tabs>
          <w:tab w:val="left" w:pos="1440"/>
        </w:tabs>
        <w:spacing w:line="240" w:lineRule="exact"/>
      </w:pPr>
      <w:r w:rsidRPr="0040087F">
        <w:t>299913</w:t>
      </w:r>
      <w:r>
        <w:t>.</w:t>
      </w:r>
      <w:r w:rsidRPr="0040087F">
        <w:t>392,381162</w:t>
      </w:r>
      <w:r>
        <w:t>.</w:t>
      </w:r>
      <w:r w:rsidRPr="0040087F">
        <w:t>660</w:t>
      </w:r>
    </w:p>
    <w:p w14:paraId="7D8A6707" w14:textId="0901F860" w:rsidR="0040087F" w:rsidRDefault="0040087F" w:rsidP="00573D4B">
      <w:pPr>
        <w:pStyle w:val="ListParagraph"/>
        <w:numPr>
          <w:ilvl w:val="0"/>
          <w:numId w:val="38"/>
        </w:numPr>
        <w:tabs>
          <w:tab w:val="left" w:pos="1440"/>
        </w:tabs>
        <w:spacing w:line="240" w:lineRule="exact"/>
      </w:pPr>
      <w:r w:rsidRPr="0040087F">
        <w:t>299898</w:t>
      </w:r>
      <w:r>
        <w:t>.</w:t>
      </w:r>
      <w:r w:rsidRPr="0040087F">
        <w:t>923,381143</w:t>
      </w:r>
      <w:r>
        <w:t>.</w:t>
      </w:r>
      <w:r w:rsidRPr="0040087F">
        <w:t>806</w:t>
      </w:r>
    </w:p>
    <w:p w14:paraId="2BA22955" w14:textId="76CD49D2" w:rsidR="0040087F" w:rsidRDefault="005E4EDA" w:rsidP="00573D4B">
      <w:pPr>
        <w:pStyle w:val="ListParagraph"/>
        <w:numPr>
          <w:ilvl w:val="0"/>
          <w:numId w:val="38"/>
        </w:numPr>
        <w:tabs>
          <w:tab w:val="left" w:pos="1440"/>
        </w:tabs>
        <w:spacing w:line="240" w:lineRule="exact"/>
      </w:pPr>
      <w:r w:rsidRPr="005E4EDA">
        <w:t>299889</w:t>
      </w:r>
      <w:r>
        <w:t>.</w:t>
      </w:r>
      <w:r w:rsidRPr="005E4EDA">
        <w:t>983,381098</w:t>
      </w:r>
      <w:r>
        <w:t>.</w:t>
      </w:r>
      <w:r w:rsidRPr="005E4EDA">
        <w:t>128</w:t>
      </w:r>
    </w:p>
    <w:p w14:paraId="3C95FD7E" w14:textId="2A2E5D8E" w:rsidR="005E4EDA" w:rsidRDefault="005E4EDA" w:rsidP="00573D4B">
      <w:pPr>
        <w:pStyle w:val="ListParagraph"/>
        <w:numPr>
          <w:ilvl w:val="0"/>
          <w:numId w:val="38"/>
        </w:numPr>
        <w:tabs>
          <w:tab w:val="left" w:pos="1440"/>
        </w:tabs>
        <w:spacing w:line="240" w:lineRule="exact"/>
      </w:pPr>
      <w:r w:rsidRPr="005E4EDA">
        <w:t>299878</w:t>
      </w:r>
      <w:r>
        <w:t>.</w:t>
      </w:r>
      <w:r w:rsidRPr="005E4EDA">
        <w:t>831,381057</w:t>
      </w:r>
      <w:r>
        <w:t>.</w:t>
      </w:r>
      <w:r w:rsidRPr="005E4EDA">
        <w:t>493</w:t>
      </w:r>
    </w:p>
    <w:p w14:paraId="4A44BD20" w14:textId="2DA902B2" w:rsidR="005E4EDA" w:rsidRDefault="005E4EDA" w:rsidP="005E4EDA">
      <w:pPr>
        <w:tabs>
          <w:tab w:val="left" w:pos="1440"/>
        </w:tabs>
        <w:spacing w:line="240" w:lineRule="exact"/>
      </w:pPr>
      <w:r>
        <w:t>Dredge Area 5 (Dredging to +0.5m AOD)</w:t>
      </w:r>
    </w:p>
    <w:p w14:paraId="4A185F53" w14:textId="4C38B56D" w:rsidR="005E4EDA" w:rsidRDefault="005E4EDA" w:rsidP="005E4EDA">
      <w:pPr>
        <w:pStyle w:val="ListParagraph"/>
        <w:numPr>
          <w:ilvl w:val="0"/>
          <w:numId w:val="37"/>
        </w:numPr>
        <w:tabs>
          <w:tab w:val="left" w:pos="1440"/>
        </w:tabs>
        <w:spacing w:line="240" w:lineRule="exact"/>
      </w:pPr>
      <w:r>
        <w:t>299</w:t>
      </w:r>
      <w:r w:rsidR="00E3576D">
        <w:t>773</w:t>
      </w:r>
      <w:r>
        <w:t>.</w:t>
      </w:r>
      <w:r w:rsidR="00E3576D">
        <w:t>352</w:t>
      </w:r>
      <w:r>
        <w:t>, 3809</w:t>
      </w:r>
      <w:r w:rsidR="00E3576D">
        <w:t>69</w:t>
      </w:r>
      <w:r>
        <w:t>.</w:t>
      </w:r>
      <w:r w:rsidR="00E3576D">
        <w:t>921</w:t>
      </w:r>
    </w:p>
    <w:p w14:paraId="36950352" w14:textId="20701973" w:rsidR="00E3576D" w:rsidRDefault="00F30F46" w:rsidP="005E4EDA">
      <w:pPr>
        <w:pStyle w:val="ListParagraph"/>
        <w:numPr>
          <w:ilvl w:val="0"/>
          <w:numId w:val="37"/>
        </w:numPr>
        <w:tabs>
          <w:tab w:val="left" w:pos="1440"/>
        </w:tabs>
        <w:spacing w:line="240" w:lineRule="exact"/>
      </w:pPr>
      <w:r w:rsidRPr="00F30F46">
        <w:t>299760</w:t>
      </w:r>
      <w:r>
        <w:t>.</w:t>
      </w:r>
      <w:r w:rsidRPr="00F30F46">
        <w:t>983,380959</w:t>
      </w:r>
      <w:r>
        <w:t>.</w:t>
      </w:r>
      <w:r w:rsidRPr="00F30F46">
        <w:t>206</w:t>
      </w:r>
    </w:p>
    <w:p w14:paraId="1CD202B8" w14:textId="0F527039" w:rsidR="00F30F46" w:rsidRDefault="00F30F46" w:rsidP="005E4EDA">
      <w:pPr>
        <w:pStyle w:val="ListParagraph"/>
        <w:numPr>
          <w:ilvl w:val="0"/>
          <w:numId w:val="37"/>
        </w:numPr>
        <w:tabs>
          <w:tab w:val="left" w:pos="1440"/>
        </w:tabs>
        <w:spacing w:line="240" w:lineRule="exact"/>
      </w:pPr>
      <w:r w:rsidRPr="00F30F46">
        <w:t>299720</w:t>
      </w:r>
      <w:r>
        <w:t>.</w:t>
      </w:r>
      <w:r w:rsidRPr="00F30F46">
        <w:t>693,380920</w:t>
      </w:r>
      <w:r>
        <w:t>.</w:t>
      </w:r>
      <w:r w:rsidRPr="00F30F46">
        <w:t>775</w:t>
      </w:r>
    </w:p>
    <w:p w14:paraId="68A7E317" w14:textId="2C673415" w:rsidR="00F30F46" w:rsidRDefault="00F30F46" w:rsidP="005E4EDA">
      <w:pPr>
        <w:pStyle w:val="ListParagraph"/>
        <w:numPr>
          <w:ilvl w:val="0"/>
          <w:numId w:val="37"/>
        </w:numPr>
        <w:tabs>
          <w:tab w:val="left" w:pos="1440"/>
        </w:tabs>
        <w:spacing w:line="240" w:lineRule="exact"/>
      </w:pPr>
      <w:r w:rsidRPr="00F30F46">
        <w:t>299716</w:t>
      </w:r>
      <w:r>
        <w:t>.</w:t>
      </w:r>
      <w:r w:rsidRPr="00F30F46">
        <w:t>146,380918</w:t>
      </w:r>
      <w:r>
        <w:t>.</w:t>
      </w:r>
      <w:r w:rsidRPr="00F30F46">
        <w:t>390</w:t>
      </w:r>
    </w:p>
    <w:p w14:paraId="0E45C1AE" w14:textId="15C838AF" w:rsidR="00F30F46" w:rsidRDefault="001F4291" w:rsidP="005E4EDA">
      <w:pPr>
        <w:pStyle w:val="ListParagraph"/>
        <w:numPr>
          <w:ilvl w:val="0"/>
          <w:numId w:val="37"/>
        </w:numPr>
        <w:tabs>
          <w:tab w:val="left" w:pos="1440"/>
        </w:tabs>
        <w:spacing w:line="240" w:lineRule="exact"/>
      </w:pPr>
      <w:r w:rsidRPr="001F4291">
        <w:t>299648</w:t>
      </w:r>
      <w:r>
        <w:t>.</w:t>
      </w:r>
      <w:r w:rsidRPr="001F4291">
        <w:t>977,380868</w:t>
      </w:r>
      <w:r>
        <w:t>.</w:t>
      </w:r>
      <w:r w:rsidRPr="001F4291">
        <w:t>281</w:t>
      </w:r>
    </w:p>
    <w:p w14:paraId="3D335157" w14:textId="2528F227" w:rsidR="001F4291" w:rsidRDefault="001F4291" w:rsidP="005E4EDA">
      <w:pPr>
        <w:pStyle w:val="ListParagraph"/>
        <w:numPr>
          <w:ilvl w:val="0"/>
          <w:numId w:val="37"/>
        </w:numPr>
        <w:tabs>
          <w:tab w:val="left" w:pos="1440"/>
        </w:tabs>
        <w:spacing w:line="240" w:lineRule="exact"/>
      </w:pPr>
      <w:r w:rsidRPr="001F4291">
        <w:t>299645</w:t>
      </w:r>
      <w:r>
        <w:t>.</w:t>
      </w:r>
      <w:r w:rsidRPr="001F4291">
        <w:t>397,380864</w:t>
      </w:r>
      <w:r>
        <w:t>.</w:t>
      </w:r>
      <w:r w:rsidRPr="001F4291">
        <w:t>608</w:t>
      </w:r>
    </w:p>
    <w:p w14:paraId="1B8AE11C" w14:textId="77777777" w:rsidR="00462DE6" w:rsidRPr="00321473" w:rsidRDefault="00462DE6" w:rsidP="00462DE6">
      <w:pPr>
        <w:tabs>
          <w:tab w:val="left" w:pos="1440"/>
        </w:tabs>
        <w:spacing w:line="240" w:lineRule="exact"/>
      </w:pPr>
    </w:p>
    <w:sectPr w:rsidR="00462DE6"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9D48C" w14:textId="77777777" w:rsidR="009B4071" w:rsidRDefault="009B4071" w:rsidP="00A07F18">
      <w:pPr>
        <w:spacing w:after="0" w:line="240" w:lineRule="auto"/>
      </w:pPr>
      <w:r>
        <w:separator/>
      </w:r>
    </w:p>
  </w:endnote>
  <w:endnote w:type="continuationSeparator" w:id="0">
    <w:p w14:paraId="58D5EBD9" w14:textId="77777777" w:rsidR="009B4071" w:rsidRDefault="009B4071"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90499" w14:textId="77777777" w:rsidR="009B4071" w:rsidRDefault="009B4071" w:rsidP="00774500">
    <w:hyperlink r:id="rId1" w:history="1">
      <w:r w:rsidRPr="00D56D58">
        <w:rPr>
          <w:rStyle w:val="Hyperlink"/>
          <w:color w:val="70AD47" w:themeColor="accent6"/>
          <w:sz w:val="20"/>
          <w:szCs w:val="20"/>
          <w:u w:val="none"/>
        </w:rPr>
        <w:t>www.naturalresourceswales.gov.uk</w:t>
      </w:r>
    </w:hyperlink>
    <w:r w:rsidRPr="00155EE0">
      <w:rPr>
        <w:color w:val="70AD47" w:themeColor="accent6"/>
      </w:rPr>
      <w:t xml:space="preserve"> </w:t>
    </w:r>
    <w:r w:rsidRPr="00155EE0">
      <w:rPr>
        <w:color w:val="70AD47" w:themeColor="accent6"/>
      </w:rPr>
      <w:tab/>
    </w:r>
    <w:r>
      <w:tab/>
    </w:r>
    <w:r>
      <w:tab/>
    </w:r>
    <w:r>
      <w:tab/>
    </w:r>
    <w:r>
      <w:tab/>
    </w:r>
    <w:r>
      <w:tab/>
    </w:r>
    <w:r>
      <w:tab/>
    </w:r>
    <w:r>
      <w:tab/>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19</w:t>
    </w:r>
    <w:r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A0001" w14:textId="77777777" w:rsidR="009B4071" w:rsidRDefault="009B4071" w:rsidP="00A07F18">
      <w:pPr>
        <w:spacing w:after="0" w:line="240" w:lineRule="auto"/>
      </w:pPr>
      <w:r>
        <w:separator/>
      </w:r>
    </w:p>
  </w:footnote>
  <w:footnote w:type="continuationSeparator" w:id="0">
    <w:p w14:paraId="0BCACD4E" w14:textId="77777777" w:rsidR="009B4071" w:rsidRDefault="009B4071"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2FF54" w14:textId="77777777" w:rsidR="009B4071" w:rsidRPr="00D56D58" w:rsidRDefault="009B4071"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CB44D" w14:textId="77777777" w:rsidR="009B4071" w:rsidRDefault="009B4071" w:rsidP="00DC07C6">
    <w:pPr>
      <w:pStyle w:val="Header"/>
      <w:jc w:val="right"/>
      <w:rPr>
        <w:rStyle w:val="Hyperlink"/>
        <w:sz w:val="20"/>
        <w:szCs w:val="20"/>
      </w:rPr>
    </w:pPr>
    <w:r w:rsidRPr="00D05522">
      <w:rPr>
        <w:rFonts w:cs="Arial"/>
        <w:noProof/>
        <w:sz w:val="22"/>
      </w:rPr>
      <w:t xml:space="preserve">Permit Receipt Centre </w:t>
    </w:r>
    <w:r>
      <w:rPr>
        <w:rFonts w:cs="Arial"/>
        <w:sz w:val="22"/>
      </w:rPr>
      <w:br/>
    </w:r>
    <w:r w:rsidRPr="00B44F4F">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1" name="Picture 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w:t>
    </w:r>
    <w:r w:rsidRPr="00D56D58">
      <w:rPr>
        <w:color w:val="70AD47" w:themeColor="accent6"/>
        <w:sz w:val="20"/>
        <w:szCs w:val="20"/>
      </w:rPr>
      <w:t xml:space="preserve"> </w:t>
    </w:r>
    <w:hyperlink r:id="rId2" w:history="1">
      <w:r w:rsidRPr="00D56D58">
        <w:rPr>
          <w:rStyle w:val="Hyperlink"/>
          <w:color w:val="70AD47" w:themeColor="accent6"/>
          <w:sz w:val="20"/>
          <w:szCs w:val="20"/>
        </w:rPr>
        <w:t>permitreceiptcentre@naturalresourceswales.gov.uk</w:t>
      </w:r>
    </w:hyperlink>
  </w:p>
  <w:p w14:paraId="228DE065" w14:textId="77777777" w:rsidR="009B4071" w:rsidRPr="002629CE" w:rsidRDefault="009B4071"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372DF"/>
    <w:multiLevelType w:val="hybridMultilevel"/>
    <w:tmpl w:val="59C8A600"/>
    <w:lvl w:ilvl="0" w:tplc="D10A07D0">
      <w:start w:val="30"/>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002E0"/>
    <w:multiLevelType w:val="hybridMultilevel"/>
    <w:tmpl w:val="23E42F56"/>
    <w:lvl w:ilvl="0" w:tplc="9422400A">
      <w:start w:val="36"/>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40D3E83"/>
    <w:multiLevelType w:val="hybridMultilevel"/>
    <w:tmpl w:val="CECE732E"/>
    <w:lvl w:ilvl="0" w:tplc="408CBB34">
      <w:start w:val="22"/>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3" w15:restartNumberingAfterBreak="0">
    <w:nsid w:val="2AF658CF"/>
    <w:multiLevelType w:val="hybridMultilevel"/>
    <w:tmpl w:val="72B2A534"/>
    <w:lvl w:ilvl="0" w:tplc="549085C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B82EEF"/>
    <w:multiLevelType w:val="hybridMultilevel"/>
    <w:tmpl w:val="23ACE734"/>
    <w:lvl w:ilvl="0" w:tplc="44F8382C">
      <w:start w:val="5"/>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391D4742"/>
    <w:multiLevelType w:val="hybridMultilevel"/>
    <w:tmpl w:val="D834D6F4"/>
    <w:lvl w:ilvl="0" w:tplc="408CBB34">
      <w:start w:val="22"/>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56D9"/>
    <w:multiLevelType w:val="hybridMultilevel"/>
    <w:tmpl w:val="0EE2769C"/>
    <w:lvl w:ilvl="0" w:tplc="B1AEF52E">
      <w:start w:val="3"/>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8415FF"/>
    <w:multiLevelType w:val="hybridMultilevel"/>
    <w:tmpl w:val="8D6034F0"/>
    <w:lvl w:ilvl="0" w:tplc="44F8382C">
      <w:start w:val="5"/>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5A9D0168"/>
    <w:multiLevelType w:val="hybridMultilevel"/>
    <w:tmpl w:val="D10A2D32"/>
    <w:lvl w:ilvl="0" w:tplc="9422400A">
      <w:start w:val="36"/>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326763"/>
    <w:multiLevelType w:val="hybridMultilevel"/>
    <w:tmpl w:val="8D6034F0"/>
    <w:lvl w:ilvl="0" w:tplc="44F8382C">
      <w:start w:val="5"/>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A550E"/>
    <w:multiLevelType w:val="hybridMultilevel"/>
    <w:tmpl w:val="62944BC4"/>
    <w:lvl w:ilvl="0" w:tplc="549085C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0"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6E2C4E15"/>
    <w:multiLevelType w:val="hybridMultilevel"/>
    <w:tmpl w:val="23E42F56"/>
    <w:lvl w:ilvl="0" w:tplc="9422400A">
      <w:start w:val="36"/>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5"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6" w15:restartNumberingAfterBreak="0">
    <w:nsid w:val="701F3774"/>
    <w:multiLevelType w:val="hybridMultilevel"/>
    <w:tmpl w:val="72B2A534"/>
    <w:lvl w:ilvl="0" w:tplc="549085C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921E4B"/>
    <w:multiLevelType w:val="hybridMultilevel"/>
    <w:tmpl w:val="B7302200"/>
    <w:lvl w:ilvl="0" w:tplc="CE3A06B6">
      <w:start w:val="16"/>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2"/>
  </w:num>
  <w:num w:numId="3">
    <w:abstractNumId w:val="31"/>
  </w:num>
  <w:num w:numId="4">
    <w:abstractNumId w:val="24"/>
  </w:num>
  <w:num w:numId="5">
    <w:abstractNumId w:val="35"/>
  </w:num>
  <w:num w:numId="6">
    <w:abstractNumId w:val="18"/>
  </w:num>
  <w:num w:numId="7">
    <w:abstractNumId w:val="7"/>
  </w:num>
  <w:num w:numId="8">
    <w:abstractNumId w:val="8"/>
  </w:num>
  <w:num w:numId="9">
    <w:abstractNumId w:val="11"/>
  </w:num>
  <w:num w:numId="10">
    <w:abstractNumId w:val="29"/>
  </w:num>
  <w:num w:numId="11">
    <w:abstractNumId w:val="3"/>
  </w:num>
  <w:num w:numId="12">
    <w:abstractNumId w:val="26"/>
  </w:num>
  <w:num w:numId="13">
    <w:abstractNumId w:val="6"/>
  </w:num>
  <w:num w:numId="14">
    <w:abstractNumId w:val="10"/>
  </w:num>
  <w:num w:numId="15">
    <w:abstractNumId w:val="5"/>
  </w:num>
  <w:num w:numId="16">
    <w:abstractNumId w:val="4"/>
  </w:num>
  <w:num w:numId="17">
    <w:abstractNumId w:val="16"/>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abstractNumId w:val="30"/>
  </w:num>
  <w:num w:numId="19">
    <w:abstractNumId w:val="33"/>
  </w:num>
  <w:num w:numId="20">
    <w:abstractNumId w:val="16"/>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abstractNumId w:val="0"/>
  </w:num>
  <w:num w:numId="22">
    <w:abstractNumId w:val="14"/>
  </w:num>
  <w:num w:numId="23">
    <w:abstractNumId w:val="22"/>
  </w:num>
  <w:num w:numId="24">
    <w:abstractNumId w:val="17"/>
  </w:num>
  <w:num w:numId="25">
    <w:abstractNumId w:val="34"/>
  </w:num>
  <w:num w:numId="26">
    <w:abstractNumId w:val="36"/>
  </w:num>
  <w:num w:numId="27">
    <w:abstractNumId w:val="28"/>
  </w:num>
  <w:num w:numId="28">
    <w:abstractNumId w:val="13"/>
  </w:num>
  <w:num w:numId="29">
    <w:abstractNumId w:val="2"/>
  </w:num>
  <w:num w:numId="30">
    <w:abstractNumId w:val="25"/>
  </w:num>
  <w:num w:numId="31">
    <w:abstractNumId w:val="32"/>
  </w:num>
  <w:num w:numId="32">
    <w:abstractNumId w:val="20"/>
  </w:num>
  <w:num w:numId="33">
    <w:abstractNumId w:val="15"/>
  </w:num>
  <w:num w:numId="34">
    <w:abstractNumId w:val="23"/>
  </w:num>
  <w:num w:numId="35">
    <w:abstractNumId w:val="37"/>
  </w:num>
  <w:num w:numId="36">
    <w:abstractNumId w:val="27"/>
  </w:num>
  <w:num w:numId="37">
    <w:abstractNumId w:val="19"/>
  </w:num>
  <w:num w:numId="38">
    <w:abstractNumId w:val="1"/>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documentProtection w:edit="readOnly" w:enforcement="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47C"/>
    <w:rsid w:val="000021A5"/>
    <w:rsid w:val="00016954"/>
    <w:rsid w:val="00023583"/>
    <w:rsid w:val="000267C4"/>
    <w:rsid w:val="00027A22"/>
    <w:rsid w:val="000356D1"/>
    <w:rsid w:val="00045F0B"/>
    <w:rsid w:val="00050976"/>
    <w:rsid w:val="00050ECC"/>
    <w:rsid w:val="00055A99"/>
    <w:rsid w:val="000561B9"/>
    <w:rsid w:val="00062D8B"/>
    <w:rsid w:val="00064DE1"/>
    <w:rsid w:val="00066657"/>
    <w:rsid w:val="00067384"/>
    <w:rsid w:val="00082DC9"/>
    <w:rsid w:val="00095F74"/>
    <w:rsid w:val="000970A5"/>
    <w:rsid w:val="000B347A"/>
    <w:rsid w:val="000D283F"/>
    <w:rsid w:val="000D3C4E"/>
    <w:rsid w:val="000D3FB4"/>
    <w:rsid w:val="000D507A"/>
    <w:rsid w:val="000D7E76"/>
    <w:rsid w:val="000E012A"/>
    <w:rsid w:val="000E49E2"/>
    <w:rsid w:val="000F5B8A"/>
    <w:rsid w:val="000F7632"/>
    <w:rsid w:val="0010020F"/>
    <w:rsid w:val="00104B40"/>
    <w:rsid w:val="001079F6"/>
    <w:rsid w:val="001223B0"/>
    <w:rsid w:val="00133815"/>
    <w:rsid w:val="00133962"/>
    <w:rsid w:val="001512EE"/>
    <w:rsid w:val="00155EE0"/>
    <w:rsid w:val="0015762D"/>
    <w:rsid w:val="001766D5"/>
    <w:rsid w:val="001837DC"/>
    <w:rsid w:val="00193E8C"/>
    <w:rsid w:val="001B25B4"/>
    <w:rsid w:val="001B2FCE"/>
    <w:rsid w:val="001C729E"/>
    <w:rsid w:val="001D6501"/>
    <w:rsid w:val="001E7FBE"/>
    <w:rsid w:val="001F37E4"/>
    <w:rsid w:val="001F4291"/>
    <w:rsid w:val="002059E4"/>
    <w:rsid w:val="00215B5C"/>
    <w:rsid w:val="002260A4"/>
    <w:rsid w:val="00227F9E"/>
    <w:rsid w:val="002337FE"/>
    <w:rsid w:val="0024050C"/>
    <w:rsid w:val="0024050D"/>
    <w:rsid w:val="00246E7F"/>
    <w:rsid w:val="00254CCB"/>
    <w:rsid w:val="00260E8D"/>
    <w:rsid w:val="002629CE"/>
    <w:rsid w:val="00271AFE"/>
    <w:rsid w:val="00274217"/>
    <w:rsid w:val="00280E21"/>
    <w:rsid w:val="00282DFE"/>
    <w:rsid w:val="00290569"/>
    <w:rsid w:val="00295E9B"/>
    <w:rsid w:val="00296A95"/>
    <w:rsid w:val="002A3179"/>
    <w:rsid w:val="002A55D2"/>
    <w:rsid w:val="002B7976"/>
    <w:rsid w:val="002C716E"/>
    <w:rsid w:val="002E006A"/>
    <w:rsid w:val="002E06DB"/>
    <w:rsid w:val="002F273F"/>
    <w:rsid w:val="00307F33"/>
    <w:rsid w:val="00321473"/>
    <w:rsid w:val="00325DCC"/>
    <w:rsid w:val="00326EDF"/>
    <w:rsid w:val="00335707"/>
    <w:rsid w:val="003436FF"/>
    <w:rsid w:val="00350C32"/>
    <w:rsid w:val="00362C03"/>
    <w:rsid w:val="00364191"/>
    <w:rsid w:val="003763EE"/>
    <w:rsid w:val="00382D0B"/>
    <w:rsid w:val="00392444"/>
    <w:rsid w:val="003A101A"/>
    <w:rsid w:val="003A12C8"/>
    <w:rsid w:val="003B4D7E"/>
    <w:rsid w:val="003C17C4"/>
    <w:rsid w:val="003C446F"/>
    <w:rsid w:val="003C5B6A"/>
    <w:rsid w:val="003D3FDC"/>
    <w:rsid w:val="003E0937"/>
    <w:rsid w:val="003F18D1"/>
    <w:rsid w:val="003F1E10"/>
    <w:rsid w:val="003F37F4"/>
    <w:rsid w:val="0040087F"/>
    <w:rsid w:val="00413B94"/>
    <w:rsid w:val="00423B50"/>
    <w:rsid w:val="00424621"/>
    <w:rsid w:val="0043170C"/>
    <w:rsid w:val="004575BF"/>
    <w:rsid w:val="00462DE6"/>
    <w:rsid w:val="0046502C"/>
    <w:rsid w:val="00480F9D"/>
    <w:rsid w:val="0048174C"/>
    <w:rsid w:val="00493102"/>
    <w:rsid w:val="004A7FBA"/>
    <w:rsid w:val="004E6165"/>
    <w:rsid w:val="004F1D51"/>
    <w:rsid w:val="00500564"/>
    <w:rsid w:val="00513C53"/>
    <w:rsid w:val="0052191C"/>
    <w:rsid w:val="00521E76"/>
    <w:rsid w:val="00525BB1"/>
    <w:rsid w:val="005449C9"/>
    <w:rsid w:val="0055017A"/>
    <w:rsid w:val="0055209D"/>
    <w:rsid w:val="005570E1"/>
    <w:rsid w:val="005571B7"/>
    <w:rsid w:val="005576AA"/>
    <w:rsid w:val="005643DC"/>
    <w:rsid w:val="00573D4B"/>
    <w:rsid w:val="00594475"/>
    <w:rsid w:val="005A157E"/>
    <w:rsid w:val="005B167F"/>
    <w:rsid w:val="005C0C91"/>
    <w:rsid w:val="005C4BA9"/>
    <w:rsid w:val="005C6C41"/>
    <w:rsid w:val="005E0AC8"/>
    <w:rsid w:val="005E18C2"/>
    <w:rsid w:val="005E2E66"/>
    <w:rsid w:val="005E4EDA"/>
    <w:rsid w:val="00601C17"/>
    <w:rsid w:val="00605F2F"/>
    <w:rsid w:val="0060763A"/>
    <w:rsid w:val="00626702"/>
    <w:rsid w:val="006322B0"/>
    <w:rsid w:val="0064147C"/>
    <w:rsid w:val="006442C8"/>
    <w:rsid w:val="00654A00"/>
    <w:rsid w:val="006636E6"/>
    <w:rsid w:val="00675D94"/>
    <w:rsid w:val="00690F10"/>
    <w:rsid w:val="00691438"/>
    <w:rsid w:val="00693D4D"/>
    <w:rsid w:val="006A51AB"/>
    <w:rsid w:val="006B30DB"/>
    <w:rsid w:val="006B4A84"/>
    <w:rsid w:val="006B7BAF"/>
    <w:rsid w:val="006C2777"/>
    <w:rsid w:val="006C4873"/>
    <w:rsid w:val="006E6103"/>
    <w:rsid w:val="006E7D44"/>
    <w:rsid w:val="0071122D"/>
    <w:rsid w:val="00722377"/>
    <w:rsid w:val="00732FA9"/>
    <w:rsid w:val="0076261D"/>
    <w:rsid w:val="00772838"/>
    <w:rsid w:val="007736AA"/>
    <w:rsid w:val="00774500"/>
    <w:rsid w:val="007C5867"/>
    <w:rsid w:val="007C6D34"/>
    <w:rsid w:val="007C7576"/>
    <w:rsid w:val="007D089F"/>
    <w:rsid w:val="007D3544"/>
    <w:rsid w:val="007D5D4A"/>
    <w:rsid w:val="007F0A43"/>
    <w:rsid w:val="008077AD"/>
    <w:rsid w:val="008115AB"/>
    <w:rsid w:val="00821AFC"/>
    <w:rsid w:val="008321DD"/>
    <w:rsid w:val="00847B7E"/>
    <w:rsid w:val="00852BB0"/>
    <w:rsid w:val="0085536A"/>
    <w:rsid w:val="00861418"/>
    <w:rsid w:val="00864250"/>
    <w:rsid w:val="00893432"/>
    <w:rsid w:val="008C2D68"/>
    <w:rsid w:val="008C612B"/>
    <w:rsid w:val="008D6111"/>
    <w:rsid w:val="008D6EF7"/>
    <w:rsid w:val="008F55C0"/>
    <w:rsid w:val="00901FF3"/>
    <w:rsid w:val="00902AC8"/>
    <w:rsid w:val="00910C40"/>
    <w:rsid w:val="0091639A"/>
    <w:rsid w:val="00933EF4"/>
    <w:rsid w:val="00936A50"/>
    <w:rsid w:val="00950C94"/>
    <w:rsid w:val="00950F26"/>
    <w:rsid w:val="009528C3"/>
    <w:rsid w:val="00956B23"/>
    <w:rsid w:val="0096388E"/>
    <w:rsid w:val="00964A8C"/>
    <w:rsid w:val="0096601C"/>
    <w:rsid w:val="00975DEA"/>
    <w:rsid w:val="00981C7B"/>
    <w:rsid w:val="009837EB"/>
    <w:rsid w:val="0098470F"/>
    <w:rsid w:val="009A05B9"/>
    <w:rsid w:val="009A19CE"/>
    <w:rsid w:val="009A26C4"/>
    <w:rsid w:val="009B4071"/>
    <w:rsid w:val="009B59BC"/>
    <w:rsid w:val="009C4239"/>
    <w:rsid w:val="009E06B3"/>
    <w:rsid w:val="009E4B4F"/>
    <w:rsid w:val="009E6C63"/>
    <w:rsid w:val="00A07F18"/>
    <w:rsid w:val="00A16764"/>
    <w:rsid w:val="00A35120"/>
    <w:rsid w:val="00A506C9"/>
    <w:rsid w:val="00A50EB8"/>
    <w:rsid w:val="00A561C0"/>
    <w:rsid w:val="00A574D0"/>
    <w:rsid w:val="00A86C73"/>
    <w:rsid w:val="00A87F59"/>
    <w:rsid w:val="00A95818"/>
    <w:rsid w:val="00AB296E"/>
    <w:rsid w:val="00AB3D2E"/>
    <w:rsid w:val="00AD3CBB"/>
    <w:rsid w:val="00AD61AB"/>
    <w:rsid w:val="00AE55A6"/>
    <w:rsid w:val="00B279F8"/>
    <w:rsid w:val="00B30BED"/>
    <w:rsid w:val="00B32EAB"/>
    <w:rsid w:val="00B37DC3"/>
    <w:rsid w:val="00B510CB"/>
    <w:rsid w:val="00B63D49"/>
    <w:rsid w:val="00B67D5E"/>
    <w:rsid w:val="00B764DD"/>
    <w:rsid w:val="00B805C3"/>
    <w:rsid w:val="00B8783B"/>
    <w:rsid w:val="00B94808"/>
    <w:rsid w:val="00B9543A"/>
    <w:rsid w:val="00BA0DF9"/>
    <w:rsid w:val="00BA2B07"/>
    <w:rsid w:val="00BC0711"/>
    <w:rsid w:val="00BC146B"/>
    <w:rsid w:val="00BC7371"/>
    <w:rsid w:val="00BD1A59"/>
    <w:rsid w:val="00BD6527"/>
    <w:rsid w:val="00BE1E4D"/>
    <w:rsid w:val="00BE33A9"/>
    <w:rsid w:val="00BE567C"/>
    <w:rsid w:val="00BE68AC"/>
    <w:rsid w:val="00C02E50"/>
    <w:rsid w:val="00C210A6"/>
    <w:rsid w:val="00C242B2"/>
    <w:rsid w:val="00C37931"/>
    <w:rsid w:val="00C82B24"/>
    <w:rsid w:val="00C935AF"/>
    <w:rsid w:val="00C944B7"/>
    <w:rsid w:val="00CA09E9"/>
    <w:rsid w:val="00CA26E4"/>
    <w:rsid w:val="00CB3683"/>
    <w:rsid w:val="00CC2ACC"/>
    <w:rsid w:val="00CD40A1"/>
    <w:rsid w:val="00CE45E2"/>
    <w:rsid w:val="00CE50BB"/>
    <w:rsid w:val="00CF513C"/>
    <w:rsid w:val="00D02935"/>
    <w:rsid w:val="00D02EE5"/>
    <w:rsid w:val="00D30F37"/>
    <w:rsid w:val="00D32885"/>
    <w:rsid w:val="00D41687"/>
    <w:rsid w:val="00D4268C"/>
    <w:rsid w:val="00D43073"/>
    <w:rsid w:val="00D479BA"/>
    <w:rsid w:val="00D503FA"/>
    <w:rsid w:val="00D50D1A"/>
    <w:rsid w:val="00D56D58"/>
    <w:rsid w:val="00D626F6"/>
    <w:rsid w:val="00D65EFE"/>
    <w:rsid w:val="00D6760D"/>
    <w:rsid w:val="00D67ADE"/>
    <w:rsid w:val="00D7113C"/>
    <w:rsid w:val="00D80B49"/>
    <w:rsid w:val="00D95B31"/>
    <w:rsid w:val="00DA79C3"/>
    <w:rsid w:val="00DA7BFF"/>
    <w:rsid w:val="00DC07C6"/>
    <w:rsid w:val="00DC0885"/>
    <w:rsid w:val="00DD03F3"/>
    <w:rsid w:val="00DD050D"/>
    <w:rsid w:val="00DE3435"/>
    <w:rsid w:val="00DF5148"/>
    <w:rsid w:val="00E01D09"/>
    <w:rsid w:val="00E213C6"/>
    <w:rsid w:val="00E3576D"/>
    <w:rsid w:val="00E52236"/>
    <w:rsid w:val="00E53917"/>
    <w:rsid w:val="00E566C7"/>
    <w:rsid w:val="00E62B98"/>
    <w:rsid w:val="00E80C45"/>
    <w:rsid w:val="00E865F0"/>
    <w:rsid w:val="00E87D17"/>
    <w:rsid w:val="00E87D3F"/>
    <w:rsid w:val="00E91F44"/>
    <w:rsid w:val="00EA45AF"/>
    <w:rsid w:val="00EB207B"/>
    <w:rsid w:val="00EB74D0"/>
    <w:rsid w:val="00EC3C52"/>
    <w:rsid w:val="00EE0422"/>
    <w:rsid w:val="00EE3ABC"/>
    <w:rsid w:val="00EE79D0"/>
    <w:rsid w:val="00EF3882"/>
    <w:rsid w:val="00F21E94"/>
    <w:rsid w:val="00F2498D"/>
    <w:rsid w:val="00F250A0"/>
    <w:rsid w:val="00F30F46"/>
    <w:rsid w:val="00F470DF"/>
    <w:rsid w:val="00F53414"/>
    <w:rsid w:val="00F558C8"/>
    <w:rsid w:val="00F76929"/>
    <w:rsid w:val="00F945A5"/>
    <w:rsid w:val="00FA13AC"/>
    <w:rsid w:val="00FA2B24"/>
    <w:rsid w:val="00FB18A4"/>
    <w:rsid w:val="00FB3944"/>
    <w:rsid w:val="00FB3DEA"/>
    <w:rsid w:val="00FC2B34"/>
    <w:rsid w:val="00FC4CB0"/>
    <w:rsid w:val="00FE151C"/>
    <w:rsid w:val="00FE3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8A"/>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D416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semiHidden/>
    <w:unhideWhenUsed/>
    <w:rsid w:val="006B7BAF"/>
    <w:rPr>
      <w:sz w:val="20"/>
      <w:szCs w:val="20"/>
    </w:rPr>
  </w:style>
  <w:style w:type="character" w:customStyle="1" w:styleId="CommentTextChar">
    <w:name w:val="Comment Text Char"/>
    <w:basedOn w:val="DefaultParagraphFont"/>
    <w:link w:val="CommentText"/>
    <w:uiPriority w:val="99"/>
    <w:semiHidden/>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 w:type="character" w:customStyle="1" w:styleId="Heading1Char">
    <w:name w:val="Heading 1 Char"/>
    <w:basedOn w:val="DefaultParagraphFont"/>
    <w:link w:val="Heading1"/>
    <w:uiPriority w:val="9"/>
    <w:rsid w:val="00D41687"/>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REGU-140815003-5200</_dlc_DocId>
    <_dlc_DocIdUrl xmlns="9be56660-2c31-41ef-bc00-23e72f632f2a">
      <Url>https://cyfoethnaturiolcymru.sharepoint.com/teams/Regulatory/Permitting/ml/_layouts/15/DocIdRedir.aspx?ID=REGU-140815003-5200</Url>
      <Description>REGU-140815003-5200</Description>
    </_dlc_DocIdUrl>
    <Site_x0020_Name xmlns="859f7ad6-93f6-4205-b62b-a17f28acbbac">Rhyl Harbour</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Highways, Facilities &amp; Environmental Services, The Harbour Office, Horton's Nose Lane, Rhyl, LL18 5AX</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2021-11-22T00:00:00+00:00</Document_x0020_Date>
    <Facility_x0020_Address xmlns="859f7ad6-93f6-4205-b62b-a17f28acbbac">Rhyl</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2.xml><?xml version="1.0" encoding="utf-8"?>
<ds:datastoreItem xmlns:ds="http://schemas.openxmlformats.org/officeDocument/2006/customXml" ds:itemID="{46CBFF90-D8A6-4DA6-B023-2840C1224E93}">
  <ds:schemaRefs>
    <ds:schemaRef ds:uri="http://purl.org/dc/dcmitype/"/>
    <ds:schemaRef ds:uri="http://schemas.microsoft.com/office/infopath/2007/PartnerControls"/>
    <ds:schemaRef ds:uri="980b2c76-4eb4-4926-991a-bb246786b55e"/>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www.w3.org/XML/1998/namespace"/>
    <ds:schemaRef ds:uri="9be56660-2c31-41ef-bc00-23e72f632f2a"/>
    <ds:schemaRef ds:uri="859f7ad6-93f6-4205-b62b-a17f28acbbac"/>
  </ds:schemaRefs>
</ds:datastoreItem>
</file>

<file path=customXml/itemProps3.xml><?xml version="1.0" encoding="utf-8"?>
<ds:datastoreItem xmlns:ds="http://schemas.openxmlformats.org/officeDocument/2006/customXml" ds:itemID="{55C056A0-CFB6-4D3D-A603-A28669A5EA01}">
  <ds:schemaRefs>
    <ds:schemaRef ds:uri="http://schemas.openxmlformats.org/officeDocument/2006/bibliography"/>
  </ds:schemaRefs>
</ds:datastoreItem>
</file>

<file path=customXml/itemProps4.xml><?xml version="1.0" encoding="utf-8"?>
<ds:datastoreItem xmlns:ds="http://schemas.openxmlformats.org/officeDocument/2006/customXml" ds:itemID="{BD12C4A8-D150-4EA9-91E5-15DD66FE4184}">
  <ds:schemaRefs>
    <ds:schemaRef ds:uri="Microsoft.SharePoint.Taxonomy.ContentTypeSync"/>
  </ds:schemaRefs>
</ds:datastoreItem>
</file>

<file path=customXml/itemProps5.xml><?xml version="1.0" encoding="utf-8"?>
<ds:datastoreItem xmlns:ds="http://schemas.openxmlformats.org/officeDocument/2006/customXml" ds:itemID="{F417F0B8-F7D3-4685-AC85-C758687CE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4DFD215-B7F9-4077-85A3-CD89331036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 form dredge-and-disposal updated</Template>
  <TotalTime>4</TotalTime>
  <Pages>20</Pages>
  <Words>3406</Words>
  <Characters>19416</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22777</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Morrison, Peter</dc:creator>
  <cp:keywords/>
  <dc:description/>
  <cp:lastModifiedBy>Clive Williams</cp:lastModifiedBy>
  <cp:revision>2</cp:revision>
  <cp:lastPrinted>2015-07-21T14:16:00Z</cp:lastPrinted>
  <dcterms:created xsi:type="dcterms:W3CDTF">2021-11-25T08:53:00Z</dcterms:created>
  <dcterms:modified xsi:type="dcterms:W3CDTF">2021-11-25T08:53:00Z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9716b58a-f290-42ad-b840-660bbb6895a9</vt:lpwstr>
  </property>
  <property fmtid="{D5CDD505-2E9C-101B-9397-08002B2CF9AE}" pid="4" name="TaxKeyword">
    <vt:lpwstr/>
  </property>
  <property fmtid="{D5CDD505-2E9C-101B-9397-08002B2CF9AE}" pid="5" name="SavedOnce">
    <vt:lpwstr>true</vt:lpwstr>
  </property>
</Properties>
</file>