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A5BF8" w14:textId="1168181A" w:rsidR="00480370" w:rsidRDefault="00480370" w:rsidP="00480370">
            <w:pPr>
              <w:pStyle w:val="BodyText"/>
            </w:pPr>
            <w:r>
              <w:t>PAN-01</w:t>
            </w:r>
            <w:r w:rsidR="000749C6">
              <w:t>1983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DD49C" w14:textId="77777777" w:rsidR="00480370" w:rsidRDefault="00480370" w:rsidP="00480370">
            <w:pPr>
              <w:pStyle w:val="BodyText"/>
            </w:pPr>
            <w:r>
              <w:t>Mr Daniel James</w:t>
            </w:r>
          </w:p>
          <w:p w14:paraId="3A2252AB" w14:textId="77777777" w:rsidR="00480370" w:rsidRDefault="00480370" w:rsidP="00480370">
            <w:pPr>
              <w:pStyle w:val="BodyText"/>
            </w:pPr>
          </w:p>
          <w:p w14:paraId="64EE0CF3" w14:textId="51CA3679" w:rsidR="00003E0F" w:rsidRDefault="00480370" w:rsidP="00480370">
            <w:pPr>
              <w:pStyle w:val="BodyText"/>
            </w:pPr>
            <w:r>
              <w:t>07966521386 - 01239621354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4BCA5" w14:textId="09DF999D" w:rsidR="000749C6" w:rsidRPr="000749C6" w:rsidRDefault="000749C6" w:rsidP="00C94673">
            <w:pPr>
              <w:suppressAutoHyphens w:val="0"/>
              <w:autoSpaceDN/>
              <w:textAlignment w:val="auto"/>
              <w:rPr>
                <w:rFonts w:cs="Arial"/>
                <w:bCs/>
                <w:color w:val="auto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>Ffrwdwenith</w:t>
            </w:r>
            <w:proofErr w:type="spellEnd"/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r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>Ganol</w:t>
            </w:r>
            <w:proofErr w:type="spellEnd"/>
            <w:proofErr w:type="gramEnd"/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 xml:space="preserve">, </w:t>
            </w:r>
            <w:r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>Felinwynt</w:t>
            </w:r>
            <w:proofErr w:type="spellEnd"/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 xml:space="preserve">, Cardigan, </w:t>
            </w:r>
            <w:r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 xml:space="preserve">      </w:t>
            </w:r>
            <w:r w:rsidRPr="000749C6">
              <w:rPr>
                <w:rFonts w:cs="Arial"/>
                <w:bCs/>
                <w:color w:val="auto"/>
                <w:sz w:val="22"/>
                <w:szCs w:val="22"/>
                <w:lang w:val="en-US"/>
              </w:rPr>
              <w:t>Ceredigion, SA43 1RW</w:t>
            </w:r>
          </w:p>
          <w:p w14:paraId="1E3BF8CA" w14:textId="20A40CE0" w:rsidR="00003E0F" w:rsidRPr="00C94673" w:rsidRDefault="00C94673" w:rsidP="00C94673">
            <w:pPr>
              <w:rPr>
                <w:rFonts w:cs="Arial"/>
                <w:snapToGrid w:val="0"/>
              </w:rPr>
            </w:pPr>
            <w:r w:rsidRPr="00C94673">
              <w:rPr>
                <w:rFonts w:ascii="Calibri" w:hAnsi="Calibri" w:cs="Calibri"/>
                <w:color w:val="auto"/>
                <w:lang w:eastAsia="en-GB"/>
              </w:rPr>
              <w:t>SN 23188 51112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C1FBF" w14:textId="77777777" w:rsidR="00480370" w:rsidRDefault="00480370" w:rsidP="00480370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48E46546" w:rsidR="00003E0F" w:rsidRDefault="00043C21">
            <w:pPr>
              <w:pStyle w:val="BodyText"/>
            </w:pPr>
            <w:r>
              <w:t>20</w:t>
            </w:r>
            <w:r w:rsidR="00480370">
              <w:t>/</w:t>
            </w:r>
            <w:r w:rsidR="00730493">
              <w:t>0</w:t>
            </w:r>
            <w:r>
              <w:t>8</w:t>
            </w:r>
            <w:r w:rsidR="00480370">
              <w:t>/2</w:t>
            </w:r>
            <w:r w:rsidR="00730493">
              <w:t>1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0B60C3F" w:rsidR="00440DF4" w:rsidRDefault="00043C21" w:rsidP="002E7BE9">
            <w:r>
              <w:t>30</w:t>
            </w:r>
            <w:r w:rsidR="00480370">
              <w:t>/</w:t>
            </w:r>
            <w:r w:rsidR="00730493">
              <w:t>0</w:t>
            </w:r>
            <w:r>
              <w:t>8</w:t>
            </w:r>
            <w:r w:rsidR="00480370">
              <w:t>/2</w:t>
            </w:r>
            <w:r w:rsidR="00730493">
              <w:t>1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8ADDB" w14:textId="77777777" w:rsidR="00480370" w:rsidRDefault="00480370" w:rsidP="00480370">
            <w:pPr>
              <w:pStyle w:val="BodyText"/>
            </w:pPr>
            <w:r>
              <w:t>David Powell - on behalf of Mr D James</w:t>
            </w:r>
          </w:p>
          <w:p w14:paraId="54D28153" w14:textId="77777777" w:rsidR="00480370" w:rsidRDefault="00480370" w:rsidP="00480370">
            <w:pPr>
              <w:pStyle w:val="BodyText"/>
            </w:pPr>
          </w:p>
          <w:p w14:paraId="2AB83408" w14:textId="77777777" w:rsidR="00480370" w:rsidRDefault="00480370" w:rsidP="00480370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B5DE980" w:rsidR="00864293" w:rsidRDefault="00043C21">
            <w:pPr>
              <w:pStyle w:val="BodyText"/>
            </w:pPr>
            <w:r>
              <w:t>18</w:t>
            </w:r>
            <w:r w:rsidR="00480370">
              <w:t>/</w:t>
            </w:r>
            <w:r w:rsidR="00730493">
              <w:t>0</w:t>
            </w:r>
            <w:r w:rsidR="00327583">
              <w:t>6</w:t>
            </w:r>
            <w:r w:rsidR="00480370">
              <w:t>/2</w:t>
            </w:r>
            <w:r w:rsidR="00730493">
              <w:t>1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4B8CAC57" w:rsidR="00571009" w:rsidRDefault="00043C21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D30D27">
                            <w:rPr>
                              <w:noProof/>
                            </w:rPr>
                            <w:t>06/12/2021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4B8CAC57" w:rsidR="00571009" w:rsidRDefault="00043C21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D30D27">
                      <w:rPr>
                        <w:noProof/>
                      </w:rPr>
                      <w:t>06/12/2021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D30D27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D30D27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F7557" w14:textId="77777777" w:rsidR="00571009" w:rsidRDefault="00D30D27">
    <w:pPr>
      <w:pStyle w:val="Header"/>
    </w:pPr>
  </w:p>
  <w:p w14:paraId="7F456F88" w14:textId="77777777" w:rsidR="00571009" w:rsidRDefault="00D30D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D30D27">
    <w:pPr>
      <w:pStyle w:val="Header"/>
    </w:pPr>
  </w:p>
  <w:p w14:paraId="257D1731" w14:textId="77777777" w:rsidR="00571009" w:rsidRDefault="00D30D27">
    <w:pPr>
      <w:pStyle w:val="Header"/>
    </w:pPr>
  </w:p>
  <w:p w14:paraId="4AEF7A82" w14:textId="77777777" w:rsidR="00571009" w:rsidRDefault="00D30D27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43C21"/>
    <w:rsid w:val="000650AC"/>
    <w:rsid w:val="00072FC6"/>
    <w:rsid w:val="000749C6"/>
    <w:rsid w:val="000A61EF"/>
    <w:rsid w:val="000C2289"/>
    <w:rsid w:val="00131FA0"/>
    <w:rsid w:val="00171EBF"/>
    <w:rsid w:val="0017714C"/>
    <w:rsid w:val="0021797D"/>
    <w:rsid w:val="00283BB3"/>
    <w:rsid w:val="002E7BE9"/>
    <w:rsid w:val="00327583"/>
    <w:rsid w:val="003A3A91"/>
    <w:rsid w:val="003D75E9"/>
    <w:rsid w:val="00440DF4"/>
    <w:rsid w:val="00480370"/>
    <w:rsid w:val="004F0F0B"/>
    <w:rsid w:val="00514508"/>
    <w:rsid w:val="00615FC4"/>
    <w:rsid w:val="00633CCF"/>
    <w:rsid w:val="006A1C0E"/>
    <w:rsid w:val="006F6BE1"/>
    <w:rsid w:val="006F7776"/>
    <w:rsid w:val="00730493"/>
    <w:rsid w:val="007E0074"/>
    <w:rsid w:val="007E3C4A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C94673"/>
    <w:rsid w:val="00D2519E"/>
    <w:rsid w:val="00D30D27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REGU-195-6511296</_dlc_DocId>
    <_dlc_DocIdUrl xmlns="9be56660-2c31-41ef-bc00-23e72f632f2a">
      <Url>https://cyfoethnaturiolcymru.sharepoint.com/teams/Regulatory/Permitting/_layouts/15/DocIdRedir.aspx?ID=REGU-195-6511296</Url>
      <Description>REGU-195-6511296</Description>
    </_dlc_DocIdUrl>
    <Site_x0020_Name xmlns="859f7ad6-93f6-4205-b62b-a17f28acbbac">Stepside Agri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/>
    <Surrendered_x002f_Expired xmlns="859f7ad6-93f6-4205-b62b-a17f28acbbac" xsi:nil="true"/>
    <Document_x0020_Date xmlns="859f7ad6-93f6-4205-b62b-a17f28acbbac">2021-12-06T00:00:00+00:00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2" ma:contentTypeDescription="Permitting &amp; Compliance Word Document" ma:contentTypeScope="" ma:versionID="885ec50341019ffae444fa7d5542f51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40d0e16873ae819e474984c0789ca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84f0cfce-9f52-4fef-aaa6-d5fd41ede8e1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21fbd16-2f21-4e4c-9134-6858003770a8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C13A2682-3ABB-4BB7-9E57-A2ACE34021CF}"/>
</file>

<file path=customXml/itemProps5.xml><?xml version="1.0" encoding="utf-8"?>
<ds:datastoreItem xmlns:ds="http://schemas.openxmlformats.org/officeDocument/2006/customXml" ds:itemID="{A6B00DE3-F75B-4859-A2A9-B177016EAC68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218</Words>
  <Characters>1244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Quan, Ffion</cp:lastModifiedBy>
  <cp:revision>2</cp:revision>
  <cp:lastPrinted>2013-10-01T08:30:00Z</cp:lastPrinted>
  <dcterms:created xsi:type="dcterms:W3CDTF">2021-12-06T10:34:00Z</dcterms:created>
  <dcterms:modified xsi:type="dcterms:W3CDTF">2021-12-06T10:34:00Z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43280813-6f01-4390-b98f-fa9168edabaa</vt:lpwstr>
  </property>
</Properties>
</file>