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90FA6E" w14:textId="77777777" w:rsidR="00AD70B4" w:rsidRDefault="00AD70B4" w:rsidP="00AD70B4">
      <w:pPr>
        <w:jc w:val="both"/>
      </w:pPr>
      <w:r>
        <w:rPr>
          <w:rFonts w:cs="Arial"/>
          <w:noProof/>
          <w:sz w:val="22"/>
          <w:szCs w:val="22"/>
          <w:lang w:eastAsia="en-GB"/>
        </w:rPr>
        <w:drawing>
          <wp:inline distT="0" distB="0" distL="0" distR="0" wp14:anchorId="2C87EE44" wp14:editId="75CC6437">
            <wp:extent cx="1562100" cy="108585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E433AB" w14:textId="77777777" w:rsidR="00AD70B4" w:rsidRDefault="00AD70B4" w:rsidP="00AD70B4">
      <w:pPr>
        <w:rPr>
          <w:rFonts w:cs="Arial"/>
        </w:rPr>
      </w:pPr>
    </w:p>
    <w:p w14:paraId="0E9EF4AD" w14:textId="77777777" w:rsidR="00AD70B4" w:rsidRDefault="00AD70B4" w:rsidP="00AD70B4">
      <w:pPr>
        <w:rPr>
          <w:rFonts w:cs="Arial"/>
          <w:b/>
          <w:color w:val="009999"/>
          <w:sz w:val="28"/>
          <w:szCs w:val="28"/>
        </w:rPr>
      </w:pPr>
    </w:p>
    <w:p w14:paraId="031D4441" w14:textId="77777777" w:rsidR="00AD70B4" w:rsidRDefault="00AD70B4" w:rsidP="00AD70B4">
      <w:pPr>
        <w:rPr>
          <w:rFonts w:ascii="Times New Roman" w:hAnsi="Times New Roman"/>
          <w:color w:val="0091A5"/>
          <w:sz w:val="28"/>
          <w:szCs w:val="28"/>
        </w:rPr>
      </w:pPr>
      <w:r>
        <w:rPr>
          <w:rFonts w:cs="Arial"/>
          <w:b/>
          <w:color w:val="0091A5"/>
          <w:sz w:val="28"/>
          <w:szCs w:val="28"/>
        </w:rPr>
        <w:t xml:space="preserve">Protected sites advisor response to an internal consultation on the Habitats Regulations Assessment of a project </w:t>
      </w:r>
    </w:p>
    <w:p w14:paraId="14D015F5" w14:textId="77777777" w:rsidR="00AD70B4" w:rsidRDefault="00AD70B4" w:rsidP="00AD70B4">
      <w:pPr>
        <w:rPr>
          <w:rFonts w:cs="Arial"/>
        </w:rPr>
      </w:pPr>
    </w:p>
    <w:p w14:paraId="0DE70F28" w14:textId="77777777" w:rsidR="00AD70B4" w:rsidRDefault="00AD70B4" w:rsidP="00AD70B4">
      <w:pPr>
        <w:rPr>
          <w:rFonts w:cs="Arial"/>
        </w:rPr>
      </w:pPr>
    </w:p>
    <w:p w14:paraId="743D3005" w14:textId="25665929" w:rsidR="00AD70B4" w:rsidRDefault="00AD70B4" w:rsidP="00AD70B4">
      <w:pPr>
        <w:rPr>
          <w:rFonts w:cs="Arial"/>
          <w:color w:val="0000FF"/>
        </w:rPr>
      </w:pPr>
      <w:r>
        <w:rPr>
          <w:rFonts w:cs="Arial"/>
          <w:b/>
        </w:rPr>
        <w:t xml:space="preserve">TO: </w:t>
      </w:r>
      <w:r>
        <w:rPr>
          <w:rFonts w:cs="Arial"/>
          <w:b/>
        </w:rPr>
        <w:tab/>
      </w:r>
      <w:r>
        <w:rPr>
          <w:rFonts w:cs="Arial"/>
          <w:b/>
        </w:rPr>
        <w:tab/>
      </w:r>
      <w:r w:rsidR="00E621F2">
        <w:rPr>
          <w:rFonts w:cs="Arial"/>
          <w:color w:val="0000FF"/>
        </w:rPr>
        <w:t>Rebecca Williams</w:t>
      </w:r>
    </w:p>
    <w:p w14:paraId="6A681C63" w14:textId="77777777" w:rsidR="00AD70B4" w:rsidRDefault="00AD70B4" w:rsidP="00AD70B4">
      <w:pPr>
        <w:rPr>
          <w:rFonts w:cs="Arial"/>
          <w:b/>
        </w:rPr>
      </w:pPr>
    </w:p>
    <w:p w14:paraId="3715E373" w14:textId="77777777" w:rsidR="00AD70B4" w:rsidRDefault="00AD70B4" w:rsidP="00AD70B4">
      <w:pPr>
        <w:rPr>
          <w:rFonts w:cs="Arial"/>
          <w:color w:val="0000FF"/>
        </w:rPr>
      </w:pPr>
      <w:r>
        <w:rPr>
          <w:rFonts w:cs="Arial"/>
          <w:b/>
        </w:rPr>
        <w:t xml:space="preserve">FROM: </w:t>
      </w:r>
      <w:r>
        <w:rPr>
          <w:rFonts w:cs="Arial"/>
          <w:b/>
        </w:rPr>
        <w:tab/>
      </w:r>
      <w:r w:rsidR="007D6886">
        <w:rPr>
          <w:rFonts w:cs="Arial"/>
          <w:color w:val="0000FF"/>
        </w:rPr>
        <w:t>Richard May</w:t>
      </w:r>
    </w:p>
    <w:p w14:paraId="5DC37251" w14:textId="77777777" w:rsidR="00AD70B4" w:rsidRDefault="00AD70B4" w:rsidP="00AD70B4">
      <w:pPr>
        <w:rPr>
          <w:rFonts w:cs="Arial"/>
          <w:b/>
        </w:rPr>
      </w:pPr>
    </w:p>
    <w:p w14:paraId="20856B4F" w14:textId="427FEB5F" w:rsidR="00AD70B4" w:rsidRDefault="00AD70B4" w:rsidP="00E621F2">
      <w:pPr>
        <w:ind w:left="1410" w:hanging="1410"/>
        <w:rPr>
          <w:rFonts w:cs="Arial"/>
          <w:b/>
        </w:rPr>
      </w:pPr>
      <w:r>
        <w:rPr>
          <w:rFonts w:cs="Arial"/>
          <w:b/>
        </w:rPr>
        <w:t>SUBJECT:</w:t>
      </w:r>
      <w:r>
        <w:rPr>
          <w:rFonts w:cs="Arial"/>
          <w:b/>
        </w:rPr>
        <w:tab/>
      </w:r>
      <w:r>
        <w:rPr>
          <w:rFonts w:cs="Arial"/>
        </w:rPr>
        <w:t xml:space="preserve">Habitats Regulation Assessment of </w:t>
      </w:r>
      <w:r w:rsidR="00E621F2" w:rsidRPr="00E621F2">
        <w:rPr>
          <w:rFonts w:cs="Arial"/>
          <w:color w:val="0000FF"/>
        </w:rPr>
        <w:t>PAN-005141-V002</w:t>
      </w:r>
    </w:p>
    <w:p w14:paraId="39727384" w14:textId="77777777" w:rsidR="00AD70B4" w:rsidRDefault="00AD70B4" w:rsidP="00AD70B4">
      <w:pPr>
        <w:rPr>
          <w:rFonts w:cs="Arial"/>
        </w:rPr>
      </w:pPr>
    </w:p>
    <w:p w14:paraId="76C6632B" w14:textId="381C986F" w:rsidR="00AD70B4" w:rsidRDefault="007D6886" w:rsidP="00AD70B4">
      <w:pPr>
        <w:rPr>
          <w:rFonts w:cs="Arial"/>
        </w:rPr>
      </w:pPr>
      <w:r>
        <w:rPr>
          <w:rFonts w:cs="Arial"/>
        </w:rPr>
        <w:t xml:space="preserve">Thank you for consulting </w:t>
      </w:r>
      <w:r w:rsidRPr="007D6886">
        <w:rPr>
          <w:rFonts w:cs="Arial"/>
          <w:color w:val="0000FF"/>
        </w:rPr>
        <w:t>Denbighshire NRM</w:t>
      </w:r>
      <w:r w:rsidR="00AD70B4">
        <w:rPr>
          <w:rFonts w:cs="Arial"/>
        </w:rPr>
        <w:t xml:space="preserve"> on the above project and sending us a copy of the draft Form 1 HRA report dated </w:t>
      </w:r>
      <w:r w:rsidR="00E621F2">
        <w:rPr>
          <w:rFonts w:cs="Arial"/>
          <w:color w:val="0000FF"/>
        </w:rPr>
        <w:t>17/11/2021</w:t>
      </w:r>
      <w:r w:rsidR="00AD70B4">
        <w:rPr>
          <w:rFonts w:cs="Arial"/>
        </w:rPr>
        <w:t>. Our comments are as follows:</w:t>
      </w:r>
    </w:p>
    <w:p w14:paraId="33D76F1E" w14:textId="77777777" w:rsidR="00AD70B4" w:rsidRDefault="00AD70B4" w:rsidP="00AD70B4">
      <w:pPr>
        <w:rPr>
          <w:rFonts w:cs="Arial"/>
        </w:rPr>
      </w:pPr>
    </w:p>
    <w:p w14:paraId="6ACEAD89" w14:textId="77777777" w:rsidR="00AD70B4" w:rsidRDefault="00AD70B4" w:rsidP="00AD70B4">
      <w:pPr>
        <w:rPr>
          <w:rFonts w:cs="Arial"/>
        </w:rPr>
      </w:pPr>
    </w:p>
    <w:p w14:paraId="15E4403B" w14:textId="77777777" w:rsidR="00AD70B4" w:rsidRDefault="00AD70B4" w:rsidP="00AD70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</w:rPr>
      </w:pPr>
    </w:p>
    <w:p w14:paraId="4E7CE3EE" w14:textId="5E93F7F2" w:rsidR="00AD70B4" w:rsidRPr="00E621F2" w:rsidRDefault="00E621F2" w:rsidP="00E621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iCs/>
          <w:color w:val="0000FF"/>
        </w:rPr>
      </w:pPr>
      <w:r w:rsidRPr="00E621F2">
        <w:rPr>
          <w:rFonts w:cs="Arial"/>
          <w:iCs/>
          <w:color w:val="0000FF"/>
        </w:rPr>
        <w:t>T</w:t>
      </w:r>
      <w:r w:rsidR="00AD70B4" w:rsidRPr="00E621F2">
        <w:rPr>
          <w:rFonts w:cs="Arial"/>
          <w:iCs/>
          <w:color w:val="0000FF"/>
        </w:rPr>
        <w:t>he protected sites advisor agrees with the conclusion of the HRA report</w:t>
      </w:r>
      <w:r w:rsidRPr="00E621F2">
        <w:rPr>
          <w:rFonts w:cs="Arial"/>
          <w:iCs/>
          <w:color w:val="0000FF"/>
        </w:rPr>
        <w:t xml:space="preserve"> based on the </w:t>
      </w:r>
      <w:r>
        <w:rPr>
          <w:rFonts w:cs="Arial"/>
          <w:iCs/>
          <w:color w:val="0000FF"/>
        </w:rPr>
        <w:t xml:space="preserve">results of the </w:t>
      </w:r>
      <w:r w:rsidRPr="00E621F2">
        <w:rPr>
          <w:rFonts w:cs="Arial"/>
          <w:iCs/>
          <w:color w:val="0000FF"/>
        </w:rPr>
        <w:t xml:space="preserve">assessment that </w:t>
      </w:r>
      <w:r>
        <w:rPr>
          <w:rFonts w:cs="Arial"/>
          <w:iCs/>
          <w:color w:val="0000FF"/>
        </w:rPr>
        <w:t>have been provided</w:t>
      </w:r>
      <w:r w:rsidRPr="00E621F2">
        <w:rPr>
          <w:rFonts w:cs="Arial"/>
          <w:iCs/>
          <w:color w:val="0000FF"/>
        </w:rPr>
        <w:t>.</w:t>
      </w:r>
    </w:p>
    <w:p w14:paraId="2840F349" w14:textId="77777777" w:rsidR="00AD70B4" w:rsidRDefault="00AD70B4" w:rsidP="00AD70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</w:rPr>
      </w:pPr>
    </w:p>
    <w:p w14:paraId="5EC1F87B" w14:textId="77777777" w:rsidR="00AD70B4" w:rsidRDefault="00AD70B4" w:rsidP="00AD70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</w:rPr>
      </w:pPr>
    </w:p>
    <w:p w14:paraId="52667307" w14:textId="77777777" w:rsidR="00AD70B4" w:rsidRDefault="00AD70B4" w:rsidP="00AD70B4">
      <w:pPr>
        <w:rPr>
          <w:rFonts w:cs="Arial"/>
        </w:rPr>
      </w:pPr>
    </w:p>
    <w:p w14:paraId="3F57C669" w14:textId="77777777" w:rsidR="00AD70B4" w:rsidRDefault="00AD70B4" w:rsidP="00AD70B4">
      <w:pPr>
        <w:rPr>
          <w:rFonts w:cs="Arial"/>
        </w:rPr>
      </w:pPr>
    </w:p>
    <w:p w14:paraId="25636F15" w14:textId="77777777" w:rsidR="00AD70B4" w:rsidRDefault="00AD70B4" w:rsidP="00AD70B4">
      <w:pPr>
        <w:pBdr>
          <w:bottom w:val="single" w:sz="4" w:space="1" w:color="auto"/>
        </w:pBdr>
        <w:rPr>
          <w:rFonts w:cs="Arial"/>
        </w:rPr>
      </w:pPr>
      <w:r>
        <w:rPr>
          <w:rFonts w:cs="Arial"/>
        </w:rPr>
        <w:t>Signed:</w:t>
      </w:r>
      <w:r w:rsidR="007D6886">
        <w:rPr>
          <w:rFonts w:cs="Arial"/>
        </w:rPr>
        <w:t xml:space="preserve"> </w:t>
      </w:r>
      <w:r w:rsidR="007D6886" w:rsidRPr="002750A7">
        <w:rPr>
          <w:rFonts w:cs="Arial"/>
          <w:color w:val="0000FF"/>
        </w:rPr>
        <w:t>Richard May</w:t>
      </w:r>
    </w:p>
    <w:p w14:paraId="72A9304C" w14:textId="77777777" w:rsidR="00AD70B4" w:rsidRDefault="00AD70B4" w:rsidP="00AD70B4">
      <w:pPr>
        <w:pBdr>
          <w:bottom w:val="single" w:sz="4" w:space="1" w:color="auto"/>
        </w:pBdr>
        <w:rPr>
          <w:rFonts w:cs="Arial"/>
        </w:rPr>
      </w:pPr>
    </w:p>
    <w:p w14:paraId="5FAED23D" w14:textId="77777777" w:rsidR="00AD70B4" w:rsidRDefault="00AD70B4" w:rsidP="00AD70B4">
      <w:pPr>
        <w:rPr>
          <w:rFonts w:cs="Arial"/>
        </w:rPr>
      </w:pPr>
    </w:p>
    <w:p w14:paraId="50C44719" w14:textId="77777777" w:rsidR="00AD70B4" w:rsidRDefault="00AD70B4" w:rsidP="00AD70B4">
      <w:pPr>
        <w:rPr>
          <w:rFonts w:cs="Arial"/>
        </w:rPr>
      </w:pPr>
    </w:p>
    <w:p w14:paraId="14E87B3A" w14:textId="71C62EF8" w:rsidR="00AD70B4" w:rsidRDefault="00AD70B4" w:rsidP="00AD70B4">
      <w:pPr>
        <w:rPr>
          <w:rFonts w:cs="Arial"/>
        </w:rPr>
      </w:pPr>
      <w:r>
        <w:rPr>
          <w:rFonts w:cs="Arial"/>
        </w:rPr>
        <w:t>Date:</w:t>
      </w:r>
      <w:r w:rsidR="007D6886">
        <w:rPr>
          <w:rFonts w:cs="Arial"/>
        </w:rPr>
        <w:t xml:space="preserve"> </w:t>
      </w:r>
      <w:r w:rsidR="00E621F2">
        <w:rPr>
          <w:rFonts w:cs="Arial"/>
          <w:color w:val="0000FF"/>
        </w:rPr>
        <w:t>07/12/2021</w:t>
      </w:r>
    </w:p>
    <w:p w14:paraId="35CC1E30" w14:textId="77777777" w:rsidR="00AD70B4" w:rsidRDefault="00AD70B4" w:rsidP="00AD70B4">
      <w:pPr>
        <w:pBdr>
          <w:bottom w:val="single" w:sz="4" w:space="1" w:color="auto"/>
        </w:pBdr>
        <w:rPr>
          <w:rFonts w:cs="Arial"/>
        </w:rPr>
      </w:pPr>
    </w:p>
    <w:p w14:paraId="72AEE12A" w14:textId="77777777" w:rsidR="00AD70B4" w:rsidRDefault="00AD70B4" w:rsidP="00A20E40"/>
    <w:p w14:paraId="3A00FE45" w14:textId="77777777" w:rsidR="00922FD7" w:rsidRDefault="00922FD7" w:rsidP="00A20E40"/>
    <w:p w14:paraId="53277A34" w14:textId="77777777" w:rsidR="00922FD7" w:rsidRPr="004E18CE" w:rsidRDefault="00922FD7" w:rsidP="00A20E40"/>
    <w:sectPr w:rsidR="00922FD7" w:rsidRPr="004E18CE" w:rsidSect="007A2BDB">
      <w:headerReference w:type="default" r:id="rId14"/>
      <w:footerReference w:type="default" r:id="rId15"/>
      <w:footerReference w:type="first" r:id="rId16"/>
      <w:pgSz w:w="11907" w:h="16840" w:code="9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903F21" w14:textId="77777777" w:rsidR="00E621F2" w:rsidRDefault="00E621F2" w:rsidP="003B1B95">
      <w:r>
        <w:separator/>
      </w:r>
    </w:p>
  </w:endnote>
  <w:endnote w:type="continuationSeparator" w:id="0">
    <w:p w14:paraId="4102B2C4" w14:textId="77777777" w:rsidR="00E621F2" w:rsidRDefault="00E621F2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C713B1" w14:textId="77777777" w:rsidR="00C332A7" w:rsidRPr="00323656" w:rsidRDefault="00621F3B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4B4E615" wp14:editId="6AEB81F7">
              <wp:simplePos x="0" y="0"/>
              <wp:positionH relativeFrom="page">
                <wp:posOffset>720090</wp:posOffset>
              </wp:positionH>
              <wp:positionV relativeFrom="page">
                <wp:posOffset>10086975</wp:posOffset>
              </wp:positionV>
              <wp:extent cx="3260725" cy="217805"/>
              <wp:effectExtent l="0" t="0" r="635" b="127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2CA3FC" w14:textId="77777777" w:rsidR="00897388" w:rsidRPr="007A78C9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B4E615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794.25pt;width:256.75pt;height:17.1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" stroked="f" strokecolor="#005541" strokeweight="1pt">
              <v:textbox inset="0,0">
                <w:txbxContent>
                  <w:p w14:paraId="562CA3FC" w14:textId="77777777" w:rsidR="00897388" w:rsidRPr="007A78C9" w:rsidRDefault="00897388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323656">
      <w:t xml:space="preserve">Page </w:t>
    </w:r>
    <w:r w:rsidR="0024550F" w:rsidRPr="00897388">
      <w:rPr>
        <w:color w:val="0091A5"/>
      </w:rPr>
      <w:fldChar w:fldCharType="begin"/>
    </w:r>
    <w:r w:rsidR="00323656" w:rsidRPr="00897388">
      <w:rPr>
        <w:color w:val="0091A5"/>
      </w:rPr>
      <w:instrText xml:space="preserve"> PAGE </w:instrText>
    </w:r>
    <w:r w:rsidR="0024550F" w:rsidRPr="00897388">
      <w:rPr>
        <w:color w:val="0091A5"/>
      </w:rPr>
      <w:fldChar w:fldCharType="separate"/>
    </w:r>
    <w:r w:rsidR="00E04F3A">
      <w:rPr>
        <w:noProof/>
        <w:color w:val="0091A5"/>
      </w:rPr>
      <w:t>2</w:t>
    </w:r>
    <w:r w:rsidR="0024550F" w:rsidRPr="00897388">
      <w:rPr>
        <w:color w:val="0091A5"/>
      </w:rPr>
      <w:fldChar w:fldCharType="end"/>
    </w:r>
    <w:r w:rsidR="00323656">
      <w:t xml:space="preserve"> of </w:t>
    </w:r>
    <w:r w:rsidR="0024550F" w:rsidRPr="00897388">
      <w:rPr>
        <w:color w:val="0091A5"/>
      </w:rPr>
      <w:fldChar w:fldCharType="begin"/>
    </w:r>
    <w:r w:rsidR="00323656" w:rsidRPr="00897388">
      <w:rPr>
        <w:color w:val="0091A5"/>
      </w:rPr>
      <w:instrText xml:space="preserve"> NUMPAGES  </w:instrText>
    </w:r>
    <w:r w:rsidR="0024550F" w:rsidRPr="00897388">
      <w:rPr>
        <w:color w:val="0091A5"/>
      </w:rPr>
      <w:fldChar w:fldCharType="separate"/>
    </w:r>
    <w:r w:rsidR="00E04F3A">
      <w:rPr>
        <w:noProof/>
        <w:color w:val="0091A5"/>
      </w:rPr>
      <w:t>2</w:t>
    </w:r>
    <w:r w:rsidR="0024550F"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B36741" w14:textId="77777777" w:rsidR="00323656" w:rsidRDefault="00621F3B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7E5CA14" wp14:editId="75864A16">
              <wp:simplePos x="0" y="0"/>
              <wp:positionH relativeFrom="page">
                <wp:posOffset>720090</wp:posOffset>
              </wp:positionH>
              <wp:positionV relativeFrom="page">
                <wp:posOffset>10088245</wp:posOffset>
              </wp:positionV>
              <wp:extent cx="3260725" cy="217805"/>
              <wp:effectExtent l="0" t="1270" r="635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ADF03C0" w14:textId="77777777" w:rsidR="00897388" w:rsidRPr="007A78C9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7E5CA14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4.35pt;width:256.75pt;height:17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" stroked="f" strokecolor="#005541" strokeweight="1pt">
              <v:textbox inset="0,0">
                <w:txbxContent>
                  <w:p w14:paraId="3ADF03C0" w14:textId="77777777" w:rsidR="00897388" w:rsidRPr="007A78C9" w:rsidRDefault="00897388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BD5329E" wp14:editId="7D039E5A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EDD5E7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BD5329E" id="Text Box 5" o:spid="_x0000_s1028" type="#_x0000_t202" style="position:absolute;left:0;text-align:left;margin-left:56.7pt;margin-top:717.2pt;width:241.15pt;height:20.5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" stroked="f" strokecolor="#005541" strokeweight="1pt">
              <v:textbox inset="0">
                <w:txbxContent>
                  <w:p w14:paraId="3EEDD5E7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0EDEE36D" wp14:editId="17C78279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4039F2" w14:textId="77777777" w:rsidR="00897388" w:rsidRPr="007A78C9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DEE36D" id="Text Box 6" o:spid="_x0000_s1029" type="#_x0000_t202" style="position:absolute;left:0;text-align:left;margin-left:56.7pt;margin-top:734.75pt;width:256.75pt;height:17.1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" stroked="f" strokecolor="#005541" strokeweight="1pt">
              <v:textbox inset="0,0">
                <w:txbxContent>
                  <w:p w14:paraId="714039F2" w14:textId="77777777" w:rsidR="00897388" w:rsidRPr="007A78C9" w:rsidRDefault="00897388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096" behindDoc="0" locked="0" layoutInCell="1" allowOverlap="1" wp14:anchorId="5BE5266F" wp14:editId="01005F4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97F5AFD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BE5266F" id="Text Box 1" o:spid="_x0000_s1030" type="#_x0000_t202" style="position:absolute;left:0;text-align:left;margin-left:56.7pt;margin-top:717.2pt;width:241.15pt;height:20.55pt;z-index: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" stroked="f" strokecolor="#005541" strokeweight="1pt">
              <v:textbox inset="0">
                <w:txbxContent>
                  <w:p w14:paraId="297F5AFD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06549A77" wp14:editId="76B66F04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BD5DCC" w14:textId="77777777" w:rsidR="00897388" w:rsidRPr="007A78C9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6549A77" id="Text Box 2" o:spid="_x0000_s1031" type="#_x0000_t202" style="position:absolute;left:0;text-align:left;margin-left:56.7pt;margin-top:734.75pt;width:256.75pt;height:17.15pt;z-index: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" stroked="f" strokecolor="#005541" strokeweight="1pt">
              <v:textbox inset="0,0">
                <w:txbxContent>
                  <w:p w14:paraId="42BD5DCC" w14:textId="77777777" w:rsidR="00897388" w:rsidRPr="007A78C9" w:rsidRDefault="00897388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4FCDE319" wp14:editId="288E0D3A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60FDC1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CDE319" id="Text Box 3" o:spid="_x0000_s1032" type="#_x0000_t202" style="position:absolute;left:0;text-align:left;margin-left:56.7pt;margin-top:717.2pt;width:241.15pt;height:20.55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" stroked="f" strokecolor="#005541" strokeweight="1pt">
              <v:textbox inset="0">
                <w:txbxContent>
                  <w:p w14:paraId="0360FDC1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6C9E270F" wp14:editId="0A4D651C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BD4FAA" w14:textId="77777777" w:rsidR="00897388" w:rsidRPr="007A78C9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C9E270F" id="Text Box 4" o:spid="_x0000_s1033" type="#_x0000_t202" style="position:absolute;left:0;text-align:left;margin-left:56.7pt;margin-top:734.75pt;width:256.75pt;height:17.15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" stroked="f" strokecolor="#005541" strokeweight="1pt">
              <v:textbox inset="0,0">
                <w:txbxContent>
                  <w:p w14:paraId="2CBD4FAA" w14:textId="77777777" w:rsidR="00897388" w:rsidRPr="007A78C9" w:rsidRDefault="00897388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323656">
      <w:t xml:space="preserve">Page </w:t>
    </w:r>
    <w:r w:rsidR="0024550F" w:rsidRPr="00897388">
      <w:rPr>
        <w:color w:val="0091A5"/>
      </w:rPr>
      <w:fldChar w:fldCharType="begin"/>
    </w:r>
    <w:r w:rsidR="00323656" w:rsidRPr="00897388">
      <w:rPr>
        <w:color w:val="0091A5"/>
      </w:rPr>
      <w:instrText xml:space="preserve"> PAGE </w:instrText>
    </w:r>
    <w:r w:rsidR="0024550F" w:rsidRPr="00897388">
      <w:rPr>
        <w:color w:val="0091A5"/>
      </w:rPr>
      <w:fldChar w:fldCharType="separate"/>
    </w:r>
    <w:r w:rsidR="00E04F3A">
      <w:rPr>
        <w:noProof/>
        <w:color w:val="0091A5"/>
      </w:rPr>
      <w:t>1</w:t>
    </w:r>
    <w:r w:rsidR="0024550F" w:rsidRPr="00897388">
      <w:rPr>
        <w:color w:val="0091A5"/>
      </w:rPr>
      <w:fldChar w:fldCharType="end"/>
    </w:r>
    <w:r w:rsidR="00323656">
      <w:t xml:space="preserve"> of </w:t>
    </w:r>
    <w:r w:rsidR="0024550F" w:rsidRPr="00897388">
      <w:rPr>
        <w:color w:val="0091A5"/>
      </w:rPr>
      <w:fldChar w:fldCharType="begin"/>
    </w:r>
    <w:r w:rsidR="00323656" w:rsidRPr="00897388">
      <w:rPr>
        <w:color w:val="0091A5"/>
      </w:rPr>
      <w:instrText xml:space="preserve"> NUMPAGES  </w:instrText>
    </w:r>
    <w:r w:rsidR="0024550F" w:rsidRPr="00897388">
      <w:rPr>
        <w:color w:val="0091A5"/>
      </w:rPr>
      <w:fldChar w:fldCharType="separate"/>
    </w:r>
    <w:r w:rsidR="00E04F3A">
      <w:rPr>
        <w:noProof/>
        <w:color w:val="0091A5"/>
      </w:rPr>
      <w:t>1</w:t>
    </w:r>
    <w:r w:rsidR="0024550F"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2D970E" w14:textId="77777777" w:rsidR="00E621F2" w:rsidRDefault="00E621F2" w:rsidP="003B1B95">
      <w:r>
        <w:separator/>
      </w:r>
    </w:p>
  </w:footnote>
  <w:footnote w:type="continuationSeparator" w:id="0">
    <w:p w14:paraId="7F7AE9AA" w14:textId="77777777" w:rsidR="00E621F2" w:rsidRDefault="00E621F2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998C37" w14:textId="77777777" w:rsidR="00580178" w:rsidRDefault="00580178" w:rsidP="00580178">
    <w:pPr>
      <w:pStyle w:val="Header"/>
    </w:pPr>
  </w:p>
  <w:p w14:paraId="61A4CB6E" w14:textId="77777777" w:rsidR="003B1B95" w:rsidRDefault="003B1B9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1520333C"/>
    <w:multiLevelType w:val="hybridMultilevel"/>
    <w:tmpl w:val="A8FE9E90"/>
    <w:lvl w:ilvl="0" w:tplc="DBCA5CD8">
      <w:start w:val="1"/>
      <w:numFmt w:val="bullet"/>
      <w:lvlText w:val="!"/>
      <w:lvlJc w:val="left"/>
      <w:pPr>
        <w:ind w:left="360" w:hanging="360"/>
      </w:pPr>
      <w:rPr>
        <w:rFonts w:ascii="Arial" w:hAnsi="Arial" w:cs="Times New Roman" w:hint="default"/>
        <w:b/>
        <w:i w:val="0"/>
        <w:color w:val="0091A5"/>
        <w:sz w:val="28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4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5A52566E"/>
    <w:multiLevelType w:val="hybridMultilevel"/>
    <w:tmpl w:val="66DEE1B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8" w15:restartNumberingAfterBreak="0">
    <w:nsid w:val="76EC08A8"/>
    <w:multiLevelType w:val="hybridMultilevel"/>
    <w:tmpl w:val="EAE87368"/>
    <w:lvl w:ilvl="0" w:tplc="FDF42F8A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b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7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9"/>
  </w:num>
  <w:num w:numId="7">
    <w:abstractNumId w:val="5"/>
  </w:num>
  <w:num w:numId="8">
    <w:abstractNumId w:val="0"/>
  </w:num>
  <w:num w:numId="9">
    <w:abstractNumId w:val="0"/>
  </w:num>
  <w:num w:numId="10">
    <w:abstractNumId w:val="3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5"/>
  </w:num>
  <w:num w:numId="12">
    <w:abstractNumId w:val="3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5"/>
  </w:num>
  <w:num w:numId="14">
    <w:abstractNumId w:val="3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>
    <w:abstractNumId w:val="5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cs="Times New Roman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Times New Roman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Times New Roman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</w:num>
  <w:num w:numId="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embedSystemFonts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49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21F2"/>
    <w:rsid w:val="0003584B"/>
    <w:rsid w:val="0006469D"/>
    <w:rsid w:val="00081B13"/>
    <w:rsid w:val="000C7950"/>
    <w:rsid w:val="000D1041"/>
    <w:rsid w:val="000D42BC"/>
    <w:rsid w:val="0010023A"/>
    <w:rsid w:val="00111C12"/>
    <w:rsid w:val="0011678F"/>
    <w:rsid w:val="00124C2B"/>
    <w:rsid w:val="00133750"/>
    <w:rsid w:val="00144CC7"/>
    <w:rsid w:val="001463C2"/>
    <w:rsid w:val="00163204"/>
    <w:rsid w:val="001728F5"/>
    <w:rsid w:val="00187BDF"/>
    <w:rsid w:val="001A7008"/>
    <w:rsid w:val="00220C1C"/>
    <w:rsid w:val="00224F03"/>
    <w:rsid w:val="00227FCF"/>
    <w:rsid w:val="002310C5"/>
    <w:rsid w:val="0024550F"/>
    <w:rsid w:val="002750A7"/>
    <w:rsid w:val="00295704"/>
    <w:rsid w:val="002B0FE6"/>
    <w:rsid w:val="002C1957"/>
    <w:rsid w:val="002C7D1B"/>
    <w:rsid w:val="002D1C88"/>
    <w:rsid w:val="002D1E23"/>
    <w:rsid w:val="00323656"/>
    <w:rsid w:val="00325394"/>
    <w:rsid w:val="00366E8B"/>
    <w:rsid w:val="003B1B95"/>
    <w:rsid w:val="003B67D1"/>
    <w:rsid w:val="003E31B8"/>
    <w:rsid w:val="00421C65"/>
    <w:rsid w:val="00423EB6"/>
    <w:rsid w:val="00436A14"/>
    <w:rsid w:val="00442418"/>
    <w:rsid w:val="00445530"/>
    <w:rsid w:val="004B55D4"/>
    <w:rsid w:val="004C25D1"/>
    <w:rsid w:val="004D606F"/>
    <w:rsid w:val="004E070B"/>
    <w:rsid w:val="004E18CE"/>
    <w:rsid w:val="004E21FB"/>
    <w:rsid w:val="004F291A"/>
    <w:rsid w:val="00504C76"/>
    <w:rsid w:val="0051775A"/>
    <w:rsid w:val="00580178"/>
    <w:rsid w:val="005A0D52"/>
    <w:rsid w:val="005B301B"/>
    <w:rsid w:val="005C5EE6"/>
    <w:rsid w:val="005E6F2C"/>
    <w:rsid w:val="00621F3B"/>
    <w:rsid w:val="0066120C"/>
    <w:rsid w:val="00666BB5"/>
    <w:rsid w:val="006922AF"/>
    <w:rsid w:val="006C4D08"/>
    <w:rsid w:val="006D6756"/>
    <w:rsid w:val="006E1121"/>
    <w:rsid w:val="00701537"/>
    <w:rsid w:val="007057E6"/>
    <w:rsid w:val="00773040"/>
    <w:rsid w:val="00780D50"/>
    <w:rsid w:val="00783CEA"/>
    <w:rsid w:val="007871B3"/>
    <w:rsid w:val="00794C61"/>
    <w:rsid w:val="007A2BDB"/>
    <w:rsid w:val="007A78C9"/>
    <w:rsid w:val="007C7F2F"/>
    <w:rsid w:val="007D6886"/>
    <w:rsid w:val="008143B8"/>
    <w:rsid w:val="00820898"/>
    <w:rsid w:val="00832030"/>
    <w:rsid w:val="00842FC5"/>
    <w:rsid w:val="0085223F"/>
    <w:rsid w:val="00861D04"/>
    <w:rsid w:val="008837A9"/>
    <w:rsid w:val="00897388"/>
    <w:rsid w:val="008A0F5F"/>
    <w:rsid w:val="008A56C7"/>
    <w:rsid w:val="008E6805"/>
    <w:rsid w:val="008F11CB"/>
    <w:rsid w:val="009220C5"/>
    <w:rsid w:val="00922FD7"/>
    <w:rsid w:val="0095246A"/>
    <w:rsid w:val="00967FB8"/>
    <w:rsid w:val="00985E6A"/>
    <w:rsid w:val="009B37B8"/>
    <w:rsid w:val="009D45C2"/>
    <w:rsid w:val="00A20E40"/>
    <w:rsid w:val="00A25617"/>
    <w:rsid w:val="00A36091"/>
    <w:rsid w:val="00A4520C"/>
    <w:rsid w:val="00A63022"/>
    <w:rsid w:val="00A73E72"/>
    <w:rsid w:val="00A82587"/>
    <w:rsid w:val="00A908E3"/>
    <w:rsid w:val="00A94BA8"/>
    <w:rsid w:val="00AA54D9"/>
    <w:rsid w:val="00AB7169"/>
    <w:rsid w:val="00AC33E4"/>
    <w:rsid w:val="00AD70B4"/>
    <w:rsid w:val="00AE4565"/>
    <w:rsid w:val="00AF5EC2"/>
    <w:rsid w:val="00B02CD4"/>
    <w:rsid w:val="00B322A0"/>
    <w:rsid w:val="00B35F5B"/>
    <w:rsid w:val="00B5706F"/>
    <w:rsid w:val="00B90A54"/>
    <w:rsid w:val="00B978A1"/>
    <w:rsid w:val="00BA4AE0"/>
    <w:rsid w:val="00BD33CC"/>
    <w:rsid w:val="00BE135C"/>
    <w:rsid w:val="00C13E6B"/>
    <w:rsid w:val="00C30336"/>
    <w:rsid w:val="00C332A7"/>
    <w:rsid w:val="00C37E1F"/>
    <w:rsid w:val="00C70646"/>
    <w:rsid w:val="00C83DE7"/>
    <w:rsid w:val="00C90C46"/>
    <w:rsid w:val="00CA0E77"/>
    <w:rsid w:val="00CB0986"/>
    <w:rsid w:val="00CD0AA9"/>
    <w:rsid w:val="00CD29E5"/>
    <w:rsid w:val="00CD4B48"/>
    <w:rsid w:val="00CE72E1"/>
    <w:rsid w:val="00CF7FA8"/>
    <w:rsid w:val="00D30CC0"/>
    <w:rsid w:val="00D4293C"/>
    <w:rsid w:val="00D45E5F"/>
    <w:rsid w:val="00D50DC4"/>
    <w:rsid w:val="00DD2407"/>
    <w:rsid w:val="00E04F3A"/>
    <w:rsid w:val="00E164E9"/>
    <w:rsid w:val="00E3072A"/>
    <w:rsid w:val="00E621F2"/>
    <w:rsid w:val="00EA1E4A"/>
    <w:rsid w:val="00EA5293"/>
    <w:rsid w:val="00EB4078"/>
    <w:rsid w:val="00EE6FB7"/>
    <w:rsid w:val="00EF38E7"/>
    <w:rsid w:val="00F4177D"/>
    <w:rsid w:val="00F5565F"/>
    <w:rsid w:val="00F63843"/>
    <w:rsid w:val="00F74135"/>
    <w:rsid w:val="00F96490"/>
    <w:rsid w:val="00FB70DB"/>
    <w:rsid w:val="00FC39DE"/>
    <w:rsid w:val="00FD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rokecolor="#0091a5">
      <v:stroke color="#0091a5" weight="1pt"/>
      <o:colormru v:ext="edit" colors="#0091a5"/>
    </o:shapedefaults>
    <o:shapelayout v:ext="edit">
      <o:idmap v:ext="edit" data="1"/>
    </o:shapelayout>
  </w:shapeDefaults>
  <w:decimalSymbol w:val="."/>
  <w:listSeparator w:val=","/>
  <w14:docId w14:val="38504104"/>
  <w15:docId w15:val="{373BC9E9-0123-4B8A-98BB-1A3AD510D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18CE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uiPriority w:val="39"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semiHidden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aliases w:val="Body Text Char1,Body Text Char Char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aliases w:val="Body Text Char1 Char,Body Text Char Char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TOC2">
    <w:name w:val="toc 2"/>
    <w:basedOn w:val="Normal"/>
    <w:next w:val="Normal"/>
    <w:autoRedefine/>
    <w:uiPriority w:val="39"/>
    <w:unhideWhenUsed/>
    <w:rsid w:val="00A82587"/>
    <w:pPr>
      <w:spacing w:after="100"/>
      <w:ind w:left="567"/>
    </w:pPr>
  </w:style>
  <w:style w:type="paragraph" w:styleId="ListParagraph">
    <w:name w:val="List Paragraph"/>
    <w:basedOn w:val="Normal"/>
    <w:uiPriority w:val="34"/>
    <w:qFormat/>
    <w:rsid w:val="00A82587"/>
    <w:pPr>
      <w:ind w:left="720"/>
      <w:contextualSpacing/>
    </w:pPr>
  </w:style>
  <w:style w:type="paragraph" w:styleId="TOC3">
    <w:name w:val="toc 3"/>
    <w:basedOn w:val="Normal"/>
    <w:next w:val="Normal"/>
    <w:autoRedefine/>
    <w:uiPriority w:val="39"/>
    <w:unhideWhenUsed/>
    <w:rsid w:val="00A82587"/>
    <w:pPr>
      <w:spacing w:after="100"/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175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4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emf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ichard.may\OneDrive%20-%20Natural%20Resources%20Wales\Desktop\HRA%20response.dotx" TargetMode="External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d8a89e5522b82d061202da6698d076d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1b9208f0f533452b3848fcbab045c79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REGU-408-2743940</_dlc_DocId>
    <_dlc_DocIdUrl xmlns="9be56660-2c31-41ef-bc00-23e72f632f2a">
      <Url>https://cyfoethnaturiolcymru.sharepoint.com/teams/Regulatory/Permitting/_layouts/15/DocIdRedir.aspx?ID=REGU-408-2743940</Url>
      <Description>REGU-408-2743940</Description>
    </_dlc_DocIdUrl>
    <Welsh_x0020_Local_x0020_Authority xmlns="859f7ad6-93f6-4205-b62b-a17f28acbbac">Denbighshire County Council</Welsh_x0020_Local_x0020_Authority>
    <Document_x0020_Date xmlns="859f7ad6-93f6-4205-b62b-a17f28acbbac">2021-12-07T00:00:00+00:00</Document_x0020_Date>
    <Process_x0020_Type xmlns="859f7ad6-93f6-4205-b62b-a17f28acbbac">Application</Process_x0020_Type>
    <Site_x0020_Name xmlns="859f7ad6-93f6-4205-b62b-a17f28acbbac">Ruthin</Site_x0020_Name>
    <Post_x0020_code xmlns="859f7ad6-93f6-4205-b62b-a17f28acbbac">LL15 2TN</Post_x0020_code>
    <Addressee xmlns="859f7ad6-93f6-4205-b62b-a17f28acbbac">Blazers Fuels, Brick Lane, Denbigh Road, Ruthin LL15 2TN</Addressee>
    <Disclosure_x0020_Status xmlns="859f7ad6-93f6-4205-b62b-a17f28acbbac">Public register</Disclosure_x0020_Status>
    <Customer_x0020_Name xmlns="859f7ad6-93f6-4205-b62b-a17f28acbbac">Newbridge Energy Limited</Customer_x0020_Name>
    <Environment_x0020_Sub_x0020_Folder xmlns="859f7ad6-93f6-4205-b62b-a17f28acbbac">Licence variation</Environment_x0020_Sub_x0020_Folder>
    <License_x002f_Activity_x0020_Type xmlns="859f7ad6-93f6-4205-b62b-a17f28acbbac">3. EPR Regulated Industry</License_x002f_Activity_x0020_Type>
    <Facility_x0020_Address xmlns="859f7ad6-93f6-4205-b62b-a17f28acbbac">Blazers Fuels, Brick Lane, Denbigh Road, Ruthin LL15 2TN</Facility_x0020_Address>
    <Internal_x002f_External xmlns="859f7ad6-93f6-4205-b62b-a17f28acbbac">Internal document</Internal_x002f_External>
    <Document_x0020_Type xmlns="859f7ad6-93f6-4205-b62b-a17f28acbbac">Form/Proforma</Document_x0020_Type>
    <IconOverlay xmlns="http://schemas.microsoft.com/sharepoint/v4" xsi:nil="true"/>
    <Surrendered_x002f_Expired xmlns="859f7ad6-93f6-4205-b62b-a17f28acbbac" xsi:nil="true"/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67635C0A-83C1-4E5C-87A8-763EA1B3BBE1}"/>
</file>

<file path=customXml/itemProps2.xml><?xml version="1.0" encoding="utf-8"?>
<ds:datastoreItem xmlns:ds="http://schemas.openxmlformats.org/officeDocument/2006/customXml" ds:itemID="{89473B79-D397-4DCB-A6B0-B5E6CD4F1F55}"/>
</file>

<file path=customXml/itemProps3.xml><?xml version="1.0" encoding="utf-8"?>
<ds:datastoreItem xmlns:ds="http://schemas.openxmlformats.org/officeDocument/2006/customXml" ds:itemID="{B3E9EB69-BBF9-477D-BCAD-7D13DB0D8D1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034E9FF8-AB39-4988-BF51-30FDBDE85112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380D659D-9DCB-4446-A6ED-F83E23461EBD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HRA response</Template>
  <TotalTime>5</TotalTime>
  <Pages>1</Pages>
  <Words>85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OGN 200 FORM 2 Protected sites advisor response to an internal consultation on the Habitats Regulations Assessment of a project</vt:lpstr>
    </vt:vector>
  </TitlesOfParts>
  <Company>Natural Resources Wales</Company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OGN 200 FORM 2 Protected sites advisor response to an internal consultation on the Habitats Regulations Assessment of a project</dc:title>
  <dc:creator>NRW</dc:creator>
  <cp:keywords>Protected sites advisor response, Internal consultation, HRA project</cp:keywords>
  <cp:lastModifiedBy>May, Richard</cp:lastModifiedBy>
  <cp:revision>1</cp:revision>
  <cp:lastPrinted>2013-10-01T08:52:00Z</cp:lastPrinted>
  <dcterms:created xsi:type="dcterms:W3CDTF">2021-12-07T15:04:00Z</dcterms:created>
  <dcterms:modified xsi:type="dcterms:W3CDTF">2021-12-07T15:09:00Z</dcterms:modified>
  <cp:category>OGN From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5b0513b2-3c24-448b-841b-6cf1f0afc9d8</vt:lpwstr>
  </property>
  <property fmtid="{D5CDD505-2E9C-101B-9397-08002B2CF9AE}" pid="4" name="SharedWithUsers">
    <vt:lpwstr>212;#Matthews, Roger;#167;#Hudson, Nick;#1451;#Saville, Jonathan</vt:lpwstr>
  </property>
  <property fmtid="{D5CDD505-2E9C-101B-9397-08002B2CF9AE}" pid="5" name="Welsh Local Authority">
    <vt:lpwstr>Denbighshire County Council</vt:lpwstr>
  </property>
  <property fmtid="{D5CDD505-2E9C-101B-9397-08002B2CF9AE}" pid="6" name="Site Name">
    <vt:lpwstr>Ruthin</vt:lpwstr>
  </property>
  <property fmtid="{D5CDD505-2E9C-101B-9397-08002B2CF9AE}" pid="7" name="Addressee">
    <vt:lpwstr>Blazers Fuels, Brick Lane, Denbigh Road, Ruthin LL15 2TN</vt:lpwstr>
  </property>
  <property fmtid="{D5CDD505-2E9C-101B-9397-08002B2CF9AE}" pid="8" name="Post code">
    <vt:lpwstr>LL15 2TN</vt:lpwstr>
  </property>
  <property fmtid="{D5CDD505-2E9C-101B-9397-08002B2CF9AE}" pid="9" name="Customer Name">
    <vt:lpwstr>Newbridge Energy Limited</vt:lpwstr>
  </property>
  <property fmtid="{D5CDD505-2E9C-101B-9397-08002B2CF9AE}" pid="10" name="Facility Address">
    <vt:lpwstr>Blazers Fuels, Brick Lane, Denbigh Road, Ruthin LL15 2TN</vt:lpwstr>
  </property>
  <property fmtid="{D5CDD505-2E9C-101B-9397-08002B2CF9AE}" pid="11" name="License/Activity Type">
    <vt:lpwstr>3. EPR Regulated Industry</vt:lpwstr>
  </property>
</Properties>
</file>