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F99704" w14:textId="77777777" w:rsidR="0053194E" w:rsidRPr="00E11877" w:rsidRDefault="006D6F79" w:rsidP="00F17CE1">
      <w:pPr>
        <w:pStyle w:val="StyleHeading5BlockLabelArial"/>
        <w:spacing w:before="60" w:after="60" w:line="270" w:lineRule="exact"/>
      </w:pPr>
      <w:r w:rsidRPr="00E11877">
        <w:t>Duly Made checklist –</w:t>
      </w:r>
      <w:r w:rsidR="0053194E" w:rsidRPr="00E11877">
        <w:t xml:space="preserve"> </w:t>
      </w:r>
      <w:r w:rsidR="00D60C5E" w:rsidRPr="00E11877">
        <w:t>waste</w:t>
      </w:r>
      <w:r w:rsidR="0053194E" w:rsidRPr="00E11877">
        <w:t xml:space="preserve"> permit </w:t>
      </w:r>
      <w:r w:rsidR="00300374" w:rsidRPr="00E11877">
        <w:t xml:space="preserve">administrative </w:t>
      </w:r>
      <w:r w:rsidR="0053194E" w:rsidRPr="00E11877">
        <w:t>variations</w:t>
      </w:r>
      <w:r w:rsidR="00D60C5E" w:rsidRPr="00E11877">
        <w:t xml:space="preserve"> </w:t>
      </w:r>
    </w:p>
    <w:p w14:paraId="19E9EBCF" w14:textId="77777777" w:rsidR="0063537F" w:rsidRPr="00E11877" w:rsidRDefault="0063537F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39DE2848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C6494D" w:rsidRPr="00E11877" w14:paraId="29AA82A0" w14:textId="77777777" w:rsidTr="007D1C75">
        <w:trPr>
          <w:trHeight w:val="227"/>
        </w:trPr>
        <w:tc>
          <w:tcPr>
            <w:tcW w:w="4077" w:type="dxa"/>
          </w:tcPr>
          <w:p w14:paraId="1ABC348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41385891" w14:textId="321CEDA8" w:rsidR="00C6494D" w:rsidRPr="00E11877" w:rsidRDefault="002171AE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71AE">
              <w:rPr>
                <w:rFonts w:ascii="Arial" w:hAnsi="Arial" w:cs="Arial"/>
                <w:lang w:eastAsia="en-US"/>
              </w:rPr>
              <w:t>PAN-016077</w:t>
            </w:r>
          </w:p>
        </w:tc>
      </w:tr>
      <w:tr w:rsidR="00C6494D" w:rsidRPr="00E11877" w14:paraId="31BBBF6A" w14:textId="77777777" w:rsidTr="007D1C75">
        <w:trPr>
          <w:trHeight w:val="227"/>
        </w:trPr>
        <w:tc>
          <w:tcPr>
            <w:tcW w:w="4077" w:type="dxa"/>
          </w:tcPr>
          <w:p w14:paraId="0D6206B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04A7BAF3" w14:textId="175C81DB" w:rsidR="00C6494D" w:rsidRPr="00E11877" w:rsidRDefault="002171AE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EPR/</w:t>
            </w:r>
            <w:r w:rsidRPr="002171AE">
              <w:rPr>
                <w:rFonts w:ascii="Arial" w:hAnsi="Arial" w:cs="Arial"/>
                <w:lang w:eastAsia="en-US"/>
              </w:rPr>
              <w:t>AB3698ZE</w:t>
            </w:r>
          </w:p>
        </w:tc>
      </w:tr>
      <w:tr w:rsidR="00C6494D" w:rsidRPr="00E11877" w14:paraId="0986ECC0" w14:textId="77777777" w:rsidTr="007D1C75">
        <w:trPr>
          <w:trHeight w:val="227"/>
        </w:trPr>
        <w:tc>
          <w:tcPr>
            <w:tcW w:w="4077" w:type="dxa"/>
          </w:tcPr>
          <w:p w14:paraId="0AAB15C2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606E7B8E" w14:textId="369F2981" w:rsidR="00C6494D" w:rsidRPr="00E11877" w:rsidRDefault="002171AE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 w:rsidRPr="002171AE">
              <w:rPr>
                <w:rFonts w:ascii="Arial" w:hAnsi="Arial" w:cs="Arial"/>
                <w:lang w:eastAsia="en-US"/>
              </w:rPr>
              <w:t>Mekatek</w:t>
            </w:r>
            <w:proofErr w:type="spellEnd"/>
            <w:r w:rsidRPr="002171AE">
              <w:rPr>
                <w:rFonts w:ascii="Arial" w:hAnsi="Arial" w:cs="Arial"/>
                <w:lang w:eastAsia="en-US"/>
              </w:rPr>
              <w:t xml:space="preserve"> Limited</w:t>
            </w:r>
          </w:p>
        </w:tc>
      </w:tr>
      <w:tr w:rsidR="00C6494D" w:rsidRPr="00E11877" w14:paraId="1D29E261" w14:textId="77777777" w:rsidTr="007D1C75">
        <w:trPr>
          <w:trHeight w:val="227"/>
        </w:trPr>
        <w:tc>
          <w:tcPr>
            <w:tcW w:w="4077" w:type="dxa"/>
          </w:tcPr>
          <w:p w14:paraId="1835466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3D71832F" w14:textId="77777777" w:rsidR="00C6494D" w:rsidRDefault="002171AE" w:rsidP="002171A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 w:rsidRPr="002171AE">
              <w:rPr>
                <w:rFonts w:ascii="Arial" w:hAnsi="Arial" w:cs="Arial"/>
                <w:lang w:eastAsia="en-US"/>
              </w:rPr>
              <w:t>Mekatek</w:t>
            </w:r>
            <w:proofErr w:type="spellEnd"/>
            <w:r w:rsidRPr="002171AE">
              <w:rPr>
                <w:rFonts w:ascii="Arial" w:hAnsi="Arial" w:cs="Arial"/>
                <w:lang w:eastAsia="en-US"/>
              </w:rPr>
              <w:t xml:space="preserve"> Ltd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2171AE">
              <w:rPr>
                <w:rFonts w:ascii="Arial" w:hAnsi="Arial" w:cs="Arial"/>
                <w:lang w:eastAsia="en-US"/>
              </w:rPr>
              <w:t>Unit C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2171AE">
              <w:rPr>
                <w:rFonts w:ascii="Arial" w:hAnsi="Arial" w:cs="Arial"/>
                <w:lang w:eastAsia="en-US"/>
              </w:rPr>
              <w:t>Maerdy</w:t>
            </w:r>
            <w:proofErr w:type="spellEnd"/>
            <w:r w:rsidRPr="002171AE">
              <w:rPr>
                <w:rFonts w:ascii="Arial" w:hAnsi="Arial" w:cs="Arial"/>
                <w:lang w:eastAsia="en-US"/>
              </w:rPr>
              <w:t xml:space="preserve"> Industrial Estate (South)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2171AE">
              <w:rPr>
                <w:rFonts w:ascii="Arial" w:hAnsi="Arial" w:cs="Arial"/>
                <w:lang w:eastAsia="en-US"/>
              </w:rPr>
              <w:t>Rhymney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2171AE">
              <w:rPr>
                <w:rFonts w:ascii="Arial" w:hAnsi="Arial" w:cs="Arial"/>
                <w:lang w:eastAsia="en-US"/>
              </w:rPr>
              <w:t>NP22 5PY</w:t>
            </w:r>
            <w:r w:rsidR="00C653ED">
              <w:rPr>
                <w:rFonts w:ascii="Arial" w:hAnsi="Arial" w:cs="Arial"/>
                <w:lang w:eastAsia="en-US"/>
              </w:rPr>
              <w:t xml:space="preserve"> </w:t>
            </w:r>
          </w:p>
          <w:p w14:paraId="4EDA0620" w14:textId="7B7C7574" w:rsidR="00C653ED" w:rsidRPr="00E11877" w:rsidRDefault="00C653ED" w:rsidP="002171A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</w:t>
            </w:r>
            <w:r w:rsidR="00757014">
              <w:rPr>
                <w:rFonts w:ascii="Arial" w:hAnsi="Arial" w:cs="Arial"/>
                <w:lang w:eastAsia="en-US"/>
              </w:rPr>
              <w:t>post code to be changed to NP22 5PH)</w:t>
            </w:r>
          </w:p>
        </w:tc>
      </w:tr>
      <w:tr w:rsidR="00C6494D" w:rsidRPr="00E11877" w14:paraId="049AAD47" w14:textId="77777777" w:rsidTr="007D1C75">
        <w:trPr>
          <w:trHeight w:val="227"/>
        </w:trPr>
        <w:tc>
          <w:tcPr>
            <w:tcW w:w="4077" w:type="dxa"/>
          </w:tcPr>
          <w:p w14:paraId="6ADE542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6E4FC08C" w14:textId="0CACE888" w:rsidR="00C6494D" w:rsidRPr="00E11877" w:rsidRDefault="002171AE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C6494D" w:rsidRPr="00E11877" w14:paraId="4CF4277E" w14:textId="77777777" w:rsidTr="007D1C75">
        <w:trPr>
          <w:trHeight w:val="227"/>
        </w:trPr>
        <w:tc>
          <w:tcPr>
            <w:tcW w:w="4077" w:type="dxa"/>
          </w:tcPr>
          <w:p w14:paraId="3CF63E5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DC3006D" w14:textId="74B9CDA8" w:rsidR="00C6494D" w:rsidRPr="00E11877" w:rsidRDefault="002171AE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C6494D" w:rsidRPr="00E11877" w14:paraId="17B8734C" w14:textId="77777777" w:rsidTr="007D1C75">
        <w:trPr>
          <w:trHeight w:val="227"/>
        </w:trPr>
        <w:tc>
          <w:tcPr>
            <w:tcW w:w="4077" w:type="dxa"/>
          </w:tcPr>
          <w:p w14:paraId="4D9BFB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3FBA366" w14:textId="4D89838A" w:rsidR="00C6494D" w:rsidRPr="00E11877" w:rsidRDefault="002171AE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</w:tbl>
    <w:p w14:paraId="1A2BEC2D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22102B5A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C6494D" w:rsidRPr="00E11877" w14:paraId="605DA207" w14:textId="77777777" w:rsidTr="007D1C75">
        <w:trPr>
          <w:trHeight w:val="20"/>
        </w:trPr>
        <w:tc>
          <w:tcPr>
            <w:tcW w:w="7196" w:type="dxa"/>
          </w:tcPr>
          <w:p w14:paraId="615BED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2F143DCD" wp14:editId="3693A270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FB8A6A" w14:textId="77777777" w:rsidR="00C6494D" w:rsidRPr="002F1449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64F9F965" w14:textId="77777777" w:rsidR="00C6494D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64E17F51" w14:textId="77777777" w:rsidR="00C6494D" w:rsidRDefault="00C6494D" w:rsidP="00C6494D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143D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78FB8A6A" w14:textId="77777777" w:rsidR="00C6494D" w:rsidRPr="002F1449" w:rsidRDefault="00C6494D" w:rsidP="00C6494D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64F9F965" w14:textId="77777777" w:rsidR="00C6494D" w:rsidRDefault="00C6494D" w:rsidP="00C6494D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64E17F51" w14:textId="77777777" w:rsidR="00C6494D" w:rsidRDefault="00C6494D" w:rsidP="00C6494D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1EB6A827" w14:textId="67D63AC4" w:rsidR="00C6494D" w:rsidRPr="00E11877" w:rsidRDefault="002171AE" w:rsidP="00F17CE1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18/11/21</w:t>
            </w:r>
          </w:p>
        </w:tc>
      </w:tr>
      <w:tr w:rsidR="005E39FE" w:rsidRPr="00E11877" w14:paraId="39952CC2" w14:textId="77777777" w:rsidTr="007D1C75">
        <w:trPr>
          <w:trHeight w:val="20"/>
        </w:trPr>
        <w:tc>
          <w:tcPr>
            <w:tcW w:w="7196" w:type="dxa"/>
          </w:tcPr>
          <w:p w14:paraId="031DD9C9" w14:textId="2202208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2B38B56F" w14:textId="3BBEFC2B" w:rsidR="005E39FE" w:rsidRPr="00E11877" w:rsidRDefault="002171A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19/11/21</w:t>
            </w:r>
          </w:p>
        </w:tc>
      </w:tr>
      <w:tr w:rsidR="005E39FE" w:rsidRPr="00E11877" w14:paraId="53CBFBCC" w14:textId="77777777" w:rsidTr="007D1C75">
        <w:trPr>
          <w:trHeight w:val="20"/>
        </w:trPr>
        <w:tc>
          <w:tcPr>
            <w:tcW w:w="7196" w:type="dxa"/>
          </w:tcPr>
          <w:p w14:paraId="21F3146E" w14:textId="3FB8442D" w:rsidR="005E39FE" w:rsidRPr="00FE6618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FE6618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56376AA" w14:textId="1C346133" w:rsidR="005E39FE" w:rsidRPr="00FE6618" w:rsidRDefault="00FE6618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FE6618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CFBCA00" w14:textId="77777777" w:rsidTr="007D1C75">
        <w:trPr>
          <w:trHeight w:val="20"/>
        </w:trPr>
        <w:tc>
          <w:tcPr>
            <w:tcW w:w="7196" w:type="dxa"/>
          </w:tcPr>
          <w:p w14:paraId="5387A91C" w14:textId="1B1C5BB3" w:rsidR="005E39FE" w:rsidRPr="00FE6618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FE6618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166F7582" w14:textId="492BFAE0" w:rsidR="005E39FE" w:rsidRPr="00FE6618" w:rsidRDefault="00FE6618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FE6618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3F5A414A" w14:textId="77777777" w:rsidTr="007D1C75">
        <w:trPr>
          <w:trHeight w:val="20"/>
        </w:trPr>
        <w:tc>
          <w:tcPr>
            <w:tcW w:w="7196" w:type="dxa"/>
          </w:tcPr>
          <w:p w14:paraId="728150AB" w14:textId="760B6DED" w:rsidR="005E39FE" w:rsidRPr="00FE6618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E6618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60094D3" w14:textId="49E0B90B" w:rsidR="005E39FE" w:rsidRPr="00FE6618" w:rsidRDefault="00FE6618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FE6618">
              <w:rPr>
                <w:rFonts w:ascii="Arial" w:hAnsi="Arial" w:cs="Arial"/>
              </w:rPr>
              <w:t>18/11/21</w:t>
            </w:r>
          </w:p>
        </w:tc>
      </w:tr>
      <w:tr w:rsidR="005E39FE" w:rsidRPr="00E11877" w14:paraId="2920E70A" w14:textId="77777777" w:rsidTr="007D1C75">
        <w:trPr>
          <w:trHeight w:val="20"/>
        </w:trPr>
        <w:tc>
          <w:tcPr>
            <w:tcW w:w="7196" w:type="dxa"/>
          </w:tcPr>
          <w:p w14:paraId="0487772C" w14:textId="1F23F758" w:rsidR="005E39FE" w:rsidRPr="00FE6618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E6618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BF38ACE" w14:textId="14E2BEB8" w:rsidR="005E39FE" w:rsidRPr="00FE6618" w:rsidRDefault="00FE6618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FE6618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76F5A96" w14:textId="77777777" w:rsidTr="007D1C75">
        <w:trPr>
          <w:trHeight w:val="20"/>
        </w:trPr>
        <w:tc>
          <w:tcPr>
            <w:tcW w:w="7196" w:type="dxa"/>
          </w:tcPr>
          <w:p w14:paraId="6E4C3B2E" w14:textId="187B42CD" w:rsidR="005E39FE" w:rsidRPr="00FE6618" w:rsidRDefault="005E39FE" w:rsidP="005E39FE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FE6618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7D8737A9" w14:textId="29D73BC5" w:rsidR="005E39FE" w:rsidRPr="00FE6618" w:rsidRDefault="00FE6618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FE6618">
              <w:rPr>
                <w:rFonts w:ascii="Arial" w:hAnsi="Arial" w:cs="Arial"/>
              </w:rPr>
              <w:t>15/12/21</w:t>
            </w:r>
          </w:p>
        </w:tc>
      </w:tr>
      <w:tr w:rsidR="005E39FE" w:rsidRPr="00E11877" w14:paraId="22D4D6EC" w14:textId="77777777" w:rsidTr="007D1C75">
        <w:trPr>
          <w:trHeight w:val="20"/>
        </w:trPr>
        <w:tc>
          <w:tcPr>
            <w:tcW w:w="7196" w:type="dxa"/>
          </w:tcPr>
          <w:p w14:paraId="15F300A4" w14:textId="618DD621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66C4662" w14:textId="7EC8CE8A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6960CF" w14:textId="77777777" w:rsidTr="007D1C75">
        <w:trPr>
          <w:trHeight w:val="20"/>
        </w:trPr>
        <w:tc>
          <w:tcPr>
            <w:tcW w:w="7196" w:type="dxa"/>
          </w:tcPr>
          <w:p w14:paraId="5A45F3D9" w14:textId="11A9D2F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48A8BD0C" w14:textId="78A87F89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323F40" w14:textId="77777777" w:rsidTr="007D1C75">
        <w:trPr>
          <w:trHeight w:val="20"/>
        </w:trPr>
        <w:tc>
          <w:tcPr>
            <w:tcW w:w="7196" w:type="dxa"/>
          </w:tcPr>
          <w:p w14:paraId="41B3AACF" w14:textId="394C3C9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24AC973A" w14:textId="7331B143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7DC57C84" w14:textId="77777777" w:rsidR="00481D55" w:rsidRPr="00E11877" w:rsidRDefault="0093763B" w:rsidP="00F17CE1">
      <w:pPr>
        <w:pStyle w:val="StyleHeading5BlockLabelArial"/>
        <w:spacing w:before="60" w:after="60" w:line="270" w:lineRule="exact"/>
      </w:pPr>
      <w:r w:rsidRPr="00E11877">
        <w:br w:type="page"/>
      </w:r>
      <w:r w:rsidR="009B7AC3"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7150AF" w:rsidRPr="00E11877" w14:paraId="226DBBA8" w14:textId="77777777" w:rsidTr="00F17CE1">
        <w:trPr>
          <w:trHeight w:val="20"/>
        </w:trPr>
        <w:tc>
          <w:tcPr>
            <w:tcW w:w="2707" w:type="pct"/>
            <w:shd w:val="clear" w:color="auto" w:fill="FFFF99"/>
          </w:tcPr>
          <w:p w14:paraId="1C46C53F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209CDF0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11877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2D2E580A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65F44807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677C30EC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E11877" w14:paraId="2DC7FEFF" w14:textId="77777777" w:rsidTr="00F17CE1">
        <w:trPr>
          <w:trHeight w:val="20"/>
        </w:trPr>
        <w:tc>
          <w:tcPr>
            <w:tcW w:w="2707" w:type="pct"/>
          </w:tcPr>
          <w:p w14:paraId="66C4E16A" w14:textId="77777777" w:rsidR="009B7AC3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2A0880FE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3494FD1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87B99A" w14:textId="1F277151" w:rsidR="009B7AC3" w:rsidRPr="00E11877" w:rsidRDefault="002171AE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47E81705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72E6522B" w14:textId="77777777" w:rsidTr="00F17CE1">
        <w:trPr>
          <w:trHeight w:val="20"/>
        </w:trPr>
        <w:tc>
          <w:tcPr>
            <w:tcW w:w="2707" w:type="pct"/>
          </w:tcPr>
          <w:p w14:paraId="6C8E50DB" w14:textId="17739474" w:rsidR="00326007" w:rsidRPr="00E11877" w:rsidRDefault="00D7228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Non-</w:t>
            </w:r>
            <w:r w:rsidR="00326007" w:rsidRPr="00E11877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3" w:type="pct"/>
          </w:tcPr>
          <w:p w14:paraId="2AC0C1B1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FD37EF0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FB99CA6" w14:textId="4732F92E" w:rsidR="00326007" w:rsidRPr="00E11877" w:rsidRDefault="002171AE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EBB4F8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0D7AB1E8" w14:textId="77777777" w:rsidTr="00F17CE1">
        <w:trPr>
          <w:trHeight w:val="20"/>
        </w:trPr>
        <w:tc>
          <w:tcPr>
            <w:tcW w:w="2707" w:type="pct"/>
          </w:tcPr>
          <w:p w14:paraId="08EB25F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401B852A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AD06456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A62D68" w14:textId="098E41DD" w:rsidR="00326007" w:rsidRPr="00E11877" w:rsidRDefault="002171AE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D28B37E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3707CF8C" w14:textId="77777777" w:rsidR="007150AF" w:rsidRPr="00E11877" w:rsidRDefault="007150AF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55803B1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04"/>
        <w:gridCol w:w="5919"/>
        <w:gridCol w:w="609"/>
        <w:gridCol w:w="510"/>
        <w:gridCol w:w="595"/>
        <w:gridCol w:w="1292"/>
      </w:tblGrid>
      <w:tr w:rsidR="00C6494D" w:rsidRPr="00E11877" w14:paraId="516BA62B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859CAA1" w14:textId="01904E1A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C929440" w14:textId="704CAB7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E4E2F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882CE9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D3C9B0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39140E0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C6494D" w:rsidRPr="00E11877" w14:paraId="38EC2BD1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556BC64" w14:textId="633E833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74" w:type="pct"/>
          </w:tcPr>
          <w:p w14:paraId="29D2A839" w14:textId="3C4B9E4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16" w:type="pct"/>
          </w:tcPr>
          <w:p w14:paraId="118C5C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0B4A4FB" w14:textId="36C9EA7B" w:rsidR="00C6494D" w:rsidRPr="00E11877" w:rsidRDefault="00BA340E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3D2A22D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487CDB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14436E9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5214E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4" w:type="pct"/>
          </w:tcPr>
          <w:p w14:paraId="5759C332" w14:textId="51B170E2" w:rsidR="00C6494D" w:rsidRPr="00E11877" w:rsidRDefault="00C6494D" w:rsidP="00BA340E">
            <w:pPr>
              <w:spacing w:before="60" w:after="60" w:line="270" w:lineRule="exact"/>
              <w:rPr>
                <w:rFonts w:ascii="Arial" w:hAnsi="Arial" w:cs="Arial"/>
                <w:color w:val="FF66FF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16" w:type="pct"/>
          </w:tcPr>
          <w:p w14:paraId="29A23F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07BADCF" w14:textId="7B353F6E" w:rsidR="00C6494D" w:rsidRPr="00E11877" w:rsidRDefault="00BA340E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33C7ACF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E42BC73" w14:textId="43092A88" w:rsidR="00C6494D" w:rsidRPr="00E11877" w:rsidRDefault="00BA340E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Only advice from permitting re charges</w:t>
            </w:r>
          </w:p>
        </w:tc>
      </w:tr>
      <w:tr w:rsidR="00C6494D" w:rsidRPr="00E11877" w14:paraId="1DB318A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FEA358F" w14:textId="036C678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3074" w:type="pct"/>
          </w:tcPr>
          <w:p w14:paraId="20FB45CA" w14:textId="10BA0E9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16" w:type="pct"/>
          </w:tcPr>
          <w:p w14:paraId="62B11240" w14:textId="3845A6A6" w:rsidR="00C6494D" w:rsidRPr="00E11877" w:rsidRDefault="00BA340E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E16001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D0F0A5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50D639B" w14:textId="273B3460" w:rsidR="00C6494D" w:rsidRPr="00E11877" w:rsidRDefault="00BA340E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Responseboxtext"/>
              </w:rPr>
              <w:t>AB3698ZE</w:t>
            </w:r>
          </w:p>
        </w:tc>
      </w:tr>
      <w:tr w:rsidR="00C6494D" w:rsidRPr="00E11877" w14:paraId="65F867F6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B6AB5E4" w14:textId="79BA8AF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3074" w:type="pct"/>
          </w:tcPr>
          <w:p w14:paraId="7AC4EB45" w14:textId="43ADB30B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16" w:type="pct"/>
          </w:tcPr>
          <w:p w14:paraId="6F82AFE6" w14:textId="6316F629" w:rsidR="00C6494D" w:rsidRPr="00E11877" w:rsidRDefault="00BA340E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03A2F1E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D263129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D38C55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077A1487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2028AE3F" w14:textId="717237D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74" w:type="pct"/>
          </w:tcPr>
          <w:p w14:paraId="53B1606E" w14:textId="0EAC3E7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16" w:type="pct"/>
          </w:tcPr>
          <w:p w14:paraId="56CD48FB" w14:textId="02EE6428" w:rsidR="00C6494D" w:rsidRPr="00E11877" w:rsidRDefault="00BA340E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1C75AA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90907D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A7EA48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7D113DD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7EAE7FF" w14:textId="00E5356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074" w:type="pct"/>
          </w:tcPr>
          <w:p w14:paraId="29D2E1ED" w14:textId="1C3F1792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change involve increasing the area of a SRP?</w:t>
            </w:r>
          </w:p>
        </w:tc>
        <w:tc>
          <w:tcPr>
            <w:tcW w:w="316" w:type="pct"/>
          </w:tcPr>
          <w:p w14:paraId="1A3215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E6004F3" w14:textId="0E84FD2B" w:rsidR="00C6494D" w:rsidRPr="00E11877" w:rsidRDefault="00BA340E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14AA9FD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C2D27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C942525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886F36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</w:tcPr>
          <w:p w14:paraId="3C34EC1F" w14:textId="0087BEF6" w:rsidR="00834E9E" w:rsidRPr="00E11877" w:rsidRDefault="00C6494D" w:rsidP="00BA340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</w:tc>
        <w:tc>
          <w:tcPr>
            <w:tcW w:w="316" w:type="pct"/>
          </w:tcPr>
          <w:p w14:paraId="555327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720FA8A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DC5B57B" w14:textId="1EF11BAA" w:rsidR="00C6494D" w:rsidRPr="00E11877" w:rsidRDefault="00BA340E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4D00D2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1143CE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7F9DB0A2" w14:textId="3B77EA7F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3074" w:type="pct"/>
          </w:tcPr>
          <w:p w14:paraId="5F8E400B" w14:textId="5FB097D9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Contact details completed?       </w:t>
            </w:r>
          </w:p>
        </w:tc>
        <w:tc>
          <w:tcPr>
            <w:tcW w:w="316" w:type="pct"/>
          </w:tcPr>
          <w:p w14:paraId="6F3BD650" w14:textId="22BF065A" w:rsidR="00C6494D" w:rsidRPr="00E11877" w:rsidRDefault="00BA340E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65999F9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18D413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30CE75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4437D5E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C95A150" w14:textId="14BE3E1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074" w:type="pct"/>
          </w:tcPr>
          <w:p w14:paraId="05B926C8" w14:textId="34F88A12" w:rsidR="00C6494D" w:rsidRPr="00E11877" w:rsidRDefault="00C6494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16" w:type="pct"/>
          </w:tcPr>
          <w:p w14:paraId="2B1175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7C3C4D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C626B02" w14:textId="609DEE4C" w:rsidR="00C6494D" w:rsidRPr="00E11877" w:rsidRDefault="002D1AD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6AFE07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40E" w:rsidRPr="00E11877" w14:paraId="77DBBE74" w14:textId="77777777" w:rsidTr="00BA340E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D45C016" w14:textId="0E66C907" w:rsidR="00BA340E" w:rsidRPr="00E11877" w:rsidRDefault="00BA340E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34" w:type="pct"/>
            <w:gridSpan w:val="5"/>
            <w:tcBorders>
              <w:right w:val="single" w:sz="4" w:space="0" w:color="auto"/>
            </w:tcBorders>
          </w:tcPr>
          <w:p w14:paraId="690820B5" w14:textId="241CD0EC" w:rsidR="00BA340E" w:rsidRPr="00E11877" w:rsidRDefault="00BA340E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2D1ADD" w:rsidRPr="00E11877" w14:paraId="522B82D2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1C0DA65" w14:textId="2DE1F94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074" w:type="pct"/>
          </w:tcPr>
          <w:p w14:paraId="44266E43" w14:textId="18F1ACA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16" w:type="pct"/>
          </w:tcPr>
          <w:p w14:paraId="1160DF94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4C6DDF12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2E13991F" w14:textId="72B592F2" w:rsidR="002D1ADD" w:rsidRPr="00E11877" w:rsidRDefault="00BA340E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40E5FD1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94BD2C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9BB6DF2" w14:textId="0A794F79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3074" w:type="pct"/>
          </w:tcPr>
          <w:p w14:paraId="08BB223B" w14:textId="438C2FF8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16" w:type="pct"/>
          </w:tcPr>
          <w:p w14:paraId="0E1CD747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37B67DC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04C04B7" w14:textId="3AD334DE" w:rsidR="002D1ADD" w:rsidRPr="00E11877" w:rsidRDefault="00BA340E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F5DB73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E3AA2F0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E134626" w14:textId="052260B1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 w:rsidR="00AC3D2B"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3074" w:type="pct"/>
          </w:tcPr>
          <w:p w14:paraId="6476D7ED" w14:textId="4F98260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16" w:type="pct"/>
          </w:tcPr>
          <w:p w14:paraId="3E467ACF" w14:textId="7A39CC90" w:rsidR="002D1ADD" w:rsidRPr="00E11877" w:rsidRDefault="00BA340E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0E23DA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72630893" w14:textId="3BD44F5C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C4CED5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6BD818D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1ECC12F" w14:textId="77777777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1AF71011" w14:textId="77777777" w:rsidR="002D1ADD" w:rsidRPr="00216FD8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2BBF792" w14:textId="133020E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Check against relevant people for a company or LLP.</w:t>
            </w:r>
          </w:p>
        </w:tc>
        <w:tc>
          <w:tcPr>
            <w:tcW w:w="316" w:type="pct"/>
          </w:tcPr>
          <w:p w14:paraId="60159186" w14:textId="1669B996" w:rsidR="002D1ADD" w:rsidRPr="00E11877" w:rsidRDefault="00BA340E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67CBAB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A12D93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22EBD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4555" w:rsidRPr="00E11877" w14:paraId="7816162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8AE5BFB" w14:textId="77777777" w:rsidR="00DA4555" w:rsidRPr="00E11877" w:rsidRDefault="00DA4555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576859D1" w14:textId="77777777" w:rsidR="00DA4555" w:rsidRPr="00DA4555" w:rsidRDefault="00DA4555" w:rsidP="00DA455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340B8BF1" w14:textId="594A88DB" w:rsidR="00DA4555" w:rsidRPr="00216FD8" w:rsidRDefault="00DA4555" w:rsidP="00DA455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16" w:type="pct"/>
          </w:tcPr>
          <w:p w14:paraId="3A047BA3" w14:textId="710159F9" w:rsidR="00DA4555" w:rsidRPr="00E11877" w:rsidRDefault="00BA340E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907E2F2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E9A49BD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200B99C0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0F07CC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  <w:bottom w:val="single" w:sz="4" w:space="0" w:color="auto"/>
            </w:tcBorders>
          </w:tcPr>
          <w:p w14:paraId="2833D25D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bottom w:val="single" w:sz="4" w:space="0" w:color="auto"/>
            </w:tcBorders>
          </w:tcPr>
          <w:p w14:paraId="6CE16BD0" w14:textId="5660D09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Current Appointments Report saved to DMS?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14:paraId="1EF1F6D6" w14:textId="5BE5A549" w:rsidR="002D1ADD" w:rsidRPr="00E11877" w:rsidRDefault="00BA340E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</w:tcPr>
          <w:p w14:paraId="4397355A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  <w:tcBorders>
              <w:bottom w:val="single" w:sz="4" w:space="0" w:color="auto"/>
            </w:tcBorders>
          </w:tcPr>
          <w:p w14:paraId="1AE68DB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bottom w:val="single" w:sz="4" w:space="0" w:color="auto"/>
              <w:right w:val="single" w:sz="4" w:space="0" w:color="auto"/>
            </w:tcBorders>
          </w:tcPr>
          <w:p w14:paraId="19D7A56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23284093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79E4A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auto"/>
            </w:tcBorders>
          </w:tcPr>
          <w:p w14:paraId="384515E2" w14:textId="45D7A8DE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Part C0.5 complete?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14:paraId="4D6562AE" w14:textId="1402B6DE" w:rsidR="002D1ADD" w:rsidRPr="00E11877" w:rsidRDefault="00BA340E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14:paraId="4587966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auto"/>
            </w:tcBorders>
          </w:tcPr>
          <w:p w14:paraId="7DA214E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FAA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4EF2EB7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  <w:color w:val="FF0000"/>
          <w:lang w:val="en-US" w:eastAsia="en-US"/>
        </w:rPr>
      </w:pPr>
    </w:p>
    <w:p w14:paraId="4AB45BC6" w14:textId="77777777" w:rsidR="00FE6618" w:rsidRDefault="00FE661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br w:type="page"/>
      </w:r>
    </w:p>
    <w:p w14:paraId="523C4FF7" w14:textId="64E89BF8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</w:rPr>
      </w:pPr>
      <w:r w:rsidRPr="00E11877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752"/>
        <w:gridCol w:w="7047"/>
        <w:gridCol w:w="649"/>
        <w:gridCol w:w="545"/>
        <w:gridCol w:w="636"/>
      </w:tblGrid>
      <w:tr w:rsidR="00C6494D" w:rsidRPr="00E11877" w14:paraId="69783AD0" w14:textId="77777777" w:rsidTr="00F17CE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D49822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CDD55A6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22BA08B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BAA2E0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390755ED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C6494D" w:rsidRPr="00E11877" w14:paraId="2CEEE530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47535F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11877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A4675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11877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11CBB23" w14:textId="04319D3D" w:rsidR="00C6494D" w:rsidRPr="00E11877" w:rsidRDefault="00FE6618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643FB58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90E1956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137DF364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3DB407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453A3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D77580" w14:textId="7E69EC9F" w:rsidR="00C6494D" w:rsidRPr="00E11877" w:rsidRDefault="00FE6618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C36C6B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3231233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7BB6BCA5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1EEF40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714B34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11877">
              <w:rPr>
                <w:rFonts w:cs="Arial"/>
                <w:szCs w:val="22"/>
                <w:u w:val="single"/>
              </w:rPr>
              <w:t>Registered companies only.</w:t>
            </w:r>
          </w:p>
          <w:p w14:paraId="602F1CA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A6B6620" w14:textId="40A78A32" w:rsidR="00C6494D" w:rsidRPr="00E11877" w:rsidRDefault="00FE6618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398E39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C120E2E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3E66C01D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C70002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C2958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Current Appointments Report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EF798B" w14:textId="766D7282" w:rsidR="00C6494D" w:rsidRPr="00E11877" w:rsidRDefault="00FE6618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169BFD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6B3897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616E1552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E4E86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B4CFC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192B6CB" w14:textId="5FCED6F7" w:rsidR="00C6494D" w:rsidRPr="00E11877" w:rsidRDefault="00FE6618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7B4C81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32EAFF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350C7C08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5734DF14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25ED88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BA4CFB1" w14:textId="1D19B7BF" w:rsidR="00C6494D" w:rsidRPr="00E11877" w:rsidRDefault="00FE6618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CC07252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DEE9665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23E0829E" w14:textId="77777777" w:rsidTr="00F17CE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027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6F7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2450" w14:textId="7EAAD115" w:rsidR="00C6494D" w:rsidRPr="00E11877" w:rsidRDefault="00FE6618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E31C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7F0B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</w:tr>
    </w:tbl>
    <w:p w14:paraId="0D098263" w14:textId="77777777" w:rsidR="009F5FF8" w:rsidRPr="00E11877" w:rsidRDefault="009F5FF8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4AE5A5A" w14:textId="77777777" w:rsidR="0093763B" w:rsidRPr="00E11877" w:rsidRDefault="00555E2B" w:rsidP="00F17CE1">
      <w:pPr>
        <w:pStyle w:val="StyleHeading5BlockLabelArial"/>
        <w:spacing w:before="60" w:after="60" w:line="270" w:lineRule="exact"/>
      </w:pPr>
      <w:r w:rsidRPr="00E11877">
        <w:t>Additional Checks - c</w:t>
      </w:r>
      <w:r w:rsidR="00CE6C77" w:rsidRPr="00E11877">
        <w:t>onfirming the variation ‘type’</w:t>
      </w:r>
      <w:r w:rsidR="00B70E84"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F17CE1" w:rsidRPr="00E11877" w14:paraId="3877519A" w14:textId="77777777" w:rsidTr="00F17CE1">
        <w:trPr>
          <w:trHeight w:val="170"/>
        </w:trPr>
        <w:tc>
          <w:tcPr>
            <w:tcW w:w="1692" w:type="pct"/>
            <w:shd w:val="clear" w:color="auto" w:fill="FFFF99"/>
          </w:tcPr>
          <w:p w14:paraId="1FCD0FA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18DE552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2475B10E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5216318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FB7C60" w:rsidRPr="00E11877" w14:paraId="1FA6B904" w14:textId="77777777" w:rsidTr="00F17CE1">
        <w:trPr>
          <w:trHeight w:val="170"/>
        </w:trPr>
        <w:tc>
          <w:tcPr>
            <w:tcW w:w="1692" w:type="pct"/>
          </w:tcPr>
          <w:p w14:paraId="54824BF3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25A87C4D" w14:textId="7EE630E2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2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</w:t>
            </w:r>
            <w:r w:rsidR="00227C36" w:rsidRPr="00E11877">
              <w:rPr>
                <w:rFonts w:cs="Arial"/>
              </w:rPr>
              <w:t xml:space="preserve">Charge </w:t>
            </w:r>
            <w:r w:rsidRPr="00E11877">
              <w:rPr>
                <w:rFonts w:cs="Arial"/>
              </w:rPr>
              <w:t xml:space="preserve">Scheme for guidance on what sort of changes can be accepted as administrative.) </w:t>
            </w:r>
          </w:p>
        </w:tc>
        <w:tc>
          <w:tcPr>
            <w:tcW w:w="333" w:type="pct"/>
          </w:tcPr>
          <w:p w14:paraId="4BB55357" w14:textId="2A4121B6" w:rsidR="00FB7C60" w:rsidRPr="00E11877" w:rsidRDefault="00FE6618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064B0162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0680B8B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133BDD9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No further consideration needed.</w:t>
            </w:r>
          </w:p>
          <w:p w14:paraId="7AB1974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>No:</w:t>
            </w:r>
            <w:r w:rsidRPr="00E11877">
              <w:rPr>
                <w:rFonts w:cs="Arial"/>
              </w:rPr>
              <w:t xml:space="preserve"> the variation (change) is not administrative, it’s chargeable.</w:t>
            </w:r>
          </w:p>
          <w:p w14:paraId="0A05E820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  <w:color w:val="FF0000"/>
                <w:u w:val="single"/>
              </w:rPr>
              <w:t>STOP!</w:t>
            </w:r>
            <w:r w:rsidRPr="00E11877">
              <w:rPr>
                <w:rFonts w:cs="Arial"/>
                <w:color w:val="FF0000"/>
                <w:u w:val="single"/>
              </w:rPr>
              <w:t xml:space="preserve"> </w:t>
            </w:r>
            <w:r w:rsidRPr="00E11877">
              <w:rPr>
                <w:rFonts w:cs="Arial"/>
                <w:color w:val="FF00FF"/>
              </w:rPr>
              <w:t>Get in touch with the operator and discuss the next steps (likely return of the application).</w:t>
            </w:r>
          </w:p>
        </w:tc>
      </w:tr>
    </w:tbl>
    <w:p w14:paraId="5A149A6E" w14:textId="77777777" w:rsidR="00C10FB2" w:rsidRPr="00E11877" w:rsidRDefault="00C10FB2" w:rsidP="00F17CE1">
      <w:pPr>
        <w:pStyle w:val="StyleHeading5BlockLabelArial"/>
        <w:spacing w:before="60" w:after="60" w:line="270" w:lineRule="exact"/>
      </w:pPr>
    </w:p>
    <w:p w14:paraId="02C25947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77"/>
        <w:gridCol w:w="3585"/>
        <w:gridCol w:w="608"/>
        <w:gridCol w:w="510"/>
        <w:gridCol w:w="595"/>
        <w:gridCol w:w="1073"/>
        <w:gridCol w:w="2681"/>
      </w:tblGrid>
      <w:tr w:rsidR="00C6494D" w:rsidRPr="00E11877" w14:paraId="772BA966" w14:textId="77777777" w:rsidTr="00FE6618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74E79DF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4A39D7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3DBD5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3AB22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75AE2D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4BDC9E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FF723F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C6494D" w:rsidRPr="00E11877" w14:paraId="35965D1F" w14:textId="77777777" w:rsidTr="00FE6618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610E92D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0" w:type="auto"/>
          </w:tcPr>
          <w:p w14:paraId="0723DB0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0" w:type="auto"/>
          </w:tcPr>
          <w:p w14:paraId="05979496" w14:textId="1FB71FCE" w:rsidR="00C6494D" w:rsidRPr="00E11877" w:rsidRDefault="00FE6618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232BF29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680587B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3734EFB8" w14:textId="79453E44" w:rsidR="00C6494D" w:rsidRPr="00E11877" w:rsidRDefault="00FE6618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15/12/21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04DD371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C6494D" w:rsidRPr="00E11877" w14:paraId="59E59626" w14:textId="77777777" w:rsidTr="00FE6618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14:paraId="2BAC8AE9" w14:textId="11E35C08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1559CD29" w14:textId="135297D8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3120606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422041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6A71B77C" w14:textId="4F4BEFC3" w:rsidR="00C6494D" w:rsidRPr="00E11877" w:rsidRDefault="00FE6618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2799033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14:paraId="341D0F6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5F13605" w14:textId="77777777" w:rsidTr="00FE6618">
        <w:trPr>
          <w:trHeight w:val="20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14:paraId="57BE0991" w14:textId="5A4E48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081F0B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3FD86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01F039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0DABA09" w14:textId="2F39E215" w:rsidR="00C6494D" w:rsidRPr="00E11877" w:rsidRDefault="00FE6618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21FCBD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14:paraId="28DC493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C6494D" w:rsidRPr="00E11877" w14:paraId="64FED5A7" w14:textId="77777777" w:rsidTr="00FE6618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B22766" w14:textId="18FD03B6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A9E35C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281858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DEB95E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1E1C7C8" w14:textId="5AA31C17" w:rsidR="00C6494D" w:rsidRPr="00E11877" w:rsidRDefault="00FE6618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DBA24F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D5E0" w14:textId="6297F76F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1B16448" w14:textId="77777777" w:rsidTr="00FE6618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575B5C" w14:textId="3D8422F3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5589D4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6396AA3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60D293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61F415E0" w14:textId="3E797DBD" w:rsidR="00C6494D" w:rsidRPr="00E11877" w:rsidRDefault="00FE6618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6BF810D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A3A3" w14:textId="7AFC4AFA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91010C7" w14:textId="77777777" w:rsidTr="00FE6618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14:paraId="2D60DD3F" w14:textId="113DA93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7814917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481DDC1F" w14:textId="55D99E44" w:rsidR="00C6494D" w:rsidRPr="00E11877" w:rsidRDefault="00FE6618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3C92733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595A082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6DF7827A" w14:textId="17B08A0E" w:rsidR="00C6494D" w:rsidRPr="00E11877" w:rsidRDefault="00FE6618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15/12/21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14:paraId="4B55790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48962FBA" w14:textId="77777777" w:rsidTr="00FE6618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68606DF8" w14:textId="0591236F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0" w:type="auto"/>
          </w:tcPr>
          <w:p w14:paraId="5667AE7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0" w:type="auto"/>
          </w:tcPr>
          <w:p w14:paraId="629CF03B" w14:textId="1899720B" w:rsidR="00C6494D" w:rsidRPr="00E11877" w:rsidRDefault="00FE6618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39B901F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098C53B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67747329" w14:textId="3DEF12C9" w:rsidR="00C6494D" w:rsidRPr="00E11877" w:rsidRDefault="00FE6618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15/12/21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7972EA5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19317A1D" w14:textId="77777777" w:rsidTr="00FE6618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44B1DE18" w14:textId="2C091040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0" w:type="auto"/>
          </w:tcPr>
          <w:p w14:paraId="76A20B4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0" w:type="auto"/>
          </w:tcPr>
          <w:p w14:paraId="41982E8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063D319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74A3DA5F" w14:textId="0434B16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4CFD660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303FC33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5D33618D" w14:textId="77777777" w:rsidTr="00FE6618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1A266F8C" w14:textId="72C120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0" w:type="auto"/>
          </w:tcPr>
          <w:p w14:paraId="4F920C8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0" w:type="auto"/>
          </w:tcPr>
          <w:p w14:paraId="30F65EA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7699B91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025F207F" w14:textId="6A456B5D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166E59F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227E2A8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C6494D" w:rsidRPr="00E11877" w14:paraId="50B3AA66" w14:textId="77777777" w:rsidTr="00FE6618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17324181" w14:textId="75FCF9CC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0" w:type="auto"/>
          </w:tcPr>
          <w:p w14:paraId="7E07BF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0" w:type="auto"/>
          </w:tcPr>
          <w:p w14:paraId="0A3E7FAA" w14:textId="51B8D395" w:rsidR="00C6494D" w:rsidRPr="00E11877" w:rsidRDefault="00FE6618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1AB44D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120F642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7380F3EB" w14:textId="4A41CA0E" w:rsidR="00C6494D" w:rsidRPr="00E11877" w:rsidRDefault="00FE6618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15/12/21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351A657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43AB6" w:rsidRPr="00E11877" w14:paraId="4E780D1F" w14:textId="77777777" w:rsidTr="00FE6618">
        <w:trPr>
          <w:trHeight w:val="20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14:paraId="529C18B9" w14:textId="7F8F504D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96D5935" w14:textId="19640EC4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Landfill Disposal Tax team informed 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3042498" w14:textId="77777777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0FC82A1" w14:textId="77777777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22C492A" w14:textId="1ACDBD5D" w:rsidR="00743AB6" w:rsidRPr="00E11877" w:rsidRDefault="00FE6618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7FF7F3C" w14:textId="77777777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14:paraId="1FC11CBC" w14:textId="2E973126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179CE3EC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8E0988B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C6494D" w:rsidRPr="00E11877" w14:paraId="7D28A339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387860DC" w14:textId="42C0A723" w:rsidR="00C6494D" w:rsidRPr="00E11877" w:rsidRDefault="00C6494D" w:rsidP="00FE661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C6494D" w:rsidRPr="00E11877" w14:paraId="3ABD4513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B0AB09A" w14:textId="26327793" w:rsidR="00C6494D" w:rsidRPr="00FE6618" w:rsidRDefault="00FE6618" w:rsidP="00F17CE1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FE6618">
              <w:rPr>
                <w:rFonts w:ascii="Arial" w:hAnsi="Arial" w:cs="Arial"/>
                <w:bCs/>
                <w:sz w:val="22"/>
                <w:szCs w:val="22"/>
              </w:rPr>
              <w:t>Admin variation to amend site post code to site entrance</w:t>
            </w:r>
          </w:p>
          <w:p w14:paraId="0425D732" w14:textId="21FCF134" w:rsidR="00C6494D" w:rsidRPr="00E11877" w:rsidRDefault="00FE6618" w:rsidP="00FE661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E6618">
              <w:rPr>
                <w:rFonts w:ascii="Arial" w:hAnsi="Arial" w:cs="Arial"/>
                <w:bCs/>
                <w:sz w:val="22"/>
                <w:szCs w:val="22"/>
              </w:rPr>
              <w:t>No issues- duly made on receipt</w:t>
            </w:r>
          </w:p>
        </w:tc>
      </w:tr>
    </w:tbl>
    <w:p w14:paraId="336713D6" w14:textId="77777777" w:rsidR="0093763B" w:rsidRPr="00F17CE1" w:rsidRDefault="0093763B" w:rsidP="00F17CE1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sectPr w:rsidR="0093763B" w:rsidRPr="00F17CE1" w:rsidSect="00C40A47">
      <w:headerReference w:type="even" r:id="rId13"/>
      <w:headerReference w:type="default" r:id="rId14"/>
      <w:headerReference w:type="first" r:id="rId15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BBC935" w14:textId="77777777" w:rsidR="00014E9C" w:rsidRDefault="00014E9C">
      <w:r>
        <w:separator/>
      </w:r>
    </w:p>
  </w:endnote>
  <w:endnote w:type="continuationSeparator" w:id="0">
    <w:p w14:paraId="275C5178" w14:textId="77777777" w:rsidR="00014E9C" w:rsidRDefault="0001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AA1946" w14:textId="77777777" w:rsidR="00014E9C" w:rsidRDefault="00014E9C">
      <w:r>
        <w:separator/>
      </w:r>
    </w:p>
  </w:footnote>
  <w:footnote w:type="continuationSeparator" w:id="0">
    <w:p w14:paraId="7B7DB6B2" w14:textId="77777777" w:rsidR="00014E9C" w:rsidRDefault="00014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C7AA10" w14:textId="77777777" w:rsidR="00710F41" w:rsidRDefault="00757014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3E9D7A" w14:textId="77777777" w:rsidR="00710F41" w:rsidRDefault="00757014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0EE9"/>
    <w:rsid w:val="000E5D87"/>
    <w:rsid w:val="000F23A6"/>
    <w:rsid w:val="000F3523"/>
    <w:rsid w:val="00105266"/>
    <w:rsid w:val="00115D3B"/>
    <w:rsid w:val="00117868"/>
    <w:rsid w:val="00125F12"/>
    <w:rsid w:val="00131D79"/>
    <w:rsid w:val="00134E39"/>
    <w:rsid w:val="00136B7D"/>
    <w:rsid w:val="00150779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E35"/>
    <w:rsid w:val="002171AE"/>
    <w:rsid w:val="00227C36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77BD3"/>
    <w:rsid w:val="002845D1"/>
    <w:rsid w:val="002A32F6"/>
    <w:rsid w:val="002A34BE"/>
    <w:rsid w:val="002A4810"/>
    <w:rsid w:val="002B35BF"/>
    <w:rsid w:val="002B703B"/>
    <w:rsid w:val="002C1B59"/>
    <w:rsid w:val="002C3A13"/>
    <w:rsid w:val="002D1ADD"/>
    <w:rsid w:val="002D6232"/>
    <w:rsid w:val="002E1083"/>
    <w:rsid w:val="002F670C"/>
    <w:rsid w:val="00300374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7D65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7093"/>
    <w:rsid w:val="005D3784"/>
    <w:rsid w:val="005D5B52"/>
    <w:rsid w:val="005E0313"/>
    <w:rsid w:val="005E30B0"/>
    <w:rsid w:val="005E39F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41755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0277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1E9"/>
    <w:rsid w:val="006F5DB2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3AB6"/>
    <w:rsid w:val="00744298"/>
    <w:rsid w:val="00757014"/>
    <w:rsid w:val="007616F5"/>
    <w:rsid w:val="00764826"/>
    <w:rsid w:val="00780D6A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34E9E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C6E99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3D2B"/>
    <w:rsid w:val="00AC7C53"/>
    <w:rsid w:val="00AD0DDF"/>
    <w:rsid w:val="00AD6C54"/>
    <w:rsid w:val="00AE2E0C"/>
    <w:rsid w:val="00AE6AB5"/>
    <w:rsid w:val="00AE6C44"/>
    <w:rsid w:val="00AF0BE8"/>
    <w:rsid w:val="00AF3D06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A340E"/>
    <w:rsid w:val="00BB2BE6"/>
    <w:rsid w:val="00BC4BF9"/>
    <w:rsid w:val="00BC4D8F"/>
    <w:rsid w:val="00BC5992"/>
    <w:rsid w:val="00BD6FDC"/>
    <w:rsid w:val="00BE0D0D"/>
    <w:rsid w:val="00BE4515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0A47"/>
    <w:rsid w:val="00C43F53"/>
    <w:rsid w:val="00C46394"/>
    <w:rsid w:val="00C54E4E"/>
    <w:rsid w:val="00C628EC"/>
    <w:rsid w:val="00C6494D"/>
    <w:rsid w:val="00C653ED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4DCA"/>
    <w:rsid w:val="00CB548B"/>
    <w:rsid w:val="00CC4BDB"/>
    <w:rsid w:val="00CD74A5"/>
    <w:rsid w:val="00CE002E"/>
    <w:rsid w:val="00CE1475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FD2"/>
    <w:rsid w:val="00D71742"/>
    <w:rsid w:val="00D72289"/>
    <w:rsid w:val="00D72C53"/>
    <w:rsid w:val="00D76E8E"/>
    <w:rsid w:val="00D848E9"/>
    <w:rsid w:val="00D90241"/>
    <w:rsid w:val="00D92CE5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D33"/>
    <w:rsid w:val="00E20C8D"/>
    <w:rsid w:val="00E307D3"/>
    <w:rsid w:val="00E328AB"/>
    <w:rsid w:val="00E332BC"/>
    <w:rsid w:val="00E34DE5"/>
    <w:rsid w:val="00E35060"/>
    <w:rsid w:val="00E35861"/>
    <w:rsid w:val="00E36F0F"/>
    <w:rsid w:val="00E4089E"/>
    <w:rsid w:val="00E458D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E6618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C6494D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C6494D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C6494D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A340E"/>
    <w:rPr>
      <w:rFonts w:ascii="Arial" w:hAnsi="Arial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73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naturalresourceswales.gov.uk/content/docs/pdfs/how-we-regulate-you/our-charges/environmental-permitting-charging-scheme-and-guidance.pdf?lang=en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REGU-106-6531081</_dlc_DocId>
    <_dlc_DocIdUrl xmlns="9be56660-2c31-41ef-bc00-23e72f632f2a">
      <Url>https://cyfoethnaturiolcymru.sharepoint.com/teams/Regulatory/Permitting/_layouts/15/DocIdRedir.aspx?ID=REGU-106-6531081</Url>
      <Description>REGU-106-6531081</Description>
    </_dlc_DocIdUrl>
    <Site_x0020_Name xmlns="859f7ad6-93f6-4205-b62b-a17f28acbbac">Mekatek Ltd</Site_x0020_Name>
    <Internal_x002f_External xmlns="859f7ad6-93f6-4205-b62b-a17f28acbbac">Internal document</Internal_x002f_External>
    <Post_x0020_code xmlns="859f7ad6-93f6-4205-b62b-a17f28acbbac">NP22 5PY</Post_x0020_code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2021-12-15T00:00:00+00:00</Document_x0020_Date>
    <Facility_x0020_Address xmlns="859f7ad6-93f6-4205-b62b-a17f28acbbac">Unit C, Maerdy Industrial Estate, Rhymney</Facility_x0020_Address>
    <Environment_x0020_Sub_x0020_Folder xmlns="859f7ad6-93f6-4205-b62b-a17f28acbbac">Licence variation</Environment_x0020_Sub_x0020_Folder>
    <Customer_x0020_Name xmlns="859f7ad6-93f6-4205-b62b-a17f28acbbac">Mekatek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1563DFB-DDE2-48E8-8014-0A349800A731}"/>
</file>

<file path=customXml/itemProps2.xml><?xml version="1.0" encoding="utf-8"?>
<ds:datastoreItem xmlns:ds="http://schemas.openxmlformats.org/officeDocument/2006/customXml" ds:itemID="{E26B8E3F-6217-487A-9B4C-C4CDA8BA28DA}"/>
</file>

<file path=customXml/itemProps3.xml><?xml version="1.0" encoding="utf-8"?>
<ds:datastoreItem xmlns:ds="http://schemas.openxmlformats.org/officeDocument/2006/customXml" ds:itemID="{21AB66B5-49FE-4FEE-9C0F-6860F46A5A9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7A0B138-96FF-41DD-9B18-CAB65BB03669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56</TotalTime>
  <Pages>4</Pages>
  <Words>638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4314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24</cp:revision>
  <cp:lastPrinted>2013-09-05T11:11:00Z</cp:lastPrinted>
  <dcterms:created xsi:type="dcterms:W3CDTF">2015-01-27T13:20:00Z</dcterms:created>
  <dcterms:modified xsi:type="dcterms:W3CDTF">2021-12-15T11:40:00Z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e1927a58-ae5a-4b70-946f-d60caccea776</vt:lpwstr>
  </property>
</Properties>
</file>