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3DED6ED4" w:rsidR="00480AC9" w:rsidRPr="00737CC8" w:rsidRDefault="00EE42CE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PAN-015261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0C5F7B58" w:rsidR="00480AC9" w:rsidRPr="0084132F" w:rsidRDefault="00EE42CE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Mr Leslie Smith 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2BA7BA5" w14:textId="50B08C30" w:rsidR="00480AC9" w:rsidRPr="0084132F" w:rsidRDefault="00EE42CE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86321687"/>
            <w:r>
              <w:rPr>
                <w:rFonts w:ascii="Arial" w:hAnsi="Arial" w:cs="Arial"/>
                <w:lang w:eastAsia="en-US"/>
              </w:rPr>
              <w:t>Allen and Smith Metal Recycling</w:t>
            </w:r>
            <w:r w:rsidR="00380A5F">
              <w:rPr>
                <w:rFonts w:ascii="Arial" w:hAnsi="Arial" w:cs="Arial"/>
                <w:lang w:eastAsia="en-US"/>
              </w:rPr>
              <w:t xml:space="preserve">, Foryd Bank, Green Avenue, Kinmel Bay, Conwy LL18 5ET </w:t>
            </w:r>
            <w:bookmarkEnd w:id="0"/>
          </w:p>
        </w:tc>
      </w:tr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6ED9815A" w:rsidR="0084132F" w:rsidRPr="00737CC8" w:rsidRDefault="00480AC9" w:rsidP="00380A5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11F04B8D" w:rsidR="00480AC9" w:rsidRPr="0084132F" w:rsidRDefault="00380A5F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1835C250" w:rsidR="00EC771A" w:rsidRPr="0084132F" w:rsidRDefault="00380A5F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380A5F">
              <w:rPr>
                <w:rFonts w:ascii="Arial" w:hAnsi="Arial" w:cs="Arial"/>
                <w:lang w:eastAsia="en-US"/>
              </w:rPr>
              <w:t>NE Waste Regulation Team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72E0AD0E" w:rsidR="00480AC9" w:rsidRPr="00737CC8" w:rsidRDefault="00380A5F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Phil Harper/Vanessa Lang 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4F34A9" w:rsidRPr="002F1449" w:rsidRDefault="004F34A9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4F34A9" w:rsidRDefault="004F34A9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4F34A9" w:rsidRDefault="004F34A9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6Hl2bg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58C31DAC" w14:textId="77777777" w:rsidR="004F34A9" w:rsidRPr="002F1449" w:rsidRDefault="004F34A9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4F34A9" w:rsidRDefault="004F34A9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4F34A9" w:rsidRDefault="004F34A9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1D208F86" w:rsidR="00480AC9" w:rsidRPr="00737CC8" w:rsidRDefault="00380A5F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09/09/2021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416BCD91" w:rsidR="0084132F" w:rsidRPr="00737CC8" w:rsidRDefault="00380A5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09/09/2021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5EA9CD76" w:rsidR="0084132F" w:rsidRPr="00737CC8" w:rsidRDefault="0057563D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28/10/</w:t>
            </w:r>
            <w:r w:rsidR="0013753F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21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1A47B4AB" w:rsidR="0084132F" w:rsidRPr="00737CC8" w:rsidRDefault="0013753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2CC9D8FE" w:rsidR="0084132F" w:rsidRPr="00737CC8" w:rsidRDefault="0013753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29/10/2021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0784B252" w:rsidR="0084132F" w:rsidRPr="00737CC8" w:rsidRDefault="0013753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14F7CA00" w14:textId="31F57A73" w:rsidR="0084132F" w:rsidRPr="00737CC8" w:rsidRDefault="0013753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29/10/2021</w:t>
            </w:r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25"/>
        <w:gridCol w:w="608"/>
        <w:gridCol w:w="510"/>
        <w:gridCol w:w="595"/>
        <w:gridCol w:w="1953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45F003A3" w14:textId="77777777" w:rsidR="00380A5F" w:rsidRDefault="00380A5F" w:rsidP="00380A5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BF5EEC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6FC5C7A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Technical competence information</w:t>
            </w:r>
          </w:p>
          <w:p w14:paraId="662D1FB7" w14:textId="77777777" w:rsidR="00B77FF1" w:rsidRPr="00737CC8" w:rsidRDefault="00FA685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Including continuing competence evidence, if needed.</w:t>
            </w:r>
          </w:p>
          <w:p w14:paraId="6C268B44" w14:textId="121DE756" w:rsidR="00D97D71" w:rsidRPr="00737CC8" w:rsidRDefault="00D97D71" w:rsidP="000267EF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</w:p>
        </w:tc>
        <w:tc>
          <w:tcPr>
            <w:tcW w:w="342" w:type="pct"/>
          </w:tcPr>
          <w:p w14:paraId="591D4F69" w14:textId="77777777" w:rsidR="00326007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404D8E9B" w14:textId="77777777" w:rsidR="0013753F" w:rsidRDefault="0013753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0202EF70" w14:textId="77777777" w:rsidR="0013753F" w:rsidRDefault="0013753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6672FE9A" w14:textId="77777777" w:rsidR="0013753F" w:rsidRDefault="0013753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1DB99D1A" w14:textId="649E3B33" w:rsidR="0013753F" w:rsidRPr="00737CC8" w:rsidRDefault="0013753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293" w:type="pct"/>
          </w:tcPr>
          <w:p w14:paraId="47D49C82" w14:textId="77777777" w:rsidR="008B71D8" w:rsidRPr="0013753F" w:rsidRDefault="008B71D8" w:rsidP="008B71D8">
            <w:pPr>
              <w:rPr>
                <w:rFonts w:ascii="Arial" w:hAnsi="Arial" w:cs="Arial"/>
                <w:color w:val="000000"/>
              </w:rPr>
            </w:pPr>
            <w:r w:rsidRPr="0013753F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4CCA969" w14:textId="77777777" w:rsidR="00326007" w:rsidRPr="0013753F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8C1F79" w14:textId="77777777" w:rsidR="00326007" w:rsidRPr="0013753F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63BD4F93" w14:textId="77777777" w:rsidR="00326007" w:rsidRPr="0013753F" w:rsidRDefault="008B71D8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3753F">
              <w:rPr>
                <w:rFonts w:cs="Arial"/>
                <w:szCs w:val="22"/>
              </w:rPr>
              <w:t>Ticked to say including evidence of registration but none supplied</w:t>
            </w:r>
          </w:p>
          <w:p w14:paraId="1CA04864" w14:textId="680A35F6" w:rsidR="0013753F" w:rsidRPr="0013753F" w:rsidRDefault="0013753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3753F">
              <w:rPr>
                <w:rFonts w:cs="Arial"/>
                <w:szCs w:val="22"/>
              </w:rPr>
              <w:t xml:space="preserve">e-mail and required evidence of registration received 29/10 </w:t>
            </w: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0EA9EF8B" w14:textId="250EEE8E" w:rsidR="009B7AC3" w:rsidRPr="00737CC8" w:rsidRDefault="00326007" w:rsidP="00844A71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737CC8">
              <w:rPr>
                <w:rFonts w:cs="Arial"/>
                <w:szCs w:val="22"/>
              </w:rPr>
              <w:t xml:space="preserve">Financial information </w:t>
            </w:r>
          </w:p>
        </w:tc>
        <w:tc>
          <w:tcPr>
            <w:tcW w:w="342" w:type="pct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0408C5C" w14:textId="77777777" w:rsidR="008B71D8" w:rsidRDefault="008B71D8" w:rsidP="008B71D8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4DAFDF0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3BC400FD" w14:textId="77777777" w:rsidR="008B71D8" w:rsidRDefault="008B71D8" w:rsidP="008B71D8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38B171A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4612347D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0D1CFE22" w14:textId="362DC988" w:rsidR="00066348" w:rsidRDefault="00066348" w:rsidP="000663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8B71D8">
              <w:rPr>
                <w:rFonts w:cs="Arial"/>
                <w:color w:val="000000"/>
                <w:szCs w:val="22"/>
              </w:rPr>
              <w:t>£1669.00</w:t>
            </w:r>
          </w:p>
          <w:p w14:paraId="17954E44" w14:textId="6C25B8FF" w:rsidR="0084132F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844A71">
              <w:rPr>
                <w:rFonts w:cs="Arial"/>
                <w:color w:val="000000"/>
                <w:szCs w:val="22"/>
              </w:rPr>
              <w:t>12</w:t>
            </w:r>
            <w:r>
              <w:rPr>
                <w:rFonts w:cs="Arial"/>
                <w:color w:val="000000"/>
                <w:szCs w:val="22"/>
              </w:rPr>
              <w:t>/</w:t>
            </w:r>
            <w:r w:rsidR="00844A71">
              <w:rPr>
                <w:rFonts w:cs="Arial"/>
                <w:color w:val="000000"/>
                <w:szCs w:val="22"/>
              </w:rPr>
              <w:t>08</w:t>
            </w:r>
            <w:r>
              <w:rPr>
                <w:rFonts w:cs="Arial"/>
                <w:color w:val="000000"/>
                <w:szCs w:val="22"/>
              </w:rPr>
              <w:t>/</w:t>
            </w:r>
            <w:r w:rsidR="00844A71">
              <w:rPr>
                <w:rFonts w:cs="Arial"/>
                <w:color w:val="000000"/>
                <w:szCs w:val="22"/>
              </w:rPr>
              <w:t>21</w:t>
            </w:r>
          </w:p>
          <w:p w14:paraId="17BC0837" w14:textId="60FAE2AA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844A71">
              <w:rPr>
                <w:rFonts w:cs="Arial"/>
                <w:color w:val="000000"/>
                <w:szCs w:val="22"/>
              </w:rPr>
              <w:t>2092508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7966F4FD" w:rsidR="00996BCE" w:rsidRPr="00737CC8" w:rsidRDefault="0099559A" w:rsidP="0099559A">
            <w:pPr>
              <w:rPr>
                <w:b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382187E4" w:rsidR="00996BCE" w:rsidRPr="00737CC8" w:rsidRDefault="0099559A" w:rsidP="0099559A">
            <w:pPr>
              <w:rPr>
                <w:b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455993" w14:textId="77777777" w:rsidR="0099559A" w:rsidRDefault="0099559A" w:rsidP="0099559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492DE9C9" w:rsidR="00996BCE" w:rsidRPr="00737CC8" w:rsidRDefault="0099559A" w:rsidP="0099559A">
            <w:pPr>
              <w:rPr>
                <w:b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0EA77032" w:rsidR="00996BCE" w:rsidRPr="00737CC8" w:rsidRDefault="0099559A" w:rsidP="0099559A">
            <w:pPr>
              <w:rPr>
                <w:b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22499256" w:rsidR="00996BCE" w:rsidRPr="00737CC8" w:rsidRDefault="0099559A" w:rsidP="0099559A">
            <w:pPr>
              <w:rPr>
                <w:b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7AD18CFB" w:rsidR="00996BCE" w:rsidRPr="00737CC8" w:rsidRDefault="0099559A" w:rsidP="0099559A">
            <w:bookmarkStart w:id="1" w:name="_Hlk86249522"/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  <w:bookmarkEnd w:id="1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22"/>
        <w:gridCol w:w="6117"/>
        <w:gridCol w:w="608"/>
        <w:gridCol w:w="510"/>
        <w:gridCol w:w="1134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03B1FD6C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5E53CC3C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4FCEF5E2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51BBC202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2B0E9793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69D9BBDD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610908D7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32A50E1A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011AC7CD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7B6FBA77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5152EBD4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Box been ticke</w:t>
            </w:r>
            <w:r w:rsidR="00263B87">
              <w:rPr>
                <w:rFonts w:ascii="Arial" w:hAnsi="Arial" w:cs="Arial"/>
                <w:sz w:val="22"/>
                <w:szCs w:val="22"/>
                <w:lang w:eastAsia="en-US"/>
              </w:rPr>
              <w:t>d</w:t>
            </w: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752E177A" w:rsidR="00FB04A0" w:rsidRPr="00737CC8" w:rsidRDefault="00263B87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0447A001" w:rsidR="00FB04A0" w:rsidRPr="00737CC8" w:rsidRDefault="00263B87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0D622E" w14:textId="77777777" w:rsidR="00FB04A0" w:rsidRDefault="00263B87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3753F">
              <w:rPr>
                <w:rFonts w:ascii="Arial" w:hAnsi="Arial" w:cs="Arial"/>
                <w:sz w:val="22"/>
                <w:szCs w:val="22"/>
              </w:rPr>
              <w:t>Evidence noted not supplied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5A77374" w14:textId="2F674563" w:rsidR="0013753F" w:rsidRPr="00737CC8" w:rsidRDefault="0013753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Received 29/10</w:t>
            </w: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29B63D00" w:rsidR="00FB04A0" w:rsidRPr="00737CC8" w:rsidRDefault="00263B87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737CC8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4F4EE885" w:rsidR="00FB04A0" w:rsidRPr="00737CC8" w:rsidRDefault="00263B87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213B1939" w:rsidR="00FB04A0" w:rsidRPr="00737CC8" w:rsidRDefault="00263B87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7343708D" w:rsidR="00FB04A0" w:rsidRPr="00737CC8" w:rsidRDefault="00263B87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7D41D10C" w:rsidR="00FB04A0" w:rsidRPr="00737CC8" w:rsidRDefault="00263B87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B2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Part F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38FC9D5E" w:rsidR="00996BCE" w:rsidRPr="00737CC8" w:rsidRDefault="00263B87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4846"/>
        <w:gridCol w:w="1039"/>
        <w:gridCol w:w="510"/>
        <w:gridCol w:w="595"/>
        <w:gridCol w:w="1305"/>
      </w:tblGrid>
      <w:tr w:rsidR="000267EF" w:rsidRPr="00737CC8" w14:paraId="21900856" w14:textId="77777777" w:rsidTr="001B23D9">
        <w:trPr>
          <w:cantSplit/>
          <w:trHeight w:val="20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72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5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729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587" w:type="pct"/>
          </w:tcPr>
          <w:p w14:paraId="26FEB27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106D20" w14:textId="6624F80B" w:rsidR="004F4A9F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29" w:type="pct"/>
          </w:tcPr>
          <w:p w14:paraId="5A03745C" w14:textId="757AE386" w:rsidR="004F4A9F" w:rsidRPr="00737CC8" w:rsidRDefault="004F4A9F" w:rsidP="00DD05C9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587" w:type="pct"/>
          </w:tcPr>
          <w:p w14:paraId="5193C6D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3EE7CA" w14:textId="334CBBBA" w:rsidR="004F4A9F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335" w:type="pct"/>
          </w:tcPr>
          <w:p w14:paraId="614EFC2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6910122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729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587" w:type="pct"/>
          </w:tcPr>
          <w:p w14:paraId="3FAF255D" w14:textId="067773E9" w:rsidR="004F4A9F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58B48A54" w:rsidR="004F4A9F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</w:t>
            </w:r>
          </w:p>
        </w:tc>
      </w:tr>
      <w:tr w:rsidR="004F4A9F" w:rsidRPr="00737CC8" w14:paraId="4928E879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2a</w:t>
            </w:r>
          </w:p>
        </w:tc>
        <w:tc>
          <w:tcPr>
            <w:tcW w:w="2729" w:type="pct"/>
          </w:tcPr>
          <w:p w14:paraId="25D987FF" w14:textId="77777777" w:rsidR="004F4A9F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  <w:p w14:paraId="1BF140F2" w14:textId="220762CC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7" w:type="pct"/>
          </w:tcPr>
          <w:p w14:paraId="1155422F" w14:textId="212BA28B" w:rsidR="004F4A9F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F668FD7" w:rsidR="004F4A9F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 99588 80238</w:t>
            </w:r>
          </w:p>
        </w:tc>
      </w:tr>
      <w:tr w:rsidR="00A92978" w:rsidRPr="00737CC8" w14:paraId="13B07EA6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729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587" w:type="pct"/>
          </w:tcPr>
          <w:p w14:paraId="6F1D436D" w14:textId="1CA9241E" w:rsidR="00A92978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1FDB53DD" w:rsidR="00A92978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F4A9F" w:rsidRPr="00737CC8" w14:paraId="59559F06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729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587" w:type="pct"/>
          </w:tcPr>
          <w:p w14:paraId="5E9C7650" w14:textId="3C2D0B45" w:rsidR="004F4A9F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5BCF35F9" w:rsidR="004F4A9F" w:rsidRPr="00737CC8" w:rsidRDefault="00DD05C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operation</w:t>
            </w:r>
          </w:p>
        </w:tc>
      </w:tr>
      <w:tr w:rsidR="004F4A9F" w:rsidRPr="00737CC8" w14:paraId="45D64D97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729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87" w:type="pct"/>
          </w:tcPr>
          <w:p w14:paraId="038D352C" w14:textId="01D8016F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3C45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729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587" w:type="pct"/>
          </w:tcPr>
          <w:p w14:paraId="101BFF8E" w14:textId="6D57E174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183473A9" w:rsidR="004F4A9F" w:rsidRPr="00737CC8" w:rsidRDefault="007C612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729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587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5E0EC962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729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587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850A60A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335" w:type="pct"/>
          </w:tcPr>
          <w:p w14:paraId="474FAF3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729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587" w:type="pct"/>
          </w:tcPr>
          <w:p w14:paraId="046238FA" w14:textId="48FECDFC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14ED595E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3647E148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729" w:type="pct"/>
          </w:tcPr>
          <w:p w14:paraId="7E9A50F5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587" w:type="pct"/>
          </w:tcPr>
          <w:p w14:paraId="610B737C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55597E24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60379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5F503D8B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708A34CD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729" w:type="pct"/>
          </w:tcPr>
          <w:p w14:paraId="01188B85" w14:textId="09696119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587" w:type="pct"/>
          </w:tcPr>
          <w:p w14:paraId="7EEF507C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6548FB53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60379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4F6C510C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2455D6F6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729" w:type="pct"/>
          </w:tcPr>
          <w:p w14:paraId="0C247090" w14:textId="30065BE5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587" w:type="pct"/>
          </w:tcPr>
          <w:p w14:paraId="0F7A0F45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7C7413BD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E6844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5F7ED8AB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096E1BE5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729" w:type="pct"/>
          </w:tcPr>
          <w:p w14:paraId="6030CE32" w14:textId="317254AF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587" w:type="pct"/>
          </w:tcPr>
          <w:p w14:paraId="39F0CB1E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0C2621E4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E6844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5B13F682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204B000D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729" w:type="pct"/>
          </w:tcPr>
          <w:p w14:paraId="784DA3B9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587" w:type="pct"/>
          </w:tcPr>
          <w:p w14:paraId="558EE877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2B71316C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E742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3C6BFAE7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27E4C580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729" w:type="pct"/>
          </w:tcPr>
          <w:p w14:paraId="0E798509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587" w:type="pct"/>
          </w:tcPr>
          <w:p w14:paraId="66F17353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3081CB6F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E742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768DD825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158547E3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729" w:type="pct"/>
          </w:tcPr>
          <w:p w14:paraId="35238C62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587" w:type="pct"/>
          </w:tcPr>
          <w:p w14:paraId="2FCD58EE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7E663AEF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E742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61DFF5BE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3AA9E8F8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729" w:type="pct"/>
          </w:tcPr>
          <w:p w14:paraId="235B50BB" w14:textId="54B27394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587" w:type="pct"/>
          </w:tcPr>
          <w:p w14:paraId="637E1787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32EFEC52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E742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51A81830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68204606" w14:textId="01EA1C02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729" w:type="pct"/>
          </w:tcPr>
          <w:p w14:paraId="42765F6F" w14:textId="77777777" w:rsidR="001B23D9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1B23D9" w:rsidRPr="00ED73B9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587" w:type="pct"/>
          </w:tcPr>
          <w:p w14:paraId="4A4913B3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3949C541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E742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2BA27643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5F41C0E2" w14:textId="0D382689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3g2</w:t>
            </w:r>
          </w:p>
        </w:tc>
        <w:tc>
          <w:tcPr>
            <w:tcW w:w="2729" w:type="pct"/>
          </w:tcPr>
          <w:p w14:paraId="226250DD" w14:textId="24859D9C" w:rsidR="001B23D9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1B23D9" w:rsidRPr="00ED73B9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587" w:type="pct"/>
          </w:tcPr>
          <w:p w14:paraId="03B6CC08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43DA96FD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24C52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16D84F60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884A09B" w14:textId="29075428" w:rsidR="001B23D9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729" w:type="pct"/>
          </w:tcPr>
          <w:p w14:paraId="0F4E1F9E" w14:textId="77777777" w:rsidR="001B23D9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1B23D9" w:rsidRPr="00ED73B9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587" w:type="pct"/>
          </w:tcPr>
          <w:p w14:paraId="0E4D31A0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33DF35FD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24C52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23D9" w:rsidRPr="00737CC8" w14:paraId="5A63596F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31B3FCE9" w14:textId="7C69BD75" w:rsidR="001B23D9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729" w:type="pct"/>
          </w:tcPr>
          <w:p w14:paraId="3F1BB5F6" w14:textId="77777777" w:rsidR="001B23D9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1B23D9" w:rsidRPr="00ED73B9" w:rsidRDefault="001B23D9" w:rsidP="001B23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587" w:type="pct"/>
          </w:tcPr>
          <w:p w14:paraId="7AB57BD5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1526E8BB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24C52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1B23D9" w:rsidRPr="00737CC8" w:rsidRDefault="001B23D9" w:rsidP="001B23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729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site plan been provided? </w:t>
            </w:r>
          </w:p>
          <w:p w14:paraId="505E6B7C" w14:textId="4C3DB18B" w:rsidR="007167B9" w:rsidRPr="007167B9" w:rsidRDefault="004F4A9F" w:rsidP="004F34A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587" w:type="pct"/>
          </w:tcPr>
          <w:p w14:paraId="514E64E3" w14:textId="10BAFBCB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316D2674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729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587" w:type="pct"/>
          </w:tcPr>
          <w:p w14:paraId="589A4602" w14:textId="705A5483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729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587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4F185B7D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335" w:type="pct"/>
          </w:tcPr>
          <w:p w14:paraId="0B913F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729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587" w:type="pct"/>
          </w:tcPr>
          <w:p w14:paraId="4DDDAE17" w14:textId="747A9902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729" w:type="pct"/>
          </w:tcPr>
          <w:p w14:paraId="0BE77A41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587" w:type="pct"/>
          </w:tcPr>
          <w:p w14:paraId="4A49CF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CB6C50C" w14:textId="1E4CD053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335" w:type="pct"/>
          </w:tcPr>
          <w:p w14:paraId="5AB206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5808CDBF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729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587" w:type="pct"/>
          </w:tcPr>
          <w:p w14:paraId="366365FB" w14:textId="03E0B787" w:rsidR="00976B28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C182F4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C9A25C9" w14:textId="77777777" w:rsidR="00976B28" w:rsidRPr="0013753F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3753F">
              <w:rPr>
                <w:rFonts w:ascii="Arial" w:hAnsi="Arial" w:cs="Arial"/>
                <w:sz w:val="22"/>
                <w:szCs w:val="22"/>
              </w:rPr>
              <w:t xml:space="preserve">Noted to say registration evidence included but none supplied </w:t>
            </w:r>
          </w:p>
          <w:p w14:paraId="76DB5996" w14:textId="5ED5E561" w:rsidR="0013753F" w:rsidRPr="001B23D9" w:rsidRDefault="0013753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3753F">
              <w:rPr>
                <w:rFonts w:ascii="Arial" w:hAnsi="Arial" w:cs="Arial"/>
                <w:sz w:val="22"/>
                <w:szCs w:val="22"/>
              </w:rPr>
              <w:t>Received 29/10</w:t>
            </w:r>
          </w:p>
        </w:tc>
      </w:tr>
      <w:tr w:rsidR="004F4A9F" w:rsidRPr="00737CC8" w14:paraId="4F55E9A0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729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587" w:type="pct"/>
          </w:tcPr>
          <w:p w14:paraId="614CEDA0" w14:textId="26CC1A0A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729" w:type="pct"/>
          </w:tcPr>
          <w:p w14:paraId="66AAA140" w14:textId="64344C4A" w:rsidR="004F4A9F" w:rsidRPr="00737CC8" w:rsidRDefault="004F4A9F" w:rsidP="001B23D9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587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53405F4F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335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729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587" w:type="pct"/>
          </w:tcPr>
          <w:p w14:paraId="52654932" w14:textId="2DEC5F02" w:rsidR="004F4A9F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1B23D9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729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587" w:type="pct"/>
            <w:tcBorders>
              <w:bottom w:val="single" w:sz="4" w:space="0" w:color="auto"/>
            </w:tcBorders>
          </w:tcPr>
          <w:p w14:paraId="16ABBEA2" w14:textId="60059795" w:rsidR="00976B28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582B9F33" w:rsidR="00976B28" w:rsidRPr="00737CC8" w:rsidRDefault="001B23D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</w:t>
            </w:r>
          </w:p>
        </w:tc>
      </w:tr>
      <w:tr w:rsidR="004F4A9F" w:rsidRPr="00737CC8" w14:paraId="4BB94A33" w14:textId="77777777" w:rsidTr="001B23D9">
        <w:trPr>
          <w:cantSplit/>
          <w:trHeight w:val="20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AA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6E9A" w14:textId="77777777" w:rsidR="004F4A9F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65C07C" w14:textId="60CBE87B" w:rsidR="0013753F" w:rsidRPr="00737CC8" w:rsidRDefault="0013753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1C875AC5" w:rsidR="004F4A9F" w:rsidRPr="0013753F" w:rsidRDefault="001B23D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3753F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13753F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E8A5" w14:textId="77777777" w:rsidR="004F4A9F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3AC58B" w14:textId="065595B5" w:rsidR="0013753F" w:rsidRPr="00737CC8" w:rsidRDefault="0013753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29/10</w:t>
            </w:r>
          </w:p>
        </w:tc>
      </w:tr>
    </w:tbl>
    <w:p w14:paraId="1E60652A" w14:textId="77777777" w:rsidR="001A3F6C" w:rsidRPr="00737CC8" w:rsidRDefault="001A3F6C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62C19067" w14:textId="77777777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lastRenderedPageBreak/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applies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applies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1C9C088A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p w14:paraId="29004604" w14:textId="5131225A" w:rsidR="009D77FF" w:rsidRPr="00737CC8" w:rsidRDefault="009D77FF" w:rsidP="00D77C8C">
      <w:pPr>
        <w:spacing w:before="60" w:after="60" w:line="270" w:lineRule="exact"/>
        <w:rPr>
          <w:rFonts w:ascii="Arial" w:hAnsi="Arial"/>
          <w:b/>
          <w:color w:val="FF00FF"/>
          <w:sz w:val="22"/>
          <w:szCs w:val="22"/>
        </w:rPr>
      </w:pP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53"/>
        <w:gridCol w:w="138"/>
        <w:gridCol w:w="922"/>
        <w:gridCol w:w="672"/>
        <w:gridCol w:w="729"/>
        <w:gridCol w:w="1126"/>
        <w:gridCol w:w="2048"/>
        <w:gridCol w:w="2007"/>
      </w:tblGrid>
      <w:tr w:rsidR="001263B1" w:rsidRPr="00737CC8" w14:paraId="04BCEEE6" w14:textId="77777777" w:rsidTr="00B906F9">
        <w:trPr>
          <w:cantSplit/>
          <w:trHeight w:val="20"/>
        </w:trPr>
        <w:tc>
          <w:tcPr>
            <w:tcW w:w="704" w:type="pct"/>
            <w:shd w:val="clear" w:color="auto" w:fill="FFFF99"/>
          </w:tcPr>
          <w:p w14:paraId="0A8ABD8E" w14:textId="77777777" w:rsidR="001263B1" w:rsidRPr="00737CC8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1263B1" w:rsidRPr="00737CC8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596" w:type="pct"/>
            <w:gridSpan w:val="2"/>
            <w:shd w:val="clear" w:color="auto" w:fill="FFFF99"/>
          </w:tcPr>
          <w:p w14:paraId="0796A99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39F581E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Ramsar</w:t>
            </w:r>
          </w:p>
        </w:tc>
        <w:tc>
          <w:tcPr>
            <w:tcW w:w="633" w:type="pct"/>
            <w:shd w:val="clear" w:color="auto" w:fill="FFFF99"/>
          </w:tcPr>
          <w:p w14:paraId="1A85C959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1" w:type="pct"/>
            <w:shd w:val="clear" w:color="auto" w:fill="FFFF99"/>
          </w:tcPr>
          <w:p w14:paraId="198A1EE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28" w:type="pct"/>
            <w:shd w:val="clear" w:color="auto" w:fill="FFFF99"/>
          </w:tcPr>
          <w:p w14:paraId="62D0F1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BB0810" w:rsidRPr="00737CC8" w14:paraId="121031F7" w14:textId="77777777" w:rsidTr="00B906F9">
        <w:trPr>
          <w:cantSplit/>
          <w:trHeight w:val="20"/>
        </w:trPr>
        <w:tc>
          <w:tcPr>
            <w:tcW w:w="704" w:type="pct"/>
            <w:tcBorders>
              <w:bottom w:val="single" w:sz="2" w:space="0" w:color="C0C0C0"/>
            </w:tcBorders>
          </w:tcPr>
          <w:p w14:paraId="5F25993C" w14:textId="14D40DCC" w:rsidR="00BB0810" w:rsidRPr="00737CC8" w:rsidRDefault="004F34A9" w:rsidP="00BB081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B0810">
              <w:rPr>
                <w:rFonts w:ascii="Arial" w:hAnsi="Arial" w:cs="Arial"/>
                <w:sz w:val="22"/>
                <w:szCs w:val="22"/>
              </w:rPr>
              <w:t>200m</w:t>
            </w:r>
          </w:p>
        </w:tc>
        <w:tc>
          <w:tcPr>
            <w:tcW w:w="596" w:type="pct"/>
            <w:gridSpan w:val="2"/>
            <w:tcBorders>
              <w:bottom w:val="single" w:sz="2" w:space="0" w:color="C0C0C0"/>
            </w:tcBorders>
          </w:tcPr>
          <w:p w14:paraId="40748F07" w14:textId="5AFD9065" w:rsidR="00BB0810" w:rsidRPr="00737CC8" w:rsidRDefault="004F34A9" w:rsidP="00BB081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B0810" w:rsidRPr="002E3362">
              <w:rPr>
                <w:rFonts w:ascii="Arial" w:hAnsi="Arial" w:cs="Arial"/>
                <w:sz w:val="22"/>
                <w:szCs w:val="22"/>
              </w:rPr>
              <w:t>200m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529FDF86" w14:textId="3D126B95" w:rsidR="00BB0810" w:rsidRPr="00737CC8" w:rsidRDefault="004F34A9" w:rsidP="00BB081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B0810" w:rsidRPr="002E3362">
              <w:rPr>
                <w:rFonts w:ascii="Arial" w:hAnsi="Arial" w:cs="Arial"/>
                <w:sz w:val="22"/>
                <w:szCs w:val="22"/>
              </w:rPr>
              <w:t>200m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5A4F0BAB" w14:textId="34B2CB74" w:rsidR="00BB0810" w:rsidRPr="00737CC8" w:rsidRDefault="004F34A9" w:rsidP="00BB081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B0810" w:rsidRPr="002E3362">
              <w:rPr>
                <w:rFonts w:ascii="Arial" w:hAnsi="Arial" w:cs="Arial"/>
                <w:sz w:val="22"/>
                <w:szCs w:val="22"/>
              </w:rPr>
              <w:t>200m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257F7FDB" w14:textId="6E74B291" w:rsidR="00BB0810" w:rsidRPr="00737CC8" w:rsidRDefault="00B906F9" w:rsidP="00BB081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2758BB25" w14:textId="3683A8D0" w:rsidR="00BB0810" w:rsidRPr="00737CC8" w:rsidRDefault="00B906F9" w:rsidP="00BB081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737CC8" w14:paraId="413E0789" w14:textId="77777777" w:rsidTr="00B906F9">
        <w:trPr>
          <w:cantSplit/>
          <w:trHeight w:val="20"/>
        </w:trPr>
        <w:tc>
          <w:tcPr>
            <w:tcW w:w="704" w:type="pct"/>
            <w:shd w:val="clear" w:color="auto" w:fill="FFFF99"/>
          </w:tcPr>
          <w:p w14:paraId="12599B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7030B5" w:rsidRPr="00737CC8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596" w:type="pct"/>
            <w:gridSpan w:val="2"/>
            <w:shd w:val="clear" w:color="auto" w:fill="FFFF99"/>
          </w:tcPr>
          <w:p w14:paraId="129E6F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6327A42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3" w:type="pct"/>
            <w:shd w:val="clear" w:color="auto" w:fill="FFFF99"/>
          </w:tcPr>
          <w:p w14:paraId="02D0C6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1" w:type="pct"/>
            <w:shd w:val="clear" w:color="auto" w:fill="FFFF99"/>
          </w:tcPr>
          <w:p w14:paraId="1E5B288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28" w:type="pct"/>
            <w:shd w:val="clear" w:color="auto" w:fill="FFFF99"/>
          </w:tcPr>
          <w:p w14:paraId="2A2DFC8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B906F9" w:rsidRPr="00737CC8" w14:paraId="0D87869A" w14:textId="77777777" w:rsidTr="00B906F9">
        <w:trPr>
          <w:cantSplit/>
          <w:trHeight w:val="20"/>
        </w:trPr>
        <w:tc>
          <w:tcPr>
            <w:tcW w:w="704" w:type="pct"/>
            <w:tcBorders>
              <w:bottom w:val="single" w:sz="2" w:space="0" w:color="C0C0C0"/>
            </w:tcBorders>
          </w:tcPr>
          <w:p w14:paraId="03B3DE9A" w14:textId="14D8D9AA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1418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6" w:type="pct"/>
            <w:gridSpan w:val="2"/>
            <w:tcBorders>
              <w:bottom w:val="single" w:sz="2" w:space="0" w:color="C0C0C0"/>
            </w:tcBorders>
          </w:tcPr>
          <w:p w14:paraId="266F6688" w14:textId="5E230621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1418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1ABD25CF" w14:textId="00AF02BF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1418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656024BA" w14:textId="55091C4C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1418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46DEC0E" w14:textId="598F7151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1418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7805B1EB" w14:textId="6EFB1055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1418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737CC8" w14:paraId="009477E7" w14:textId="77777777" w:rsidTr="00B906F9">
        <w:trPr>
          <w:cantSplit/>
          <w:trHeight w:val="20"/>
        </w:trPr>
        <w:tc>
          <w:tcPr>
            <w:tcW w:w="704" w:type="pct"/>
            <w:shd w:val="clear" w:color="auto" w:fill="FFFF99"/>
          </w:tcPr>
          <w:p w14:paraId="234369B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National Parks</w:t>
            </w:r>
          </w:p>
        </w:tc>
        <w:tc>
          <w:tcPr>
            <w:tcW w:w="596" w:type="pct"/>
            <w:gridSpan w:val="2"/>
            <w:shd w:val="clear" w:color="auto" w:fill="FFFF99"/>
          </w:tcPr>
          <w:p w14:paraId="6C3C1614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5827F3B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3" w:type="pct"/>
            <w:shd w:val="clear" w:color="auto" w:fill="FFFF99"/>
          </w:tcPr>
          <w:p w14:paraId="0FBE0728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1" w:type="pct"/>
            <w:shd w:val="clear" w:color="auto" w:fill="FFFF99"/>
          </w:tcPr>
          <w:p w14:paraId="0825422E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28" w:type="pct"/>
            <w:shd w:val="clear" w:color="auto" w:fill="FFFF99"/>
          </w:tcPr>
          <w:p w14:paraId="18689E7A" w14:textId="77777777" w:rsidR="001263B1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B906F9" w:rsidRPr="00737CC8" w14:paraId="377B22FD" w14:textId="77777777" w:rsidTr="00B906F9">
        <w:trPr>
          <w:cantSplit/>
          <w:trHeight w:val="20"/>
        </w:trPr>
        <w:tc>
          <w:tcPr>
            <w:tcW w:w="704" w:type="pct"/>
          </w:tcPr>
          <w:p w14:paraId="5AC89AA1" w14:textId="175C3212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C062D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6" w:type="pct"/>
            <w:gridSpan w:val="2"/>
          </w:tcPr>
          <w:p w14:paraId="5CE0F7CB" w14:textId="46F9AC6A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C062D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88" w:type="pct"/>
            <w:gridSpan w:val="2"/>
          </w:tcPr>
          <w:p w14:paraId="3D8EFBDD" w14:textId="73582A1C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C062D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3" w:type="pct"/>
          </w:tcPr>
          <w:p w14:paraId="31613450" w14:textId="18545894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C062D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1" w:type="pct"/>
          </w:tcPr>
          <w:p w14:paraId="7920B188" w14:textId="76D6E886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C062D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8" w:type="pct"/>
          </w:tcPr>
          <w:p w14:paraId="7647B1C1" w14:textId="2DA356D0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C062D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361244" w:rsidRPr="00737CC8" w14:paraId="595FF6EC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9FA10B7" w14:textId="77777777" w:rsidR="00361244" w:rsidRPr="00737CC8" w:rsidRDefault="0036124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361244" w:rsidRPr="00737CC8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190AFA6" w14:textId="6E464665" w:rsidR="00361244" w:rsidRPr="00737CC8" w:rsidRDefault="00B906F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594238" w:rsidRPr="00737CC8" w14:paraId="06C3E0C8" w14:textId="77777777" w:rsidTr="00B906F9">
        <w:trPr>
          <w:cantSplit/>
          <w:trHeight w:val="20"/>
        </w:trPr>
        <w:tc>
          <w:tcPr>
            <w:tcW w:w="781" w:type="pct"/>
            <w:gridSpan w:val="2"/>
            <w:shd w:val="clear" w:color="auto" w:fill="FFFF99"/>
          </w:tcPr>
          <w:p w14:paraId="7E2C763D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897" w:type="pct"/>
            <w:gridSpan w:val="2"/>
            <w:shd w:val="clear" w:color="auto" w:fill="FFFF99"/>
          </w:tcPr>
          <w:p w14:paraId="0AC1060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Flood</w:t>
            </w:r>
            <w:r w:rsidR="009D77FF"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plain</w:t>
            </w:r>
          </w:p>
        </w:tc>
        <w:tc>
          <w:tcPr>
            <w:tcW w:w="1043" w:type="pct"/>
            <w:gridSpan w:val="2"/>
            <w:shd w:val="clear" w:color="auto" w:fill="FFFF99"/>
          </w:tcPr>
          <w:p w14:paraId="2A11551F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1" w:type="pct"/>
            <w:shd w:val="clear" w:color="auto" w:fill="FFFF99"/>
          </w:tcPr>
          <w:p w14:paraId="75FB5588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28" w:type="pct"/>
            <w:shd w:val="clear" w:color="auto" w:fill="FFFF99"/>
          </w:tcPr>
          <w:p w14:paraId="460D495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B906F9" w:rsidRPr="00737CC8" w14:paraId="592C536F" w14:textId="77777777" w:rsidTr="00B906F9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23931F64" w14:textId="307C143B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B1ADE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97" w:type="pct"/>
            <w:gridSpan w:val="2"/>
            <w:tcBorders>
              <w:bottom w:val="single" w:sz="2" w:space="0" w:color="C0C0C0"/>
            </w:tcBorders>
          </w:tcPr>
          <w:p w14:paraId="5E2804C9" w14:textId="2320EF6E" w:rsidR="00B906F9" w:rsidRPr="00737CC8" w:rsidRDefault="00B906F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B1ADE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3" w:type="pct"/>
            <w:gridSpan w:val="2"/>
            <w:tcBorders>
              <w:bottom w:val="single" w:sz="2" w:space="0" w:color="C0C0C0"/>
            </w:tcBorders>
          </w:tcPr>
          <w:p w14:paraId="404C7B78" w14:textId="3F31A530" w:rsidR="00B906F9" w:rsidRPr="00737CC8" w:rsidRDefault="004F34A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906F9">
              <w:rPr>
                <w:rFonts w:ascii="Arial" w:hAnsi="Arial" w:cs="Arial"/>
                <w:sz w:val="22"/>
                <w:szCs w:val="22"/>
              </w:rPr>
              <w:t>50m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51298C60" w14:textId="2D86E9E8" w:rsidR="00B906F9" w:rsidRPr="00737CC8" w:rsidRDefault="004F34A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906F9">
              <w:rPr>
                <w:rFonts w:ascii="Arial" w:hAnsi="Arial" w:cs="Arial"/>
                <w:sz w:val="22"/>
                <w:szCs w:val="22"/>
              </w:rPr>
              <w:t>50m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41FB1A4A" w14:textId="46F74501" w:rsidR="00B906F9" w:rsidRPr="00737CC8" w:rsidRDefault="004F34A9" w:rsidP="00B906F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906F9">
              <w:rPr>
                <w:rFonts w:ascii="Arial" w:hAnsi="Arial" w:cs="Arial"/>
                <w:sz w:val="22"/>
                <w:szCs w:val="22"/>
              </w:rPr>
              <w:t xml:space="preserve">50m </w:t>
            </w:r>
          </w:p>
        </w:tc>
      </w:tr>
      <w:tr w:rsidR="00594238" w:rsidRPr="00737CC8" w14:paraId="12F2DCCE" w14:textId="77777777" w:rsidTr="00B906F9">
        <w:trPr>
          <w:cantSplit/>
          <w:trHeight w:val="20"/>
        </w:trPr>
        <w:tc>
          <w:tcPr>
            <w:tcW w:w="781" w:type="pct"/>
            <w:gridSpan w:val="2"/>
            <w:shd w:val="clear" w:color="auto" w:fill="FFFF99"/>
          </w:tcPr>
          <w:p w14:paraId="1489BF44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897" w:type="pct"/>
            <w:gridSpan w:val="2"/>
            <w:shd w:val="clear" w:color="auto" w:fill="FFFF99"/>
          </w:tcPr>
          <w:p w14:paraId="037B4370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43" w:type="pct"/>
            <w:gridSpan w:val="2"/>
            <w:shd w:val="clear" w:color="auto" w:fill="FFFF99"/>
          </w:tcPr>
          <w:p w14:paraId="2AD6C7D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Well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51" w:type="pct"/>
            <w:shd w:val="clear" w:color="auto" w:fill="FFFF99"/>
          </w:tcPr>
          <w:p w14:paraId="0CBDB776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Spring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28" w:type="pct"/>
            <w:shd w:val="clear" w:color="auto" w:fill="FFFF99"/>
          </w:tcPr>
          <w:p w14:paraId="6533E55C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Borehole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</w:tr>
      <w:tr w:rsidR="00594238" w:rsidRPr="00737CC8" w14:paraId="4C0FA444" w14:textId="77777777" w:rsidTr="00B906F9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0A0D9146" w14:textId="418E1A30" w:rsidR="00594238" w:rsidRPr="00737CC8" w:rsidRDefault="00B906F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97" w:type="pct"/>
            <w:gridSpan w:val="2"/>
            <w:tcBorders>
              <w:bottom w:val="single" w:sz="2" w:space="0" w:color="C0C0C0"/>
            </w:tcBorders>
          </w:tcPr>
          <w:p w14:paraId="458AD404" w14:textId="0FCC4C6B" w:rsidR="00594238" w:rsidRPr="00737CC8" w:rsidRDefault="004F34A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 within GPZ </w:t>
            </w:r>
          </w:p>
        </w:tc>
        <w:tc>
          <w:tcPr>
            <w:tcW w:w="1043" w:type="pct"/>
            <w:gridSpan w:val="2"/>
            <w:tcBorders>
              <w:bottom w:val="single" w:sz="2" w:space="0" w:color="C0C0C0"/>
            </w:tcBorders>
          </w:tcPr>
          <w:p w14:paraId="79F47005" w14:textId="2C42A219" w:rsidR="00594238" w:rsidRPr="00737CC8" w:rsidRDefault="004F34A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906F9">
              <w:rPr>
                <w:rFonts w:ascii="Arial" w:hAnsi="Arial" w:cs="Arial"/>
                <w:sz w:val="22"/>
                <w:szCs w:val="22"/>
              </w:rPr>
              <w:t>50m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17A7677" w14:textId="4C4DF2D3" w:rsidR="00594238" w:rsidRPr="00737CC8" w:rsidRDefault="004F34A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906F9">
              <w:rPr>
                <w:rFonts w:ascii="Arial" w:hAnsi="Arial" w:cs="Arial"/>
                <w:sz w:val="22"/>
                <w:szCs w:val="22"/>
              </w:rPr>
              <w:t>50m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421F7671" w14:textId="3ECE5C20" w:rsidR="00594238" w:rsidRPr="00737CC8" w:rsidRDefault="004F34A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No-</w:t>
            </w:r>
            <w:r w:rsidR="00B906F9">
              <w:rPr>
                <w:rFonts w:ascii="Arial" w:hAnsi="Arial" w:cs="Arial"/>
                <w:sz w:val="22"/>
                <w:szCs w:val="22"/>
              </w:rPr>
              <w:t>50m</w:t>
            </w:r>
          </w:p>
        </w:tc>
      </w:tr>
      <w:tr w:rsidR="00361244" w:rsidRPr="00737CC8" w14:paraId="00D06FB8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F1DAF08" w14:textId="77777777" w:rsidR="00361244" w:rsidRPr="00737CC8" w:rsidRDefault="00361244" w:rsidP="0036124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361244" w:rsidRPr="00737CC8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75AA6F5" w14:textId="038F8B5E" w:rsidR="00361244" w:rsidRPr="00737CC8" w:rsidRDefault="00B906F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0DCF9C4D" w:rsidR="00020F27" w:rsidRPr="00737CC8" w:rsidRDefault="004F34A9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0ABEF3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325278" w14:textId="0F05087F" w:rsidR="00020F27" w:rsidRPr="00737CC8" w:rsidRDefault="004F34A9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4F2398D2" w:rsidR="00020F27" w:rsidRPr="00737CC8" w:rsidRDefault="004F34A9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152BF879" w:rsidR="00020F27" w:rsidRPr="00737CC8" w:rsidRDefault="004F34A9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41297064" w:rsidR="00020F27" w:rsidRPr="00737CC8" w:rsidRDefault="004F34A9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28/10/2021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3E83BF4E" w:rsidR="00020F27" w:rsidRPr="00737CC8" w:rsidRDefault="0057563D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Saved to DMS</w:t>
            </w: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31932080" w:rsidR="00020F27" w:rsidRPr="00737CC8" w:rsidRDefault="0013753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2A892282" w:rsidR="00020F27" w:rsidRPr="00737CC8" w:rsidRDefault="0013753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29/10/2021 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69FDAF5D" w:rsidR="00020F27" w:rsidRPr="00737CC8" w:rsidRDefault="0013753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443D7055" w:rsidR="00020F27" w:rsidRPr="00737CC8" w:rsidRDefault="0013753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040B35CA" w:rsidR="00020F27" w:rsidRPr="00737CC8" w:rsidRDefault="0013753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7FDC34B2" w:rsidR="00020F27" w:rsidRPr="00737CC8" w:rsidRDefault="0013753F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29/10/2021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6DC992D4" w:rsidR="00020F27" w:rsidRPr="00737CC8" w:rsidRDefault="004F34A9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6912BB6F" w:rsidR="00020F27" w:rsidRPr="00737CC8" w:rsidRDefault="004F34A9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61B234AD" w:rsidR="00020F27" w:rsidRPr="00737CC8" w:rsidRDefault="00393B5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141CC">
              <w:rPr>
                <w:rFonts w:cs="Arial"/>
                <w:color w:val="000000"/>
              </w:rPr>
              <w:sym w:font="Wingdings" w:char="F0FC"/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18B528ED" w:rsidR="00020F27" w:rsidRPr="00737CC8" w:rsidRDefault="00393B5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28/10/21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9528B56" w14:textId="77777777" w:rsidR="006515F2" w:rsidRPr="00737CC8" w:rsidRDefault="006515F2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7C224C17" w14:textId="5F4EFB7C" w:rsidR="008B1A4E" w:rsidRPr="00737CC8" w:rsidRDefault="008B1A4E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FC64209" w14:textId="4D19BFE6" w:rsidR="006670E1" w:rsidRDefault="0057563D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Judith Green</w:t>
            </w:r>
            <w:r w:rsidR="006670E1" w:rsidRPr="00737CC8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28/10/2021</w:t>
            </w:r>
          </w:p>
          <w:p w14:paraId="53E04D67" w14:textId="3DDE8AA6" w:rsidR="006670E1" w:rsidRPr="00737CC8" w:rsidRDefault="0057563D" w:rsidP="0013753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Not duly made e-mail sent 28/10 requesting evidence of registration with technical competence scheme-noted on form but not attached to application. Saved to DMS Deadline for response 11/11.</w:t>
            </w:r>
          </w:p>
        </w:tc>
      </w:tr>
      <w:tr w:rsidR="003D438A" w:rsidRPr="00737CC8" w14:paraId="46C9FE98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E95EABD" w14:textId="1147EE4A" w:rsidR="003D438A" w:rsidRDefault="0013753F" w:rsidP="003D438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Judith Green 29/10/2021</w:t>
            </w:r>
          </w:p>
          <w:p w14:paraId="0F8D4BFA" w14:textId="709D0B55" w:rsidR="0013753F" w:rsidRDefault="0013753F" w:rsidP="003D438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Response and attached evidence of registration on EPOC course received 29/10/2021.</w:t>
            </w:r>
          </w:p>
          <w:p w14:paraId="64607775" w14:textId="77777777" w:rsidR="003D438A" w:rsidRDefault="0013753F" w:rsidP="0013753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Sufficient for duly making, will advise of need to undertake further qualification within 12 months to be monitored by Compliance team.</w:t>
            </w:r>
          </w:p>
          <w:p w14:paraId="285B048B" w14:textId="61B48CFB" w:rsidR="00874366" w:rsidRPr="00874366" w:rsidRDefault="00874366" w:rsidP="0013753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874366">
              <w:rPr>
                <w:rFonts w:ascii="Arial" w:hAnsi="Arial" w:cs="Arial"/>
                <w:sz w:val="22"/>
                <w:szCs w:val="22"/>
              </w:rPr>
              <w:t>Duly made</w:t>
            </w:r>
            <w:r>
              <w:rPr>
                <w:rFonts w:ascii="Arial" w:hAnsi="Arial" w:cs="Arial"/>
                <w:sz w:val="22"/>
                <w:szCs w:val="22"/>
              </w:rPr>
              <w:t xml:space="preserve"> notification sent 29/10 -see DMS</w:t>
            </w:r>
          </w:p>
        </w:tc>
      </w:tr>
    </w:tbl>
    <w:p w14:paraId="6B39A5F8" w14:textId="77777777" w:rsidR="006515F2" w:rsidRDefault="006515F2" w:rsidP="00BB0810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93A2F" w14:textId="77777777" w:rsidR="004F34A9" w:rsidRDefault="004F34A9">
      <w:r>
        <w:separator/>
      </w:r>
    </w:p>
  </w:endnote>
  <w:endnote w:type="continuationSeparator" w:id="0">
    <w:p w14:paraId="52EE48D8" w14:textId="77777777" w:rsidR="004F34A9" w:rsidRDefault="004F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A6416" w14:textId="77777777" w:rsidR="004F34A9" w:rsidRDefault="004F34A9">
      <w:r>
        <w:separator/>
      </w:r>
    </w:p>
  </w:footnote>
  <w:footnote w:type="continuationSeparator" w:id="0">
    <w:p w14:paraId="21D90D36" w14:textId="77777777" w:rsidR="004F34A9" w:rsidRDefault="004F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AD187D" w14:textId="77777777" w:rsidR="004F34A9" w:rsidRPr="00D77C8C" w:rsidRDefault="004F34A9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3753F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3D9"/>
    <w:rsid w:val="001B2EC0"/>
    <w:rsid w:val="001C215C"/>
    <w:rsid w:val="001C285F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63B87"/>
    <w:rsid w:val="0027307D"/>
    <w:rsid w:val="002732AF"/>
    <w:rsid w:val="00274F41"/>
    <w:rsid w:val="002845D1"/>
    <w:rsid w:val="00292572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7A96"/>
    <w:rsid w:val="00337CD2"/>
    <w:rsid w:val="00361244"/>
    <w:rsid w:val="0037134F"/>
    <w:rsid w:val="00371623"/>
    <w:rsid w:val="003801B9"/>
    <w:rsid w:val="00380224"/>
    <w:rsid w:val="00380A5F"/>
    <w:rsid w:val="00387609"/>
    <w:rsid w:val="00390A1D"/>
    <w:rsid w:val="0039268D"/>
    <w:rsid w:val="00393B54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5300A"/>
    <w:rsid w:val="0045384D"/>
    <w:rsid w:val="0045466F"/>
    <w:rsid w:val="0046022A"/>
    <w:rsid w:val="004631DB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34A9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563D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5F83"/>
    <w:rsid w:val="00647E8E"/>
    <w:rsid w:val="006515F2"/>
    <w:rsid w:val="00654747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80D6A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12E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22565"/>
    <w:rsid w:val="00825EA5"/>
    <w:rsid w:val="00827663"/>
    <w:rsid w:val="00830D9D"/>
    <w:rsid w:val="0084132F"/>
    <w:rsid w:val="00844A71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4366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B71D8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59A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2978"/>
    <w:rsid w:val="00A9371A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06F9"/>
    <w:rsid w:val="00B91178"/>
    <w:rsid w:val="00B914D8"/>
    <w:rsid w:val="00B925CF"/>
    <w:rsid w:val="00BB0810"/>
    <w:rsid w:val="00BB2BE6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05C9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2CE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REGU-204-2743716</_dlc_DocId>
    <_dlc_DocIdUrl xmlns="9be56660-2c31-41ef-bc00-23e72f632f2a">
      <Url>https://cyfoethnaturiolcymru.sharepoint.com/teams/Regulatory/Permitting/_layouts/15/DocIdRedir.aspx?ID=REGU-204-2743716</Url>
      <Description>REGU-204-2743716</Description>
    </_dlc_DocIdUrl>
    <Site_x0020_Name xmlns="859f7ad6-93f6-4205-b62b-a17f28acbbac">Allen And Smith Metal Recycling</Site_x0020_Name>
    <Internal_x002f_External xmlns="859f7ad6-93f6-4205-b62b-a17f28acbbac">Internal document</Internal_x002f_External>
    <Post_x0020_code xmlns="859f7ad6-93f6-4205-b62b-a17f28acbbac">LL18 5ET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Foryd Bank, Green Avenue, Kinmel Bay, Rhyl, LL18 5ET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2021-10-28T23:00:00+00:00</Document_x0020_Date>
    <Facility_x0020_Address xmlns="859f7ad6-93f6-4205-b62b-a17f28acbbac">Foryd Bank, Green Avenue, Kinmel Bay, Rhyl</Facility_x0020_Address>
    <Environment_x0020_Sub_x0020_Folder xmlns="859f7ad6-93f6-4205-b62b-a17f28acbbac">Licences applications</Environment_x0020_Sub_x0020_Folder>
    <Customer_x0020_Name xmlns="859f7ad6-93f6-4205-b62b-a17f28acbbac">Allen and Smith Metal Recycling</Customer_x0020_Name>
    <Surrendered_x002f_Expired_x0020_Date xmlns="859f7ad6-93f6-4205-b62b-a17f28acbbac" xsi:nil="true"/>
  </documentManagement>
</p:properties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9418F0-5AB7-4438-AFAE-315ABBE45B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6CF1873-AAC3-4DEA-8C28-4DDED37BB03C}"/>
</file>

<file path=customXml/itemProps4.xml><?xml version="1.0" encoding="utf-8"?>
<ds:datastoreItem xmlns:ds="http://schemas.openxmlformats.org/officeDocument/2006/customXml" ds:itemID="{3BB9FAE0-EBA9-49FA-A092-5585C71C7045}"/>
</file>

<file path=customXml/itemProps5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EC2D79D-0EDB-48D6-AD97-682EE2E71CA8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7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411</TotalTime>
  <Pages>7</Pages>
  <Words>1398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9066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203_08_SD12 Environmental Permitting: new bespoke application receipt and duly made checklist</dc:title>
  <dc:subject/>
  <dc:creator/>
  <cp:keywords/>
  <dc:description>203_08_SD12, version 1Issue date: 12/06/09</dc:description>
  <cp:lastModifiedBy>Green, Judith</cp:lastModifiedBy>
  <cp:revision>20</cp:revision>
  <cp:lastPrinted>2013-09-05T10:10:00Z</cp:lastPrinted>
  <dcterms:created xsi:type="dcterms:W3CDTF">2017-12-08T15:18:00Z</dcterms:created>
  <dcterms:modified xsi:type="dcterms:W3CDTF">2021-10-29T15:08:00Z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">
    <vt:lpwstr>REGU-430-80931</vt:lpwstr>
  </property>
  <property fmtid="{D5CDD505-2E9C-101B-9397-08002B2CF9AE}" pid="12" name="_dlc_DocIdItemGuid">
    <vt:lpwstr>a9929112-a014-41a0-ab52-286faec62055</vt:lpwstr>
  </property>
  <property fmtid="{D5CDD505-2E9C-101B-9397-08002B2CF9AE}" pid="13" name="_dlc_DocIdUrl">
    <vt:lpwstr>https://cyfoethnaturiolcymru.sharepoint.com/teams/Regulatory/wip/_layouts/15/DocIdRedir.aspx?ID=REGU-430-80931, REGU-430-80931</vt:lpwstr>
  </property>
  <property fmtid="{D5CDD505-2E9C-101B-9397-08002B2CF9AE}" pid="14" name="AuthorIds_UIVersion_4608">
    <vt:lpwstr>200</vt:lpwstr>
  </property>
</Properties>
</file>