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33097C7D" w14:textId="7B86EE6E" w:rsidR="00C75787" w:rsidRDefault="00C04F37" w:rsidP="004139C2">
      <w:pPr>
        <w:ind w:left="709" w:hanging="709"/>
        <w:rPr>
          <w:rFonts w:cs="Arial"/>
        </w:rPr>
      </w:pPr>
      <w:r>
        <w:rPr>
          <w:rFonts w:cs="Arial"/>
        </w:rPr>
        <w:t xml:space="preserve">         </w:t>
      </w:r>
      <w:r>
        <w:rPr>
          <w:rFonts w:cs="Arial"/>
        </w:rPr>
        <w:tab/>
      </w:r>
      <w:r w:rsidR="004139C2">
        <w:rPr>
          <w:rFonts w:cs="Arial"/>
        </w:rPr>
        <w:t>Mr B Watkins, Mrs P Watkins and Mr R Watkins</w:t>
      </w:r>
    </w:p>
    <w:p w14:paraId="13569460" w14:textId="7EC74A62" w:rsidR="004139C2" w:rsidRDefault="004139C2" w:rsidP="004139C2">
      <w:pPr>
        <w:ind w:left="709" w:hanging="709"/>
        <w:rPr>
          <w:rFonts w:cs="Arial"/>
        </w:rPr>
      </w:pPr>
      <w:r>
        <w:rPr>
          <w:rFonts w:cs="Arial"/>
        </w:rPr>
        <w:tab/>
      </w:r>
      <w:proofErr w:type="spellStart"/>
      <w:r>
        <w:rPr>
          <w:rFonts w:cs="Arial"/>
        </w:rPr>
        <w:t>Dolau</w:t>
      </w:r>
      <w:proofErr w:type="spellEnd"/>
      <w:r>
        <w:rPr>
          <w:rFonts w:cs="Arial"/>
        </w:rPr>
        <w:t xml:space="preserve"> House Farm</w:t>
      </w:r>
    </w:p>
    <w:p w14:paraId="382B39C8" w14:textId="5F10590E" w:rsidR="00C75787" w:rsidRDefault="00C75787" w:rsidP="00C75787">
      <w:pPr>
        <w:ind w:left="709"/>
        <w:rPr>
          <w:rFonts w:cs="Arial"/>
        </w:rPr>
      </w:pPr>
      <w:r>
        <w:rPr>
          <w:rFonts w:cs="Arial"/>
        </w:rPr>
        <w:t>Llandrindod Wells</w:t>
      </w:r>
    </w:p>
    <w:p w14:paraId="5F3DC08A" w14:textId="707529EC" w:rsidR="00C75787" w:rsidRDefault="00C75787" w:rsidP="00C75787">
      <w:pPr>
        <w:ind w:left="709"/>
        <w:rPr>
          <w:rFonts w:cs="Arial"/>
        </w:rPr>
      </w:pPr>
      <w:r>
        <w:rPr>
          <w:rFonts w:cs="Arial"/>
        </w:rPr>
        <w:t xml:space="preserve">Powys     </w:t>
      </w:r>
      <w:r w:rsidR="004139C2">
        <w:rPr>
          <w:rFonts w:cs="Arial"/>
        </w:rPr>
        <w:t>LD1 6UP</w:t>
      </w:r>
    </w:p>
    <w:p w14:paraId="550662F9" w14:textId="5D3E038E" w:rsidR="00C04F37" w:rsidRDefault="00C04F37" w:rsidP="00C75787">
      <w:pPr>
        <w:ind w:left="709" w:hanging="709"/>
        <w:rPr>
          <w:rFonts w:cs="Arial"/>
        </w:rPr>
      </w:pPr>
      <w:r>
        <w:rPr>
          <w:rFonts w:cs="Arial"/>
        </w:rPr>
        <w:tab/>
      </w:r>
    </w:p>
    <w:p w14:paraId="38A7DBBC" w14:textId="77777777" w:rsidR="004139C2" w:rsidRPr="00C04F37" w:rsidRDefault="004139C2" w:rsidP="00C75787">
      <w:pPr>
        <w:ind w:left="709" w:hanging="709"/>
        <w:rPr>
          <w:rFonts w:cs="Arial"/>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09DBB97F" w:rsidR="002577B0" w:rsidRPr="00C04F37" w:rsidRDefault="004139C2" w:rsidP="002577B0">
            <w:pPr>
              <w:rPr>
                <w:rFonts w:cs="Arial"/>
              </w:rPr>
            </w:pPr>
            <w:r>
              <w:rPr>
                <w:rFonts w:cs="Arial"/>
              </w:rPr>
              <w:t>HP3036ME</w:t>
            </w:r>
          </w:p>
        </w:tc>
        <w:tc>
          <w:tcPr>
            <w:tcW w:w="2835" w:type="dxa"/>
          </w:tcPr>
          <w:p w14:paraId="4107B008" w14:textId="6BA336BA" w:rsidR="002577B0" w:rsidRPr="00C04F37" w:rsidRDefault="004139C2" w:rsidP="002577B0">
            <w:pPr>
              <w:rPr>
                <w:rFonts w:cs="Arial"/>
              </w:rPr>
            </w:pPr>
            <w:r>
              <w:rPr>
                <w:rFonts w:cs="Arial"/>
              </w:rPr>
              <w:t>Mr B Watkins, Mrs P Watkins and Mr R Watkins</w:t>
            </w:r>
          </w:p>
        </w:tc>
        <w:tc>
          <w:tcPr>
            <w:tcW w:w="3404" w:type="dxa"/>
          </w:tcPr>
          <w:p w14:paraId="47DCCCAF" w14:textId="77777777" w:rsidR="004139C2" w:rsidRDefault="004139C2" w:rsidP="004139C2">
            <w:pPr>
              <w:ind w:left="709" w:hanging="709"/>
              <w:rPr>
                <w:rFonts w:cs="Arial"/>
              </w:rPr>
            </w:pPr>
            <w:proofErr w:type="spellStart"/>
            <w:r>
              <w:rPr>
                <w:rFonts w:cs="Arial"/>
              </w:rPr>
              <w:t>Dolau</w:t>
            </w:r>
            <w:proofErr w:type="spellEnd"/>
            <w:r>
              <w:rPr>
                <w:rFonts w:cs="Arial"/>
              </w:rPr>
              <w:t xml:space="preserve"> House Farm</w:t>
            </w:r>
          </w:p>
          <w:p w14:paraId="6CA8A7A9" w14:textId="77777777" w:rsidR="00C75787" w:rsidRDefault="00C75787" w:rsidP="00C75787">
            <w:pPr>
              <w:rPr>
                <w:rFonts w:cs="Arial"/>
              </w:rPr>
            </w:pPr>
            <w:r>
              <w:rPr>
                <w:rFonts w:cs="Arial"/>
              </w:rPr>
              <w:t>Llandrindod Wells</w:t>
            </w:r>
          </w:p>
          <w:p w14:paraId="11944DE3" w14:textId="6AEA46B7" w:rsidR="00C75787" w:rsidRDefault="00C75787" w:rsidP="00C75787">
            <w:pPr>
              <w:rPr>
                <w:rFonts w:cs="Arial"/>
              </w:rPr>
            </w:pPr>
            <w:r>
              <w:rPr>
                <w:rFonts w:cs="Arial"/>
              </w:rPr>
              <w:t xml:space="preserve">Powys       </w:t>
            </w:r>
            <w:r w:rsidR="004139C2">
              <w:rPr>
                <w:rFonts w:cs="Arial"/>
              </w:rPr>
              <w:t>LD1 6UP</w:t>
            </w:r>
          </w:p>
          <w:p w14:paraId="5EF904B0" w14:textId="0EDDF6E4" w:rsidR="00C75787" w:rsidRPr="00C04F37" w:rsidRDefault="00C75787" w:rsidP="00C75787">
            <w:pPr>
              <w:rPr>
                <w:rFonts w:cs="Arial"/>
              </w:rPr>
            </w:pPr>
          </w:p>
        </w:tc>
      </w:tr>
    </w:tbl>
    <w:p w14:paraId="26CB07D1" w14:textId="017CAFF8"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6FB5DB60" w14:textId="4F54ABD6" w:rsidR="00D468FE" w:rsidRPr="00C75787" w:rsidRDefault="00CD7971" w:rsidP="00C7578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3F9BF12C" w14:textId="77777777" w:rsidR="00C75787" w:rsidRDefault="00C75787" w:rsidP="00362433">
      <w:pPr>
        <w:tabs>
          <w:tab w:val="left" w:pos="0"/>
        </w:tabs>
        <w:suppressAutoHyphens/>
        <w:rPr>
          <w:rFonts w:cs="Arial"/>
        </w:rPr>
      </w:pPr>
    </w:p>
    <w:p w14:paraId="1AA57B83" w14:textId="77777777" w:rsidR="004139C2" w:rsidRDefault="004139C2" w:rsidP="00362433">
      <w:pPr>
        <w:tabs>
          <w:tab w:val="left" w:pos="0"/>
        </w:tabs>
        <w:suppressAutoHyphens/>
        <w:rPr>
          <w:rFonts w:cs="Arial"/>
        </w:rPr>
      </w:pPr>
      <w:bookmarkStart w:id="0" w:name="_GoBack"/>
      <w:bookmarkEnd w:id="0"/>
    </w:p>
    <w:p w14:paraId="3DF288B7" w14:textId="77777777" w:rsidR="006A01D2" w:rsidRDefault="006A01D2" w:rsidP="00362433">
      <w:pPr>
        <w:tabs>
          <w:tab w:val="left" w:pos="0"/>
        </w:tabs>
        <w:suppressAutoHyphens/>
        <w:rPr>
          <w:rFonts w:cs="Arial"/>
          <w:b/>
        </w:rPr>
      </w:pPr>
    </w:p>
    <w:p w14:paraId="17070382" w14:textId="2E990685"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C75787">
        <w:rPr>
          <w:rFonts w:cs="Arial"/>
        </w:rPr>
        <w:t>31</w:t>
      </w:r>
      <w:r w:rsidR="006A01D2" w:rsidRPr="006A01D2">
        <w:rPr>
          <w:rFonts w:cs="Arial"/>
        </w:rPr>
        <w:t xml:space="preserve">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457315CD" w14:textId="5C8006CD" w:rsidR="00C04F37"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3691D884" w14:textId="77777777" w:rsidR="00C75787" w:rsidRPr="00C75787" w:rsidRDefault="00C75787" w:rsidP="00362433">
      <w:pPr>
        <w:suppressAutoHyphens/>
        <w:rPr>
          <w:rFonts w:cs="Arial"/>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139C2">
      <w:rPr>
        <w:noProof/>
        <w:color w:val="0091A5"/>
      </w:rPr>
      <w:t>5</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139C2">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4139C2">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139C2">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139C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23C8"/>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75787"/>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4E1"/>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LD1 6UP</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LAND-554-220</_dlc_DocId>
    <_dlc_DocIdUrl xmlns="9be56660-2c31-41ef-bc00-23e72f632f2a">
      <Url>https://cyfoethnaturiolcymru.sharepoint.com/teams/Regulatory/Permitting/_layouts/DocIdRedir.aspx?ID=LAND-554-220</Url>
      <Description>LAND-554-220</Description>
    </_dlc_DocIdUrl>
    <Site_x0020_Name xmlns="859f7ad6-93f6-4205-b62b-a17f28acbbac">Dolau Growers</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2016-03-30T23:00:00+00:00</Document_x0020_Date>
    <Facility_x0020_Address xmlns="859f7ad6-93f6-4205-b62b-a17f28acbbac">Dolau House, Dolau, Llandrindod Wells</Facility_x0020_Address>
    <Environment_x0020_Sub_x0020_Folder xmlns="859f7ad6-93f6-4205-b62b-a17f28acbbac">Environment monitoring</Environment_x0020_Sub_x0020_Folder>
    <Customer_x0020_Name xmlns="859f7ad6-93f6-4205-b62b-a17f28acbbac">B Watkins &amp; Son</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schemas.microsoft.com/office/2006/metadata/properties"/>
    <ds:schemaRef ds:uri="http://purl.org/dc/elements/1.1/"/>
    <ds:schemaRef ds:uri="http://schemas.openxmlformats.org/package/2006/metadata/core-properties"/>
    <ds:schemaRef ds:uri="http://purl.org/dc/dcmitype/"/>
    <ds:schemaRef ds:uri="http://www.w3.org/XML/1998/namespace"/>
    <ds:schemaRef ds:uri="http://purl.org/dc/terms/"/>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615A3549-DA96-4871-8F69-2E9FBF1250DC}"/>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46A5D92B-53EF-4AA1-8C13-73B971028021}"/>
</file>

<file path=customXml/itemProps6.xml><?xml version="1.0" encoding="utf-8"?>
<ds:datastoreItem xmlns:ds="http://schemas.openxmlformats.org/officeDocument/2006/customXml" ds:itemID="{218F9002-25BF-44FA-8CD0-87FE3CB4F769}">
  <ds:schemaRefs>
    <ds:schemaRef ds:uri="http://schemas.openxmlformats.org/officeDocument/2006/bibliography"/>
  </ds:schemaRefs>
</ds:datastoreItem>
</file>

<file path=customXml/itemProps7.xml><?xml version="1.0" encoding="utf-8"?>
<ds:datastoreItem xmlns:ds="http://schemas.openxmlformats.org/officeDocument/2006/customXml" ds:itemID="{BD800839-9A2C-4049-A48D-74CCF3BA2CB1}"/>
</file>

<file path=docProps/app.xml><?xml version="1.0" encoding="utf-8"?>
<Properties xmlns="http://schemas.openxmlformats.org/officeDocument/2006/extended-properties" xmlns:vt="http://schemas.openxmlformats.org/officeDocument/2006/docPropsVTypes">
  <Template>Briefing Note.dot</Template>
  <TotalTime>2</TotalTime>
  <Pages>9</Pages>
  <Words>2053</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3</cp:revision>
  <cp:lastPrinted>2016-03-22T14:30:00Z</cp:lastPrinted>
  <dcterms:created xsi:type="dcterms:W3CDTF">2016-03-28T08:07:00Z</dcterms:created>
  <dcterms:modified xsi:type="dcterms:W3CDTF">2016-03-28T08:09:00Z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be8dc761-62c0-4b97-a082-feb571d10f73</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22000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