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13569460" w14:textId="520F4129" w:rsidR="004139C2" w:rsidRDefault="00C04F37" w:rsidP="007D09D8">
      <w:pPr>
        <w:ind w:left="709" w:hanging="709"/>
        <w:rPr>
          <w:rFonts w:cs="Arial"/>
        </w:rPr>
      </w:pPr>
      <w:bookmarkStart w:id="0" w:name="_GoBack"/>
      <w:bookmarkEnd w:id="0"/>
      <w:r>
        <w:rPr>
          <w:rFonts w:cs="Arial"/>
        </w:rPr>
        <w:t xml:space="preserve">         </w:t>
      </w:r>
      <w:r>
        <w:rPr>
          <w:rFonts w:cs="Arial"/>
        </w:rPr>
        <w:tab/>
      </w:r>
      <w:r w:rsidR="007D09D8">
        <w:rPr>
          <w:rFonts w:cs="Arial"/>
        </w:rPr>
        <w:t>Neuadd Isaf</w:t>
      </w:r>
    </w:p>
    <w:p w14:paraId="7B93040C" w14:textId="741EBCEE" w:rsidR="007D09D8" w:rsidRDefault="007D09D8" w:rsidP="007D09D8">
      <w:pPr>
        <w:ind w:left="709" w:hanging="709"/>
        <w:rPr>
          <w:rFonts w:cs="Arial"/>
        </w:rPr>
      </w:pPr>
      <w:r>
        <w:rPr>
          <w:rFonts w:cs="Arial"/>
        </w:rPr>
        <w:tab/>
        <w:t>Penybont</w:t>
      </w:r>
    </w:p>
    <w:p w14:paraId="382B39C8" w14:textId="5F10590E" w:rsidR="00C75787" w:rsidRDefault="00C75787" w:rsidP="00C75787">
      <w:pPr>
        <w:ind w:left="709"/>
        <w:rPr>
          <w:rFonts w:cs="Arial"/>
        </w:rPr>
      </w:pPr>
      <w:r>
        <w:rPr>
          <w:rFonts w:cs="Arial"/>
        </w:rPr>
        <w:t>Llandrindod Wells</w:t>
      </w:r>
    </w:p>
    <w:p w14:paraId="5F3DC08A" w14:textId="5414FF7D" w:rsidR="00C75787" w:rsidRDefault="00C75787" w:rsidP="00C75787">
      <w:pPr>
        <w:ind w:left="709"/>
        <w:rPr>
          <w:rFonts w:cs="Arial"/>
        </w:rPr>
      </w:pPr>
      <w:r>
        <w:rPr>
          <w:rFonts w:cs="Arial"/>
        </w:rPr>
        <w:t xml:space="preserve">Powys     </w:t>
      </w:r>
      <w:r w:rsidR="007D09D8">
        <w:rPr>
          <w:rFonts w:cs="Arial"/>
        </w:rPr>
        <w:t>LD1 5SW</w:t>
      </w:r>
    </w:p>
    <w:p w14:paraId="550662F9" w14:textId="5D3E038E" w:rsidR="00C04F37" w:rsidRDefault="00C04F37" w:rsidP="00C75787">
      <w:pPr>
        <w:ind w:left="709" w:hanging="709"/>
        <w:rPr>
          <w:rFonts w:cs="Arial"/>
        </w:rPr>
      </w:pPr>
      <w:r>
        <w:rPr>
          <w:rFonts w:cs="Arial"/>
        </w:rPr>
        <w:tab/>
      </w:r>
    </w:p>
    <w:p w14:paraId="38A7DBBC" w14:textId="77777777" w:rsidR="004139C2" w:rsidRPr="00C04F37" w:rsidRDefault="004139C2" w:rsidP="00C75787">
      <w:pPr>
        <w:ind w:left="709" w:hanging="709"/>
        <w:rPr>
          <w:rFonts w:cs="Arial"/>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6DE80457" w:rsidR="002577B0" w:rsidRPr="00C04F37" w:rsidRDefault="007D09D8" w:rsidP="002577B0">
            <w:pPr>
              <w:rPr>
                <w:rFonts w:cs="Arial"/>
              </w:rPr>
            </w:pPr>
            <w:r>
              <w:rPr>
                <w:rFonts w:cs="Arial"/>
              </w:rPr>
              <w:t>HP3836MG</w:t>
            </w:r>
          </w:p>
        </w:tc>
        <w:tc>
          <w:tcPr>
            <w:tcW w:w="2835" w:type="dxa"/>
          </w:tcPr>
          <w:p w14:paraId="4107B008" w14:textId="5EC391CF" w:rsidR="002577B0" w:rsidRPr="00C04F37" w:rsidRDefault="007D09D8" w:rsidP="002577B0">
            <w:pPr>
              <w:rPr>
                <w:rFonts w:cs="Arial"/>
              </w:rPr>
            </w:pPr>
            <w:r>
              <w:rPr>
                <w:rFonts w:cs="Arial"/>
              </w:rPr>
              <w:t>Mr Wiliam Bedell</w:t>
            </w:r>
          </w:p>
        </w:tc>
        <w:tc>
          <w:tcPr>
            <w:tcW w:w="3404" w:type="dxa"/>
          </w:tcPr>
          <w:p w14:paraId="1B9F72EE" w14:textId="440BBC55" w:rsidR="007D09D8" w:rsidRDefault="007D09D8" w:rsidP="007D09D8">
            <w:pPr>
              <w:ind w:left="709" w:hanging="709"/>
              <w:rPr>
                <w:rFonts w:cs="Arial"/>
              </w:rPr>
            </w:pPr>
            <w:r>
              <w:rPr>
                <w:rFonts w:cs="Arial"/>
              </w:rPr>
              <w:t>Neuadd Isaf</w:t>
            </w:r>
            <w:r w:rsidR="000C2CBD">
              <w:rPr>
                <w:rFonts w:cs="Arial"/>
              </w:rPr>
              <w:t xml:space="preserve"> Poultry Farm</w:t>
            </w:r>
          </w:p>
          <w:p w14:paraId="4F08D1AD" w14:textId="2060C30D" w:rsidR="007D09D8" w:rsidRDefault="007D09D8" w:rsidP="007D09D8">
            <w:pPr>
              <w:ind w:left="709" w:hanging="709"/>
              <w:rPr>
                <w:rFonts w:cs="Arial"/>
              </w:rPr>
            </w:pPr>
            <w:r>
              <w:rPr>
                <w:rFonts w:cs="Arial"/>
              </w:rPr>
              <w:t>Penybont</w:t>
            </w:r>
          </w:p>
          <w:p w14:paraId="6CA8A7A9" w14:textId="77777777" w:rsidR="00C75787" w:rsidRDefault="00C75787" w:rsidP="00C75787">
            <w:pPr>
              <w:rPr>
                <w:rFonts w:cs="Arial"/>
              </w:rPr>
            </w:pPr>
            <w:r>
              <w:rPr>
                <w:rFonts w:cs="Arial"/>
              </w:rPr>
              <w:t>Llandrindod Wells</w:t>
            </w:r>
          </w:p>
          <w:p w14:paraId="11944DE3" w14:textId="751D5DA5" w:rsidR="00C75787" w:rsidRDefault="00C75787" w:rsidP="00C75787">
            <w:pPr>
              <w:rPr>
                <w:rFonts w:cs="Arial"/>
              </w:rPr>
            </w:pPr>
            <w:r>
              <w:rPr>
                <w:rFonts w:cs="Arial"/>
              </w:rPr>
              <w:t xml:space="preserve">Powys       </w:t>
            </w:r>
            <w:r w:rsidR="007D09D8">
              <w:rPr>
                <w:rFonts w:cs="Arial"/>
              </w:rPr>
              <w:t>LD1 5SW</w:t>
            </w:r>
          </w:p>
          <w:p w14:paraId="5EF904B0" w14:textId="0EDDF6E4" w:rsidR="00C75787" w:rsidRPr="00C04F37" w:rsidRDefault="00C75787" w:rsidP="00C75787">
            <w:pPr>
              <w:rPr>
                <w:rFonts w:cs="Arial"/>
              </w:rPr>
            </w:pPr>
          </w:p>
        </w:tc>
      </w:tr>
    </w:tbl>
    <w:p w14:paraId="26CB07D1" w14:textId="017CAFF8"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6FB5DB60" w14:textId="4F54ABD6" w:rsidR="00D468FE" w:rsidRPr="00C75787" w:rsidRDefault="00CD7971" w:rsidP="00C7578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AA57B83" w14:textId="77777777" w:rsidR="004139C2" w:rsidRDefault="004139C2" w:rsidP="00362433">
      <w:pPr>
        <w:tabs>
          <w:tab w:val="left" w:pos="0"/>
        </w:tabs>
        <w:suppressAutoHyphens/>
        <w:rPr>
          <w:rFonts w:cs="Arial"/>
        </w:rPr>
      </w:pPr>
    </w:p>
    <w:p w14:paraId="3DF288B7" w14:textId="77777777" w:rsidR="006A01D2" w:rsidRDefault="006A01D2" w:rsidP="00362433">
      <w:pPr>
        <w:tabs>
          <w:tab w:val="left" w:pos="0"/>
        </w:tabs>
        <w:suppressAutoHyphens/>
        <w:rPr>
          <w:rFonts w:cs="Arial"/>
          <w:b/>
        </w:rPr>
      </w:pPr>
    </w:p>
    <w:p w14:paraId="17070382" w14:textId="2E990685"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r w:rsidR="00362433" w:rsidRPr="00CD7971">
        <w:rPr>
          <w:rFonts w:cs="Arial"/>
          <w:b/>
        </w:rPr>
        <w:t>Signed ....................................................</w:t>
      </w:r>
      <w:r w:rsidR="006A01D2">
        <w:rPr>
          <w:rFonts w:cs="Arial"/>
          <w:b/>
        </w:rPr>
        <w:tab/>
      </w:r>
      <w:r w:rsidR="006A01D2">
        <w:rPr>
          <w:rFonts w:cs="Arial"/>
          <w:b/>
        </w:rPr>
        <w:tab/>
        <w:t xml:space="preserve">Date:    </w:t>
      </w:r>
      <w:r w:rsidR="00C75787">
        <w:rPr>
          <w:rFonts w:cs="Arial"/>
        </w:rPr>
        <w:t>31</w:t>
      </w:r>
      <w:r w:rsidR="006A01D2" w:rsidRPr="006A01D2">
        <w:rPr>
          <w:rFonts w:cs="Arial"/>
        </w:rPr>
        <w:t xml:space="preserve">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r w:rsidRPr="00D468FE">
        <w:rPr>
          <w:rFonts w:cs="Arial"/>
        </w:rPr>
        <w:t>Hadnock Road</w:t>
      </w:r>
    </w:p>
    <w:p w14:paraId="1AE077A2" w14:textId="3BC8B919" w:rsidR="00D468FE" w:rsidRPr="00D468FE" w:rsidRDefault="00D468FE" w:rsidP="00362433">
      <w:pPr>
        <w:suppressAutoHyphens/>
        <w:rPr>
          <w:rFonts w:cs="Arial"/>
        </w:rPr>
      </w:pPr>
      <w:r w:rsidRPr="00D468FE">
        <w:rPr>
          <w:rFonts w:cs="Arial"/>
        </w:rPr>
        <w:t>Monmouth</w:t>
      </w:r>
    </w:p>
    <w:p w14:paraId="457315CD" w14:textId="5C8006CD" w:rsidR="00C04F37"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3691D884" w14:textId="77777777" w:rsidR="00C75787" w:rsidRPr="00C75787" w:rsidRDefault="00C75787" w:rsidP="00362433">
      <w:pPr>
        <w:suppressAutoHyphens/>
        <w:rPr>
          <w:rFonts w:cs="Arial"/>
        </w:rPr>
      </w:pPr>
    </w:p>
    <w:p w14:paraId="409D412D" w14:textId="6B182EF7" w:rsidR="00362433" w:rsidRPr="00C04F37" w:rsidRDefault="00362433" w:rsidP="00C04F37">
      <w:pPr>
        <w:suppressAutoHyphens/>
        <w:rPr>
          <w:b/>
        </w:rPr>
      </w:pPr>
      <w:r w:rsidRPr="006C642F">
        <w:rPr>
          <w:b/>
        </w:rPr>
        <w:t>Please see over for notes.</w:t>
      </w:r>
    </w:p>
    <w:p w14:paraId="7D9447DA" w14:textId="2672E908" w:rsidR="00230405" w:rsidRDefault="00230405" w:rsidP="00C04F37">
      <w:pPr>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0C2CBD">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0C2CBD">
      <w:rPr>
        <w:noProof/>
        <w:color w:val="0091A5"/>
      </w:rPr>
      <w:t>9</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0C2CBD">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0C2CBD">
      <w:rPr>
        <w:noProof/>
        <w:color w:val="0091A5"/>
      </w:rPr>
      <w:t>9</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2CB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139C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23C8"/>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09D8"/>
    <w:rsid w:val="007D25BC"/>
    <w:rsid w:val="007D3BFB"/>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75787"/>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4E1"/>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433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LD1 5SW</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_dlc_DocId xmlns="9be56660-2c31-41ef-bc00-23e72f632f2a">LAND-554-695</_dlc_DocId>
    <_dlc_DocIdUrl xmlns="9be56660-2c31-41ef-bc00-23e72f632f2a">
      <Url>https://cyfoethnaturiolcymru.sharepoint.com/teams/Regulatory/Permitting/_layouts/DocIdRedir.aspx?ID=LAND-554-695</Url>
      <Description>LAND-554-695</Description>
    </_dlc_DocIdUrl>
    <Site_x0020_Name xmlns="859f7ad6-93f6-4205-b62b-a17f28acbbac">Neuadd Isaf</Site_x0020_Name>
    <Internal_x002f_External xmlns="859f7ad6-93f6-4205-b62b-a17f28acbbac">Outgoing document</Internal_x002f_External>
    <IconOverlay xmlns="http://schemas.microsoft.com/sharepoint/v4" xsi:nil="true"/>
    <Addressee xmlns="859f7ad6-93f6-4205-b62b-a17f28acbbac">Mr William Bedell </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2016-03-30T23:00:00+00:00</Document_x0020_Date>
    <Facility_x0020_Address xmlns="859f7ad6-93f6-4205-b62b-a17f28acbbac">Neuadd Isaf Poultry Farm, Penybont, Llandrindod Wells, Powys, LD1 5SW</Facility_x0020_Address>
    <Environment_x0020_Sub_x0020_Folder xmlns="859f7ad6-93f6-4205-b62b-a17f28acbbac">Environment monitoring</Environment_x0020_Sub_x0020_Folder>
    <Customer_x0020_Name xmlns="859f7ad6-93f6-4205-b62b-a17f28acbbac">Mr William Bedell </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957C9843-F9C6-40D7-980B-DAD0804E30F1}"/>
</file>

<file path=customXml/itemProps2.xml><?xml version="1.0" encoding="utf-8"?>
<ds:datastoreItem xmlns:ds="http://schemas.openxmlformats.org/officeDocument/2006/customXml" ds:itemID="{F054B652-B4F4-4477-BAC3-F9CFA866C909}">
  <ds:schemaRefs>
    <ds:schemaRef ds:uri="http://schemas.microsoft.com/office/2006/metadata/properties"/>
    <ds:schemaRef ds:uri="http://schemas.microsoft.com/office/infopath/2007/PartnerControls"/>
    <ds:schemaRef ds:uri="http://purl.org/dc/dcmitype/"/>
    <ds:schemaRef ds:uri="http://purl.org/dc/terms/"/>
    <ds:schemaRef ds:uri="http://schemas.openxmlformats.org/package/2006/metadata/core-properties"/>
    <ds:schemaRef ds:uri="http://schemas.microsoft.com/office/2006/documentManagement/types"/>
    <ds:schemaRef ds:uri="http://purl.org/dc/elements/1.1/"/>
    <ds:schemaRef ds:uri="http://www.w3.org/XML/1998/namespace"/>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DF5055B5-C5CD-4205-9F23-298D49B6C654}"/>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4F51EE34-38A0-4038-82BF-6384761BAC78}">
  <ds:schemaRefs>
    <ds:schemaRef ds:uri="http://schemas.openxmlformats.org/officeDocument/2006/bibliography"/>
  </ds:schemaRefs>
</ds:datastoreItem>
</file>

<file path=customXml/itemProps7.xml><?xml version="1.0" encoding="utf-8"?>
<ds:datastoreItem xmlns:ds="http://schemas.openxmlformats.org/officeDocument/2006/customXml" ds:itemID="{CAC2785D-7C86-41E5-853D-DA388D7342FC}"/>
</file>

<file path=docProps/app.xml><?xml version="1.0" encoding="utf-8"?>
<Properties xmlns="http://schemas.openxmlformats.org/officeDocument/2006/extended-properties" xmlns:vt="http://schemas.openxmlformats.org/officeDocument/2006/docPropsVTypes">
  <Template>Briefing Note.dot</Template>
  <TotalTime>4</TotalTime>
  <Pages>9</Pages>
  <Words>2038</Words>
  <Characters>13027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4</cp:revision>
  <cp:lastPrinted>2016-03-22T14:30:00Z</cp:lastPrinted>
  <dcterms:created xsi:type="dcterms:W3CDTF">2016-03-28T08:10:00Z</dcterms:created>
  <dcterms:modified xsi:type="dcterms:W3CDTF">2016-03-28T08:15:00Z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_dlc_DocIdItemGuid">
    <vt:lpwstr>711fdc5a-a3a0-409c-acc7-c444303a80b4</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8" name="Order">
    <vt:r8>69500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