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17A445BD" w14:textId="1042DAF6" w:rsidR="00405FC1" w:rsidRDefault="00C04F37" w:rsidP="009520E8">
      <w:pPr>
        <w:ind w:left="709" w:hanging="709"/>
        <w:rPr>
          <w:rFonts w:cs="Arial"/>
        </w:rPr>
      </w:pPr>
      <w:r>
        <w:rPr>
          <w:rFonts w:cs="Arial"/>
        </w:rPr>
        <w:t xml:space="preserve">         </w:t>
      </w:r>
      <w:r>
        <w:rPr>
          <w:rFonts w:cs="Arial"/>
        </w:rPr>
        <w:tab/>
      </w:r>
      <w:r w:rsidR="009520E8">
        <w:rPr>
          <w:rFonts w:cs="Arial"/>
        </w:rPr>
        <w:t>Evenjobb Poultry Unit</w:t>
      </w:r>
    </w:p>
    <w:p w14:paraId="40336F55" w14:textId="1D0369E2" w:rsidR="009520E8" w:rsidRDefault="009520E8" w:rsidP="009520E8">
      <w:pPr>
        <w:ind w:left="709" w:hanging="709"/>
        <w:rPr>
          <w:rFonts w:cs="Arial"/>
        </w:rPr>
      </w:pPr>
      <w:r>
        <w:rPr>
          <w:rFonts w:cs="Arial"/>
        </w:rPr>
        <w:tab/>
        <w:t>Cottage Farm</w:t>
      </w:r>
    </w:p>
    <w:p w14:paraId="6FD6C2FD" w14:textId="6B4FF7C7" w:rsidR="009520E8" w:rsidRDefault="009520E8" w:rsidP="009520E8">
      <w:pPr>
        <w:ind w:left="709" w:hanging="709"/>
        <w:rPr>
          <w:rFonts w:cs="Arial"/>
        </w:rPr>
      </w:pPr>
      <w:r>
        <w:rPr>
          <w:rFonts w:cs="Arial"/>
        </w:rPr>
        <w:tab/>
        <w:t>Presteigne</w:t>
      </w:r>
    </w:p>
    <w:p w14:paraId="0C386A3A" w14:textId="667D0FA5" w:rsidR="009520E8" w:rsidRDefault="009520E8" w:rsidP="009520E8">
      <w:pPr>
        <w:ind w:left="709" w:hanging="709"/>
        <w:rPr>
          <w:rFonts w:cs="Arial"/>
        </w:rPr>
      </w:pPr>
      <w:r>
        <w:rPr>
          <w:rFonts w:cs="Arial"/>
        </w:rPr>
        <w:tab/>
        <w:t>Powys      LD8 2SA</w:t>
      </w:r>
    </w:p>
    <w:p w14:paraId="2CE6C9E3" w14:textId="77777777" w:rsidR="00405FC1" w:rsidRPr="00C04F37" w:rsidRDefault="00405FC1" w:rsidP="00405FC1">
      <w:pPr>
        <w:rPr>
          <w:rFonts w:cs="Arial"/>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1CF1BAFD" w:rsidR="002577B0" w:rsidRPr="00C04F37" w:rsidRDefault="009520E8" w:rsidP="009520E8">
            <w:pPr>
              <w:rPr>
                <w:rFonts w:cs="Arial"/>
              </w:rPr>
            </w:pPr>
            <w:r>
              <w:rPr>
                <w:rFonts w:cs="Arial"/>
              </w:rPr>
              <w:t>CP3037MC</w:t>
            </w:r>
          </w:p>
        </w:tc>
        <w:tc>
          <w:tcPr>
            <w:tcW w:w="2835" w:type="dxa"/>
          </w:tcPr>
          <w:p w14:paraId="31B768DF" w14:textId="77777777" w:rsidR="009520E8" w:rsidRDefault="009520E8" w:rsidP="002577B0">
            <w:pPr>
              <w:rPr>
                <w:rFonts w:cs="Arial"/>
              </w:rPr>
            </w:pPr>
            <w:r>
              <w:rPr>
                <w:rFonts w:cs="Arial"/>
              </w:rPr>
              <w:t xml:space="preserve">Mr Edward Davies, </w:t>
            </w:r>
          </w:p>
          <w:p w14:paraId="4107B008" w14:textId="643EFC24" w:rsidR="002577B0" w:rsidRPr="00C04F37" w:rsidRDefault="009520E8" w:rsidP="002577B0">
            <w:pPr>
              <w:rPr>
                <w:rFonts w:cs="Arial"/>
              </w:rPr>
            </w:pPr>
            <w:bookmarkStart w:id="0" w:name="_GoBack"/>
            <w:bookmarkEnd w:id="0"/>
            <w:r>
              <w:rPr>
                <w:rFonts w:cs="Arial"/>
              </w:rPr>
              <w:t>Mrs Claire Davies and Mrs Mary Davies</w:t>
            </w:r>
          </w:p>
        </w:tc>
        <w:tc>
          <w:tcPr>
            <w:tcW w:w="3404" w:type="dxa"/>
          </w:tcPr>
          <w:p w14:paraId="1D666EE0" w14:textId="77777777" w:rsidR="009520E8" w:rsidRDefault="009520E8" w:rsidP="009520E8">
            <w:pPr>
              <w:ind w:left="709" w:hanging="709"/>
              <w:rPr>
                <w:rFonts w:cs="Arial"/>
              </w:rPr>
            </w:pPr>
            <w:r>
              <w:rPr>
                <w:rFonts w:cs="Arial"/>
              </w:rPr>
              <w:t>Evenjobb Poultry Unit</w:t>
            </w:r>
          </w:p>
          <w:p w14:paraId="7DB845B6" w14:textId="50AAFF21" w:rsidR="009520E8" w:rsidRDefault="009520E8" w:rsidP="009520E8">
            <w:pPr>
              <w:ind w:left="709" w:hanging="709"/>
              <w:rPr>
                <w:rFonts w:cs="Arial"/>
              </w:rPr>
            </w:pPr>
            <w:r>
              <w:rPr>
                <w:rFonts w:cs="Arial"/>
              </w:rPr>
              <w:t>Cottage Farm</w:t>
            </w:r>
          </w:p>
          <w:p w14:paraId="21575C1E" w14:textId="4B0A7712" w:rsidR="009520E8" w:rsidRDefault="009520E8" w:rsidP="009520E8">
            <w:pPr>
              <w:ind w:left="709" w:hanging="709"/>
              <w:rPr>
                <w:rFonts w:cs="Arial"/>
              </w:rPr>
            </w:pPr>
            <w:r>
              <w:rPr>
                <w:rFonts w:cs="Arial"/>
              </w:rPr>
              <w:t>Presteigne</w:t>
            </w:r>
          </w:p>
          <w:p w14:paraId="2F75AE43" w14:textId="6B86BE76" w:rsidR="009520E8" w:rsidRDefault="009520E8" w:rsidP="009520E8">
            <w:pPr>
              <w:ind w:left="709" w:hanging="709"/>
              <w:rPr>
                <w:rFonts w:cs="Arial"/>
              </w:rPr>
            </w:pPr>
            <w:r>
              <w:rPr>
                <w:rFonts w:cs="Arial"/>
              </w:rPr>
              <w:t>Powys      LD8 2SA</w:t>
            </w:r>
          </w:p>
          <w:p w14:paraId="5EF904B0" w14:textId="0EDDF6E4" w:rsidR="00C75787" w:rsidRPr="00C04F37" w:rsidRDefault="00C75787" w:rsidP="009520E8">
            <w:pPr>
              <w:ind w:left="709" w:hanging="709"/>
              <w:rPr>
                <w:rFonts w:cs="Arial"/>
              </w:rPr>
            </w:pPr>
          </w:p>
        </w:tc>
      </w:tr>
    </w:tbl>
    <w:p w14:paraId="26CB07D1" w14:textId="017CAFF8"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6FB5DB60" w14:textId="4F54ABD6" w:rsidR="00D468FE" w:rsidRPr="00C75787" w:rsidRDefault="00CD7971" w:rsidP="00C7578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3F9BF12C" w14:textId="77777777" w:rsidR="00C75787" w:rsidRDefault="00C75787" w:rsidP="00362433">
      <w:pPr>
        <w:tabs>
          <w:tab w:val="left" w:pos="0"/>
        </w:tabs>
        <w:suppressAutoHyphens/>
        <w:rPr>
          <w:rFonts w:cs="Arial"/>
        </w:rPr>
      </w:pPr>
    </w:p>
    <w:p w14:paraId="3DF288B7" w14:textId="77777777" w:rsidR="006A01D2" w:rsidRDefault="006A01D2" w:rsidP="00362433">
      <w:pPr>
        <w:tabs>
          <w:tab w:val="left" w:pos="0"/>
        </w:tabs>
        <w:suppressAutoHyphens/>
        <w:rPr>
          <w:rFonts w:cs="Arial"/>
          <w:b/>
        </w:rPr>
      </w:pPr>
    </w:p>
    <w:p w14:paraId="17070382" w14:textId="2E990685"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r w:rsidR="00362433" w:rsidRPr="00CD7971">
        <w:rPr>
          <w:rFonts w:cs="Arial"/>
          <w:b/>
        </w:rPr>
        <w:t>Signed ....................................................</w:t>
      </w:r>
      <w:r w:rsidR="006A01D2">
        <w:rPr>
          <w:rFonts w:cs="Arial"/>
          <w:b/>
        </w:rPr>
        <w:tab/>
      </w:r>
      <w:r w:rsidR="006A01D2">
        <w:rPr>
          <w:rFonts w:cs="Arial"/>
          <w:b/>
        </w:rPr>
        <w:tab/>
        <w:t xml:space="preserve">Date:    </w:t>
      </w:r>
      <w:r w:rsidR="00C75787">
        <w:rPr>
          <w:rFonts w:cs="Arial"/>
        </w:rPr>
        <w:t>31</w:t>
      </w:r>
      <w:r w:rsidR="006A01D2" w:rsidRPr="006A01D2">
        <w:rPr>
          <w:rFonts w:cs="Arial"/>
        </w:rPr>
        <w:t xml:space="preserve">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r w:rsidRPr="00D468FE">
        <w:rPr>
          <w:rFonts w:cs="Arial"/>
        </w:rPr>
        <w:t>Hadnock Road</w:t>
      </w:r>
    </w:p>
    <w:p w14:paraId="1AE077A2" w14:textId="3BC8B919" w:rsidR="00D468FE" w:rsidRPr="00D468FE" w:rsidRDefault="00D468FE" w:rsidP="00362433">
      <w:pPr>
        <w:suppressAutoHyphens/>
        <w:rPr>
          <w:rFonts w:cs="Arial"/>
        </w:rPr>
      </w:pPr>
      <w:r w:rsidRPr="00D468FE">
        <w:rPr>
          <w:rFonts w:cs="Arial"/>
        </w:rPr>
        <w:t>Monmouth</w:t>
      </w:r>
    </w:p>
    <w:p w14:paraId="457315CD" w14:textId="5C8006CD" w:rsidR="00C04F37"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3691D884" w14:textId="77777777" w:rsidR="00C75787" w:rsidRPr="00C75787" w:rsidRDefault="00C75787" w:rsidP="00362433">
      <w:pPr>
        <w:suppressAutoHyphens/>
        <w:rPr>
          <w:rFonts w:cs="Arial"/>
        </w:rPr>
      </w:pPr>
    </w:p>
    <w:p w14:paraId="409D412D" w14:textId="6B182EF7" w:rsidR="00362433" w:rsidRPr="00C04F37" w:rsidRDefault="00362433" w:rsidP="00C04F37">
      <w:pPr>
        <w:suppressAutoHyphens/>
        <w:rPr>
          <w:b/>
        </w:rPr>
      </w:pPr>
      <w:r w:rsidRPr="006C642F">
        <w:rPr>
          <w:b/>
        </w:rPr>
        <w:t>Please see over for notes.</w:t>
      </w:r>
    </w:p>
    <w:p w14:paraId="7D9447DA" w14:textId="2672E908" w:rsidR="00230405" w:rsidRDefault="00230405" w:rsidP="00C04F37">
      <w:pPr>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lastRenderedPageBreak/>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lastRenderedPageBreak/>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9520E8">
      <w:rPr>
        <w:noProof/>
        <w:color w:val="0091A5"/>
      </w:rPr>
      <w:t>9</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520E8">
      <w:rPr>
        <w:noProof/>
        <w:color w:val="0091A5"/>
      </w:rPr>
      <w:t>9</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9520E8">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520E8">
      <w:rPr>
        <w:noProof/>
        <w:color w:val="0091A5"/>
      </w:rPr>
      <w:t>9</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3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5FC1"/>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1957"/>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23C8"/>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20E8"/>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75787"/>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34D5C"/>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433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LD8 2NU</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_dlc_DocId xmlns="9be56660-2c31-41ef-bc00-23e72f632f2a">LAND-554-225</_dlc_DocId>
    <_dlc_DocIdUrl xmlns="9be56660-2c31-41ef-bc00-23e72f632f2a">
      <Url>https://cyfoethnaturiolcymru.sharepoint.com/teams/Regulatory/Permitting/_layouts/DocIdRedir.aspx?ID=LAND-554-225</Url>
      <Description>LAND-554-225</Description>
    </_dlc_DocIdUrl>
    <Site_x0020_Name xmlns="859f7ad6-93f6-4205-b62b-a17f28acbbac">Evenjobb Poultry Unit</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2016-03-30T23:00:00+00:00</Document_x0020_Date>
    <Facility_x0020_Address xmlns="859f7ad6-93f6-4205-b62b-a17f28acbbac">Evenjobb, Presteigne</Facility_x0020_Address>
    <Environment_x0020_Sub_x0020_Folder xmlns="859f7ad6-93f6-4205-b62b-a17f28acbbac">Environment monitoring</Environment_x0020_Sub_x0020_Folder>
    <Customer_x0020_Name xmlns="859f7ad6-93f6-4205-b62b-a17f28acbbac">PM Davies &amp; Son</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F85B8AEF-E25B-4D6A-BEA1-5F30FA0B9273}"/>
</file>

<file path=customXml/itemProps2.xml><?xml version="1.0" encoding="utf-8"?>
<ds:datastoreItem xmlns:ds="http://schemas.openxmlformats.org/officeDocument/2006/customXml" ds:itemID="{F054B652-B4F4-4477-BAC3-F9CFA866C909}">
  <ds:schemaRefs>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F95D5FB1-7534-4B29-8B4F-865829A62713}"/>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A0FC0B1F-B061-4F36-A8FF-87BED46FB514}">
  <ds:schemaRefs>
    <ds:schemaRef ds:uri="http://schemas.openxmlformats.org/officeDocument/2006/bibliography"/>
  </ds:schemaRefs>
</ds:datastoreItem>
</file>

<file path=customXml/itemProps7.xml><?xml version="1.0" encoding="utf-8"?>
<ds:datastoreItem xmlns:ds="http://schemas.openxmlformats.org/officeDocument/2006/customXml" ds:itemID="{DE371349-075C-45DB-AAF1-C5BB8D4B961B}"/>
</file>

<file path=docProps/app.xml><?xml version="1.0" encoding="utf-8"?>
<Properties xmlns="http://schemas.openxmlformats.org/officeDocument/2006/extended-properties" xmlns:vt="http://schemas.openxmlformats.org/officeDocument/2006/docPropsVTypes">
  <Template>Briefing Note.dot</Template>
  <TotalTime>0</TotalTime>
  <Pages>9</Pages>
  <Words>2045</Words>
  <Characters>13061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2</cp:revision>
  <cp:lastPrinted>2016-03-22T14:30:00Z</cp:lastPrinted>
  <dcterms:created xsi:type="dcterms:W3CDTF">2016-03-28T09:18:00Z</dcterms:created>
  <dcterms:modified xsi:type="dcterms:W3CDTF">2016-03-28T09:18:00Z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_dlc_DocIdItemGuid">
    <vt:lpwstr>e8aae8d1-617f-4fc4-82a7-6181d7b7f0cc</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8" name="Order">
    <vt:r8>22500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TriggerFlowInfo">
    <vt:lpwstr/>
  </property>
  <property fmtid="{D5CDD505-2E9C-101B-9397-08002B2CF9AE}" pid="17" name="CC">
    <vt:lpwstr/>
  </property>
  <property fmtid="{D5CDD505-2E9C-101B-9397-08002B2CF9AE}" pid="18" name="To">
    <vt:lpwstr/>
  </property>
  <property fmtid="{D5CDD505-2E9C-101B-9397-08002B2CF9AE}" pid="19" name="Email BCC">
    <vt:lpwstr/>
  </property>
  <property fmtid="{D5CDD505-2E9C-101B-9397-08002B2CF9AE}" pid="22"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ies>
</file>