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footer2.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ink/ink1.xml" ContentType="application/inkml+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docProps/custom.xml" ContentType="application/vnd.openxmlformats-officedocument.custom-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0BD05E17" w:rsidR="00E43B1D" w:rsidRPr="00362433" w:rsidRDefault="002F7D50" w:rsidP="00DE0086">
      <w:pPr>
        <w:pStyle w:val="BodyText"/>
        <w:rPr>
          <w:b/>
          <w:color w:val="FFFFFF" w:themeColor="background1"/>
          <w:sz w:val="28"/>
          <w:szCs w:val="28"/>
        </w:rPr>
      </w:pPr>
      <w:r>
        <w:rPr>
          <w:b/>
          <w:color w:val="FFFFFF" w:themeColor="background1"/>
          <w:sz w:val="28"/>
          <w:szCs w:val="28"/>
          <w:highlight w:val="black"/>
        </w:rPr>
        <w:t>Regulation 60(1) Notice of Request for I</w:t>
      </w:r>
      <w:r w:rsidR="00362433" w:rsidRPr="00362433">
        <w:rPr>
          <w:b/>
          <w:color w:val="FFFFFF" w:themeColor="background1"/>
          <w:sz w:val="28"/>
          <w:szCs w:val="28"/>
          <w:highlight w:val="black"/>
        </w:rPr>
        <w:t>nformation</w:t>
      </w:r>
      <w:r w:rsidR="00362433"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7D8A97F0" w:rsidR="00362433" w:rsidRPr="00362433" w:rsidRDefault="00C04F37" w:rsidP="00362433">
      <w:pPr>
        <w:rPr>
          <w:rFonts w:cs="Arial"/>
          <w:spacing w:val="-2"/>
          <w:sz w:val="28"/>
          <w:szCs w:val="28"/>
        </w:rPr>
      </w:pPr>
      <w:r>
        <w:rPr>
          <w:rFonts w:cs="Arial"/>
          <w:spacing w:val="-2"/>
          <w:sz w:val="28"/>
          <w:szCs w:val="28"/>
        </w:rPr>
        <w:t>Notice r</w:t>
      </w:r>
      <w:r w:rsidR="00362433">
        <w:rPr>
          <w:rFonts w:cs="Arial"/>
          <w:spacing w:val="-2"/>
          <w:sz w:val="28"/>
          <w:szCs w:val="28"/>
        </w:rPr>
        <w:t>equiring information</w:t>
      </w:r>
    </w:p>
    <w:p w14:paraId="6D541518" w14:textId="77777777" w:rsidR="00362433" w:rsidRPr="006C642F" w:rsidRDefault="00362433" w:rsidP="00362433">
      <w:pPr>
        <w:rPr>
          <w:rFonts w:cs="Arial"/>
        </w:rPr>
      </w:pPr>
    </w:p>
    <w:p w14:paraId="4DBA277D" w14:textId="5C1F3410" w:rsidR="00362433" w:rsidRDefault="00362433" w:rsidP="00362433">
      <w:pPr>
        <w:ind w:left="709" w:hanging="709"/>
        <w:rPr>
          <w:rFonts w:cs="Arial"/>
        </w:rPr>
      </w:pPr>
      <w:r w:rsidRPr="00415A5C">
        <w:rPr>
          <w:rFonts w:cs="Arial"/>
        </w:rPr>
        <w:t xml:space="preserve">To: </w:t>
      </w:r>
      <w:r>
        <w:rPr>
          <w:rFonts w:cs="Arial"/>
        </w:rPr>
        <w:tab/>
      </w:r>
      <w:r w:rsidR="00063140" w:rsidRPr="00063140">
        <w:rPr>
          <w:rFonts w:cs="Arial"/>
        </w:rPr>
        <w:t>The Company Secretary</w:t>
      </w:r>
    </w:p>
    <w:p w14:paraId="17A445BD" w14:textId="67A2928F" w:rsidR="00405FC1" w:rsidRDefault="00C04F37" w:rsidP="005A1235">
      <w:pPr>
        <w:ind w:left="709" w:hanging="709"/>
        <w:rPr>
          <w:rFonts w:cs="Arial"/>
        </w:rPr>
      </w:pPr>
      <w:r>
        <w:rPr>
          <w:rFonts w:cs="Arial"/>
        </w:rPr>
        <w:t xml:space="preserve">         </w:t>
      </w:r>
      <w:r>
        <w:rPr>
          <w:rFonts w:cs="Arial"/>
        </w:rPr>
        <w:tab/>
      </w:r>
      <w:r w:rsidR="005A1235">
        <w:rPr>
          <w:rFonts w:cs="Arial"/>
        </w:rPr>
        <w:t>Nantycordy Farm (Powys) Limited</w:t>
      </w:r>
    </w:p>
    <w:p w14:paraId="346D7EB4" w14:textId="4E296FB5" w:rsidR="005A1235" w:rsidRDefault="005A1235" w:rsidP="005A1235">
      <w:pPr>
        <w:ind w:left="709" w:hanging="709"/>
        <w:rPr>
          <w:rFonts w:cs="Arial"/>
        </w:rPr>
      </w:pPr>
      <w:r>
        <w:rPr>
          <w:rFonts w:cs="Arial"/>
        </w:rPr>
        <w:tab/>
        <w:t>Stud Farm</w:t>
      </w:r>
    </w:p>
    <w:p w14:paraId="63299AED" w14:textId="3CA42143" w:rsidR="005A1235" w:rsidRDefault="005A1235" w:rsidP="005A1235">
      <w:pPr>
        <w:ind w:left="709" w:hanging="709"/>
        <w:rPr>
          <w:rFonts w:cs="Arial"/>
        </w:rPr>
      </w:pPr>
      <w:r>
        <w:rPr>
          <w:rFonts w:cs="Arial"/>
        </w:rPr>
        <w:tab/>
        <w:t>Bleddfa</w:t>
      </w:r>
    </w:p>
    <w:p w14:paraId="2CF7E1F4" w14:textId="00DD1854" w:rsidR="005A1235" w:rsidRDefault="005A1235" w:rsidP="005A1235">
      <w:pPr>
        <w:ind w:left="709" w:hanging="709"/>
        <w:rPr>
          <w:rFonts w:cs="Arial"/>
        </w:rPr>
      </w:pPr>
      <w:r>
        <w:rPr>
          <w:rFonts w:cs="Arial"/>
        </w:rPr>
        <w:tab/>
        <w:t>Knighton</w:t>
      </w:r>
    </w:p>
    <w:p w14:paraId="3ECE0686" w14:textId="0251F86D" w:rsidR="005A1235" w:rsidRDefault="005A1235" w:rsidP="005A1235">
      <w:pPr>
        <w:ind w:left="709" w:hanging="709"/>
        <w:rPr>
          <w:rFonts w:cs="Arial"/>
        </w:rPr>
      </w:pPr>
      <w:r>
        <w:rPr>
          <w:rFonts w:cs="Arial"/>
        </w:rPr>
        <w:tab/>
        <w:t>Powys       LD7 1NY</w:t>
      </w:r>
    </w:p>
    <w:p w14:paraId="2CE6C9E3" w14:textId="77777777" w:rsidR="00405FC1" w:rsidRPr="00C04F37" w:rsidRDefault="00405FC1" w:rsidP="00405FC1">
      <w:pPr>
        <w:rPr>
          <w:rFonts w:cs="Arial"/>
        </w:rPr>
      </w:pPr>
    </w:p>
    <w:p w14:paraId="353C61F0" w14:textId="31DBC71A" w:rsidR="00362433" w:rsidRDefault="00C04F37" w:rsidP="00C04F37">
      <w:pPr>
        <w:jc w:val="both"/>
        <w:rPr>
          <w:rFonts w:cs="Arial"/>
        </w:rPr>
      </w:pPr>
      <w:r>
        <w:rPr>
          <w:rFonts w:cs="Arial"/>
        </w:rPr>
        <w:t>This N</w:t>
      </w:r>
      <w:r w:rsidR="002577B0">
        <w:rPr>
          <w:rFonts w:cs="Arial"/>
        </w:rPr>
        <w:t>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6D17B1AA" w14:textId="24FAC9D5" w:rsidR="002577B0" w:rsidRPr="00C04F37" w:rsidRDefault="005A1235" w:rsidP="002577B0">
            <w:pPr>
              <w:rPr>
                <w:rFonts w:cs="Arial"/>
              </w:rPr>
            </w:pPr>
            <w:r>
              <w:rPr>
                <w:rFonts w:cs="Arial"/>
              </w:rPr>
              <w:t>NP3931UZ</w:t>
            </w:r>
          </w:p>
        </w:tc>
        <w:tc>
          <w:tcPr>
            <w:tcW w:w="2835" w:type="dxa"/>
          </w:tcPr>
          <w:p w14:paraId="4107B008" w14:textId="45343FE8" w:rsidR="002577B0" w:rsidRPr="00C04F37" w:rsidRDefault="005A1235" w:rsidP="002577B0">
            <w:pPr>
              <w:rPr>
                <w:rFonts w:cs="Arial"/>
              </w:rPr>
            </w:pPr>
            <w:r>
              <w:rPr>
                <w:rFonts w:cs="Arial"/>
              </w:rPr>
              <w:t>Nantycordy Farm (Powys) Limited</w:t>
            </w:r>
          </w:p>
        </w:tc>
        <w:tc>
          <w:tcPr>
            <w:tcW w:w="3404" w:type="dxa"/>
          </w:tcPr>
          <w:p w14:paraId="24F7CA87" w14:textId="00846F84" w:rsidR="00E34D5C" w:rsidRDefault="005A1235" w:rsidP="00E34D5C">
            <w:pPr>
              <w:ind w:left="709" w:hanging="709"/>
              <w:rPr>
                <w:rFonts w:cs="Arial"/>
              </w:rPr>
            </w:pPr>
            <w:r>
              <w:rPr>
                <w:rFonts w:cs="Arial"/>
              </w:rPr>
              <w:t>Nant-y-Cordi Poultry Farm</w:t>
            </w:r>
          </w:p>
          <w:p w14:paraId="73B6D253" w14:textId="77777777" w:rsidR="005A1235" w:rsidRDefault="005A1235" w:rsidP="00E34D5C">
            <w:pPr>
              <w:ind w:left="709" w:hanging="709"/>
              <w:rPr>
                <w:rFonts w:cs="Arial"/>
              </w:rPr>
            </w:pPr>
            <w:r>
              <w:rPr>
                <w:rFonts w:cs="Arial"/>
              </w:rPr>
              <w:t>Stud Farm</w:t>
            </w:r>
          </w:p>
          <w:p w14:paraId="58AFF23C" w14:textId="77777777" w:rsidR="005A1235" w:rsidRDefault="005A1235" w:rsidP="005A1235">
            <w:pPr>
              <w:ind w:left="709" w:hanging="709"/>
              <w:rPr>
                <w:rFonts w:cs="Arial"/>
              </w:rPr>
            </w:pPr>
            <w:r>
              <w:rPr>
                <w:rFonts w:cs="Arial"/>
              </w:rPr>
              <w:t>Bleddfa</w:t>
            </w:r>
          </w:p>
          <w:p w14:paraId="70ECBB30" w14:textId="66A35A41" w:rsidR="005A1235" w:rsidRDefault="005A1235" w:rsidP="005A1235">
            <w:pPr>
              <w:ind w:left="709" w:hanging="709"/>
              <w:rPr>
                <w:rFonts w:cs="Arial"/>
              </w:rPr>
            </w:pPr>
            <w:r>
              <w:rPr>
                <w:rFonts w:cs="Arial"/>
              </w:rPr>
              <w:t>Knighton</w:t>
            </w:r>
          </w:p>
          <w:p w14:paraId="5EF904B0" w14:textId="275EA00A" w:rsidR="00C75787" w:rsidRPr="00C04F37" w:rsidRDefault="005A1235" w:rsidP="005A1235">
            <w:pPr>
              <w:ind w:left="709" w:hanging="709"/>
              <w:rPr>
                <w:rFonts w:cs="Arial"/>
              </w:rPr>
            </w:pPr>
            <w:r>
              <w:rPr>
                <w:rFonts w:cs="Arial"/>
              </w:rPr>
              <w:t>Powys       LD7 1NY</w:t>
            </w:r>
            <w:bookmarkStart w:id="0" w:name="_GoBack"/>
            <w:bookmarkEnd w:id="0"/>
          </w:p>
        </w:tc>
      </w:tr>
      <w:tr w:rsidR="005A1235" w14:paraId="2A30B124" w14:textId="77777777" w:rsidTr="000C074F">
        <w:tc>
          <w:tcPr>
            <w:tcW w:w="2694" w:type="dxa"/>
          </w:tcPr>
          <w:p w14:paraId="63566E05" w14:textId="77777777" w:rsidR="005A1235" w:rsidRDefault="005A1235" w:rsidP="002577B0">
            <w:pPr>
              <w:rPr>
                <w:rFonts w:cs="Arial"/>
              </w:rPr>
            </w:pPr>
          </w:p>
        </w:tc>
        <w:tc>
          <w:tcPr>
            <w:tcW w:w="2835" w:type="dxa"/>
          </w:tcPr>
          <w:p w14:paraId="05C7ACE2" w14:textId="77777777" w:rsidR="005A1235" w:rsidRDefault="005A1235" w:rsidP="002577B0">
            <w:pPr>
              <w:rPr>
                <w:rFonts w:cs="Arial"/>
              </w:rPr>
            </w:pPr>
          </w:p>
        </w:tc>
        <w:tc>
          <w:tcPr>
            <w:tcW w:w="3404" w:type="dxa"/>
          </w:tcPr>
          <w:p w14:paraId="583FFF44" w14:textId="77777777" w:rsidR="005A1235" w:rsidRDefault="005A1235" w:rsidP="00E34D5C">
            <w:pPr>
              <w:ind w:left="709" w:hanging="709"/>
              <w:rPr>
                <w:rFonts w:cs="Arial"/>
              </w:rPr>
            </w:pPr>
          </w:p>
        </w:tc>
      </w:tr>
    </w:tbl>
    <w:p w14:paraId="26CB07D1" w14:textId="63EA2A60" w:rsidR="000C074F" w:rsidRPr="00373ED5" w:rsidRDefault="002577B0" w:rsidP="00C04F37">
      <w:pPr>
        <w:jc w:val="both"/>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C04F37">
      <w:pPr>
        <w:jc w:val="both"/>
        <w:rPr>
          <w:rFonts w:cs="Arial"/>
        </w:rPr>
      </w:pPr>
    </w:p>
    <w:p w14:paraId="7296A89F" w14:textId="3D753B2D" w:rsidR="00373ED5" w:rsidRPr="00CD7971" w:rsidRDefault="000C074F" w:rsidP="00C04F37">
      <w:pPr>
        <w:pStyle w:val="Bullets"/>
        <w:jc w:val="both"/>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D468FE">
        <w:rPr>
          <w:color w:val="auto"/>
          <w:vertAlign w:val="superscript"/>
        </w:rPr>
        <w:t xml:space="preserve"> </w:t>
      </w:r>
      <w:r w:rsidR="00ED17DF">
        <w:rPr>
          <w:color w:val="auto"/>
        </w:rPr>
        <w:t>June</w:t>
      </w:r>
      <w:r w:rsidR="00664191" w:rsidRPr="00664191">
        <w:rPr>
          <w:color w:val="auto"/>
        </w:rPr>
        <w:t xml:space="preserve"> </w:t>
      </w:r>
      <w:r w:rsidR="00664191">
        <w:rPr>
          <w:color w:val="auto"/>
        </w:rPr>
        <w:t xml:space="preserve">2016 </w:t>
      </w:r>
      <w:r w:rsidR="00373ED5">
        <w:rPr>
          <w:color w:val="auto"/>
        </w:rPr>
        <w:t xml:space="preserve"> </w:t>
      </w:r>
    </w:p>
    <w:p w14:paraId="7AE8E7CC" w14:textId="556C1379" w:rsidR="00362433" w:rsidRPr="000C074F" w:rsidRDefault="00373ED5" w:rsidP="00C04F37">
      <w:pPr>
        <w:pStyle w:val="Bullets"/>
        <w:jc w:val="both"/>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 March</w:t>
      </w:r>
      <w:r w:rsidR="00664191">
        <w:t xml:space="preserve"> </w:t>
      </w:r>
      <w:r w:rsidR="000C074F" w:rsidRPr="000C074F">
        <w:rPr>
          <w:color w:val="auto"/>
        </w:rPr>
        <w:t>of the following year, until further notice is given</w:t>
      </w:r>
      <w:r w:rsidR="000C074F">
        <w:rPr>
          <w:color w:val="auto"/>
        </w:rPr>
        <w:t>.</w:t>
      </w:r>
    </w:p>
    <w:p w14:paraId="6FB5DB60" w14:textId="4F54ABD6" w:rsidR="00D468FE" w:rsidRPr="00C75787" w:rsidRDefault="00CD7971" w:rsidP="00C75787">
      <w:pPr>
        <w:pStyle w:val="Bullets"/>
        <w:jc w:val="both"/>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3F9BF12C" w14:textId="77777777" w:rsidR="00C75787" w:rsidRDefault="00C75787" w:rsidP="00362433">
      <w:pPr>
        <w:tabs>
          <w:tab w:val="left" w:pos="0"/>
        </w:tabs>
        <w:suppressAutoHyphens/>
        <w:rPr>
          <w:rFonts w:cs="Arial"/>
        </w:rPr>
      </w:pPr>
    </w:p>
    <w:p w14:paraId="3DF288B7" w14:textId="77777777" w:rsidR="006A01D2" w:rsidRDefault="006A01D2" w:rsidP="00362433">
      <w:pPr>
        <w:tabs>
          <w:tab w:val="left" w:pos="0"/>
        </w:tabs>
        <w:suppressAutoHyphens/>
        <w:rPr>
          <w:rFonts w:cs="Arial"/>
          <w:b/>
        </w:rPr>
      </w:pPr>
    </w:p>
    <w:p w14:paraId="17070382" w14:textId="2E990685" w:rsidR="00362433" w:rsidRPr="00D468FE" w:rsidRDefault="00433455" w:rsidP="00362433">
      <w:pPr>
        <w:tabs>
          <w:tab w:val="left" w:pos="0"/>
        </w:tabs>
        <w:suppressAutoHyphens/>
        <w:rPr>
          <w:rFonts w:cs="Arial"/>
        </w:rPr>
      </w:pPr>
      <w:r>
        <w:rPr>
          <w:noProof/>
          <w:lang w:eastAsia="en-GB"/>
        </w:rPr>
        <mc:AlternateContent>
          <mc:Choice Requires="wpi">
            <w:drawing>
              <wp:anchor distT="0" distB="0" distL="114300" distR="114300" simplePos="0" relativeHeight="251659264" behindDoc="0" locked="0" layoutInCell="1" allowOverlap="1" wp14:anchorId="38E45F3D" wp14:editId="18825E3A">
                <wp:simplePos x="0" y="0"/>
                <wp:positionH relativeFrom="column">
                  <wp:posOffset>1133475</wp:posOffset>
                </wp:positionH>
                <wp:positionV relativeFrom="paragraph">
                  <wp:posOffset>-156210</wp:posOffset>
                </wp:positionV>
                <wp:extent cx="1076325" cy="352425"/>
                <wp:effectExtent l="38100" t="38100" r="0" b="47625"/>
                <wp:wrapNone/>
                <wp:docPr id="8" name="Ink 8"/>
                <wp:cNvGraphicFramePr/>
                <a:graphic xmlns:a="http://schemas.openxmlformats.org/drawingml/2006/main">
                  <a:graphicData uri="http://schemas.microsoft.com/office/word/2010/wordprocessingInk">
                    <w14:contentPart bwMode="auto" r:id="rId14">
                      <w14:nvContentPartPr>
                        <w14:cNvContentPartPr/>
                      </w14:nvContentPartPr>
                      <w14:xfrm>
                        <a:off x="0" y="0"/>
                        <a:ext cx="1076325" cy="352425"/>
                      </w14:xfrm>
                    </w14:contentPart>
                  </a:graphicData>
                </a:graphic>
                <wp14:sizeRelH relativeFrom="margin">
                  <wp14:pctWidth>0</wp14:pctWidth>
                </wp14:sizeRelH>
                <wp14:sizeRelV relativeFrom="margin">
                  <wp14:pctHeight>0</wp14:pctHeight>
                </wp14:sizeRelV>
              </wp:anchor>
            </w:drawing>
          </mc:Choice>
          <mc:Fallback>
            <w:pict>
              <v:shapetype w14:anchorId="5E74386B"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89pt;margin-top:-12.8pt;width:85.5pt;height:2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">
                <v:imagedata r:id="rId15" o:title=""/>
              </v:shape>
            </w:pict>
          </mc:Fallback>
        </mc:AlternateContent>
      </w:r>
      <w:r w:rsidR="00362433" w:rsidRPr="00CD7971">
        <w:rPr>
          <w:rFonts w:cs="Arial"/>
          <w:b/>
        </w:rPr>
        <w:t>Signed ....................................................</w:t>
      </w:r>
      <w:r w:rsidR="006A01D2">
        <w:rPr>
          <w:rFonts w:cs="Arial"/>
          <w:b/>
        </w:rPr>
        <w:tab/>
      </w:r>
      <w:r w:rsidR="006A01D2">
        <w:rPr>
          <w:rFonts w:cs="Arial"/>
          <w:b/>
        </w:rPr>
        <w:tab/>
        <w:t xml:space="preserve">Date:    </w:t>
      </w:r>
      <w:r w:rsidR="00C75787">
        <w:rPr>
          <w:rFonts w:cs="Arial"/>
        </w:rPr>
        <w:t>31</w:t>
      </w:r>
      <w:r w:rsidR="006A01D2" w:rsidRPr="006A01D2">
        <w:rPr>
          <w:rFonts w:cs="Arial"/>
        </w:rPr>
        <w:t xml:space="preserve"> </w:t>
      </w:r>
      <w:r w:rsidR="00D468FE" w:rsidRPr="00D468FE">
        <w:rPr>
          <w:rFonts w:cs="Arial"/>
        </w:rPr>
        <w:t>March 2016</w:t>
      </w:r>
    </w:p>
    <w:p w14:paraId="01981628" w14:textId="77777777" w:rsidR="00433455" w:rsidRDefault="00433455" w:rsidP="00362433">
      <w:pPr>
        <w:suppressAutoHyphens/>
        <w:rPr>
          <w:rFonts w:cs="Arial"/>
          <w:b/>
        </w:rPr>
      </w:pPr>
    </w:p>
    <w:p w14:paraId="3A53C859" w14:textId="730B42CA" w:rsidR="00362433" w:rsidRPr="00433455" w:rsidRDefault="00433455" w:rsidP="00362433">
      <w:pPr>
        <w:suppressAutoHyphens/>
        <w:rPr>
          <w:rFonts w:cs="Arial"/>
          <w:b/>
        </w:rPr>
      </w:pPr>
      <w:r w:rsidRPr="00433455">
        <w:rPr>
          <w:rFonts w:cs="Arial"/>
          <w:b/>
        </w:rPr>
        <w:t>Chris Rees</w:t>
      </w:r>
      <w:r>
        <w:rPr>
          <w:rFonts w:cs="Arial"/>
          <w:b/>
        </w:rPr>
        <w:t xml:space="preserve"> -</w:t>
      </w:r>
      <w:r w:rsidRPr="00433455">
        <w:rPr>
          <w:rFonts w:cs="Arial"/>
          <w:b/>
        </w:rPr>
        <w:t xml:space="preserve"> Natural Resource Manage</w:t>
      </w:r>
      <w:r>
        <w:rPr>
          <w:rFonts w:cs="Arial"/>
          <w:b/>
        </w:rPr>
        <w:t>ment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36438BDB" w14:textId="77777777" w:rsidR="00362433" w:rsidRPr="00D468FE" w:rsidRDefault="00362433" w:rsidP="00362433">
      <w:pPr>
        <w:suppressAutoHyphens/>
        <w:rPr>
          <w:rFonts w:cs="Arial"/>
        </w:rPr>
      </w:pPr>
      <w:r w:rsidRPr="00D468FE">
        <w:rPr>
          <w:rFonts w:cs="Arial"/>
          <w:spacing w:val="-2"/>
        </w:rPr>
        <w:t>Natural Resources Wales</w:t>
      </w:r>
      <w:r w:rsidRPr="00D468FE">
        <w:rPr>
          <w:rFonts w:cs="Arial"/>
        </w:rPr>
        <w:t xml:space="preserve"> </w:t>
      </w:r>
    </w:p>
    <w:p w14:paraId="58592EE4" w14:textId="305A40CB" w:rsidR="00362433" w:rsidRPr="00D468FE" w:rsidRDefault="00D468FE" w:rsidP="00362433">
      <w:pPr>
        <w:suppressAutoHyphens/>
        <w:rPr>
          <w:rFonts w:cs="Arial"/>
        </w:rPr>
      </w:pPr>
      <w:r w:rsidRPr="00D468FE">
        <w:rPr>
          <w:rFonts w:cs="Arial"/>
        </w:rPr>
        <w:t>Hadnock Road</w:t>
      </w:r>
    </w:p>
    <w:p w14:paraId="1AE077A2" w14:textId="3BC8B919" w:rsidR="00D468FE" w:rsidRPr="00D468FE" w:rsidRDefault="00D468FE" w:rsidP="00362433">
      <w:pPr>
        <w:suppressAutoHyphens/>
        <w:rPr>
          <w:rFonts w:cs="Arial"/>
        </w:rPr>
      </w:pPr>
      <w:r w:rsidRPr="00D468FE">
        <w:rPr>
          <w:rFonts w:cs="Arial"/>
        </w:rPr>
        <w:t>Monmouth</w:t>
      </w:r>
    </w:p>
    <w:p w14:paraId="457315CD" w14:textId="5C8006CD" w:rsidR="00C04F37" w:rsidRDefault="00D468FE" w:rsidP="00362433">
      <w:pPr>
        <w:suppressAutoHyphens/>
        <w:rPr>
          <w:rFonts w:cs="Arial"/>
        </w:rPr>
      </w:pPr>
      <w:r w:rsidRPr="00D468FE">
        <w:rPr>
          <w:rFonts w:cs="Arial"/>
        </w:rPr>
        <w:t xml:space="preserve">Monmouthshire   </w:t>
      </w:r>
      <w:r w:rsidR="00C04F37">
        <w:rPr>
          <w:rFonts w:cs="Arial"/>
        </w:rPr>
        <w:t xml:space="preserve">  </w:t>
      </w:r>
      <w:r w:rsidRPr="00D468FE">
        <w:rPr>
          <w:rFonts w:cs="Arial"/>
        </w:rPr>
        <w:t>NP25 3NQ</w:t>
      </w:r>
    </w:p>
    <w:p w14:paraId="3691D884" w14:textId="77777777" w:rsidR="00C75787" w:rsidRPr="00C75787" w:rsidRDefault="00C75787" w:rsidP="00362433">
      <w:pPr>
        <w:suppressAutoHyphens/>
        <w:rPr>
          <w:rFonts w:cs="Arial"/>
        </w:rPr>
      </w:pPr>
    </w:p>
    <w:p w14:paraId="409D412D" w14:textId="6B182EF7" w:rsidR="00362433" w:rsidRPr="00C04F37" w:rsidRDefault="00362433" w:rsidP="00C04F37">
      <w:pPr>
        <w:suppressAutoHyphens/>
        <w:rPr>
          <w:b/>
        </w:rPr>
      </w:pPr>
      <w:r w:rsidRPr="006C642F">
        <w:rPr>
          <w:b/>
        </w:rPr>
        <w:lastRenderedPageBreak/>
        <w:t>Please see over for notes.</w:t>
      </w:r>
    </w:p>
    <w:p w14:paraId="7D9447DA" w14:textId="2672E908" w:rsidR="00230405" w:rsidRDefault="00230405" w:rsidP="00C04F37">
      <w:pPr>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6"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7"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8"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lastRenderedPageBreak/>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9"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20"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1"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2"/>
      <w:headerReference w:type="first" r:id="rId23"/>
      <w:footerReference w:type="first" r:id="rId24"/>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2A7A0C3" w14:textId="77777777" w:rsidR="00A0515B" w:rsidRDefault="00A0515B" w:rsidP="003B1B95">
      <w:r>
        <w:separator/>
      </w:r>
    </w:p>
  </w:endnote>
  <w:endnote w:type="continuationSeparator" w:id="0">
    <w:p w14:paraId="1A490364" w14:textId="77777777" w:rsidR="00A0515B" w:rsidRDefault="00A0515B" w:rsidP="003B1B95">
      <w:r>
        <w:continuationSeparator/>
      </w:r>
    </w:p>
  </w:endnote>
  <w:endnote w:type="continuationNotice" w:id="1">
    <w:p w14:paraId="5B33F6AD" w14:textId="77777777" w:rsidR="00A0515B" w:rsidRDefault="00A051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5A1235">
      <w:rPr>
        <w:noProof/>
        <w:color w:val="0091A5"/>
      </w:rPr>
      <w:t>9</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A1235">
      <w:rPr>
        <w:noProof/>
        <w:color w:val="0091A5"/>
      </w:rPr>
      <w:t>9</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976DE9" w:rsidRPr="000C3C4D" w:rsidRDefault="00976DE9"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5A1235">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5A1235">
      <w:rPr>
        <w:noProof/>
        <w:color w:val="0091A5"/>
      </w:rPr>
      <w:t>9</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9F6C5F8" w14:textId="77777777" w:rsidR="00A0515B" w:rsidRDefault="00A0515B" w:rsidP="003B1B95">
      <w:r>
        <w:separator/>
      </w:r>
    </w:p>
  </w:footnote>
  <w:footnote w:type="continuationSeparator" w:id="0">
    <w:p w14:paraId="3A29D684" w14:textId="77777777" w:rsidR="00A0515B" w:rsidRDefault="00A0515B" w:rsidP="003B1B95">
      <w:r>
        <w:continuationSeparator/>
      </w:r>
    </w:p>
  </w:footnote>
  <w:footnote w:type="continuationNotice" w:id="1">
    <w:p w14:paraId="068BF75E" w14:textId="77777777" w:rsidR="00A0515B" w:rsidRDefault="00A0515B"/>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976DE9" w:rsidRPr="00A218F8" w:rsidRDefault="00976DE9"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14337"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140"/>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F4737"/>
    <w:rsid w:val="00111B31"/>
    <w:rsid w:val="00111EA2"/>
    <w:rsid w:val="00112145"/>
    <w:rsid w:val="0011283C"/>
    <w:rsid w:val="001156D8"/>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90D"/>
    <w:rsid w:val="001E6CF0"/>
    <w:rsid w:val="001E7314"/>
    <w:rsid w:val="001F2BED"/>
    <w:rsid w:val="001F39A5"/>
    <w:rsid w:val="001F4432"/>
    <w:rsid w:val="001F73C8"/>
    <w:rsid w:val="0020242D"/>
    <w:rsid w:val="00205B59"/>
    <w:rsid w:val="00206012"/>
    <w:rsid w:val="002066B8"/>
    <w:rsid w:val="00213CE0"/>
    <w:rsid w:val="00215CD9"/>
    <w:rsid w:val="00216F2E"/>
    <w:rsid w:val="00221793"/>
    <w:rsid w:val="002231B9"/>
    <w:rsid w:val="0022365B"/>
    <w:rsid w:val="002243C8"/>
    <w:rsid w:val="002269E4"/>
    <w:rsid w:val="00230405"/>
    <w:rsid w:val="00232CCF"/>
    <w:rsid w:val="00235B1E"/>
    <w:rsid w:val="002401CB"/>
    <w:rsid w:val="0024368E"/>
    <w:rsid w:val="00244083"/>
    <w:rsid w:val="00250932"/>
    <w:rsid w:val="00252B5F"/>
    <w:rsid w:val="00253279"/>
    <w:rsid w:val="002543E4"/>
    <w:rsid w:val="002577B0"/>
    <w:rsid w:val="00260FCB"/>
    <w:rsid w:val="00261743"/>
    <w:rsid w:val="00270E8F"/>
    <w:rsid w:val="002733C9"/>
    <w:rsid w:val="0027417D"/>
    <w:rsid w:val="00275926"/>
    <w:rsid w:val="002768AC"/>
    <w:rsid w:val="00280DD2"/>
    <w:rsid w:val="00281A50"/>
    <w:rsid w:val="00282629"/>
    <w:rsid w:val="00291868"/>
    <w:rsid w:val="00291951"/>
    <w:rsid w:val="00292587"/>
    <w:rsid w:val="00292F07"/>
    <w:rsid w:val="002933D3"/>
    <w:rsid w:val="00296AA7"/>
    <w:rsid w:val="002971B1"/>
    <w:rsid w:val="002A23DC"/>
    <w:rsid w:val="002A26FA"/>
    <w:rsid w:val="002A453B"/>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2F7D50"/>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B17EC"/>
    <w:rsid w:val="003B1B95"/>
    <w:rsid w:val="003B5C72"/>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5FC1"/>
    <w:rsid w:val="00406E68"/>
    <w:rsid w:val="00411FFF"/>
    <w:rsid w:val="00413275"/>
    <w:rsid w:val="00413832"/>
    <w:rsid w:val="00420322"/>
    <w:rsid w:val="0042171E"/>
    <w:rsid w:val="00421FB6"/>
    <w:rsid w:val="00422286"/>
    <w:rsid w:val="00423392"/>
    <w:rsid w:val="004236A1"/>
    <w:rsid w:val="00424454"/>
    <w:rsid w:val="00425AA2"/>
    <w:rsid w:val="0043067B"/>
    <w:rsid w:val="0043145C"/>
    <w:rsid w:val="004324BF"/>
    <w:rsid w:val="00433455"/>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698F"/>
    <w:rsid w:val="004B7181"/>
    <w:rsid w:val="004C0464"/>
    <w:rsid w:val="004C4505"/>
    <w:rsid w:val="004D1957"/>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64E4"/>
    <w:rsid w:val="00590370"/>
    <w:rsid w:val="005908F9"/>
    <w:rsid w:val="005917AB"/>
    <w:rsid w:val="00593664"/>
    <w:rsid w:val="00594DA9"/>
    <w:rsid w:val="005951DE"/>
    <w:rsid w:val="005A0C36"/>
    <w:rsid w:val="005A1235"/>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23C8"/>
    <w:rsid w:val="005D327D"/>
    <w:rsid w:val="005D3E59"/>
    <w:rsid w:val="005D50B6"/>
    <w:rsid w:val="005D6DB3"/>
    <w:rsid w:val="005D7B03"/>
    <w:rsid w:val="005D7F52"/>
    <w:rsid w:val="005E0539"/>
    <w:rsid w:val="005E09BB"/>
    <w:rsid w:val="005E19DF"/>
    <w:rsid w:val="005E205C"/>
    <w:rsid w:val="005E35F6"/>
    <w:rsid w:val="005E768F"/>
    <w:rsid w:val="005F1022"/>
    <w:rsid w:val="005F1697"/>
    <w:rsid w:val="005F2D31"/>
    <w:rsid w:val="005F361A"/>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01D2"/>
    <w:rsid w:val="006A34C4"/>
    <w:rsid w:val="006A5230"/>
    <w:rsid w:val="006A526F"/>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80D50"/>
    <w:rsid w:val="0078119F"/>
    <w:rsid w:val="00781C41"/>
    <w:rsid w:val="0078352A"/>
    <w:rsid w:val="00783CEA"/>
    <w:rsid w:val="00784CC7"/>
    <w:rsid w:val="00787A4A"/>
    <w:rsid w:val="00787B42"/>
    <w:rsid w:val="00791049"/>
    <w:rsid w:val="00794E55"/>
    <w:rsid w:val="00795551"/>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667A"/>
    <w:rsid w:val="00816C51"/>
    <w:rsid w:val="0082068A"/>
    <w:rsid w:val="008256C1"/>
    <w:rsid w:val="00827241"/>
    <w:rsid w:val="0083212A"/>
    <w:rsid w:val="00832467"/>
    <w:rsid w:val="0083337F"/>
    <w:rsid w:val="00834409"/>
    <w:rsid w:val="00835F16"/>
    <w:rsid w:val="00846660"/>
    <w:rsid w:val="00852562"/>
    <w:rsid w:val="008606B0"/>
    <w:rsid w:val="00867A0C"/>
    <w:rsid w:val="00871674"/>
    <w:rsid w:val="0087784E"/>
    <w:rsid w:val="00881097"/>
    <w:rsid w:val="00881E47"/>
    <w:rsid w:val="00882C66"/>
    <w:rsid w:val="00892AF1"/>
    <w:rsid w:val="00896F96"/>
    <w:rsid w:val="00897ECB"/>
    <w:rsid w:val="008A0222"/>
    <w:rsid w:val="008A140E"/>
    <w:rsid w:val="008A3757"/>
    <w:rsid w:val="008B027D"/>
    <w:rsid w:val="008B420B"/>
    <w:rsid w:val="008B6073"/>
    <w:rsid w:val="008B61DF"/>
    <w:rsid w:val="008C0C6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05250"/>
    <w:rsid w:val="009122C9"/>
    <w:rsid w:val="00913577"/>
    <w:rsid w:val="00915F12"/>
    <w:rsid w:val="00916376"/>
    <w:rsid w:val="00917253"/>
    <w:rsid w:val="00917B06"/>
    <w:rsid w:val="0092599B"/>
    <w:rsid w:val="00931997"/>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15B"/>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7B8E"/>
    <w:rsid w:val="00AE132F"/>
    <w:rsid w:val="00AE3E5C"/>
    <w:rsid w:val="00AF0BD6"/>
    <w:rsid w:val="00AF2FE1"/>
    <w:rsid w:val="00AF42F2"/>
    <w:rsid w:val="00AF5BB3"/>
    <w:rsid w:val="00B008EE"/>
    <w:rsid w:val="00B04CA6"/>
    <w:rsid w:val="00B07F94"/>
    <w:rsid w:val="00B13250"/>
    <w:rsid w:val="00B16187"/>
    <w:rsid w:val="00B1640A"/>
    <w:rsid w:val="00B17BCF"/>
    <w:rsid w:val="00B2168B"/>
    <w:rsid w:val="00B2387E"/>
    <w:rsid w:val="00B23C91"/>
    <w:rsid w:val="00B30365"/>
    <w:rsid w:val="00B3058C"/>
    <w:rsid w:val="00B3076F"/>
    <w:rsid w:val="00B30FC1"/>
    <w:rsid w:val="00B31EE4"/>
    <w:rsid w:val="00B32C5D"/>
    <w:rsid w:val="00B34A98"/>
    <w:rsid w:val="00B3513E"/>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04F37"/>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74752"/>
    <w:rsid w:val="00C75787"/>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1F6C"/>
    <w:rsid w:val="00D25766"/>
    <w:rsid w:val="00D3125C"/>
    <w:rsid w:val="00D321DB"/>
    <w:rsid w:val="00D35A11"/>
    <w:rsid w:val="00D4089F"/>
    <w:rsid w:val="00D468FE"/>
    <w:rsid w:val="00D4775D"/>
    <w:rsid w:val="00D5019B"/>
    <w:rsid w:val="00D50AE7"/>
    <w:rsid w:val="00D5112B"/>
    <w:rsid w:val="00D518BA"/>
    <w:rsid w:val="00D521B1"/>
    <w:rsid w:val="00D52C66"/>
    <w:rsid w:val="00D53C0F"/>
    <w:rsid w:val="00D56A38"/>
    <w:rsid w:val="00D612AB"/>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2812"/>
    <w:rsid w:val="00DC3350"/>
    <w:rsid w:val="00DC3B9C"/>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34D5C"/>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4337"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naei.defra.gov.uk/"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prtr.defra.gov.uk/data-entry-system/"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prtr.defra.gov.uk/pollutant-list"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image" Target="media/image1.emf"/><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customXml" Target="ink/ink1.xm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ink/ink1.xml><?xml version="1.0" encoding="utf-8"?>
<inkml:ink xmlns:inkml="http://www.w3.org/2003/InkML">
  <inkml:definitions>
    <inkml:context xml:id="ctx0">
      <inkml:inkSource xml:id="inkSrc0">
        <inkml:traceFormat>
          <inkml:channel name="X" type="integer" max="21881" units="cm"/>
          <inkml:channel name="Y" type="integer" max="13750" units="cm"/>
          <inkml:channel name="F" type="integer" max="1023" units="dev"/>
          <inkml:channel name="T" type="integer" max="2.14748E9" units="dev"/>
        </inkml:traceFormat>
        <inkml:channelProperties>
          <inkml:channelProperty channel="X" name="resolution" value="1000.04572" units="1/cm"/>
          <inkml:channelProperty channel="Y" name="resolution" value="1000" units="1/cm"/>
          <inkml:channelProperty channel="F" name="resolution" value="0" units="1/dev"/>
          <inkml:channelProperty channel="T" name="resolution" value="1" units="1/dev"/>
        </inkml:channelProperties>
      </inkml:inkSource>
      <inkml:timestamp xml:id="ts0" timeString="2015-04-28T13:48:23.618"/>
    </inkml:context>
    <inkml:brush xml:id="br0">
      <inkml:brushProperty name="width" value="0.02646" units="cm"/>
      <inkml:brushProperty name="height" value="0.02646" units="cm"/>
      <inkml:brushProperty name="fitToCurve" value="1"/>
    </inkml:brush>
  </inkml:definitions>
  <inkml:trace contextRef="#ctx0" brushRef="#br0">759 255 67 0,'4'-9'97'0,"-3"4"-4"16,-6-1-46-16,-6 0-15 15,-4 2-7-15,-5 0-7 16,-4 2-8-16,-3 1-4 15,-5 2-5-15,-2 2-5 16,-2 2-7-16,-3 1-5 16,-2 3 1-16,-2 1-3 15,-2 3 2-15,-1 1 0 16,1 1 1-16,0 4 5 0,2 1 5 16,2 4 5-16,2 1-1 15,4 3 1-15,4 1-1 16,6 2-3-16,5 1-4 15,6 0-1 1,5-1-1-16,9-1 1 16,5-2 4-16,8-2 8 15,3-4 5-15,9-4 10 16,5-4 9-16,5-4 5 0,5-2 6 16,4-6 2-16,0-2-4 15,5-5-5-15,4-1-5 16,-4-5-5-16,-4-2-8 15,0-3-2-15,-4-1-8 16,-3-4 1-16,-2 0-3 16,-7-3-4-16,-4-1-1 15,-1-2-3-15,-1-1-1 16,-5 0-1-16,-2 0 0 16,-3 2 0-16,-3 3 3 15,-2 2 6-15,-1 3 4 16,-4 3 5-16,-2 4 2 15,-1 3 1-15,-1 3 2 0,1 5-3 16,-3-5-3-16,3 5-2 16,-4 5-6-16,4 2 1 15,1 3-2-15,0 4 2 16,2 3-2-16,1 4 0 16,1 3 1-16,0 3 2 15,1 1-1-15,1 1 0 0,-1 0-1 16,1 0 0-16,-1 1 1 15,1-3 1-15,-1-2 0 16,0-2-1-16,-1-2 4 16,0-4-4-16,0-3 1 15,-2-4-8-15,-3-10-5 16,0 0-3-16,0 0-7 16,-10-14 0-16,0-2-7 15,-3-2 1-15,-5-7 0 16,-3-1 1-16,-4-2 8 0,-2-1 7 15,-2 1 5-15,0 1 5 16,1 3 11-16,1 1 9 16,4 3 4-16,3 2 9 15,7 3-3-15,3 0 1 16,6 4 1 0,6-2 1-16,10 4-8 15,4-1-4-15,8 1-3 16,6 1-7-16,7 1 3 15,4 2-4-15,2 3-2 16,1 2-7-16,0 3 0 16,-2 2-2-16,-2 5-2 0,-5 4 2 15,-6 2-3-15,-3 5-1 16,0 1-2-16,-9 3-2 16,-5 1 1-16,-7 2 0 15,-6 0 2-15,-7 0 0 16,-5 0 1-16,-10-3 6 15,-6 0 1-15,-6-2 7 16,-5-1 8-16,-3-4 0 16,-1-1 5-16,-3-6-2 15,2 0 2-15,0-6-5 0,4-3 0 16,3-6-4-16,4-3-6 16,5-3-4-16,6-3-9 15,6-3 0-15,6-2-6 16,8 0 2-16,6-1-2 15,9 1-2-15,6 0-2 16,9 1 0-16,3 0 6 16,10 2 0-16,5 1 5 15,4 2 0-15,4 1 4 16,-1 0 6-16,-1 2 4 16,-2 1 4-16,-1 1 0 15,-8 0 2-15,-3 2-2 16,-8-1 1-16,-4 3-3 15,-6 1-2-15,-2 1-4 0,-5 1-1 16,-3 1-2-16,-2 3 0 16,-2 1 0-16,0 1-1 15,-2 3 1-15,0 1-2 16,0 2 4-16,0 1 1 16,0 3-3-16,0-1 3 15,-1 3-2-15,2 1 2 16,-2 0-2-16,1 2 2 15,-1 0-4-15,0-1 0 16,0-1 4-16,-1-3-4 16,1-1 4-16,-1-4-4 15,-1-2 1-15,0-9-2 16,0 0-3-16,0 0-1 0,2-9-5 16,-2-3 1-16,-1-5-5 15,-2-4 5-15,-1-5-3 0,-3-2 1 16,0-3 1-16,-5-3 4 15,0-1 0-15,-4-1 5 32,0 1 4-32,-2 0-5 15,-1 2 7-15,4 0 5 0,0 1 0 16,5 3 1-16,2 2 2 16,6-1 1-16,6 2-3 15,6 1 5-15,7 1-6 16,6 0-4-16,1 3 2 0,9 1-5 15,7 2 2-15,1 2-5 16,2 2 2-16,2 3-5 16,-2 3 2-16,-2 5 0 15,-1 3 0-15,-6 4-1 16,-3 5 1-16,-6 4 0 16,-3 4-4-16,-6 5 0 15,-4 3-1-15,-5 3 0 16,-2 2-2-16,-8 3 3 15,-5 0-7-15,-4 2 1 16,-7 0 3-16,-4 2 0 16,-5 0 2-16,-4-2-1 15,-4 0-1-15,-3-1 3 16,-2-2 0-16,2 0-1 0,0-6-2 16,5-3 1-16,3-6-2 15,7-2 2-15,5-7 0 16,8-4 0-16,6-4 5 15,5 0 6-15,10-10 3 16,6 1 5-16,7 1 2 16,4 0 5-16,1 3-2 15,5 0 3-15,4 4-4 16,-1 1-2-16,2 4-2 16,-1-1-2-16,1 1 0 15,0-1-4-15,1 0 2 0,-1-3-3 16,0-1 3-16,-3-2-1 15,2-1 2-15,-5-4-1 16,-4-1 1-16,-4-3-3 16,-2-1 2-16,-5-3-6 15,-6-1 1-15,-3-1-7 16,-7-1-1-16,-4 2-5 16,-5 1-3-16,-7 4 3 15,-4 2-4-15,-6 7 3 16,-2 4 0-16,-5 7 1 0,-1 3 2 15,0 4-4-15,1 1 6 16,5 5-2-16,2-1-1 16,7 2 6-16,4-2 0 15,8 0 8-15,3 0 3 16,11-3 8-16,10-1 0 16,4-3 2-16,4-2 4 0,9-4-4 31,6-2-2-31,2-5-5 15,6-4-2-15,-4-4-2 16,-1-1-4-16,-3-4 0 0,-1-2-3 16,-8-2-2-16,-3 0 1 15,-8-1-6-15,-5-1-2 16,-7 2-5-16,-7-1 0 16,-7 5-4-16,-6-1-1 15,-7 7-6-15,-8 2-9 16,0 6-8-16,-6 3 0 15,0 9 6-15,0 1-1 16,4 7 6-16,4 0 8 16,9 4 13-16,6-1 15 15,9-2 19-15,7 1 8 0,11-9 3 16,11 2 4-16,6-9-3 16,10-2-1-16,4-9-5 15,1-2-4-15,6-8-5 16,4-3-9-16,-2-6-2 15,-2-1-1-15,-3-6 0 16,-5 0-4-16,-7-2-3 16,-3 0-5-16,-12 0-3 15,-7 1-2-15,-11 2-9 16,-12 1-8-16,-10 5-3 16,-9 1 2-16,-9 6 0 15,-5 0 1-15,-5 7-3 16,-4 2 7-16,1 5 8 15,3 2 11-15,6 3 4 16,6 2 3-16,9 3 10 16,10 2 5-16,9 2 9 15,10 3-2-15,13 0 2 16,11 5-2-16,10 0-1 16,11 3-4-16,9-1-10 15,7 1 1-15,5-1-12 16,5 1 2-16,-2-2-3 0,-2-1-3 15,-6-1-1 1,-8-1-1-16,-10-1 2 0,-10 0-4 16,-12-1 3-16,-13 0 1 15,-17 0-2-15,-15-1 5 16,-17 0-3-16,-14-4 5 16,-17-1-1-16,-12-2 2 15,-15-4 2-15,-14-3 1 16,-10-2 0-16,-10-1-3 0,-7-1 1 15,-9 0-3-15,-7 0-2 0,-5 3 0 16,-5 2-2-16,-2 3-3 16,0 2-3-16,0 4-3 15,4 6 0-15,6 2-2 16,9 5 1-16,10 2-1 16,13 3 2-16,15 1 5 15,15-2 6-15,18-1 3 16,18-5 1-16,18-2 6 0,19-6 0 15,13-3 3-15,26-6 0 32,10-3-1-32,30-3-4 15,11-2 3-15,25-2 2 0,12-2-3 16,17-1 2-16,12-2-2 16,4 0 3-16,10-1 0 15,-12 0 3-15,-3 2-2 16,-16-1 0-16,-8 3-2 15,-22 1 0-15,-15 3-1 0,-21 2-2 16,-17 1-2-16,-18 2-2 16,-13 0-1-16,-18 2-1 15,-13 0-1-15,-11 1-1 16,-4 1 1-16,-7 0 0 16,-1 1 0-16,1 0-1 15,3 0 1-15,8 0 0 16,7-1 1-16,11-1-2 0,7 0 1 31,7-5-3-31,10 5 1 16,8-3 0-16,6-2 0 0,6 0 0 15,-2-1 0-15,4 0 1 16,-1 1-1-16,-3-1 2 16,0 1 1-16,-10 0-2 15,-4 0 0-15,-5-1-7 16,-2-2-10-16,-7 3-23 15,-3-11-61-15,-3 4-66 16,-5-3-4-16,1-1 1 16,-2-2 0-16,-1-3 68 15</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ost_x0020_code xmlns="859f7ad6-93f6-4205-b62b-a17f28acbbac">LD7 1NY</Post_x0020_code>
    <Document_x0020_Type xmlns="859f7ad6-93f6-4205-b62b-a17f28acbbac">Letter</Document_x0020_Type>
    <Welsh_x0020_Local_x0020_Authority xmlns="859f7ad6-93f6-4205-b62b-a17f28acbbac">Powys County Council</Welsh_x0020_Local_x0020_Authority>
    <Disclosure_x0020_Status xmlns="859f7ad6-93f6-4205-b62b-a17f28acbbac">Public register</Disclosure_x0020_Status>
    <_dlc_DocId xmlns="9be56660-2c31-41ef-bc00-23e72f632f2a">LAND-554-239</_dlc_DocId>
    <_dlc_DocIdUrl xmlns="9be56660-2c31-41ef-bc00-23e72f632f2a">
      <Url>https://cyfoethnaturiolcymru.sharepoint.com/teams/Regulatory/Permitting/_layouts/DocIdRedir.aspx?ID=LAND-554-239</Url>
      <Description>LAND-554-239</Description>
    </_dlc_DocIdUrl>
    <Site_x0020_Name xmlns="859f7ad6-93f6-4205-b62b-a17f28acbbac">Nant-y-cordi Poultry Farm </Site_x0020_Name>
    <Internal_x002f_External xmlns="859f7ad6-93f6-4205-b62b-a17f28acbbac">Outgoing document</Internal_x002f_External>
    <IconOverlay xmlns="http://schemas.microsoft.com/sharepoint/v4" xsi:nil="true"/>
    <Addressee xmlns="859f7ad6-93f6-4205-b62b-a17f28acbbac" xsi:nil="true"/>
    <Process_x0020_Type xmlns="859f7ad6-93f6-4205-b62b-a17f28acbbac">Monitoring</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2016-03-30T23:00:00+00:00</Document_x0020_Date>
    <Facility_x0020_Address xmlns="859f7ad6-93f6-4205-b62b-a17f28acbbac">Stud Farm, Bleddfa, Knighton, Powys</Facility_x0020_Address>
    <Environment_x0020_Sub_x0020_Folder xmlns="859f7ad6-93f6-4205-b62b-a17f28acbbac">Environment monitoring</Environment_x0020_Sub_x0020_Folder>
    <Customer_x0020_Name xmlns="859f7ad6-93f6-4205-b62b-a17f28acbbac">Nantycordy Farm (Powys)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customXsn xmlns="http://schemas.microsoft.com/office/2006/metadata/customXsn">
  <xsnLocation/>
  <cached>True</cached>
  <openByDefault>True</openByDefault>
  <xsnScope/>
</customXsn>
</file>

<file path=customXml/itemProps1.xml><?xml version="1.0" encoding="utf-8"?>
<ds:datastoreItem xmlns:ds="http://schemas.openxmlformats.org/officeDocument/2006/customXml" ds:itemID="{D468D88E-0733-4363-948C-426C05EE36C3}"/>
</file>

<file path=customXml/itemProps2.xml><?xml version="1.0" encoding="utf-8"?>
<ds:datastoreItem xmlns:ds="http://schemas.openxmlformats.org/officeDocument/2006/customXml" ds:itemID="{F054B652-B4F4-4477-BAC3-F9CFA866C909}">
  <ds:schemaRefs>
    <ds:schemaRef ds:uri="http://schemas.microsoft.com/office/2006/documentManagement/types"/>
    <ds:schemaRef ds:uri="http://schemas.openxmlformats.org/package/2006/metadata/core-properties"/>
    <ds:schemaRef ds:uri="http://schemas.microsoft.com/office/2006/metadata/properties"/>
    <ds:schemaRef ds:uri="http://purl.org/dc/terms/"/>
    <ds:schemaRef ds:uri="http://purl.org/dc/dcmitype/"/>
    <ds:schemaRef ds:uri="http://purl.org/dc/elements/1.1/"/>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1796BCB4-1CD6-4D4A-9070-7346C54C3384}"/>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45EA0077-AF15-46F6-A6A4-9CC3F8F6C34F}">
  <ds:schemaRefs>
    <ds:schemaRef ds:uri="http://schemas.openxmlformats.org/officeDocument/2006/bibliography"/>
  </ds:schemaRefs>
</ds:datastoreItem>
</file>

<file path=customXml/itemProps7.xml><?xml version="1.0" encoding="utf-8"?>
<ds:datastoreItem xmlns:ds="http://schemas.openxmlformats.org/officeDocument/2006/customXml" ds:itemID="{D480F825-E451-413F-AE53-4A1F81F60725}"/>
</file>

<file path=docProps/app.xml><?xml version="1.0" encoding="utf-8"?>
<Properties xmlns="http://schemas.openxmlformats.org/officeDocument/2006/extended-properties" xmlns:vt="http://schemas.openxmlformats.org/officeDocument/2006/docPropsVTypes">
  <Template>Briefing Note.dot</Template>
  <TotalTime>0</TotalTime>
  <Pages>9</Pages>
  <Words>2042</Words>
  <Characters>13065</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15077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 Laura</dc:creator>
  <cp:keywords/>
  <dc:description/>
  <cp:lastModifiedBy>Colledge, Lesley</cp:lastModifiedBy>
  <cp:revision>2</cp:revision>
  <cp:lastPrinted>2016-03-22T14:30:00Z</cp:lastPrinted>
  <dcterms:created xsi:type="dcterms:W3CDTF">2016-03-28T09:40:00Z</dcterms:created>
  <dcterms:modified xsi:type="dcterms:W3CDTF">2016-03-28T09:40:00Z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_dlc_DocIdItemGuid">
    <vt:lpwstr>af9f7651-3517-4e71-8f5f-936b1af26523</vt:lpwstr>
  </property>
  <property fmtid="{D5CDD505-2E9C-101B-9397-08002B2CF9AE}" pid="5" name="_dlc_DocId">
    <vt:lpwstr>MANA-1017-1578</vt:lpwstr>
  </property>
  <property fmtid="{D5CDD505-2E9C-101B-9397-08002B2CF9AE}" pid="6" name="_dlc_DocIdUrl">
    <vt:lpwstr>https://cyfoethnaturiolcymru.sharepoint.com/teams/manbus/Transition-Programme/ICT/_layouts/15/DocIdRedir.aspx?ID=MANA-1017-1578, MANA-1017-1578</vt:lpwstr>
  </property>
  <property fmtid="{D5CDD505-2E9C-101B-9397-08002B2CF9AE}" pid="8" name="Order">
    <vt:r8>23900</vt:r8>
  </property>
  <property fmtid="{D5CDD505-2E9C-101B-9397-08002B2CF9AE}" pid="9" name="URL">
    <vt:lpwstr/>
  </property>
  <property fmtid="{D5CDD505-2E9C-101B-9397-08002B2CF9AE}" pid="10" name="From1">
    <vt:lpwstr/>
  </property>
  <property fmtid="{D5CDD505-2E9C-101B-9397-08002B2CF9AE}" pid="12" name="DocumentSetDescription">
    <vt:lpwstr/>
  </property>
  <property fmtid="{D5CDD505-2E9C-101B-9397-08002B2CF9AE}" pid="13" name="BCC">
    <vt:lpwstr/>
  </property>
  <property fmtid="{D5CDD505-2E9C-101B-9397-08002B2CF9AE}" pid="15" name="_ExtendedDescription">
    <vt:lpwstr/>
  </property>
  <property fmtid="{D5CDD505-2E9C-101B-9397-08002B2CF9AE}" pid="16" name="TriggerFlowInfo">
    <vt:lpwstr/>
  </property>
  <property fmtid="{D5CDD505-2E9C-101B-9397-08002B2CF9AE}" pid="17" name="CC">
    <vt:lpwstr/>
  </property>
  <property fmtid="{D5CDD505-2E9C-101B-9397-08002B2CF9AE}" pid="18" name="To">
    <vt:lpwstr/>
  </property>
  <property fmtid="{D5CDD505-2E9C-101B-9397-08002B2CF9AE}" pid="19" name="Email BCC">
    <vt:lpwstr/>
  </property>
  <property fmtid="{D5CDD505-2E9C-101B-9397-08002B2CF9AE}" pid="22" name="Email Recipients">
    <vt:lpwstr/>
  </property>
  <property fmtid="{D5CDD505-2E9C-101B-9397-08002B2CF9AE}" pid="24" name="Process">
    <vt:lpwstr/>
  </property>
  <property fmtid="{D5CDD505-2E9C-101B-9397-08002B2CF9AE}" pid="25" name="Email Subject">
    <vt:lpwstr/>
  </property>
  <property fmtid="{D5CDD505-2E9C-101B-9397-08002B2CF9AE}" pid="26" name="Email CC">
    <vt:lpwstr/>
  </property>
  <property fmtid="{D5CDD505-2E9C-101B-9397-08002B2CF9AE}" pid="27" name="Case Reference">
    <vt:lpwstr/>
  </property>
  <property fmtid="{D5CDD505-2E9C-101B-9397-08002B2CF9AE}" pid="29" name="Email Sender">
    <vt:lpwstr/>
  </property>
</Properties>
</file>