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358E3823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207FFA">
              <w:rPr>
                <w:color w:val="FF0000"/>
                <w:sz w:val="22"/>
                <w:szCs w:val="22"/>
              </w:rPr>
              <w:t>WP3938SH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79404E46" w14:textId="64703B38" w:rsidR="0038749F" w:rsidRDefault="00207FFA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Wynnstay Group plc</w:t>
      </w:r>
    </w:p>
    <w:p w14:paraId="25666653" w14:textId="0D3B9715" w:rsidR="00207FFA" w:rsidRDefault="00207FFA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Eagle House</w:t>
      </w:r>
    </w:p>
    <w:p w14:paraId="30F0495F" w14:textId="354A110B" w:rsidR="00207FFA" w:rsidRDefault="00207FFA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Llansantffraid Ym Mechain</w:t>
      </w:r>
    </w:p>
    <w:p w14:paraId="6B018B4E" w14:textId="34076CC3" w:rsidR="00207FFA" w:rsidRDefault="00207FFA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Powys</w:t>
      </w:r>
    </w:p>
    <w:p w14:paraId="29FEEE44" w14:textId="0AB90A64" w:rsidR="00207FFA" w:rsidRDefault="00207FFA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SY22 6AQ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154F2B3B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207FFA">
        <w:rPr>
          <w:rFonts w:cs="Arial"/>
          <w:snapToGrid w:val="0"/>
          <w:color w:val="FF0000"/>
          <w:sz w:val="22"/>
          <w:szCs w:val="22"/>
        </w:rPr>
        <w:t>sally.davies@wynnstay.co.uk</w:t>
      </w:r>
      <w:bookmarkStart w:id="6" w:name="_GoBack"/>
      <w:bookmarkEnd w:id="6"/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207FFA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207FFA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207FFA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207FFA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207FFA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0241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07FFA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1549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Llansantffraid Mill  SITE CONTACT  SALLY DAVIES  01691 828512  Sally.davies@wynnstay.co.uk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Llansantffraid Mill, Eagle House, Llansantffraid Ym Mechain, Powys</Facility_x0020_Address>
    <Environment_x0020_Sub_x0020_Folder xmlns="859f7ad6-93f6-4205-b62b-a17f28acbbac">Licence supervision</Environment_x0020_Sub_x0020_Folder>
    <Customer_x0020_Name xmlns="859f7ad6-93f6-4205-b62b-a17f28acbbac">Wynnstay Group plc</Customer_x0020_Name>
    <IconOverlay xmlns="http://schemas.microsoft.com/sharepoint/v4" xsi:nil="true"/>
    <Surrendered_x002f_Expired xmlns="859f7ad6-93f6-4205-b62b-a17f28acbbac" xsi:nil="true"/>
    <Post_x0020_code xmlns="859f7ad6-93f6-4205-b62b-a17f28acbbac">SY22 6AQ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32FCD2-6307-429A-A036-A9F6AEA5BF2B}"/>
</file>

<file path=customXml/itemProps3.xml><?xml version="1.0" encoding="utf-8"?>
<ds:datastoreItem xmlns:ds="http://schemas.openxmlformats.org/officeDocument/2006/customXml" ds:itemID="{552D456E-2D63-4FA1-92C4-ECC4858069E2}"/>
</file>

<file path=customXml/itemProps4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6F95DFE-6781-4072-93E4-346CD42AE103}">
  <ds:schemaRefs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2016-03-22T13:57:00Z</dcterms:created>
  <dcterms:modified xsi:type="dcterms:W3CDTF">2016-03-22T13:57:00Z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1940524f-92c7-4a4b-b8b9-f36cb845a79f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