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098F9CE7" w14:textId="5A26AF6E" w:rsidR="002C36E5" w:rsidRDefault="00C04F37" w:rsidP="00FF4807">
      <w:pPr>
        <w:ind w:left="709" w:hanging="709"/>
        <w:rPr>
          <w:rFonts w:cs="Arial"/>
        </w:rPr>
      </w:pPr>
      <w:r>
        <w:rPr>
          <w:rFonts w:cs="Arial"/>
        </w:rPr>
        <w:t xml:space="preserve">         </w:t>
      </w:r>
      <w:r w:rsidR="00662999">
        <w:rPr>
          <w:rFonts w:cs="Arial"/>
        </w:rPr>
        <w:tab/>
      </w:r>
      <w:r w:rsidR="00FF4807">
        <w:rPr>
          <w:rFonts w:cs="Arial"/>
        </w:rPr>
        <w:t>Noble Foods Limited</w:t>
      </w:r>
    </w:p>
    <w:p w14:paraId="6FEC0900" w14:textId="77777777" w:rsidR="006050B2" w:rsidRDefault="006050B2" w:rsidP="006050B2">
      <w:pPr>
        <w:ind w:firstLine="709"/>
        <w:jc w:val="both"/>
        <w:rPr>
          <w:rFonts w:cs="Arial"/>
        </w:rPr>
      </w:pPr>
      <w:r>
        <w:rPr>
          <w:rFonts w:cs="Arial"/>
        </w:rPr>
        <w:t>Bridgeway House</w:t>
      </w:r>
    </w:p>
    <w:p w14:paraId="32A6BD07" w14:textId="77777777" w:rsidR="006050B2" w:rsidRDefault="006050B2" w:rsidP="006050B2">
      <w:pPr>
        <w:ind w:firstLine="709"/>
        <w:jc w:val="both"/>
        <w:rPr>
          <w:rFonts w:cs="Arial"/>
        </w:rPr>
      </w:pPr>
      <w:r>
        <w:rPr>
          <w:rFonts w:cs="Arial"/>
        </w:rPr>
        <w:t>Icknield Way</w:t>
      </w:r>
    </w:p>
    <w:p w14:paraId="5D5E3B33" w14:textId="77777777" w:rsidR="006050B2" w:rsidRDefault="006050B2" w:rsidP="006050B2">
      <w:pPr>
        <w:ind w:firstLine="709"/>
        <w:jc w:val="both"/>
        <w:rPr>
          <w:rFonts w:cs="Arial"/>
        </w:rPr>
      </w:pPr>
      <w:r>
        <w:rPr>
          <w:rFonts w:cs="Arial"/>
        </w:rPr>
        <w:t>Tring</w:t>
      </w:r>
    </w:p>
    <w:p w14:paraId="13A216E6" w14:textId="33A562C9" w:rsidR="006050B2" w:rsidRDefault="006050B2" w:rsidP="006050B2">
      <w:pPr>
        <w:ind w:firstLine="709"/>
        <w:jc w:val="both"/>
        <w:rPr>
          <w:rFonts w:cs="Arial"/>
        </w:rPr>
      </w:pPr>
      <w:r>
        <w:rPr>
          <w:rFonts w:cs="Arial"/>
        </w:rPr>
        <w:t>Hertfordshire      HP23 4JX</w:t>
      </w:r>
    </w:p>
    <w:p w14:paraId="7B83D905" w14:textId="77777777" w:rsidR="006050B2" w:rsidRDefault="006050B2" w:rsidP="00C04F37">
      <w:pPr>
        <w:jc w:val="both"/>
        <w:rPr>
          <w:rFonts w:cs="Arial"/>
        </w:rPr>
      </w:pPr>
    </w:p>
    <w:p w14:paraId="353C61F0" w14:textId="4C55329F"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1F2CAF54" w:rsidR="002577B0" w:rsidRPr="00C04F37" w:rsidRDefault="006050B2" w:rsidP="002577B0">
            <w:pPr>
              <w:rPr>
                <w:rFonts w:cs="Arial"/>
              </w:rPr>
            </w:pPr>
            <w:r>
              <w:rPr>
                <w:rFonts w:cs="Arial"/>
              </w:rPr>
              <w:t>RP3932MF</w:t>
            </w:r>
          </w:p>
        </w:tc>
        <w:tc>
          <w:tcPr>
            <w:tcW w:w="2835" w:type="dxa"/>
          </w:tcPr>
          <w:p w14:paraId="4107B008" w14:textId="32BD55DD" w:rsidR="002577B0" w:rsidRPr="00C04F37" w:rsidRDefault="00FF4807" w:rsidP="00E27463">
            <w:pPr>
              <w:rPr>
                <w:rFonts w:cs="Arial"/>
              </w:rPr>
            </w:pPr>
            <w:r>
              <w:rPr>
                <w:rFonts w:cs="Arial"/>
              </w:rPr>
              <w:t>Noble Foods Limited</w:t>
            </w:r>
          </w:p>
        </w:tc>
        <w:tc>
          <w:tcPr>
            <w:tcW w:w="3404" w:type="dxa"/>
          </w:tcPr>
          <w:p w14:paraId="104EEE14" w14:textId="77777777" w:rsidR="006050B2" w:rsidRDefault="006050B2" w:rsidP="005F3E5A">
            <w:pPr>
              <w:rPr>
                <w:rFonts w:cs="Arial"/>
              </w:rPr>
            </w:pPr>
            <w:r>
              <w:rPr>
                <w:rFonts w:cs="Arial"/>
              </w:rPr>
              <w:t>Langstone Farm Poultry Unit</w:t>
            </w:r>
          </w:p>
          <w:p w14:paraId="6B1FE55F" w14:textId="77777777" w:rsidR="006050B2" w:rsidRDefault="006050B2" w:rsidP="005F3E5A">
            <w:pPr>
              <w:rPr>
                <w:rFonts w:cs="Arial"/>
              </w:rPr>
            </w:pPr>
            <w:r>
              <w:rPr>
                <w:rFonts w:cs="Arial"/>
              </w:rPr>
              <w:t>Langstone</w:t>
            </w:r>
          </w:p>
          <w:p w14:paraId="01A0BC33" w14:textId="77777777" w:rsidR="006050B2" w:rsidRDefault="006050B2" w:rsidP="005F3E5A">
            <w:pPr>
              <w:rPr>
                <w:rFonts w:cs="Arial"/>
              </w:rPr>
            </w:pPr>
            <w:r>
              <w:rPr>
                <w:rFonts w:cs="Arial"/>
              </w:rPr>
              <w:t>Catbrook,</w:t>
            </w:r>
          </w:p>
          <w:p w14:paraId="2D862045" w14:textId="77777777" w:rsidR="006050B2" w:rsidRDefault="006050B2" w:rsidP="005F3E5A">
            <w:pPr>
              <w:rPr>
                <w:rFonts w:cs="Arial"/>
              </w:rPr>
            </w:pPr>
            <w:r>
              <w:rPr>
                <w:rFonts w:cs="Arial"/>
              </w:rPr>
              <w:t xml:space="preserve">Chepstow, </w:t>
            </w:r>
          </w:p>
          <w:p w14:paraId="5EF904B0" w14:textId="523BA74F" w:rsidR="00FF4807" w:rsidRPr="003A506C" w:rsidRDefault="00FF4807" w:rsidP="005F3E5A">
            <w:pPr>
              <w:rPr>
                <w:rFonts w:cs="Arial"/>
                <w:color w:val="FF0000"/>
              </w:rPr>
            </w:pPr>
            <w:r w:rsidRPr="00FF4807">
              <w:rPr>
                <w:rFonts w:cs="Arial"/>
              </w:rPr>
              <w:t>M</w:t>
            </w:r>
            <w:r w:rsidR="006050B2">
              <w:rPr>
                <w:rFonts w:cs="Arial"/>
              </w:rPr>
              <w:t>onmouthshire    NP16 6ND</w:t>
            </w:r>
          </w:p>
        </w:tc>
      </w:tr>
      <w:tr w:rsidR="00E27463" w14:paraId="04F85E3D" w14:textId="77777777" w:rsidTr="000C074F">
        <w:tc>
          <w:tcPr>
            <w:tcW w:w="2694" w:type="dxa"/>
          </w:tcPr>
          <w:p w14:paraId="7C210668" w14:textId="0D90BE37" w:rsidR="00E27463" w:rsidRDefault="00E27463" w:rsidP="002577B0">
            <w:pPr>
              <w:rPr>
                <w:rFonts w:cs="Arial"/>
              </w:rPr>
            </w:pPr>
          </w:p>
        </w:tc>
        <w:tc>
          <w:tcPr>
            <w:tcW w:w="2835" w:type="dxa"/>
          </w:tcPr>
          <w:p w14:paraId="19FFCBC7" w14:textId="77777777" w:rsidR="00E27463" w:rsidRDefault="00E27463" w:rsidP="00E27463">
            <w:pPr>
              <w:rPr>
                <w:rFonts w:cs="Arial"/>
              </w:rPr>
            </w:pPr>
          </w:p>
        </w:tc>
        <w:tc>
          <w:tcPr>
            <w:tcW w:w="3404" w:type="dxa"/>
          </w:tcPr>
          <w:p w14:paraId="05395ED9" w14:textId="77777777" w:rsidR="00E27463" w:rsidRDefault="00E27463" w:rsidP="003A506C">
            <w:pPr>
              <w:rPr>
                <w:rFonts w:cs="Arial"/>
              </w:rPr>
            </w:pPr>
          </w:p>
        </w:tc>
      </w:tr>
    </w:tbl>
    <w:p w14:paraId="26CB07D1" w14:textId="32841F2A"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bookmarkStart w:id="0" w:name="_GoBack"/>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bookmarkEnd w:id="0"/>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lastRenderedPageBreak/>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6050B2">
      <w:rPr>
        <w:noProof/>
        <w:color w:val="0091A5"/>
      </w:rPr>
      <w:t>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050B2">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6050B2">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050B2">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686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6E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06C"/>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3E5A"/>
    <w:rsid w:val="005F7DED"/>
    <w:rsid w:val="00600462"/>
    <w:rsid w:val="00601CAA"/>
    <w:rsid w:val="00603BAE"/>
    <w:rsid w:val="006050B2"/>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2DBF"/>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463"/>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9759B"/>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0849"/>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4807"/>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686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LAND-551-363</_dlc_DocId>
    <_dlc_DocIdUrl xmlns="9be56660-2c31-41ef-bc00-23e72f632f2a">
      <Url>https://cyfoethnaturiolcymru.sharepoint.com/teams/Regulatory/Permitting/_layouts/15/DocIdRedir.aspx?ID=MANA-1017-1578</Url>
      <Description>MANA-1017-1578</Description>
    </_dlc_DocIdUrl>
    <Site_x0020_Name xmlns="859f7ad6-93f6-4205-b62b-a17f28acbbac">Langstone Poultry Farn</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Langstone, Catbrook, Chepstow</Facility_x0020_Address>
    <Environment_x0020_Sub_x0020_Folder xmlns="859f7ad6-93f6-4205-b62b-a17f28acbbac">Environment monitoring</Environment_x0020_Sub_x0020_Folder>
    <Customer_x0020_Name xmlns="859f7ad6-93f6-4205-b62b-a17f28acbbac">Richard Howat, Alan Howat, John Howat, Ian Howat and Christine Howat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purl.org/dc/elements/1.1/"/>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50228FA-3C68-4D60-83E8-8F6EEBD7099E}"/>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436D14A8-A147-4786-8B14-283126627FC9}"/>
</file>

<file path=customXml/itemProps6.xml><?xml version="1.0" encoding="utf-8"?>
<ds:datastoreItem xmlns:ds="http://schemas.openxmlformats.org/officeDocument/2006/customXml" ds:itemID="{CDDEF541-C320-4897-8EBE-77850736D2E6}">
  <ds:schemaRefs>
    <ds:schemaRef ds:uri="http://schemas.openxmlformats.org/officeDocument/2006/bibliography"/>
  </ds:schemaRefs>
</ds:datastoreItem>
</file>

<file path=customXml/itemProps7.xml><?xml version="1.0" encoding="utf-8"?>
<ds:datastoreItem xmlns:ds="http://schemas.openxmlformats.org/officeDocument/2006/customXml" ds:itemID="{FA3FAE8A-8C21-44F5-A912-EA044686C17F}"/>
</file>

<file path=docProps/app.xml><?xml version="1.0" encoding="utf-8"?>
<Properties xmlns="http://schemas.openxmlformats.org/officeDocument/2006/extended-properties" xmlns:vt="http://schemas.openxmlformats.org/officeDocument/2006/docPropsVTypes">
  <Template>Briefing Note.dot</Template>
  <TotalTime>0</TotalTime>
  <Pages>10</Pages>
  <Words>2041</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2016-03-23T13:30:00Z</cp:lastPrinted>
  <dcterms:created xsi:type="dcterms:W3CDTF">2016-03-23T13:58:00Z</dcterms:created>
  <dcterms:modified xsi:type="dcterms:W3CDTF">2016-03-23T13:58:00Z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ea3b21fe-0a57-4aa8-b363-32828aaa4990</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36300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ies>
</file>