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79D69652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50775F">
              <w:rPr>
                <w:color w:val="FF0000"/>
                <w:sz w:val="22"/>
                <w:szCs w:val="22"/>
              </w:rPr>
              <w:t>BU7766IC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696C9259" w14:textId="3936C817" w:rsidR="00976E22" w:rsidRDefault="005077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Sundorne Products (Llanidloes) Ltd</w:t>
      </w:r>
    </w:p>
    <w:p w14:paraId="5627355B" w14:textId="77263635" w:rsidR="0050775F" w:rsidRDefault="005077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Potters Yard</w:t>
      </w:r>
    </w:p>
    <w:p w14:paraId="219F4BA8" w14:textId="72E0021C" w:rsidR="0050775F" w:rsidRDefault="005077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Severn Road</w:t>
      </w:r>
    </w:p>
    <w:p w14:paraId="4B7C1936" w14:textId="1D0830B7" w:rsidR="0050775F" w:rsidRDefault="005077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Welshpool</w:t>
      </w:r>
    </w:p>
    <w:p w14:paraId="6CDAB2BF" w14:textId="765CF79E" w:rsidR="0050775F" w:rsidRDefault="005077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Powys</w:t>
      </w:r>
    </w:p>
    <w:p w14:paraId="51B70C3A" w14:textId="5AAF6F0D" w:rsidR="0050775F" w:rsidRDefault="0050775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SY21 7YE-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77F888AA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50775F">
        <w:rPr>
          <w:rFonts w:cs="Arial"/>
          <w:snapToGrid w:val="0"/>
          <w:color w:val="FF0000"/>
          <w:sz w:val="22"/>
          <w:szCs w:val="22"/>
        </w:rPr>
        <w:t>david@potters.co.uk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50775F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50775F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50775F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50775F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50775F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457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4B707E"/>
    <w:rsid w:val="0050775F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D1BDA"/>
    <w:rsid w:val="008E6805"/>
    <w:rsid w:val="008F11CB"/>
    <w:rsid w:val="0091229D"/>
    <w:rsid w:val="0095658D"/>
    <w:rsid w:val="00967FB8"/>
    <w:rsid w:val="00976E22"/>
    <w:rsid w:val="00987CC5"/>
    <w:rsid w:val="009B3008"/>
    <w:rsid w:val="009E50C1"/>
    <w:rsid w:val="00A07BAF"/>
    <w:rsid w:val="00A10C56"/>
    <w:rsid w:val="00A3717B"/>
    <w:rsid w:val="00A45FFD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21F0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016A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71929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Landfill Site  SITE CONTACT  DAVID WILLIAMS  01686 412043  David@potters.co.uk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Bryn Posteg Landfill, Tylwch Road, Llanidloes, Powys</Facility_x0020_Address>
    <Environment_x0020_Sub_x0020_Folder xmlns="859f7ad6-93f6-4205-b62b-a17f28acbbac">Licence supervision</Environment_x0020_Sub_x0020_Folder>
    <Customer_x0020_Name xmlns="859f7ad6-93f6-4205-b62b-a17f28acbbac">Sundorne Products (Llanidloes) Ltd</Customer_x0020_Name>
    <IconOverlay xmlns="http://schemas.microsoft.com/sharepoint/v4" xsi:nil="true"/>
    <Surrendered_x002f_Expired xmlns="859f7ad6-93f6-4205-b62b-a17f28acbbac" xsi:nil="true"/>
    <Post_x0020_code xmlns="859f7ad6-93f6-4205-b62b-a17f28acbbac">SY18 6JJ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43DA890-4599-4D75-9925-BB9097309821}"/>
</file>

<file path=customXml/itemProps4.xml><?xml version="1.0" encoding="utf-8"?>
<ds:datastoreItem xmlns:ds="http://schemas.openxmlformats.org/officeDocument/2006/customXml" ds:itemID="{E8A39CC1-F99A-4957-A321-E9E9FF43DD4E}"/>
</file>

<file path=customXml/itemProps5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2016-03-24T10:33:00Z</dcterms:created>
  <dcterms:modified xsi:type="dcterms:W3CDTF">2016-03-24T10:33:00Z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2796cfd7-4530-4ff8-926f-d7de5ac12ea3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