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41324B2A" w14:textId="75E6DEDC" w:rsidR="006C2DBF" w:rsidRDefault="00C04F37" w:rsidP="00E27463">
      <w:pPr>
        <w:ind w:left="709" w:hanging="709"/>
        <w:rPr>
          <w:rFonts w:cs="Arial"/>
        </w:rPr>
      </w:pPr>
      <w:r>
        <w:rPr>
          <w:rFonts w:cs="Arial"/>
        </w:rPr>
        <w:t xml:space="preserve">         </w:t>
      </w:r>
      <w:r w:rsidR="00662999">
        <w:rPr>
          <w:rFonts w:cs="Arial"/>
        </w:rPr>
        <w:tab/>
      </w:r>
      <w:r w:rsidR="00E27463">
        <w:rPr>
          <w:rFonts w:cs="Arial"/>
        </w:rPr>
        <w:t>Ty Castle Poultry Farm</w:t>
      </w:r>
    </w:p>
    <w:p w14:paraId="63BA1C91" w14:textId="7004AE4E" w:rsidR="00E27463" w:rsidRDefault="00E27463" w:rsidP="00E27463">
      <w:pPr>
        <w:ind w:left="709"/>
        <w:rPr>
          <w:rFonts w:cs="Arial"/>
        </w:rPr>
      </w:pPr>
      <w:r>
        <w:rPr>
          <w:rFonts w:cs="Arial"/>
        </w:rPr>
        <w:t>Ty Castle</w:t>
      </w:r>
    </w:p>
    <w:p w14:paraId="35008540" w14:textId="5667B8F2" w:rsidR="00E27463" w:rsidRDefault="00E27463" w:rsidP="00E27463">
      <w:pPr>
        <w:ind w:left="709"/>
        <w:rPr>
          <w:rFonts w:cs="Arial"/>
        </w:rPr>
      </w:pPr>
      <w:r>
        <w:rPr>
          <w:rFonts w:cs="Arial"/>
        </w:rPr>
        <w:t>Newcastle</w:t>
      </w:r>
    </w:p>
    <w:p w14:paraId="7E9FE02A" w14:textId="7B5F9EB6" w:rsidR="00E27463" w:rsidRDefault="00E27463" w:rsidP="00E27463">
      <w:pPr>
        <w:ind w:left="709"/>
        <w:rPr>
          <w:rFonts w:cs="Arial"/>
        </w:rPr>
      </w:pPr>
      <w:r>
        <w:rPr>
          <w:rFonts w:cs="Arial"/>
        </w:rPr>
        <w:t>Monmouth</w:t>
      </w:r>
    </w:p>
    <w:p w14:paraId="642F0855" w14:textId="1E58934C" w:rsidR="00E27463" w:rsidRDefault="00E27463" w:rsidP="00E27463">
      <w:pPr>
        <w:ind w:left="709"/>
        <w:rPr>
          <w:rFonts w:cs="Arial"/>
          <w:color w:val="FF0000"/>
        </w:rPr>
      </w:pPr>
      <w:r>
        <w:rPr>
          <w:rFonts w:cs="Arial"/>
        </w:rPr>
        <w:t>Monmmouthshire     NP25 5NF</w:t>
      </w: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6BFF1BA5" w:rsidR="002577B0" w:rsidRPr="00C04F37" w:rsidRDefault="00E27463" w:rsidP="002577B0">
            <w:pPr>
              <w:rPr>
                <w:rFonts w:cs="Arial"/>
              </w:rPr>
            </w:pPr>
            <w:r>
              <w:rPr>
                <w:rFonts w:cs="Arial"/>
              </w:rPr>
              <w:t>XP3136MT</w:t>
            </w:r>
          </w:p>
        </w:tc>
        <w:tc>
          <w:tcPr>
            <w:tcW w:w="2835" w:type="dxa"/>
          </w:tcPr>
          <w:p w14:paraId="4107B008" w14:textId="24BF8AA2" w:rsidR="002577B0" w:rsidRPr="00C04F37" w:rsidRDefault="00E27463" w:rsidP="00E27463">
            <w:pPr>
              <w:rPr>
                <w:rFonts w:cs="Arial"/>
              </w:rPr>
            </w:pPr>
            <w:r>
              <w:rPr>
                <w:rFonts w:cs="Arial"/>
              </w:rPr>
              <w:t>Mr I Williams and Mrs R</w:t>
            </w:r>
            <w:r w:rsidR="006C2DBF">
              <w:rPr>
                <w:rFonts w:cs="Arial"/>
              </w:rPr>
              <w:t xml:space="preserve"> Williams </w:t>
            </w:r>
          </w:p>
        </w:tc>
        <w:tc>
          <w:tcPr>
            <w:tcW w:w="3404" w:type="dxa"/>
          </w:tcPr>
          <w:p w14:paraId="63363B0C" w14:textId="77777777" w:rsidR="006C2DBF" w:rsidRDefault="00E27463" w:rsidP="00E27463">
            <w:pPr>
              <w:ind w:left="709" w:hanging="709"/>
              <w:rPr>
                <w:rFonts w:cs="Arial"/>
              </w:rPr>
            </w:pPr>
            <w:r>
              <w:rPr>
                <w:rFonts w:cs="Arial"/>
              </w:rPr>
              <w:t>Ty Castle Poultry Farm</w:t>
            </w:r>
          </w:p>
          <w:p w14:paraId="4743EE80" w14:textId="77777777" w:rsidR="00E27463" w:rsidRDefault="00E27463" w:rsidP="00E27463">
            <w:pPr>
              <w:ind w:left="709" w:hanging="709"/>
              <w:rPr>
                <w:rFonts w:cs="Arial"/>
              </w:rPr>
            </w:pPr>
            <w:r>
              <w:rPr>
                <w:rFonts w:cs="Arial"/>
              </w:rPr>
              <w:t>Ty Castle</w:t>
            </w:r>
          </w:p>
          <w:p w14:paraId="64857AF0" w14:textId="77777777" w:rsidR="00E27463" w:rsidRDefault="00E27463" w:rsidP="00E27463">
            <w:pPr>
              <w:ind w:left="709" w:hanging="709"/>
              <w:rPr>
                <w:rFonts w:cs="Arial"/>
              </w:rPr>
            </w:pPr>
            <w:r>
              <w:rPr>
                <w:rFonts w:cs="Arial"/>
              </w:rPr>
              <w:t>Newcastle</w:t>
            </w:r>
          </w:p>
          <w:p w14:paraId="3CD9053C" w14:textId="77777777" w:rsidR="00E27463" w:rsidRDefault="00E27463" w:rsidP="00E27463">
            <w:pPr>
              <w:ind w:left="709" w:hanging="709"/>
              <w:rPr>
                <w:rFonts w:cs="Arial"/>
              </w:rPr>
            </w:pPr>
            <w:r>
              <w:rPr>
                <w:rFonts w:cs="Arial"/>
              </w:rPr>
              <w:t>Monmouth</w:t>
            </w:r>
          </w:p>
          <w:p w14:paraId="5EF904B0" w14:textId="6ADD7DD5" w:rsidR="00E27463" w:rsidRPr="00C04F37" w:rsidRDefault="00E27463" w:rsidP="00E27463">
            <w:pPr>
              <w:ind w:left="709" w:hanging="709"/>
              <w:rPr>
                <w:rFonts w:cs="Arial"/>
              </w:rPr>
            </w:pPr>
            <w:r>
              <w:rPr>
                <w:rFonts w:cs="Arial"/>
              </w:rPr>
              <w:t>Monmouthshire      NP25 5NF</w:t>
            </w:r>
            <w:bookmarkStart w:id="0" w:name="_GoBack"/>
            <w:bookmarkEnd w:id="0"/>
          </w:p>
        </w:tc>
      </w:tr>
      <w:tr w:rsidR="00E27463" w14:paraId="04F85E3D" w14:textId="77777777" w:rsidTr="000C074F">
        <w:tc>
          <w:tcPr>
            <w:tcW w:w="2694" w:type="dxa"/>
          </w:tcPr>
          <w:p w14:paraId="7C210668" w14:textId="6CAAADE1" w:rsidR="00E27463" w:rsidRDefault="00E27463" w:rsidP="002577B0">
            <w:pPr>
              <w:rPr>
                <w:rFonts w:cs="Arial"/>
              </w:rPr>
            </w:pPr>
          </w:p>
        </w:tc>
        <w:tc>
          <w:tcPr>
            <w:tcW w:w="2835" w:type="dxa"/>
          </w:tcPr>
          <w:p w14:paraId="19FFCBC7" w14:textId="77777777" w:rsidR="00E27463" w:rsidRDefault="00E27463" w:rsidP="00E27463">
            <w:pPr>
              <w:rPr>
                <w:rFonts w:cs="Arial"/>
              </w:rPr>
            </w:pPr>
          </w:p>
        </w:tc>
        <w:tc>
          <w:tcPr>
            <w:tcW w:w="3404" w:type="dxa"/>
          </w:tcPr>
          <w:p w14:paraId="05395ED9" w14:textId="77777777" w:rsidR="00E27463" w:rsidRDefault="00E27463" w:rsidP="00E27463">
            <w:pPr>
              <w:ind w:left="709" w:hanging="709"/>
              <w:rPr>
                <w:rFonts w:cs="Arial"/>
              </w:rPr>
            </w:pPr>
          </w:p>
        </w:tc>
      </w:tr>
    </w:tbl>
    <w:p w14:paraId="26CB07D1" w14:textId="32841F2A"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lastRenderedPageBreak/>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E27463">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E27463">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E27463">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E27463">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867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21B7"/>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2DBF"/>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858"/>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463"/>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0849"/>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867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NP25 5NF</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LAND-551-352</_dlc_DocId>
    <_dlc_DocIdUrl xmlns="9be56660-2c31-41ef-bc00-23e72f632f2a">
      <Url>https://cyfoethnaturiolcymru.sharepoint.com/teams/Regulatory/Permitting/_layouts/DocIdRedir.aspx?ID=LAND-551-352</Url>
      <Description>LAND-551-352</Description>
    </_dlc_DocIdUrl>
    <Site_x0020_Name xmlns="859f7ad6-93f6-4205-b62b-a17f28acbbac">Ty Castle</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2015-03-24T00:00:00+00:00</Document_x0020_Date>
    <Facility_x0020_Address xmlns="859f7ad6-93f6-4205-b62b-a17f28acbbac">Ty Castle Poultry Farm, Ty Castle, Newcastle, Monmouth</Facility_x0020_Address>
    <Environment_x0020_Sub_x0020_Folder xmlns="859f7ad6-93f6-4205-b62b-a17f28acbbac">Environment monitoring</Environment_x0020_Sub_x0020_Folder>
    <Customer_x0020_Name xmlns="859f7ad6-93f6-4205-b62b-a17f28acbbac">Mr I Williams &amp; Mrs R Williams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purl.org/dc/elements/1.1/"/>
    <ds:schemaRef ds:uri="http://schemas.microsoft.com/office/2006/metadata/properties"/>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DCF77C03-7DD2-4BC3-B99C-D6E76A5EC449}"/>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C390F132-DC6B-470E-8BD3-7765B82E34C5}"/>
</file>

<file path=customXml/itemProps6.xml><?xml version="1.0" encoding="utf-8"?>
<ds:datastoreItem xmlns:ds="http://schemas.openxmlformats.org/officeDocument/2006/customXml" ds:itemID="{3D7BDCE4-2D71-4B90-8D8B-65D271517740}">
  <ds:schemaRefs>
    <ds:schemaRef ds:uri="http://schemas.openxmlformats.org/officeDocument/2006/bibliography"/>
  </ds:schemaRefs>
</ds:datastoreItem>
</file>

<file path=customXml/itemProps7.xml><?xml version="1.0" encoding="utf-8"?>
<ds:datastoreItem xmlns:ds="http://schemas.openxmlformats.org/officeDocument/2006/customXml" ds:itemID="{539F9168-7C64-46A2-B33C-13310C8A837B}"/>
</file>

<file path=docProps/app.xml><?xml version="1.0" encoding="utf-8"?>
<Properties xmlns="http://schemas.openxmlformats.org/officeDocument/2006/extended-properties" xmlns:vt="http://schemas.openxmlformats.org/officeDocument/2006/docPropsVTypes">
  <Template>Briefing Note.dot</Template>
  <TotalTime>0</TotalTime>
  <Pages>10</Pages>
  <Words>2046</Words>
  <Characters>13066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2016-03-23T11:56:00Z</dcterms:created>
  <dcterms:modified xsi:type="dcterms:W3CDTF">2016-03-23T11:56:00Z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4c83ebc0-39b1-4884-b2ea-780fc9fcc9bc</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35200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