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4AADF055" w:rsidR="008751E9" w:rsidRPr="00216FD8" w:rsidRDefault="005D1FF7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PAN-015680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37AEB88D" w:rsidR="008751E9" w:rsidRPr="00216FD8" w:rsidRDefault="005D1FF7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EPR/FB3234AY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7B2AA92E" w:rsidR="008751E9" w:rsidRPr="00216FD8" w:rsidRDefault="005D1FF7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Brother Industries (U.K.) Ltd</w:t>
            </w:r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5EE6BF02" w:rsidR="008751E9" w:rsidRPr="00216FD8" w:rsidRDefault="005D1FF7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Brother Industries UK Ltd</w:t>
            </w:r>
          </w:p>
        </w:tc>
      </w:tr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62D716F3" w:rsidR="008751E9" w:rsidRPr="00216FD8" w:rsidRDefault="00457A9F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 (Wrexham)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4631CF8A" w:rsidR="008751E9" w:rsidRPr="00216FD8" w:rsidRDefault="009E5C6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B67DC9" w:rsidRPr="002F1449" w:rsidRDefault="00B67DC9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B67DC9" w:rsidRDefault="00B67DC9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B67DC9" w:rsidRDefault="00B67DC9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3C2C05D1" w14:textId="77777777" w:rsidR="00B67DC9" w:rsidRPr="002F1449" w:rsidRDefault="00B67DC9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B67DC9" w:rsidRDefault="00B67DC9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B67DC9" w:rsidRDefault="00B67DC9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6CE7B104" w:rsidR="008751E9" w:rsidRPr="00216FD8" w:rsidRDefault="008F1AA6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14/10/21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2C0669D2" w:rsidR="006E30A8" w:rsidRPr="00216FD8" w:rsidRDefault="008F1AA6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14/10/21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66EA38DD" w:rsidR="006E30A8" w:rsidRPr="00216FD8" w:rsidRDefault="00496098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21/12/21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4D86C223" w:rsidR="006E30A8" w:rsidRPr="00216FD8" w:rsidRDefault="00496098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7F138A09" w:rsidR="006E30A8" w:rsidRPr="00216FD8" w:rsidRDefault="009E5C6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06/01/2022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6418DEB4" w:rsidR="006E30A8" w:rsidRPr="00216FD8" w:rsidRDefault="009E5C6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57B6E03" w14:textId="1ABEB452" w:rsidR="006E30A8" w:rsidRPr="00216FD8" w:rsidRDefault="009E5C6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11/01/2022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42D28468" w:rsidR="006E30A8" w:rsidRPr="00216FD8" w:rsidRDefault="009E5C6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0FE49AF9" w:rsidR="006E30A8" w:rsidRPr="00216FD8" w:rsidRDefault="009E5C6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674293D0" w:rsidR="006E30A8" w:rsidRPr="00216FD8" w:rsidRDefault="009E5C6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89183C">
      <w:pPr>
        <w:pStyle w:val="StyleHeading5BlockLabelArial"/>
        <w:spacing w:before="60" w:after="60" w:line="270" w:lineRule="exact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0"/>
        <w:gridCol w:w="608"/>
        <w:gridCol w:w="651"/>
        <w:gridCol w:w="596"/>
        <w:gridCol w:w="2246"/>
      </w:tblGrid>
      <w:tr w:rsidR="007150AF" w:rsidRPr="00216FD8" w14:paraId="38148709" w14:textId="77777777" w:rsidTr="00007756">
        <w:trPr>
          <w:trHeight w:val="113"/>
        </w:trPr>
        <w:tc>
          <w:tcPr>
            <w:tcW w:w="2694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66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6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007756">
        <w:trPr>
          <w:trHeight w:val="113"/>
        </w:trPr>
        <w:tc>
          <w:tcPr>
            <w:tcW w:w="2694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2" w:type="pct"/>
          </w:tcPr>
          <w:p w14:paraId="72107B4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4B06ED" w14:textId="20B9512C" w:rsidR="009B7AC3" w:rsidRPr="00216FD8" w:rsidRDefault="00402F7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4055748F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625241D8" w14:textId="77777777" w:rsidTr="00007756">
        <w:trPr>
          <w:trHeight w:val="113"/>
        </w:trPr>
        <w:tc>
          <w:tcPr>
            <w:tcW w:w="2694" w:type="pct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proofErr w:type="gramStart"/>
            <w:r w:rsidRPr="00216FD8">
              <w:rPr>
                <w:rFonts w:cs="Arial"/>
                <w:szCs w:val="22"/>
              </w:rPr>
              <w:t>Non technical</w:t>
            </w:r>
            <w:proofErr w:type="spellEnd"/>
            <w:proofErr w:type="gramEnd"/>
            <w:r w:rsidRPr="00216FD8">
              <w:rPr>
                <w:rFonts w:cs="Arial"/>
                <w:szCs w:val="22"/>
              </w:rPr>
              <w:t xml:space="preserve"> summary</w:t>
            </w:r>
          </w:p>
        </w:tc>
        <w:tc>
          <w:tcPr>
            <w:tcW w:w="342" w:type="pct"/>
          </w:tcPr>
          <w:p w14:paraId="7EFAB805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372A282" w14:textId="3EE98C4B" w:rsidR="00326007" w:rsidRPr="00216FD8" w:rsidRDefault="00402F7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6849627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FECEC65" w14:textId="77777777" w:rsidTr="00007756">
        <w:trPr>
          <w:trHeight w:val="113"/>
        </w:trPr>
        <w:tc>
          <w:tcPr>
            <w:tcW w:w="2694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2" w:type="pct"/>
          </w:tcPr>
          <w:p w14:paraId="20561C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ECDC51C" w14:textId="532B4B32" w:rsidR="00326007" w:rsidRPr="00216FD8" w:rsidRDefault="00402F7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470FB05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2890E238" w14:textId="77777777" w:rsidTr="00007756">
        <w:trPr>
          <w:trHeight w:val="113"/>
        </w:trPr>
        <w:tc>
          <w:tcPr>
            <w:tcW w:w="2694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2" w:type="pct"/>
          </w:tcPr>
          <w:p w14:paraId="4C8778F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03DB263" w14:textId="4979F0DC" w:rsidR="00326007" w:rsidRPr="00216FD8" w:rsidRDefault="00402F7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29F1492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12DB2874" w14:textId="77777777" w:rsidTr="00007756">
        <w:trPr>
          <w:trHeight w:val="113"/>
        </w:trPr>
        <w:tc>
          <w:tcPr>
            <w:tcW w:w="2694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2" w:type="pct"/>
          </w:tcPr>
          <w:p w14:paraId="06A95F9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2AC5BDF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7F155B7B" w14:textId="234A727D" w:rsidR="00326007" w:rsidRPr="00216FD8" w:rsidRDefault="0049609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71638B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C4D13F7" w14:textId="77777777" w:rsidTr="00007756">
        <w:trPr>
          <w:trHeight w:val="113"/>
        </w:trPr>
        <w:tc>
          <w:tcPr>
            <w:tcW w:w="2694" w:type="pct"/>
          </w:tcPr>
          <w:p w14:paraId="7CABA7CE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2" w:type="pct"/>
          </w:tcPr>
          <w:p w14:paraId="6051767B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03B3536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751B00" w14:textId="7A16EEFD" w:rsidR="009B7AC3" w:rsidRPr="00216FD8" w:rsidRDefault="0049609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2999CCA8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07756" w:rsidRPr="00EF0974" w14:paraId="1C2096BC" w14:textId="77777777" w:rsidTr="00007756">
        <w:trPr>
          <w:trHeight w:val="20"/>
        </w:trPr>
        <w:tc>
          <w:tcPr>
            <w:tcW w:w="2694" w:type="pct"/>
          </w:tcPr>
          <w:p w14:paraId="652FEAA9" w14:textId="6F7541B3" w:rsidR="00007756" w:rsidRDefault="00007756" w:rsidP="005D1FF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Noise impact assessment and management plan </w:t>
            </w:r>
          </w:p>
        </w:tc>
        <w:tc>
          <w:tcPr>
            <w:tcW w:w="342" w:type="pct"/>
          </w:tcPr>
          <w:p w14:paraId="7A4A50F3" w14:textId="77777777" w:rsidR="00007756" w:rsidRPr="00EF0974" w:rsidRDefault="00007756" w:rsidP="005D1FF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10106846" w14:textId="77777777" w:rsidR="00007756" w:rsidRPr="00EF0974" w:rsidRDefault="00007756" w:rsidP="005D1FF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07D11C8" w14:textId="5CDB47FC" w:rsidR="00007756" w:rsidRPr="00EF0974" w:rsidRDefault="00496098" w:rsidP="005D1FF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39200305" w14:textId="77777777" w:rsidR="00007756" w:rsidRPr="00EF0974" w:rsidRDefault="00007756" w:rsidP="005D1FF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216FD8" w14:paraId="306A414A" w14:textId="77777777" w:rsidTr="00007756">
        <w:trPr>
          <w:trHeight w:val="113"/>
        </w:trPr>
        <w:tc>
          <w:tcPr>
            <w:tcW w:w="2694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2" w:type="pct"/>
          </w:tcPr>
          <w:p w14:paraId="17C840B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0AE1554" w14:textId="636573EC" w:rsidR="00326007" w:rsidRPr="00216FD8" w:rsidRDefault="0049609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7174FF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4206DBF" w14:textId="77777777" w:rsidTr="00007756">
        <w:trPr>
          <w:trHeight w:val="113"/>
        </w:trPr>
        <w:tc>
          <w:tcPr>
            <w:tcW w:w="2694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2" w:type="pct"/>
          </w:tcPr>
          <w:p w14:paraId="704FF8A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B7C754D" w14:textId="461D1BB8" w:rsidR="00326007" w:rsidRPr="00216FD8" w:rsidRDefault="0049609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00ACE6D7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ABD9E57" w14:textId="77777777" w:rsidTr="00007756">
        <w:trPr>
          <w:trHeight w:val="113"/>
        </w:trPr>
        <w:tc>
          <w:tcPr>
            <w:tcW w:w="2694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2" w:type="pct"/>
          </w:tcPr>
          <w:p w14:paraId="1CCCB4A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5F57579" w14:textId="65BD4CC4" w:rsidR="009B7AC3" w:rsidRPr="00216FD8" w:rsidRDefault="0049609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007756">
        <w:trPr>
          <w:trHeight w:val="113"/>
        </w:trPr>
        <w:tc>
          <w:tcPr>
            <w:tcW w:w="2694" w:type="pct"/>
          </w:tcPr>
          <w:p w14:paraId="17703C6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216FD8">
              <w:rPr>
                <w:rFonts w:cs="Arial"/>
                <w:szCs w:val="22"/>
              </w:rPr>
              <w:t>Opra</w:t>
            </w:r>
            <w:proofErr w:type="spellEnd"/>
            <w:r w:rsidRPr="00216FD8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2" w:type="pct"/>
          </w:tcPr>
          <w:p w14:paraId="47CA4297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569686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7D7378C" w14:textId="15BFEB5A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067AC091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E30A8" w:rsidRPr="00216FD8" w14:paraId="207DFEE4" w14:textId="77777777" w:rsidTr="00007756">
        <w:trPr>
          <w:trHeight w:val="113"/>
        </w:trPr>
        <w:tc>
          <w:tcPr>
            <w:tcW w:w="2694" w:type="pct"/>
          </w:tcPr>
          <w:p w14:paraId="612D5996" w14:textId="6D548EF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23D2CCA0" w14:textId="006650C4" w:rsidR="006E30A8" w:rsidRPr="00216FD8" w:rsidRDefault="0049609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6900D6A3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037141D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303400DF" w14:textId="70EA2ECE" w:rsidR="002C5208" w:rsidRDefault="002C520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496098">
              <w:rPr>
                <w:rFonts w:cs="Arial"/>
                <w:color w:val="000000"/>
                <w:szCs w:val="22"/>
              </w:rPr>
              <w:t>£1311</w:t>
            </w:r>
          </w:p>
          <w:p w14:paraId="768B6D1C" w14:textId="3C7A1EDB" w:rsidR="006E30A8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496098">
              <w:rPr>
                <w:rFonts w:cs="Arial"/>
                <w:color w:val="000000"/>
                <w:szCs w:val="22"/>
              </w:rPr>
              <w:t>13/10/2021</w:t>
            </w:r>
          </w:p>
          <w:p w14:paraId="3C0B81C4" w14:textId="5CCAEF57" w:rsidR="006E30A8" w:rsidRPr="00216FD8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</w:t>
            </w:r>
            <w:r w:rsidR="00496098">
              <w:rPr>
                <w:rFonts w:cs="Arial"/>
                <w:color w:val="000000"/>
                <w:szCs w:val="22"/>
              </w:rPr>
              <w:t>2094307</w:t>
            </w:r>
          </w:p>
        </w:tc>
      </w:tr>
      <w:tr w:rsidR="007A23C3" w:rsidRPr="00216FD8" w14:paraId="3BFD0F58" w14:textId="77777777" w:rsidTr="00007756">
        <w:trPr>
          <w:trHeight w:val="113"/>
        </w:trPr>
        <w:tc>
          <w:tcPr>
            <w:tcW w:w="2694" w:type="pct"/>
          </w:tcPr>
          <w:p w14:paraId="4BFF34A1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Industrial Emissions Directive (IED) Activity</w:t>
            </w:r>
          </w:p>
          <w:p w14:paraId="1892D2CB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the activity/</w:t>
            </w:r>
            <w:proofErr w:type="spellStart"/>
            <w:r>
              <w:rPr>
                <w:rFonts w:cs="Arial"/>
                <w:szCs w:val="22"/>
              </w:rPr>
              <w:t>ies</w:t>
            </w:r>
            <w:proofErr w:type="spellEnd"/>
            <w:r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53AD621A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Storage of hazardous waste</w:t>
            </w:r>
          </w:p>
          <w:p w14:paraId="1F6E0E7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5C2D392D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6569615D" w14:textId="3785D55A" w:rsidR="007A23C3" w:rsidRPr="00496098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2" w:type="pct"/>
          </w:tcPr>
          <w:p w14:paraId="16C9097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97D34E2" w14:textId="70350F7F" w:rsidR="007A23C3" w:rsidRPr="00216FD8" w:rsidRDefault="00496098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1362985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487B446E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A23C3" w:rsidRPr="00216FD8" w14:paraId="0C75629C" w14:textId="77777777" w:rsidTr="00007756">
        <w:trPr>
          <w:trHeight w:val="113"/>
        </w:trPr>
        <w:tc>
          <w:tcPr>
            <w:tcW w:w="2694" w:type="pct"/>
          </w:tcPr>
          <w:p w14:paraId="4D5509D1" w14:textId="1B03444D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2" w:type="pct"/>
          </w:tcPr>
          <w:p w14:paraId="52666287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CDEB973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77D338A" w14:textId="5C4DBD54" w:rsidR="007A23C3" w:rsidRPr="00216FD8" w:rsidRDefault="00496098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292F08E8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26337A76" w:rsidR="008751E9" w:rsidRPr="00216FD8" w:rsidRDefault="00345ADA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1FEDDA7C" w:rsidR="008751E9" w:rsidRPr="00216FD8" w:rsidRDefault="00345ADA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0A916BEF" w:rsidR="008751E9" w:rsidRPr="00216FD8" w:rsidRDefault="00B77526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7BD227DA" w:rsidR="008751E9" w:rsidRPr="00216FD8" w:rsidRDefault="00B77526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484FCA56" w:rsidR="008751E9" w:rsidRPr="00216FD8" w:rsidRDefault="00B77526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38120DB3" w:rsidR="008751E9" w:rsidRPr="00216FD8" w:rsidRDefault="00B77526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6D8F8526" w:rsidR="008751E9" w:rsidRPr="00216FD8" w:rsidRDefault="00F614FD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 xml:space="preserve">Application form Part F1 - Initial checks, including payment, confidentiality, national </w:t>
      </w:r>
      <w:proofErr w:type="gramStart"/>
      <w:r w:rsidRPr="00216FD8">
        <w:rPr>
          <w:rFonts w:ascii="Arial" w:hAnsi="Arial" w:cs="Arial"/>
          <w:b/>
        </w:rPr>
        <w:t>security</w:t>
      </w:r>
      <w:proofErr w:type="gramEnd"/>
      <w:r w:rsidRPr="00216FD8">
        <w:rPr>
          <w:rFonts w:ascii="Arial" w:hAnsi="Arial" w:cs="Arial"/>
          <w:b/>
        </w:rPr>
        <w:t xml:space="preserve">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22C77EAE" w:rsidR="00F62CAB" w:rsidRPr="00216FD8" w:rsidRDefault="00F614FD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5A53A02B" w:rsidR="00F62CAB" w:rsidRPr="00216FD8" w:rsidRDefault="00F614FD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55346BFC" w:rsidR="00F62CAB" w:rsidRPr="00216FD8" w:rsidRDefault="00F614FD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571F7EA2" w:rsidR="00F62CAB" w:rsidRPr="00216FD8" w:rsidRDefault="00F614FD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6E49EFC1" w:rsidR="00F62CAB" w:rsidRPr="00216FD8" w:rsidRDefault="00F614FD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5166A7AE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6A3B90EE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0A33E8AF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1F98C042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421470EE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2D869898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253D22D8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356E7DC7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621444F1" w:rsidR="00BB03E7" w:rsidRPr="00216FD8" w:rsidRDefault="004515E6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3EA5AD1D" w:rsidR="00BB03E7" w:rsidRPr="00216FD8" w:rsidRDefault="004515E6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74EF0A06" w:rsidR="00BB03E7" w:rsidRPr="00216FD8" w:rsidRDefault="004515E6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116075E1" w:rsidR="00BB03E7" w:rsidRPr="00216FD8" w:rsidRDefault="004515E6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3C96E938" w:rsidR="00BB03E7" w:rsidRPr="00216FD8" w:rsidRDefault="004515E6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047DD0D4" w:rsidR="00F62CAB" w:rsidRPr="00216FD8" w:rsidRDefault="004515E6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210B5577" w14:textId="77777777" w:rsidR="00705B61" w:rsidRPr="00216FD8" w:rsidRDefault="00705B61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788"/>
        <w:gridCol w:w="608"/>
        <w:gridCol w:w="510"/>
        <w:gridCol w:w="595"/>
        <w:gridCol w:w="1794"/>
      </w:tblGrid>
      <w:tr w:rsidR="00966287" w:rsidRPr="00216FD8" w14:paraId="3E38E61B" w14:textId="77777777" w:rsidTr="0089183C">
        <w:trPr>
          <w:cantSplit/>
          <w:trHeight w:val="20"/>
        </w:trPr>
        <w:tc>
          <w:tcPr>
            <w:tcW w:w="370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8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89183C">
        <w:trPr>
          <w:cantSplit/>
          <w:trHeight w:val="20"/>
        </w:trPr>
        <w:tc>
          <w:tcPr>
            <w:tcW w:w="370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8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1A59183" w14:textId="155672E4" w:rsidR="00966287" w:rsidRPr="00216FD8" w:rsidRDefault="003D6AD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89183C">
        <w:trPr>
          <w:cantSplit/>
          <w:trHeight w:val="20"/>
        </w:trPr>
        <w:tc>
          <w:tcPr>
            <w:tcW w:w="370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2C4EB6B8" w14:textId="7FA5431D" w:rsidR="00966287" w:rsidRPr="003D6AD1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2DC5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3FB1314" w14:textId="3082508C" w:rsidR="00966287" w:rsidRPr="00216FD8" w:rsidRDefault="003D6AD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89183C">
        <w:trPr>
          <w:cantSplit/>
          <w:trHeight w:val="20"/>
        </w:trPr>
        <w:tc>
          <w:tcPr>
            <w:tcW w:w="370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8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33" w:type="pct"/>
          </w:tcPr>
          <w:p w14:paraId="3F176E7E" w14:textId="169EA5E3" w:rsidR="00966287" w:rsidRPr="00216FD8" w:rsidRDefault="003D6AD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1C33655" w14:textId="7E56FC93" w:rsidR="00966287" w:rsidRPr="00216FD8" w:rsidRDefault="003D6AD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Incorrect permit number, given as EPR/FB3234Y, should be EPR/FB3234AY</w:t>
            </w:r>
          </w:p>
        </w:tc>
      </w:tr>
      <w:tr w:rsidR="00966287" w:rsidRPr="00216FD8" w14:paraId="168CA3EB" w14:textId="77777777" w:rsidTr="0089183C">
        <w:trPr>
          <w:cantSplit/>
          <w:trHeight w:val="20"/>
        </w:trPr>
        <w:tc>
          <w:tcPr>
            <w:tcW w:w="370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8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33" w:type="pct"/>
          </w:tcPr>
          <w:p w14:paraId="7915956A" w14:textId="5F4EA62B" w:rsidR="00966287" w:rsidRPr="00216FD8" w:rsidRDefault="003D6AD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318B961" w14:textId="44AC843E" w:rsidR="00966287" w:rsidRPr="00216FD8" w:rsidRDefault="003D6AD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Missing “Ruabon” from the address</w:t>
            </w:r>
            <w:r w:rsidR="00851FEE">
              <w:rPr>
                <w:rFonts w:ascii="Arial" w:hAnsi="Arial" w:cs="Arial"/>
                <w:sz w:val="22"/>
                <w:szCs w:val="22"/>
              </w:rPr>
              <w:t>. Check original permit.</w:t>
            </w:r>
          </w:p>
        </w:tc>
      </w:tr>
      <w:tr w:rsidR="00966287" w:rsidRPr="00216FD8" w14:paraId="5C20C9FB" w14:textId="77777777" w:rsidTr="0089183C">
        <w:trPr>
          <w:cantSplit/>
          <w:trHeight w:val="20"/>
        </w:trPr>
        <w:tc>
          <w:tcPr>
            <w:tcW w:w="370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81" w:type="pct"/>
          </w:tcPr>
          <w:p w14:paraId="5D97BDEB" w14:textId="4F653D55" w:rsidR="00966287" w:rsidRPr="00286C6D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33" w:type="pct"/>
          </w:tcPr>
          <w:p w14:paraId="215DBF88" w14:textId="295A11C5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3284D0E" w14:textId="7AED4634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Minor technical</w:t>
            </w:r>
          </w:p>
        </w:tc>
      </w:tr>
      <w:tr w:rsidR="00966287" w:rsidRPr="00216FD8" w14:paraId="2D80FCE3" w14:textId="77777777" w:rsidTr="0089183C">
        <w:trPr>
          <w:cantSplit/>
          <w:trHeight w:val="20"/>
        </w:trPr>
        <w:tc>
          <w:tcPr>
            <w:tcW w:w="370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8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33" w:type="pct"/>
          </w:tcPr>
          <w:p w14:paraId="15701361" w14:textId="7BAB2C47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B6A064F" w14:textId="40DF4E19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 1 completed</w:t>
            </w:r>
          </w:p>
        </w:tc>
      </w:tr>
      <w:tr w:rsidR="00966287" w:rsidRPr="00216FD8" w14:paraId="7C6E0EF4" w14:textId="77777777" w:rsidTr="0089183C">
        <w:trPr>
          <w:cantSplit/>
          <w:trHeight w:val="20"/>
        </w:trPr>
        <w:tc>
          <w:tcPr>
            <w:tcW w:w="370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81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33" w:type="pct"/>
          </w:tcPr>
          <w:p w14:paraId="030646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2C83BCF" w14:textId="51C3E57B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FBEF94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65665BE2" w14:textId="77777777" w:rsidTr="0089183C">
        <w:trPr>
          <w:cantSplit/>
          <w:trHeight w:val="20"/>
        </w:trPr>
        <w:tc>
          <w:tcPr>
            <w:tcW w:w="370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8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Are </w:t>
            </w:r>
            <w:proofErr w:type="gramStart"/>
            <w:r w:rsidRPr="00216FD8">
              <w:rPr>
                <w:rFonts w:ascii="Arial" w:hAnsi="Arial" w:cs="Arial"/>
                <w:sz w:val="22"/>
                <w:szCs w:val="22"/>
              </w:rPr>
              <w:t>all of</w:t>
            </w:r>
            <w:proofErr w:type="gramEnd"/>
            <w:r w:rsidRPr="00216FD8">
              <w:rPr>
                <w:rFonts w:ascii="Arial" w:hAnsi="Arial" w:cs="Arial"/>
                <w:sz w:val="22"/>
                <w:szCs w:val="22"/>
              </w:rPr>
              <w:t xml:space="preserve">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6F579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811474" w14:textId="634775B3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89183C">
        <w:trPr>
          <w:cantSplit/>
          <w:trHeight w:val="20"/>
        </w:trPr>
        <w:tc>
          <w:tcPr>
            <w:tcW w:w="370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8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33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D07D3CA" w14:textId="477B41F2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89183C">
        <w:trPr>
          <w:cantSplit/>
          <w:trHeight w:val="20"/>
        </w:trPr>
        <w:tc>
          <w:tcPr>
            <w:tcW w:w="370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33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364BD" w14:textId="66C150E0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86C6693" w14:textId="21488748" w:rsidR="00966287" w:rsidRPr="00216FD8" w:rsidRDefault="00851FE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589C3C" w14:textId="77777777" w:rsidTr="0089183C">
        <w:trPr>
          <w:cantSplit/>
          <w:trHeight w:val="20"/>
        </w:trPr>
        <w:tc>
          <w:tcPr>
            <w:tcW w:w="370" w:type="pct"/>
          </w:tcPr>
          <w:p w14:paraId="590B5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81" w:type="pct"/>
          </w:tcPr>
          <w:p w14:paraId="2339A1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2BA579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31BF7D1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A2EECDE" w14:textId="79EED179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541D0C0" w14:textId="59E708DD" w:rsidR="003020D8" w:rsidRPr="00216FD8" w:rsidRDefault="00286C6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8F20F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0223D6E" w14:textId="77777777" w:rsidTr="0089183C">
        <w:trPr>
          <w:cantSplit/>
          <w:trHeight w:val="20"/>
        </w:trPr>
        <w:tc>
          <w:tcPr>
            <w:tcW w:w="370" w:type="pct"/>
          </w:tcPr>
          <w:p w14:paraId="776E6D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62729BC7" w14:textId="77777777" w:rsidR="003020D8" w:rsidRPr="00216FD8" w:rsidRDefault="003020D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61CF0CF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F313A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E94468B" w14:textId="3069658B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96343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3246529" w14:textId="77777777" w:rsidTr="0089183C">
        <w:trPr>
          <w:cantSplit/>
          <w:trHeight w:val="20"/>
        </w:trPr>
        <w:tc>
          <w:tcPr>
            <w:tcW w:w="370" w:type="pct"/>
          </w:tcPr>
          <w:p w14:paraId="0C9B5E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81" w:type="pct"/>
          </w:tcPr>
          <w:p w14:paraId="3F96A71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7265C33C" w14:textId="6FEFDA1E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4FFD18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16F8B3" w14:textId="0F4BF482" w:rsidR="003020D8" w:rsidRPr="00216FD8" w:rsidRDefault="00286C6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7D4FA2C5" w14:textId="0172F7AD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Wamitab</w:t>
            </w:r>
            <w:proofErr w:type="spellEnd"/>
            <w:r w:rsidR="00286C6D">
              <w:rPr>
                <w:rFonts w:ascii="Arial" w:hAnsi="Arial" w:cs="Arial"/>
                <w:sz w:val="22"/>
                <w:szCs w:val="22"/>
              </w:rPr>
              <w:t xml:space="preserve"> provided but not assessed as not required</w:t>
            </w:r>
          </w:p>
        </w:tc>
      </w:tr>
      <w:tr w:rsidR="003020D8" w:rsidRPr="00216FD8" w14:paraId="54DD7917" w14:textId="77777777" w:rsidTr="0089183C">
        <w:trPr>
          <w:cantSplit/>
          <w:trHeight w:val="20"/>
        </w:trPr>
        <w:tc>
          <w:tcPr>
            <w:tcW w:w="370" w:type="pct"/>
          </w:tcPr>
          <w:p w14:paraId="5649D1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81" w:type="pct"/>
          </w:tcPr>
          <w:p w14:paraId="68E3D79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07D3DAD0" w14:textId="178F256A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57E0E3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3433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669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D58FB5" w14:textId="77777777" w:rsidTr="0089183C">
        <w:trPr>
          <w:cantSplit/>
          <w:trHeight w:val="20"/>
        </w:trPr>
        <w:tc>
          <w:tcPr>
            <w:tcW w:w="370" w:type="pct"/>
          </w:tcPr>
          <w:p w14:paraId="4F7B45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473324D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0184C5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F35FE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63CF66" w14:textId="699B0110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01183C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C296C53" w14:textId="77777777" w:rsidTr="0089183C">
        <w:trPr>
          <w:cantSplit/>
          <w:trHeight w:val="20"/>
        </w:trPr>
        <w:tc>
          <w:tcPr>
            <w:tcW w:w="370" w:type="pct"/>
          </w:tcPr>
          <w:p w14:paraId="30F6D5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81" w:type="pct"/>
          </w:tcPr>
          <w:p w14:paraId="0872A7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66BE1E5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6A00A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4BBD227" w14:textId="7A84AD6F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47A1F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D4B5FBE" w14:textId="77777777" w:rsidTr="0089183C">
        <w:trPr>
          <w:cantSplit/>
          <w:trHeight w:val="20"/>
        </w:trPr>
        <w:tc>
          <w:tcPr>
            <w:tcW w:w="370" w:type="pct"/>
          </w:tcPr>
          <w:p w14:paraId="4C2D6F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0B23AB74" w14:textId="160EA50F" w:rsidR="003020D8" w:rsidRPr="00286C6D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72752D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4708E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D1AB2BC" w14:textId="4EFE675F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447B0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89183C">
        <w:trPr>
          <w:cantSplit/>
          <w:trHeight w:val="20"/>
        </w:trPr>
        <w:tc>
          <w:tcPr>
            <w:tcW w:w="370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3d1</w:t>
            </w:r>
          </w:p>
        </w:tc>
        <w:tc>
          <w:tcPr>
            <w:tcW w:w="2981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63866C6F" w14:textId="10D07EA8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FC01C25" w14:textId="4387482B" w:rsidR="003020D8" w:rsidRPr="00216FD8" w:rsidRDefault="00286C6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required for this variation</w:t>
            </w:r>
          </w:p>
        </w:tc>
      </w:tr>
      <w:tr w:rsidR="003020D8" w:rsidRPr="00216FD8" w14:paraId="2D6385D8" w14:textId="77777777" w:rsidTr="0089183C">
        <w:trPr>
          <w:cantSplit/>
          <w:trHeight w:val="20"/>
        </w:trPr>
        <w:tc>
          <w:tcPr>
            <w:tcW w:w="370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8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5344D124" w14:textId="2997B006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62ED30D" w14:textId="158E8570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 14001</w:t>
            </w:r>
          </w:p>
        </w:tc>
      </w:tr>
      <w:tr w:rsidR="003020D8" w:rsidRPr="00216FD8" w14:paraId="26B2E975" w14:textId="77777777" w:rsidTr="0089183C">
        <w:trPr>
          <w:cantSplit/>
          <w:trHeight w:val="20"/>
        </w:trPr>
        <w:tc>
          <w:tcPr>
            <w:tcW w:w="370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81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0FD36EE4" w14:textId="17A1E418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20577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5C5FA1E" w14:textId="77777777" w:rsidTr="0089183C">
        <w:trPr>
          <w:cantSplit/>
          <w:trHeight w:val="20"/>
        </w:trPr>
        <w:tc>
          <w:tcPr>
            <w:tcW w:w="370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8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EE56E18" w14:textId="3774EB78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89183C">
        <w:trPr>
          <w:cantSplit/>
          <w:trHeight w:val="20"/>
        </w:trPr>
        <w:tc>
          <w:tcPr>
            <w:tcW w:w="370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8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7C4A22" w14:textId="1B7A22E7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89183C">
        <w:trPr>
          <w:cantSplit/>
          <w:trHeight w:val="20"/>
        </w:trPr>
        <w:tc>
          <w:tcPr>
            <w:tcW w:w="370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8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BDD5C94" w14:textId="4042AA52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89183C">
        <w:trPr>
          <w:cantSplit/>
          <w:trHeight w:val="20"/>
        </w:trPr>
        <w:tc>
          <w:tcPr>
            <w:tcW w:w="370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8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33" w:type="pct"/>
          </w:tcPr>
          <w:p w14:paraId="3028F2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AFD28E" w14:textId="588CE9F9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6E2D5BB0" w14:textId="2CB8725C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E3C1AA3" w14:textId="77777777" w:rsidTr="0089183C">
        <w:trPr>
          <w:cantSplit/>
          <w:trHeight w:val="20"/>
        </w:trPr>
        <w:tc>
          <w:tcPr>
            <w:tcW w:w="370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8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33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57F92A4" w14:textId="11EC4580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89183C">
        <w:trPr>
          <w:cantSplit/>
          <w:trHeight w:val="20"/>
        </w:trPr>
        <w:tc>
          <w:tcPr>
            <w:tcW w:w="370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33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B88CD34" w14:textId="3032F5F9" w:rsidR="003020D8" w:rsidRPr="00216FD8" w:rsidRDefault="00E4097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89183C">
        <w:trPr>
          <w:cantSplit/>
          <w:trHeight w:val="20"/>
        </w:trPr>
        <w:tc>
          <w:tcPr>
            <w:tcW w:w="370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81" w:type="pct"/>
            <w:tcBorders>
              <w:bottom w:val="single" w:sz="4" w:space="0" w:color="auto"/>
            </w:tcBorders>
          </w:tcPr>
          <w:p w14:paraId="605F4899" w14:textId="77777777" w:rsidR="003020D8" w:rsidRPr="005B7EA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B7EAB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  <w:p w14:paraId="08B321C8" w14:textId="227615F8" w:rsidR="000D701A" w:rsidRPr="005B7EAB" w:rsidRDefault="000D70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B23A9F5" w14:textId="77777777" w:rsidR="003020D8" w:rsidRPr="005B7EA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023C0499" w14:textId="54F34BB3" w:rsidR="003020D8" w:rsidRPr="005B7EA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3891BA7" w14:textId="14ABEB7F" w:rsidR="003020D8" w:rsidRPr="005B7EAB" w:rsidRDefault="005B7EA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B7EA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DF6A6BE" w14:textId="435B9D90" w:rsidR="003020D8" w:rsidRPr="005B7EA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3DCE2E3B" w14:textId="77777777" w:rsidTr="0089183C">
        <w:trPr>
          <w:cantSplit/>
          <w:trHeight w:val="20"/>
        </w:trPr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3B07ED1E" w:rsidR="003020D8" w:rsidRPr="00216FD8" w:rsidRDefault="00402F7F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="003020D8" w:rsidRPr="00216FD8" w14:paraId="5E03601B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23DCCC87" w14:textId="418B4E64" w:rsidR="003020D8" w:rsidRPr="00216FD8" w:rsidRDefault="008449F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2946ED3" w14:textId="364CF622" w:rsidR="003020D8" w:rsidRPr="00216FD8" w:rsidRDefault="008449F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extra doc</w:t>
            </w:r>
          </w:p>
        </w:tc>
      </w:tr>
      <w:tr w:rsidR="003020D8" w:rsidRPr="00216FD8" w14:paraId="22E25C09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0A82EF75" w14:textId="184B3C94" w:rsidR="003020D8" w:rsidRPr="00216FD8" w:rsidRDefault="008449F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A34D89" w14:textId="6C8E82A0" w:rsidR="003020D8" w:rsidRPr="00216FD8" w:rsidRDefault="008449F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 C4-1b EWC Codes</w:t>
            </w:r>
          </w:p>
        </w:tc>
      </w:tr>
      <w:tr w:rsidR="003020D8" w:rsidRPr="00216FD8" w14:paraId="7C43B874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5135EA5" w14:textId="32361575" w:rsidR="003020D8" w:rsidRPr="00216FD8" w:rsidRDefault="008449F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322E4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E956FD" w14:textId="5FE2018B" w:rsidR="003020D8" w:rsidRPr="00216FD8" w:rsidRDefault="008449F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B78FF1" w14:textId="5437B798" w:rsidR="003020D8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8C53F8" w14:textId="663A4174" w:rsidR="00C7198B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90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Emissions to air, </w:t>
            </w:r>
            <w:proofErr w:type="gramStart"/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water</w:t>
            </w:r>
            <w:proofErr w:type="gramEnd"/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0CDC62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137CFCF" w14:textId="2495E90D" w:rsidR="003020D8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3AF3F574" w14:textId="244C77A0" w:rsidR="003020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352C2BE4" w14:textId="475236A3" w:rsidR="00C7198B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A9C8EAF" w14:textId="4C9B08D3" w:rsidR="003020D8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required</w:t>
            </w:r>
          </w:p>
        </w:tc>
      </w:tr>
      <w:tr w:rsidR="003020D8" w:rsidRPr="00216FD8" w14:paraId="20A723E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F90FEC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4807770" w14:textId="72AE6A87" w:rsidR="003020D8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4AD5319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EC31FD6" w14:textId="2839C21E" w:rsidR="003020D8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5425D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361D74" w14:textId="4AD8C327" w:rsidR="003020D8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F79317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789736" w14:textId="78C3893B" w:rsidR="003020D8" w:rsidRPr="00216FD8" w:rsidRDefault="00C719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33" w:type="pct"/>
          </w:tcPr>
          <w:p w14:paraId="4497781C" w14:textId="74DF645C" w:rsidR="003020D8" w:rsidRPr="00216FD8" w:rsidRDefault="00F264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60878" w14:textId="4C9114FF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FA875" w14:textId="75335000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CF6E9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32FE3E53" w14:textId="2A78CF33" w:rsidR="00F2646C" w:rsidRPr="00216FD8" w:rsidRDefault="00F264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C8330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5995AA" w14:textId="6804DB36" w:rsidR="003020D8" w:rsidRPr="00216FD8" w:rsidRDefault="00BA7AB2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C4-3a Workplace </w:t>
            </w:r>
          </w:p>
        </w:tc>
      </w:tr>
      <w:tr w:rsidR="003020D8" w:rsidRPr="00216FD8" w14:paraId="442AC27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D2ED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FF1F6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333" w:type="pct"/>
          </w:tcPr>
          <w:p w14:paraId="1093FA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7FBA0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B5AC4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1EFF0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7B67EC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0B4335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8A04370" w14:textId="46C3E336" w:rsidR="003020D8" w:rsidRPr="00216FD8" w:rsidRDefault="00F264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4808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6ACED0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04D0E8E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8437A4" w14:textId="131D0645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457783A" w14:textId="5B86359E" w:rsidR="003020D8" w:rsidRPr="00216FD8" w:rsidRDefault="00F264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AC274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E100FF8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48251DE9" w14:textId="62F75201" w:rsidR="00007756" w:rsidRPr="00F2646C" w:rsidRDefault="00B33976" w:rsidP="00007756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Noise impact assessment and n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oise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&amp;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vibration management plan required?</w:t>
            </w:r>
          </w:p>
        </w:tc>
        <w:tc>
          <w:tcPr>
            <w:tcW w:w="333" w:type="pct"/>
          </w:tcPr>
          <w:p w14:paraId="52F959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4D1DBE" w14:textId="63F06F46" w:rsidR="003020D8" w:rsidRPr="00216FD8" w:rsidRDefault="00F264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67ABF7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5BD9" w:rsidRPr="00216FD8" w14:paraId="37330D3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760A8D2" w14:textId="77777777" w:rsidR="00235BD9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14:paraId="538751F0" w14:textId="0B98E288" w:rsidR="00142E2D" w:rsidRPr="00216FD8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33" w:type="pct"/>
          </w:tcPr>
          <w:p w14:paraId="095F4A2B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F6DA9" w14:textId="391A0293" w:rsidR="00235BD9" w:rsidRPr="00216FD8" w:rsidRDefault="00F264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78EAA95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C7CA5D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14:paraId="294D3FD3" w14:textId="77777777" w:rsidR="003020D8" w:rsidRPr="00402F7F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02F7F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3020D8" w:rsidRPr="00402F7F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3020D8" w:rsidRPr="00402F7F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 xml:space="preserve">clinical </w:t>
            </w:r>
            <w:proofErr w:type="gramStart"/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>waste;</w:t>
            </w:r>
            <w:proofErr w:type="gramEnd"/>
          </w:p>
          <w:p w14:paraId="44B9027B" w14:textId="6EC8C01D" w:rsidR="003020D8" w:rsidRPr="00402F7F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="003020D8" w:rsidRPr="00402F7F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>ardous</w:t>
            </w:r>
            <w:proofErr w:type="spellEnd"/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hazardous waste</w:t>
            </w:r>
            <w:r w:rsidR="003020D8" w:rsidRPr="00402F7F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</w:t>
            </w:r>
            <w:proofErr w:type="gramStart"/>
            <w:r w:rsidR="003020D8" w:rsidRPr="00402F7F">
              <w:rPr>
                <w:rFonts w:ascii="Arial" w:hAnsi="Arial" w:cs="Arial"/>
                <w:color w:val="000000"/>
                <w:sz w:val="22"/>
                <w:szCs w:val="22"/>
              </w:rPr>
              <w:t>disposal;</w:t>
            </w:r>
            <w:proofErr w:type="gramEnd"/>
          </w:p>
          <w:p w14:paraId="08A0F69D" w14:textId="77777777" w:rsidR="003020D8" w:rsidRPr="00402F7F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3020D8" w:rsidRPr="00402F7F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3020D8" w:rsidRPr="00402F7F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2F7F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1B5727F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9A584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D904CE" w14:textId="4F18F5C2" w:rsidR="003020D8" w:rsidRPr="00216FD8" w:rsidRDefault="00402F7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9A3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774E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27D2FD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070DDB" w14:textId="5F50CA0B" w:rsidR="003020D8" w:rsidRPr="00216FD8" w:rsidRDefault="00286C6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B4E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044A3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1EA9F75" w14:textId="27861E9A" w:rsidR="003020D8" w:rsidRPr="00216FD8" w:rsidRDefault="00286C6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45D48C50" w:rsidR="003020D8" w:rsidRPr="00216FD8" w:rsidRDefault="00402F7F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667CAEC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1F35F456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349202E3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  <w:color w:val="FF66FF"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0E0FC58D" w:rsidR="002C5208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E039B9B" w14:textId="0E1A5C43" w:rsidR="002C5208" w:rsidRPr="002C520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531E968C" w:rsidR="002C5208" w:rsidRPr="00FA1A92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319" w:type="pct"/>
          </w:tcPr>
          <w:p w14:paraId="4335085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4175FA20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57825A7D" w:rsidR="002C5208" w:rsidRPr="00FA1A92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319" w:type="pct"/>
          </w:tcPr>
          <w:p w14:paraId="26ED68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154CD57D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</w:t>
            </w:r>
            <w:proofErr w:type="gramStart"/>
            <w:r w:rsidRPr="00216FD8">
              <w:rPr>
                <w:rFonts w:cs="Arial"/>
                <w:szCs w:val="22"/>
                <w:lang w:val="en-US" w:eastAsia="en-US"/>
              </w:rPr>
              <w:t>Interest</w:t>
            </w:r>
            <w:proofErr w:type="gramEnd"/>
            <w:r w:rsidRPr="00216FD8">
              <w:rPr>
                <w:rFonts w:cs="Arial"/>
                <w:szCs w:val="22"/>
                <w:lang w:val="en-US" w:eastAsia="en-US"/>
              </w:rPr>
              <w:t xml:space="preserve">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3ED66140" w:rsidR="002C5208" w:rsidRPr="00FA1A92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iCs/>
                <w:szCs w:val="22"/>
              </w:rPr>
            </w:pPr>
            <w:r>
              <w:rPr>
                <w:rFonts w:cs="Arial"/>
                <w:iCs/>
                <w:szCs w:val="22"/>
              </w:rPr>
              <w:t>X</w:t>
            </w:r>
          </w:p>
        </w:tc>
        <w:tc>
          <w:tcPr>
            <w:tcW w:w="354" w:type="pct"/>
          </w:tcPr>
          <w:p w14:paraId="01649C6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3923FF56" w14:textId="415DA70C" w:rsidR="002C5208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 xml:space="preserve">In other words, is it something that can/ should </w:t>
            </w:r>
            <w:proofErr w:type="gramStart"/>
            <w:r w:rsidRPr="00216FD8">
              <w:rPr>
                <w:rFonts w:cs="Arial"/>
                <w:szCs w:val="22"/>
                <w:lang w:eastAsia="en-US"/>
              </w:rPr>
              <w:t>actually be</w:t>
            </w:r>
            <w:proofErr w:type="gramEnd"/>
            <w:r w:rsidRPr="00216FD8">
              <w:rPr>
                <w:rFonts w:cs="Arial"/>
                <w:szCs w:val="22"/>
                <w:lang w:eastAsia="en-US"/>
              </w:rPr>
              <w:t xml:space="preserve"> considered as administrative, Minor technical or Substantial?</w:t>
            </w:r>
          </w:p>
        </w:tc>
        <w:tc>
          <w:tcPr>
            <w:tcW w:w="399" w:type="pct"/>
          </w:tcPr>
          <w:p w14:paraId="0370BA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40DE462F" w:rsidR="002C5208" w:rsidRPr="002C520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X</w:t>
            </w: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 xml:space="preserve">we can accept the operator’s variation </w:t>
            </w:r>
            <w:r w:rsidRPr="00216FD8">
              <w:rPr>
                <w:rFonts w:cs="Arial"/>
                <w:szCs w:val="22"/>
                <w:lang w:eastAsia="en-US"/>
              </w:rPr>
              <w:lastRenderedPageBreak/>
              <w:t>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131E7003" w14:textId="2A375636" w:rsidR="002C5208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89183C">
      <w:pPr>
        <w:pStyle w:val="StyleHeading5BlockLabelArial"/>
        <w:spacing w:before="60" w:after="60" w:line="270" w:lineRule="exact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596"/>
        <w:gridCol w:w="848"/>
        <w:gridCol w:w="1951"/>
      </w:tblGrid>
      <w:tr w:rsidR="00D0032D" w:rsidRPr="00216FD8" w14:paraId="560105A9" w14:textId="77777777" w:rsidTr="00164F1E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27F326FE" w:rsidR="00D0032D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77" w:type="pct"/>
          </w:tcPr>
          <w:p w14:paraId="3F8A242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362B9BCA" w:rsidR="00D0032D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77" w:type="pct"/>
            <w:tcBorders>
              <w:bottom w:val="single" w:sz="4" w:space="0" w:color="auto"/>
            </w:tcBorders>
          </w:tcPr>
          <w:p w14:paraId="1069097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164F1E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42047318" w:rsidR="00D0032D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</w:tcBorders>
          </w:tcPr>
          <w:p w14:paraId="209ED48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3FC029F9" w:rsidR="00D0032D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1FC715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77" w:type="pct"/>
            <w:tcBorders>
              <w:bottom w:val="single" w:sz="4" w:space="0" w:color="auto"/>
            </w:tcBorders>
          </w:tcPr>
          <w:p w14:paraId="33915D3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164F1E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1BB47E4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38C1E938" w:rsidR="00D0032D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164F1E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021CD8B2" w:rsidR="00D0032D" w:rsidRPr="00216FD8" w:rsidRDefault="00FA1A9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164F1E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77" w:type="pct"/>
            <w:tcBorders>
              <w:top w:val="single" w:sz="4" w:space="0" w:color="auto"/>
            </w:tcBorders>
          </w:tcPr>
          <w:p w14:paraId="1DEF3A4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0F6FA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23C214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77" w:type="pct"/>
          </w:tcPr>
          <w:p w14:paraId="77D4998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32136F0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56D0566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477" w:type="pct"/>
          </w:tcPr>
          <w:p w14:paraId="4274D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182E32D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1E5DF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1E2B992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477" w:type="pct"/>
          </w:tcPr>
          <w:p w14:paraId="41F5D19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0E7710A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167211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7C6CCB5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74C0AE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11" w:type="pct"/>
          </w:tcPr>
          <w:p w14:paraId="1EE406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35" w:type="pct"/>
          </w:tcPr>
          <w:p w14:paraId="2CEC24B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477" w:type="pct"/>
          </w:tcPr>
          <w:p w14:paraId="7A4A864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1097" w:type="pct"/>
            <w:tcBorders>
              <w:right w:val="single" w:sz="4" w:space="0" w:color="auto"/>
            </w:tcBorders>
          </w:tcPr>
          <w:p w14:paraId="180D67C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64F1E" w:rsidRPr="00EF0974" w14:paraId="38C5FD59" w14:textId="77777777" w:rsidTr="00164F1E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398425CE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lastRenderedPageBreak/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1DAB13F3" w14:textId="0617A2DF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290906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C4C0A6B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C38592D" w14:textId="39C0147B" w:rsidR="00164F1E" w:rsidRPr="00EF0974" w:rsidRDefault="00FA1A92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477" w:type="pct"/>
            <w:tcBorders>
              <w:bottom w:val="single" w:sz="4" w:space="0" w:color="auto"/>
            </w:tcBorders>
          </w:tcPr>
          <w:p w14:paraId="78C1F6ED" w14:textId="77777777" w:rsidR="00164F1E" w:rsidRPr="00EF0974" w:rsidRDefault="00164F1E" w:rsidP="00164F1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97" w:type="pct"/>
            <w:tcBorders>
              <w:bottom w:val="single" w:sz="4" w:space="0" w:color="auto"/>
              <w:right w:val="single" w:sz="4" w:space="0" w:color="auto"/>
            </w:tcBorders>
          </w:tcPr>
          <w:p w14:paraId="442ACB4C" w14:textId="77777777" w:rsidR="00164F1E" w:rsidRPr="00EF0974" w:rsidRDefault="00B67DC9" w:rsidP="00164F1E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9" w:history="1">
              <w:r w:rsidR="00164F1E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7AFC7D30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12F57BD6" w:rsidR="00D0032D" w:rsidRDefault="00FA1A92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Rhiannon Smith 21/12/21</w:t>
            </w:r>
          </w:p>
          <w:p w14:paraId="6E9C75CA" w14:textId="651DF80D" w:rsidR="00FA1A92" w:rsidRDefault="00FA1A92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Operator needs to confirm:</w:t>
            </w:r>
          </w:p>
          <w:p w14:paraId="59EB458A" w14:textId="01CB5F17" w:rsidR="00FA1A92" w:rsidRDefault="00FA1A92" w:rsidP="00FA1A92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 changes will be made to current arrangements regarding storage</w:t>
            </w:r>
          </w:p>
          <w:p w14:paraId="720BA30F" w14:textId="7A1DB9F1" w:rsidR="00FA1A92" w:rsidRDefault="00FA1A92" w:rsidP="00FA1A92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Typo in the Part C3 form – reads “EPR/FB3434Y”, believe it should be “FB3234AY”</w:t>
            </w:r>
          </w:p>
          <w:p w14:paraId="61734590" w14:textId="1759DAD3" w:rsidR="00FA1A92" w:rsidRDefault="00FA1A92" w:rsidP="00FA1A92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Full site address includes the word “Wrexham”</w:t>
            </w:r>
          </w:p>
          <w:p w14:paraId="266D9BFB" w14:textId="3A7DAD01" w:rsidR="00FA1A92" w:rsidRDefault="00FA1A92" w:rsidP="00FA1A92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The fee has been paid,</w:t>
            </w:r>
          </w:p>
          <w:p w14:paraId="26C4EA89" w14:textId="51673096" w:rsidR="00DD289D" w:rsidRPr="00FA1A92" w:rsidRDefault="00FA1A92" w:rsidP="00FA1A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And to complete the checklist in section 6 of the Part F1 form.</w:t>
            </w:r>
          </w:p>
          <w:p w14:paraId="746AD600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32D" w:rsidRPr="00216FD8" w14:paraId="36AC2658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C04615D" w14:textId="0448E444" w:rsidR="00D0032D" w:rsidRDefault="00DD289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Rhiannon Smith 1</w:t>
            </w:r>
            <w:r w:rsidR="00B67DC9">
              <w:rPr>
                <w:rFonts w:ascii="Arial" w:hAnsi="Arial" w:cs="Arial"/>
                <w:b/>
                <w:sz w:val="22"/>
                <w:szCs w:val="22"/>
                <w:u w:val="single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/01/22</w:t>
            </w:r>
          </w:p>
          <w:p w14:paraId="46D26E52" w14:textId="3835A7A1" w:rsidR="00402F7F" w:rsidRPr="00402F7F" w:rsidRDefault="00402F7F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Required information provided, application duly made.</w:t>
            </w:r>
            <w:r w:rsidR="009E5C6A">
              <w:rPr>
                <w:rFonts w:ascii="Arial" w:hAnsi="Arial" w:cs="Arial"/>
                <w:bCs/>
                <w:sz w:val="22"/>
                <w:szCs w:val="22"/>
              </w:rPr>
              <w:t xml:space="preserve"> Duly made as of 06/01/22.</w:t>
            </w:r>
          </w:p>
          <w:p w14:paraId="5F17FF5B" w14:textId="77777777" w:rsidR="00D0032D" w:rsidRPr="008F1AA6" w:rsidRDefault="00D0032D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D783D35" w14:textId="77777777" w:rsidR="00D0032D" w:rsidRPr="0089183C" w:rsidRDefault="00D0032D" w:rsidP="0089183C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48D0DEE3" w14:textId="77777777" w:rsidR="0093763B" w:rsidRPr="0089183C" w:rsidRDefault="0093763B" w:rsidP="0089183C">
      <w:pPr>
        <w:pStyle w:val="StyleHeading5BlockLabelArial"/>
        <w:spacing w:before="60" w:after="60" w:line="270" w:lineRule="exact"/>
      </w:pPr>
    </w:p>
    <w:sectPr w:rsidR="0093763B" w:rsidRPr="0089183C" w:rsidSect="00434129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5C5CC4" w14:textId="77777777" w:rsidR="00B67DC9" w:rsidRDefault="00B67DC9">
      <w:r>
        <w:separator/>
      </w:r>
    </w:p>
  </w:endnote>
  <w:endnote w:type="continuationSeparator" w:id="0">
    <w:p w14:paraId="63AF561A" w14:textId="77777777" w:rsidR="00B67DC9" w:rsidRDefault="00B67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28393E" w14:textId="77777777" w:rsidR="00B67DC9" w:rsidRPr="007D6278" w:rsidRDefault="00B67DC9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2ADCA8" w14:textId="77777777" w:rsidR="00B67DC9" w:rsidRDefault="00B67DC9">
      <w:r>
        <w:separator/>
      </w:r>
    </w:p>
  </w:footnote>
  <w:footnote w:type="continuationSeparator" w:id="0">
    <w:p w14:paraId="205328F1" w14:textId="77777777" w:rsidR="00B67DC9" w:rsidRDefault="00B67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B8C19" w14:textId="77777777" w:rsidR="00B67DC9" w:rsidRDefault="00B67DC9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6049C" w14:textId="77777777" w:rsidR="00B67DC9" w:rsidRPr="00966287" w:rsidRDefault="00B67DC9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EC0F0" w14:textId="77777777" w:rsidR="00B67DC9" w:rsidRDefault="00B67DC9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128C7"/>
    <w:multiLevelType w:val="hybridMultilevel"/>
    <w:tmpl w:val="1B40E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 w:numId="10">
    <w:abstractNumId w:val="12"/>
  </w:num>
  <w:num w:numId="11">
    <w:abstractNumId w:val="11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07756"/>
    <w:rsid w:val="000101BB"/>
    <w:rsid w:val="00017DD8"/>
    <w:rsid w:val="00021522"/>
    <w:rsid w:val="0002529A"/>
    <w:rsid w:val="0002727E"/>
    <w:rsid w:val="00033A0D"/>
    <w:rsid w:val="00033D34"/>
    <w:rsid w:val="00035EEE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701A"/>
    <w:rsid w:val="000E5D87"/>
    <w:rsid w:val="000F23A6"/>
    <w:rsid w:val="000F3523"/>
    <w:rsid w:val="00104E2D"/>
    <w:rsid w:val="00105266"/>
    <w:rsid w:val="00115D3B"/>
    <w:rsid w:val="00117868"/>
    <w:rsid w:val="00120E11"/>
    <w:rsid w:val="00125818"/>
    <w:rsid w:val="00125F12"/>
    <w:rsid w:val="00131D79"/>
    <w:rsid w:val="00134E39"/>
    <w:rsid w:val="00136B7D"/>
    <w:rsid w:val="00142E2D"/>
    <w:rsid w:val="00151465"/>
    <w:rsid w:val="00157493"/>
    <w:rsid w:val="001577D2"/>
    <w:rsid w:val="00163B72"/>
    <w:rsid w:val="00164F1E"/>
    <w:rsid w:val="00173DF5"/>
    <w:rsid w:val="00175D53"/>
    <w:rsid w:val="00176A6A"/>
    <w:rsid w:val="00177C44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3D6E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86C6D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45ADA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D6AD1"/>
    <w:rsid w:val="003E2631"/>
    <w:rsid w:val="003E2E03"/>
    <w:rsid w:val="003E6FE4"/>
    <w:rsid w:val="003F0401"/>
    <w:rsid w:val="003F4823"/>
    <w:rsid w:val="003F6F82"/>
    <w:rsid w:val="00402942"/>
    <w:rsid w:val="00402E83"/>
    <w:rsid w:val="00402F7F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15E6"/>
    <w:rsid w:val="0045300A"/>
    <w:rsid w:val="0045384D"/>
    <w:rsid w:val="0045466F"/>
    <w:rsid w:val="00457A9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6098"/>
    <w:rsid w:val="0049777F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B7EAB"/>
    <w:rsid w:val="005D1FF7"/>
    <w:rsid w:val="005D3784"/>
    <w:rsid w:val="005D5B52"/>
    <w:rsid w:val="005E0313"/>
    <w:rsid w:val="005E30B0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2588"/>
    <w:rsid w:val="00634CE3"/>
    <w:rsid w:val="0063537F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7050C4"/>
    <w:rsid w:val="00705B61"/>
    <w:rsid w:val="0071016F"/>
    <w:rsid w:val="007111CE"/>
    <w:rsid w:val="007150AF"/>
    <w:rsid w:val="00720D31"/>
    <w:rsid w:val="0072318B"/>
    <w:rsid w:val="007233D8"/>
    <w:rsid w:val="00726049"/>
    <w:rsid w:val="0072710B"/>
    <w:rsid w:val="00732FAF"/>
    <w:rsid w:val="007348C3"/>
    <w:rsid w:val="0074254D"/>
    <w:rsid w:val="00744298"/>
    <w:rsid w:val="00764826"/>
    <w:rsid w:val="00780D6A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49FC"/>
    <w:rsid w:val="008458D5"/>
    <w:rsid w:val="00846EA0"/>
    <w:rsid w:val="00850EC4"/>
    <w:rsid w:val="00851FEE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1AA6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E5C6A"/>
    <w:rsid w:val="009F062D"/>
    <w:rsid w:val="009F7552"/>
    <w:rsid w:val="00A02EFA"/>
    <w:rsid w:val="00A0449C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6DFB"/>
    <w:rsid w:val="00B30ADA"/>
    <w:rsid w:val="00B33976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67DC9"/>
    <w:rsid w:val="00B70E84"/>
    <w:rsid w:val="00B70FD1"/>
    <w:rsid w:val="00B73C69"/>
    <w:rsid w:val="00B75CA8"/>
    <w:rsid w:val="00B77526"/>
    <w:rsid w:val="00B82245"/>
    <w:rsid w:val="00B845F0"/>
    <w:rsid w:val="00B91178"/>
    <w:rsid w:val="00B914D8"/>
    <w:rsid w:val="00B925CF"/>
    <w:rsid w:val="00BA7AB2"/>
    <w:rsid w:val="00BB03E7"/>
    <w:rsid w:val="00BB2BE6"/>
    <w:rsid w:val="00BC4BF9"/>
    <w:rsid w:val="00BC4D8F"/>
    <w:rsid w:val="00BC5992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198B"/>
    <w:rsid w:val="00C75FE5"/>
    <w:rsid w:val="00C77BEE"/>
    <w:rsid w:val="00C847F2"/>
    <w:rsid w:val="00C9343A"/>
    <w:rsid w:val="00C9462C"/>
    <w:rsid w:val="00CA4929"/>
    <w:rsid w:val="00CA5C5D"/>
    <w:rsid w:val="00CB2379"/>
    <w:rsid w:val="00CB548B"/>
    <w:rsid w:val="00CC4BDB"/>
    <w:rsid w:val="00CC6A8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11F47"/>
    <w:rsid w:val="00D14F6F"/>
    <w:rsid w:val="00D245E9"/>
    <w:rsid w:val="00D26A08"/>
    <w:rsid w:val="00D301D2"/>
    <w:rsid w:val="00D338E0"/>
    <w:rsid w:val="00D34D7A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D289D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0975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327E"/>
    <w:rsid w:val="00F1774C"/>
    <w:rsid w:val="00F2646C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4FD"/>
    <w:rsid w:val="00F616BF"/>
    <w:rsid w:val="00F62CAB"/>
    <w:rsid w:val="00F655A4"/>
    <w:rsid w:val="00F66356"/>
    <w:rsid w:val="00F700BF"/>
    <w:rsid w:val="00F74A33"/>
    <w:rsid w:val="00F82C6A"/>
    <w:rsid w:val="00F86E2E"/>
    <w:rsid w:val="00F8790C"/>
    <w:rsid w:val="00F939D7"/>
    <w:rsid w:val="00FA1A92"/>
    <w:rsid w:val="00FA43E2"/>
    <w:rsid w:val="00FA6DF7"/>
    <w:rsid w:val="00FA786F"/>
    <w:rsid w:val="00FB0700"/>
    <w:rsid w:val="00FB2492"/>
    <w:rsid w:val="00FB6649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FA1A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header" Target="header3.xml"/><Relationship Id="rId10" Type="http://schemas.openxmlformats.org/officeDocument/2006/relationships/webSettings" Target="webSettings.xml"/><Relationship Id="rId19" Type="http://schemas.openxmlformats.org/officeDocument/2006/relationships/hyperlink" Target="mailto:LDT@cyfoethnaturiolcymru.gov.uk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REGU-204-2744159</_dlc_DocId>
    <_dlc_DocIdUrl xmlns="9be56660-2c31-41ef-bc00-23e72f632f2a">
      <Url>https://cyfoethnaturiolcymru.sharepoint.com/teams/Regulatory/Permitting/_layouts/15/DocIdRedir.aspx?ID=REGU-204-2744159</Url>
      <Description>REGU-204-2744159</Description>
    </_dlc_DocIdUrl>
    <Site_x0020_Name xmlns="859f7ad6-93f6-4205-b62b-a17f28acbbac">Brother Industries (U.K.) Ltd.</Site_x0020_Name>
    <Internal_x002f_External xmlns="859f7ad6-93f6-4205-b62b-a17f28acbbac">Internal document</Internal_x002f_External>
    <Post_x0020_code xmlns="859f7ad6-93f6-4205-b62b-a17f28acbbac">LL14 6HA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Vauxhall Industrial Estate, Ruabon, Wrexham, Clwyd, LL14 6HA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2022-01-11T00:00:00+00:00</Document_x0020_Date>
    <Facility_x0020_Address xmlns="859f7ad6-93f6-4205-b62b-a17f28acbbac">Vauxhall Industrial Estate, Ruabon, Wrexham, Clwyd, LL14 6HA</Facility_x0020_Address>
    <Environment_x0020_Sub_x0020_Folder xmlns="859f7ad6-93f6-4205-b62b-a17f28acbbac">Licence variation</Environment_x0020_Sub_x0020_Folder>
    <Customer_x0020_Name xmlns="859f7ad6-93f6-4205-b62b-a17f28acbbac">Brother Industries (U.K.) Ltd.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4F00A-C712-4E16-9FAF-7B7F6C275A4E}"/>
</file>

<file path=customXml/itemProps2.xml><?xml version="1.0" encoding="utf-8"?>
<ds:datastoreItem xmlns:ds="http://schemas.openxmlformats.org/officeDocument/2006/customXml" ds:itemID="{0343A6DE-23E9-410B-B5C2-3A341E6A5495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1DDDED-D5F7-45A8-A64F-EC6710449B56}"/>
</file>

<file path=customXml/itemProps5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4FD3241-E885-44C7-868F-96C1637B1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286</TotalTime>
  <Pages>9</Pages>
  <Words>1826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12172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>203_08_SD12, version 1Issue date: 12/06/09</dc:description>
  <cp:lastModifiedBy>Smith, Rhiannon</cp:lastModifiedBy>
  <cp:revision>5</cp:revision>
  <cp:lastPrinted>2013-09-05T10:11:00Z</cp:lastPrinted>
  <dcterms:created xsi:type="dcterms:W3CDTF">2021-12-20T13:32:00Z</dcterms:created>
  <dcterms:modified xsi:type="dcterms:W3CDTF">2022-01-11T13:00:00Z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2618147c-ab75-432a-a72a-bd20740f0b14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</Properties>
</file>