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DC708" w14:textId="77777777" w:rsidR="0053194E" w:rsidRPr="00216FD8" w:rsidRDefault="006D6F79" w:rsidP="003427F4">
      <w:pPr>
        <w:pStyle w:val="StyleHeading5BlockLabelArial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2"/>
        <w:gridCol w:w="6503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00391B0D" w:rsidR="008751E9" w:rsidRPr="00216FD8" w:rsidRDefault="006A0D70" w:rsidP="006A0D7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90640577"/>
            <w:r w:rsidRPr="006A0D70">
              <w:rPr>
                <w:rFonts w:ascii="Arial" w:hAnsi="Arial" w:cs="Arial"/>
                <w:lang w:eastAsia="en-US"/>
              </w:rPr>
              <w:t>PAN-015809</w:t>
            </w:r>
            <w:bookmarkEnd w:id="0"/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62F05646" w:rsidR="008751E9" w:rsidRPr="00216FD8" w:rsidRDefault="006A0D70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A0D70">
              <w:rPr>
                <w:rFonts w:ascii="Arial" w:hAnsi="Arial" w:cs="Arial"/>
                <w:lang w:eastAsia="en-US"/>
              </w:rPr>
              <w:t>EPR</w:t>
            </w:r>
            <w:r w:rsidR="00E77B74">
              <w:rPr>
                <w:rFonts w:ascii="Arial" w:hAnsi="Arial" w:cs="Arial"/>
                <w:lang w:eastAsia="en-US"/>
              </w:rPr>
              <w:t>/</w:t>
            </w:r>
            <w:r w:rsidRPr="006A0D70">
              <w:rPr>
                <w:rFonts w:ascii="Arial" w:hAnsi="Arial" w:cs="Arial"/>
                <w:lang w:eastAsia="en-US"/>
              </w:rPr>
              <w:t>BB3498HA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7FCC8D3E" w:rsidR="008751E9" w:rsidRPr="00216FD8" w:rsidRDefault="006A0D70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90640584"/>
            <w:r w:rsidRPr="006A0D70">
              <w:rPr>
                <w:rFonts w:ascii="Arial" w:hAnsi="Arial" w:cs="Arial"/>
                <w:lang w:eastAsia="en-US"/>
              </w:rPr>
              <w:t xml:space="preserve">Prichard Remediation </w:t>
            </w:r>
            <w:r w:rsidR="00BF64DA">
              <w:rPr>
                <w:rFonts w:ascii="Arial" w:hAnsi="Arial" w:cs="Arial"/>
                <w:lang w:eastAsia="en-US"/>
              </w:rPr>
              <w:t>Limited</w:t>
            </w:r>
            <w:bookmarkEnd w:id="1"/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CF7FF18" w14:textId="19EC29D6" w:rsidR="008751E9" w:rsidRPr="00216FD8" w:rsidRDefault="006A0D70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2" w:name="_Hlk90640588"/>
            <w:r>
              <w:rPr>
                <w:rFonts w:ascii="Arial" w:hAnsi="Arial" w:cs="Arial"/>
                <w:lang w:eastAsia="en-US"/>
              </w:rPr>
              <w:t>Mobile Plant Permit</w:t>
            </w:r>
            <w:bookmarkEnd w:id="2"/>
          </w:p>
        </w:tc>
      </w:tr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171DF022" w:rsidR="008751E9" w:rsidRPr="00216FD8" w:rsidRDefault="006A0D70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2F3F3D5F" w:rsidR="008751E9" w:rsidRPr="00216FD8" w:rsidRDefault="006A0D70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1264765B" w14:textId="77777777" w:rsidR="008751E9" w:rsidRDefault="0089780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3" w:history="1">
              <w:r w:rsidR="006A0D70" w:rsidRPr="002D1A87">
                <w:rPr>
                  <w:rStyle w:val="Hyperlink"/>
                  <w:rFonts w:cs="Arial"/>
                  <w:sz w:val="24"/>
                  <w:lang w:eastAsia="en-US"/>
                </w:rPr>
                <w:t>wasteregulation.southcentral@cyfoethnaturiolcymru.gov.uk</w:t>
              </w:r>
            </w:hyperlink>
            <w:r w:rsidR="006A0D70">
              <w:rPr>
                <w:rFonts w:ascii="Arial" w:hAnsi="Arial" w:cs="Arial"/>
                <w:lang w:eastAsia="en-US"/>
              </w:rPr>
              <w:t xml:space="preserve">  </w:t>
            </w:r>
          </w:p>
          <w:p w14:paraId="4D1622E9" w14:textId="43DBF4E6" w:rsidR="00C01196" w:rsidRPr="00216FD8" w:rsidRDefault="0089780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4" w:history="1">
              <w:r w:rsidR="006F6B38" w:rsidRPr="00884665">
                <w:rPr>
                  <w:rStyle w:val="Hyperlink"/>
                  <w:rFonts w:cs="Arial"/>
                  <w:sz w:val="24"/>
                  <w:lang w:eastAsia="en-US"/>
                </w:rPr>
                <w:t>alex.bowder@cyfoethnaturiolcymru.gov.uk</w:t>
              </w:r>
            </w:hyperlink>
            <w:r w:rsidR="006F6B38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89780A" w:rsidRPr="002F1449" w:rsidRDefault="0089780A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89780A" w:rsidRDefault="0089780A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89780A" w:rsidRDefault="0089780A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3C2C05D1" w14:textId="77777777" w:rsidR="0089780A" w:rsidRPr="002F1449" w:rsidRDefault="0089780A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89780A" w:rsidRDefault="0089780A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89780A" w:rsidRDefault="0089780A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648D3071" w:rsidR="008751E9" w:rsidRPr="00216FD8" w:rsidRDefault="006A0D70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22/10/21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6D8C0CB9" w:rsidR="006E30A8" w:rsidRPr="00216FD8" w:rsidRDefault="006A0D70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25/10/21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210257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210257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1A73CD57" w:rsidR="006E30A8" w:rsidRPr="00210257" w:rsidRDefault="00210257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210257">
              <w:rPr>
                <w:rFonts w:ascii="Arial" w:hAnsi="Arial" w:cs="Arial"/>
              </w:rPr>
              <w:t>20/12/21</w:t>
            </w: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0F28E5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0F28E5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128721F5" w:rsidR="006E30A8" w:rsidRPr="000F28E5" w:rsidRDefault="003D15FB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0F28E5">
              <w:rPr>
                <w:rFonts w:ascii="Arial" w:hAnsi="Arial" w:cs="Arial"/>
              </w:rPr>
              <w:t>13/01/22</w:t>
            </w: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0F28E5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F28E5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7C41C629" w:rsidR="006E30A8" w:rsidRPr="000F28E5" w:rsidRDefault="000F28E5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0F28E5">
              <w:rPr>
                <w:rFonts w:ascii="Arial" w:hAnsi="Arial" w:cs="Arial"/>
              </w:rPr>
              <w:t>13/01/22</w:t>
            </w: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0F28E5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F28E5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595F7566" w:rsidR="006E30A8" w:rsidRPr="000F28E5" w:rsidRDefault="003D15FB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0F28E5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0F28E5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0F28E5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57B6E03" w14:textId="1A05A1AD" w:rsidR="006E30A8" w:rsidRPr="000F28E5" w:rsidRDefault="000F28E5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0F28E5">
              <w:rPr>
                <w:rFonts w:ascii="Arial" w:hAnsi="Arial" w:cs="Arial"/>
              </w:rPr>
              <w:t>14/01/22</w:t>
            </w: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0F28E5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F28E5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1202DD00" w:rsidR="006E30A8" w:rsidRPr="000F28E5" w:rsidRDefault="003D15FB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0F28E5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6E30A8" w:rsidRPr="000F28E5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F28E5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11ED3E63" w:rsidR="006E30A8" w:rsidRPr="000F28E5" w:rsidRDefault="003D15FB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0F28E5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0F28E5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F28E5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65F7F33B" w:rsidR="006E30A8" w:rsidRPr="000F28E5" w:rsidRDefault="003D15FB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0F28E5">
              <w:rPr>
                <w:rFonts w:ascii="Arial" w:hAnsi="Arial" w:cs="Arial"/>
              </w:rPr>
              <w:t>n/a</w:t>
            </w:r>
          </w:p>
        </w:tc>
      </w:tr>
    </w:tbl>
    <w:p w14:paraId="48CF34D5" w14:textId="77777777" w:rsidR="00481D55" w:rsidRPr="00216FD8" w:rsidRDefault="0093763B" w:rsidP="003427F4">
      <w:pPr>
        <w:pStyle w:val="StyleHeading5BlockLabelArial"/>
      </w:pPr>
      <w:r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90"/>
        <w:gridCol w:w="608"/>
        <w:gridCol w:w="651"/>
        <w:gridCol w:w="596"/>
        <w:gridCol w:w="2246"/>
      </w:tblGrid>
      <w:tr w:rsidR="007150AF" w:rsidRPr="00216FD8" w14:paraId="38148709" w14:textId="77777777" w:rsidTr="00007756">
        <w:trPr>
          <w:trHeight w:val="113"/>
        </w:trPr>
        <w:tc>
          <w:tcPr>
            <w:tcW w:w="2694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66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6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007756">
        <w:trPr>
          <w:trHeight w:val="113"/>
        </w:trPr>
        <w:tc>
          <w:tcPr>
            <w:tcW w:w="2694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2" w:type="pct"/>
          </w:tcPr>
          <w:p w14:paraId="72107B4D" w14:textId="7A420ED8" w:rsidR="009B7AC3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000BBEA5" w14:textId="77777777" w:rsidR="0007341A" w:rsidRDefault="0007341A" w:rsidP="0007341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6A0D70">
              <w:rPr>
                <w:rFonts w:cs="Arial"/>
                <w:color w:val="000000"/>
                <w:szCs w:val="22"/>
              </w:rPr>
              <w:t xml:space="preserve">Mobile Plant </w:t>
            </w:r>
            <w:proofErr w:type="gramStart"/>
            <w:r w:rsidRPr="006A0D70">
              <w:rPr>
                <w:rFonts w:cs="Arial"/>
                <w:color w:val="000000"/>
                <w:szCs w:val="22"/>
              </w:rPr>
              <w:t>-  Noise</w:t>
            </w:r>
            <w:proofErr w:type="gramEnd"/>
            <w:r w:rsidRPr="006A0D70">
              <w:rPr>
                <w:rFonts w:cs="Arial"/>
                <w:color w:val="000000"/>
                <w:szCs w:val="22"/>
              </w:rPr>
              <w:t xml:space="preserve"> Vibration Management Plan</w:t>
            </w:r>
          </w:p>
          <w:p w14:paraId="4071A3D2" w14:textId="2A8E4129" w:rsidR="009B7AC3" w:rsidRDefault="0007341A" w:rsidP="0007341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6A0D70">
              <w:rPr>
                <w:rFonts w:cs="Arial"/>
                <w:color w:val="000000"/>
                <w:szCs w:val="22"/>
              </w:rPr>
              <w:t xml:space="preserve">Mobile Plant </w:t>
            </w:r>
            <w:r>
              <w:rPr>
                <w:rFonts w:cs="Arial"/>
                <w:color w:val="000000"/>
                <w:szCs w:val="22"/>
              </w:rPr>
              <w:t>–</w:t>
            </w:r>
            <w:r w:rsidRPr="006A0D70">
              <w:rPr>
                <w:rFonts w:cs="Arial"/>
                <w:color w:val="000000"/>
                <w:szCs w:val="22"/>
              </w:rPr>
              <w:t xml:space="preserve"> CEMP</w:t>
            </w:r>
          </w:p>
          <w:p w14:paraId="4055748F" w14:textId="2E669272" w:rsidR="0007341A" w:rsidRPr="00216FD8" w:rsidRDefault="0007341A" w:rsidP="0007341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A0D70">
              <w:rPr>
                <w:rFonts w:cs="Arial"/>
                <w:szCs w:val="22"/>
              </w:rPr>
              <w:t>Mobile Plant - Pollution Control Plan</w:t>
            </w:r>
          </w:p>
        </w:tc>
      </w:tr>
      <w:tr w:rsidR="007150AF" w:rsidRPr="00216FD8" w14:paraId="625241D8" w14:textId="77777777" w:rsidTr="00007756">
        <w:trPr>
          <w:trHeight w:val="113"/>
        </w:trPr>
        <w:tc>
          <w:tcPr>
            <w:tcW w:w="2694" w:type="pct"/>
          </w:tcPr>
          <w:p w14:paraId="338E8E6D" w14:textId="7D8D7894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Non</w:t>
            </w:r>
            <w:r w:rsidR="00227A42">
              <w:rPr>
                <w:rFonts w:cs="Arial"/>
                <w:szCs w:val="22"/>
              </w:rPr>
              <w:t>-</w:t>
            </w:r>
            <w:r w:rsidRPr="00216FD8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2" w:type="pct"/>
          </w:tcPr>
          <w:p w14:paraId="7EFAB805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372A28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FD13776" w14:textId="6D3883DA" w:rsidR="00326007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68496270" w14:textId="21CC7E8C" w:rsidR="00326007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Information provided on application form</w:t>
            </w:r>
          </w:p>
        </w:tc>
      </w:tr>
      <w:tr w:rsidR="007150AF" w:rsidRPr="00216FD8" w14:paraId="3FECEC65" w14:textId="77777777" w:rsidTr="00007756">
        <w:trPr>
          <w:trHeight w:val="113"/>
        </w:trPr>
        <w:tc>
          <w:tcPr>
            <w:tcW w:w="2694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2" w:type="pct"/>
          </w:tcPr>
          <w:p w14:paraId="20561C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ECDC51C" w14:textId="2C2739DB" w:rsidR="00326007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470FB058" w14:textId="41323CDF" w:rsidR="00326007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Mobile plant</w:t>
            </w:r>
          </w:p>
        </w:tc>
      </w:tr>
      <w:tr w:rsidR="007150AF" w:rsidRPr="00216FD8" w14:paraId="2890E238" w14:textId="77777777" w:rsidTr="00007756">
        <w:trPr>
          <w:trHeight w:val="113"/>
        </w:trPr>
        <w:tc>
          <w:tcPr>
            <w:tcW w:w="2694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2" w:type="pct"/>
          </w:tcPr>
          <w:p w14:paraId="4C8778F9" w14:textId="53405AE5" w:rsidR="00326007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29F1492C" w14:textId="5D15D8BD" w:rsidR="00326007" w:rsidRPr="00216FD8" w:rsidRDefault="006A0D7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A0D70">
              <w:rPr>
                <w:rFonts w:cs="Arial"/>
                <w:szCs w:val="22"/>
              </w:rPr>
              <w:t>Mobile Plant Risk Assessment 211021</w:t>
            </w:r>
          </w:p>
        </w:tc>
      </w:tr>
      <w:tr w:rsidR="00227A42" w:rsidRPr="00216FD8" w14:paraId="12DB2874" w14:textId="77777777" w:rsidTr="00007756">
        <w:trPr>
          <w:trHeight w:val="113"/>
        </w:trPr>
        <w:tc>
          <w:tcPr>
            <w:tcW w:w="2694" w:type="pct"/>
          </w:tcPr>
          <w:p w14:paraId="594351E3" w14:textId="77777777" w:rsidR="00227A42" w:rsidRPr="00216FD8" w:rsidRDefault="00227A42" w:rsidP="00227A4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2" w:type="pct"/>
          </w:tcPr>
          <w:p w14:paraId="06A95F9D" w14:textId="77777777" w:rsidR="00227A42" w:rsidRPr="00216FD8" w:rsidRDefault="00227A42" w:rsidP="00227A4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2AC5BDF6" w14:textId="77777777" w:rsidR="00227A42" w:rsidRPr="00216FD8" w:rsidRDefault="00227A42" w:rsidP="00227A4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7F155B7B" w14:textId="70DD13EF" w:rsidR="00227A42" w:rsidRPr="00216FD8" w:rsidRDefault="00227A42" w:rsidP="00227A4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71638B12" w14:textId="6C52B7CD" w:rsidR="00227A42" w:rsidRPr="00216FD8" w:rsidRDefault="00227A42" w:rsidP="00227A4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Mobile plant</w:t>
            </w:r>
          </w:p>
        </w:tc>
      </w:tr>
      <w:tr w:rsidR="007150AF" w:rsidRPr="00216FD8" w14:paraId="0C4D13F7" w14:textId="77777777" w:rsidTr="00007756">
        <w:trPr>
          <w:trHeight w:val="113"/>
        </w:trPr>
        <w:tc>
          <w:tcPr>
            <w:tcW w:w="2694" w:type="pct"/>
          </w:tcPr>
          <w:p w14:paraId="7CABA7CE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2" w:type="pct"/>
          </w:tcPr>
          <w:p w14:paraId="6051767B" w14:textId="66EBE8B8" w:rsidR="009B7AC3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303B3536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751B00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2999CCA8" w14:textId="5FB97555" w:rsidR="009B7AC3" w:rsidRPr="00216FD8" w:rsidRDefault="00227A42" w:rsidP="00227A4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Within </w:t>
            </w:r>
            <w:r w:rsidRPr="006A0D70">
              <w:rPr>
                <w:rFonts w:cs="Arial"/>
                <w:color w:val="000000"/>
                <w:szCs w:val="22"/>
              </w:rPr>
              <w:t xml:space="preserve">Mobile Plant </w:t>
            </w:r>
            <w:r>
              <w:rPr>
                <w:rFonts w:cs="Arial"/>
                <w:color w:val="000000"/>
                <w:szCs w:val="22"/>
              </w:rPr>
              <w:t>–</w:t>
            </w:r>
            <w:r w:rsidRPr="006A0D70">
              <w:rPr>
                <w:rFonts w:cs="Arial"/>
                <w:color w:val="000000"/>
                <w:szCs w:val="22"/>
              </w:rPr>
              <w:t xml:space="preserve"> CEMP</w:t>
            </w:r>
          </w:p>
        </w:tc>
      </w:tr>
      <w:tr w:rsidR="00007756" w:rsidRPr="00EF0974" w14:paraId="1C2096BC" w14:textId="77777777" w:rsidTr="00007756">
        <w:trPr>
          <w:trHeight w:val="20"/>
        </w:trPr>
        <w:tc>
          <w:tcPr>
            <w:tcW w:w="2694" w:type="pct"/>
          </w:tcPr>
          <w:p w14:paraId="652FEAA9" w14:textId="0F29E1AA" w:rsidR="00007756" w:rsidRDefault="00007756" w:rsidP="006A0D7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Noise impact assessment and management plan</w:t>
            </w:r>
          </w:p>
        </w:tc>
        <w:tc>
          <w:tcPr>
            <w:tcW w:w="342" w:type="pct"/>
          </w:tcPr>
          <w:p w14:paraId="7A4A50F3" w14:textId="034BB968" w:rsidR="00007756" w:rsidRPr="00EF0974" w:rsidRDefault="00227A42" w:rsidP="006A0D7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10106846" w14:textId="77777777" w:rsidR="00007756" w:rsidRPr="00EF0974" w:rsidRDefault="00007756" w:rsidP="006A0D7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07D11C8" w14:textId="77777777" w:rsidR="00007756" w:rsidRPr="00EF0974" w:rsidRDefault="00007756" w:rsidP="006A0D7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39200305" w14:textId="54C2F133" w:rsidR="006A0D70" w:rsidRPr="00EF0974" w:rsidRDefault="00227A42" w:rsidP="0021025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6A0D70">
              <w:rPr>
                <w:rFonts w:cs="Arial"/>
                <w:color w:val="000000"/>
                <w:szCs w:val="22"/>
              </w:rPr>
              <w:t xml:space="preserve">Mobile Plant </w:t>
            </w:r>
            <w:proofErr w:type="gramStart"/>
            <w:r w:rsidRPr="006A0D70">
              <w:rPr>
                <w:rFonts w:cs="Arial"/>
                <w:color w:val="000000"/>
                <w:szCs w:val="22"/>
              </w:rPr>
              <w:t>-  Noise</w:t>
            </w:r>
            <w:proofErr w:type="gramEnd"/>
            <w:r w:rsidRPr="006A0D70">
              <w:rPr>
                <w:rFonts w:cs="Arial"/>
                <w:color w:val="000000"/>
                <w:szCs w:val="22"/>
              </w:rPr>
              <w:t xml:space="preserve"> Vibration Management Plan</w:t>
            </w:r>
          </w:p>
        </w:tc>
      </w:tr>
      <w:tr w:rsidR="007150AF" w:rsidRPr="00216FD8" w14:paraId="306A414A" w14:textId="77777777" w:rsidTr="00007756">
        <w:trPr>
          <w:trHeight w:val="113"/>
        </w:trPr>
        <w:tc>
          <w:tcPr>
            <w:tcW w:w="2694" w:type="pct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2" w:type="pct"/>
          </w:tcPr>
          <w:p w14:paraId="17C840B9" w14:textId="6CDE793F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0AE1554" w14:textId="2DDE52AF" w:rsidR="00326007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7174FF12" w14:textId="7BD54EC8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93591" w:rsidRPr="00216FD8" w14:paraId="7D144B46" w14:textId="77777777" w:rsidTr="00007756">
        <w:trPr>
          <w:trHeight w:val="113"/>
        </w:trPr>
        <w:tc>
          <w:tcPr>
            <w:tcW w:w="2694" w:type="pct"/>
          </w:tcPr>
          <w:p w14:paraId="14BF6013" w14:textId="4468A49C" w:rsidR="00A93591" w:rsidRPr="00216FD8" w:rsidRDefault="00A9359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Other documents</w:t>
            </w:r>
          </w:p>
        </w:tc>
        <w:tc>
          <w:tcPr>
            <w:tcW w:w="342" w:type="pct"/>
          </w:tcPr>
          <w:p w14:paraId="0CD57599" w14:textId="4516D386" w:rsidR="00A93591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740D2700" w14:textId="77777777" w:rsidR="00A93591" w:rsidRPr="00216FD8" w:rsidRDefault="00A9359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379E2296" w14:textId="77777777" w:rsidR="00A93591" w:rsidRPr="00216FD8" w:rsidRDefault="00A9359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68E44B62" w14:textId="68C5E4FF" w:rsidR="00A93591" w:rsidRDefault="00A9359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93591">
              <w:rPr>
                <w:rFonts w:cs="Arial"/>
                <w:szCs w:val="22"/>
              </w:rPr>
              <w:t>Virginia Park - Permitting queries</w:t>
            </w:r>
          </w:p>
          <w:p w14:paraId="42E7C157" w14:textId="77777777" w:rsidR="00A93591" w:rsidRDefault="00A9359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93591">
              <w:rPr>
                <w:rFonts w:cs="Arial"/>
                <w:szCs w:val="22"/>
              </w:rPr>
              <w:t>FW Virginia Park - Permitting queries</w:t>
            </w:r>
          </w:p>
          <w:p w14:paraId="48A1AA6F" w14:textId="4FF10876" w:rsidR="00227A42" w:rsidRPr="006A0D70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A0D70">
              <w:rPr>
                <w:rFonts w:cs="Arial"/>
                <w:szCs w:val="22"/>
              </w:rPr>
              <w:t>EA SR Permit No.27</w:t>
            </w:r>
          </w:p>
        </w:tc>
      </w:tr>
      <w:tr w:rsidR="007150AF" w:rsidRPr="00216FD8" w14:paraId="04206DBF" w14:textId="77777777" w:rsidTr="00007756">
        <w:trPr>
          <w:trHeight w:val="113"/>
        </w:trPr>
        <w:tc>
          <w:tcPr>
            <w:tcW w:w="2694" w:type="pct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2" w:type="pct"/>
          </w:tcPr>
          <w:p w14:paraId="704FF8A4" w14:textId="764C5260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B7C754D" w14:textId="69013312" w:rsidR="00326007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4CC704C8" w14:textId="7DBA7CA2" w:rsidR="00227A42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Not required as variation, not assessed:</w:t>
            </w:r>
          </w:p>
          <w:p w14:paraId="7F2007F3" w14:textId="2C297054" w:rsidR="00326007" w:rsidRDefault="006A0D7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A0D70">
              <w:rPr>
                <w:rFonts w:cs="Arial"/>
                <w:szCs w:val="22"/>
              </w:rPr>
              <w:t>COTC continuing</w:t>
            </w:r>
          </w:p>
          <w:p w14:paraId="5039D470" w14:textId="77777777" w:rsidR="006A0D70" w:rsidRDefault="006A0D7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A0D70">
              <w:rPr>
                <w:rFonts w:cs="Arial"/>
                <w:szCs w:val="22"/>
              </w:rPr>
              <w:t>G. Harvey MROC13 Registration</w:t>
            </w:r>
          </w:p>
          <w:p w14:paraId="00ACE6D7" w14:textId="5A6C164C" w:rsidR="006A0D70" w:rsidRPr="00216FD8" w:rsidRDefault="006A0D7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ABD9E57" w14:textId="77777777" w:rsidTr="00007756">
        <w:trPr>
          <w:trHeight w:val="113"/>
        </w:trPr>
        <w:tc>
          <w:tcPr>
            <w:tcW w:w="2694" w:type="pct"/>
          </w:tcPr>
          <w:p w14:paraId="6B1EEF3C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2" w:type="pct"/>
          </w:tcPr>
          <w:p w14:paraId="1CCCB4A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43A91BA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5F57579" w14:textId="6E111FAA" w:rsidR="009B7AC3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34A861D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007756">
        <w:trPr>
          <w:trHeight w:val="113"/>
        </w:trPr>
        <w:tc>
          <w:tcPr>
            <w:tcW w:w="2694" w:type="pct"/>
          </w:tcPr>
          <w:p w14:paraId="17703C6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216FD8">
              <w:rPr>
                <w:rFonts w:cs="Arial"/>
                <w:szCs w:val="22"/>
              </w:rPr>
              <w:t>Opra</w:t>
            </w:r>
            <w:proofErr w:type="spellEnd"/>
            <w:r w:rsidRPr="00216FD8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2" w:type="pct"/>
          </w:tcPr>
          <w:p w14:paraId="47CA4297" w14:textId="21F8ACB4" w:rsidR="00326007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3569686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7D7378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067AC091" w14:textId="65C9DCEF" w:rsidR="00326007" w:rsidRPr="00216FD8" w:rsidRDefault="006A0D7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A0D70">
              <w:rPr>
                <w:rFonts w:cs="Arial"/>
                <w:szCs w:val="22"/>
              </w:rPr>
              <w:t>OPRA Waste Profile 211021</w:t>
            </w:r>
          </w:p>
        </w:tc>
      </w:tr>
      <w:tr w:rsidR="006E30A8" w:rsidRPr="00216FD8" w14:paraId="207DFEE4" w14:textId="77777777" w:rsidTr="00007756">
        <w:trPr>
          <w:trHeight w:val="113"/>
        </w:trPr>
        <w:tc>
          <w:tcPr>
            <w:tcW w:w="2694" w:type="pct"/>
          </w:tcPr>
          <w:p w14:paraId="612D5996" w14:textId="6D548EF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23D2CCA0" w14:textId="5C063740" w:rsidR="006E30A8" w:rsidRPr="00216FD8" w:rsidRDefault="00227A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6900D6A3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037141D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5D2BD5A7" w14:textId="2B47F430" w:rsidR="00BF64DA" w:rsidRPr="00BF64DA" w:rsidRDefault="00227A42" w:rsidP="00BF64D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</w:t>
            </w:r>
            <w:r w:rsidR="00BF64DA" w:rsidRPr="00BF64DA">
              <w:rPr>
                <w:rFonts w:cs="Arial"/>
                <w:szCs w:val="22"/>
              </w:rPr>
              <w:t>ransaction number: 2094509</w:t>
            </w:r>
          </w:p>
          <w:p w14:paraId="75B0562F" w14:textId="0F3164A9" w:rsidR="00BF64DA" w:rsidRPr="00BF64DA" w:rsidRDefault="00227A42" w:rsidP="00BF64D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</w:t>
            </w:r>
            <w:r w:rsidR="00BF64DA" w:rsidRPr="00BF64DA">
              <w:rPr>
                <w:rFonts w:cs="Arial"/>
                <w:szCs w:val="22"/>
              </w:rPr>
              <w:t>ate: 25/10/2021</w:t>
            </w:r>
          </w:p>
          <w:p w14:paraId="08E74635" w14:textId="1FD3EACA" w:rsidR="00BF64DA" w:rsidRPr="00BF64DA" w:rsidRDefault="00227A42" w:rsidP="00BF64D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</w:t>
            </w:r>
            <w:r w:rsidR="00BF64DA" w:rsidRPr="00BF64DA">
              <w:rPr>
                <w:rFonts w:cs="Arial"/>
                <w:szCs w:val="22"/>
              </w:rPr>
              <w:t xml:space="preserve">ef: BS/251021/33, Tom </w:t>
            </w:r>
            <w:proofErr w:type="spellStart"/>
            <w:r w:rsidR="00BF64DA" w:rsidRPr="00BF64DA">
              <w:rPr>
                <w:rFonts w:cs="Arial"/>
                <w:szCs w:val="22"/>
              </w:rPr>
              <w:t>Pric</w:t>
            </w:r>
            <w:proofErr w:type="spellEnd"/>
            <w:r w:rsidR="00BF64DA" w:rsidRPr="00BF64DA">
              <w:rPr>
                <w:rFonts w:cs="Arial"/>
                <w:szCs w:val="22"/>
              </w:rPr>
              <w:t xml:space="preserve"> Con Ltd</w:t>
            </w:r>
          </w:p>
          <w:p w14:paraId="3C0B81C4" w14:textId="641A406F" w:rsidR="00BF64DA" w:rsidRPr="00216FD8" w:rsidRDefault="00227A42" w:rsidP="00BF64D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</w:t>
            </w:r>
            <w:r w:rsidR="00BF64DA" w:rsidRPr="00BF64DA">
              <w:rPr>
                <w:rFonts w:cs="Arial"/>
                <w:szCs w:val="22"/>
              </w:rPr>
              <w:t>mount: 2,840.00</w:t>
            </w:r>
          </w:p>
        </w:tc>
      </w:tr>
      <w:tr w:rsidR="007A23C3" w:rsidRPr="00216FD8" w14:paraId="3BFD0F58" w14:textId="77777777" w:rsidTr="00007756">
        <w:trPr>
          <w:trHeight w:val="113"/>
        </w:trPr>
        <w:tc>
          <w:tcPr>
            <w:tcW w:w="2694" w:type="pct"/>
          </w:tcPr>
          <w:p w14:paraId="4BFF34A1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Industrial Emissions Directive (IED) Activity</w:t>
            </w:r>
          </w:p>
          <w:p w14:paraId="1892D2CB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Is the activity/</w:t>
            </w:r>
            <w:proofErr w:type="spellStart"/>
            <w:r>
              <w:rPr>
                <w:rFonts w:cs="Arial"/>
                <w:szCs w:val="22"/>
              </w:rPr>
              <w:t>ies</w:t>
            </w:r>
            <w:proofErr w:type="spellEnd"/>
            <w:r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53AD621A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These activities include:</w:t>
            </w:r>
          </w:p>
          <w:p w14:paraId="3D996DAA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4210F40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Storage of hazardous waste</w:t>
            </w:r>
          </w:p>
          <w:p w14:paraId="1F6E0E7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</w:t>
            </w:r>
            <w:proofErr w:type="gramStart"/>
            <w:r>
              <w:rPr>
                <w:rFonts w:cs="Arial"/>
                <w:szCs w:val="22"/>
              </w:rPr>
              <w:t>i.e.</w:t>
            </w:r>
            <w:proofErr w:type="gramEnd"/>
            <w:r>
              <w:rPr>
                <w:rFonts w:cs="Arial"/>
                <w:szCs w:val="22"/>
              </w:rPr>
              <w:t xml:space="preserve"> composting and anaerobic digestion)</w:t>
            </w:r>
          </w:p>
          <w:p w14:paraId="5C2D392D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6569615D" w14:textId="7EA5005E" w:rsidR="007A23C3" w:rsidRDefault="007A23C3" w:rsidP="00BF64DA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2" w:type="pct"/>
          </w:tcPr>
          <w:p w14:paraId="16C90979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97D34E2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629859" w14:textId="44EEE90D" w:rsidR="007A23C3" w:rsidRPr="00216FD8" w:rsidRDefault="00BF64DA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487B446E" w14:textId="53E549CF" w:rsidR="007A23C3" w:rsidRDefault="00BF64DA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Mobile plant</w:t>
            </w:r>
          </w:p>
        </w:tc>
      </w:tr>
      <w:tr w:rsidR="00BF64DA" w:rsidRPr="00216FD8" w14:paraId="0C75629C" w14:textId="77777777" w:rsidTr="00007756">
        <w:trPr>
          <w:trHeight w:val="113"/>
        </w:trPr>
        <w:tc>
          <w:tcPr>
            <w:tcW w:w="2694" w:type="pct"/>
          </w:tcPr>
          <w:p w14:paraId="4D5509D1" w14:textId="1B47C1A1" w:rsidR="00BF64DA" w:rsidRDefault="00BF64DA" w:rsidP="00BF64D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2" w:type="pct"/>
          </w:tcPr>
          <w:p w14:paraId="52666287" w14:textId="77777777" w:rsidR="00BF64DA" w:rsidRPr="00216FD8" w:rsidRDefault="00BF64DA" w:rsidP="00BF64D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CDEB973" w14:textId="77777777" w:rsidR="00BF64DA" w:rsidRPr="00216FD8" w:rsidRDefault="00BF64DA" w:rsidP="00BF64D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77D338A" w14:textId="019E6DE4" w:rsidR="00BF64DA" w:rsidRPr="00216FD8" w:rsidRDefault="00BF64DA" w:rsidP="00BF64D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292F08E8" w14:textId="35EA755B" w:rsidR="00BF64DA" w:rsidRDefault="00BF64DA" w:rsidP="00BF64D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Mobile plant</w:t>
            </w: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0587A3C7" w:rsidR="008751E9" w:rsidRPr="00216FD8" w:rsidRDefault="00260E54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3FA2BAAC" w:rsidR="008751E9" w:rsidRPr="00216FD8" w:rsidRDefault="00260E54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60E0353B" w:rsidR="008751E9" w:rsidRPr="00216FD8" w:rsidRDefault="00260E54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1466FCD7" w:rsidR="008751E9" w:rsidRPr="00216FD8" w:rsidRDefault="00260E54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4DFE86DE" w:rsidR="008751E9" w:rsidRPr="00216FD8" w:rsidRDefault="00260E54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3888C66B" w:rsidR="008751E9" w:rsidRPr="00216FD8" w:rsidRDefault="00260E54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7230D38E" w:rsidR="008751E9" w:rsidRPr="00216FD8" w:rsidRDefault="00260E54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 xml:space="preserve">Application form Part F1 - Initial checks, including payment, confidentiality, national </w:t>
      </w:r>
      <w:proofErr w:type="gramStart"/>
      <w:r w:rsidRPr="00216FD8">
        <w:rPr>
          <w:rFonts w:ascii="Arial" w:hAnsi="Arial" w:cs="Arial"/>
          <w:b/>
        </w:rPr>
        <w:t>security</w:t>
      </w:r>
      <w:proofErr w:type="gramEnd"/>
      <w:r w:rsidRPr="00216FD8">
        <w:rPr>
          <w:rFonts w:ascii="Arial" w:hAnsi="Arial" w:cs="Arial"/>
          <w:b/>
        </w:rPr>
        <w:t xml:space="preserve">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F62CAB" w:rsidRPr="00216FD8" w14:paraId="70566EDC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44E8DC4D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34585356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227A42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27A42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227A42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27A42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5E26CCA5" w:rsidR="00F62CAB" w:rsidRPr="00227A42" w:rsidRDefault="00227A42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27A4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77777777" w:rsidR="00F62CAB" w:rsidRPr="00227A42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</w:tr>
      <w:tr w:rsidR="00F62CAB" w:rsidRPr="00216FD8" w14:paraId="4EDA23C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3B81CA28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431D87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7D35380B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4F032E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7DB40430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7E11B1ED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07E3C11F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702A7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3D7E3833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A11C6A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6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2E3EC210" w:rsidR="00F62CAB" w:rsidRPr="00216FD8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60E5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0989E62" w14:textId="77777777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60E5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Box been tickets to show correct fee is </w:t>
            </w:r>
            <w:proofErr w:type="gramStart"/>
            <w:r w:rsidRPr="00260E54">
              <w:rPr>
                <w:rFonts w:ascii="Arial" w:hAnsi="Arial" w:cs="Arial"/>
                <w:sz w:val="22"/>
                <w:szCs w:val="22"/>
                <w:highlight w:val="yellow"/>
              </w:rPr>
              <w:t>included?</w:t>
            </w:r>
            <w:proofErr w:type="gramEnd"/>
          </w:p>
          <w:p w14:paraId="1BA7F395" w14:textId="1EB80A00" w:rsidR="00260E54" w:rsidRPr="00260E54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60E54">
              <w:rPr>
                <w:rFonts w:ascii="Arial" w:hAnsi="Arial" w:cs="Arial"/>
                <w:sz w:val="22"/>
                <w:szCs w:val="22"/>
                <w:highlight w:val="yellow"/>
              </w:rPr>
              <w:t>Not queried as fee was received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13062A50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6E91F47C" w:rsidR="00F62CAB" w:rsidRPr="00260E54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60E54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62CAB" w:rsidRPr="00216FD8" w14:paraId="283E0C5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0751702" w14:textId="77777777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60E54">
              <w:rPr>
                <w:rFonts w:ascii="Arial" w:hAnsi="Arial" w:cs="Arial"/>
                <w:sz w:val="22"/>
                <w:szCs w:val="22"/>
                <w:highlight w:val="yellow"/>
              </w:rPr>
              <w:t>Is the application checklist complete?</w:t>
            </w:r>
          </w:p>
          <w:p w14:paraId="6D3E93BA" w14:textId="7A0844F8" w:rsidR="00260E54" w:rsidRPr="00260E54" w:rsidRDefault="00260E54" w:rsidP="00260E54">
            <w:pPr>
              <w:pStyle w:val="ListParagraph"/>
              <w:numPr>
                <w:ilvl w:val="0"/>
                <w:numId w:val="12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60E5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emails and TCM info Missing from the list 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7B73BCFD" w:rsidR="00F62CAB" w:rsidRPr="00260E54" w:rsidRDefault="00260E54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60E54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7777777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60E54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BB03E7" w:rsidRPr="00216FD8" w14:paraId="6F9A0FC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2A4AC845" w:rsidR="00BB03E7" w:rsidRPr="00216FD8" w:rsidRDefault="00260E54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22A05BF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11F1C162" w:rsidR="00BB03E7" w:rsidRPr="00216FD8" w:rsidRDefault="00260E54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7FB2FB0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02947691" w:rsidR="00BB03E7" w:rsidRPr="00216FD8" w:rsidRDefault="00260E54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1495415D" w:rsidR="00BB03E7" w:rsidRPr="00216FD8" w:rsidRDefault="00260E54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3A93A7E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3CF95877" w:rsidR="00BB03E7" w:rsidRPr="00216FD8" w:rsidRDefault="00260E54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62CAB" w:rsidRPr="00216FD8" w14:paraId="3F692DF6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227A42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F62CAB" w:rsidRPr="00227A42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27A42">
              <w:rPr>
                <w:rFonts w:ascii="Arial" w:hAnsi="Arial" w:cs="Arial"/>
                <w:b/>
                <w:sz w:val="22"/>
                <w:szCs w:val="22"/>
              </w:rPr>
              <w:t>Part F1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1185CC7B" w:rsidR="00F62CAB" w:rsidRPr="00227A42" w:rsidRDefault="00227A42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227A4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77777777" w:rsidR="00F62CAB" w:rsidRPr="00227A42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227A42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5080"/>
        <w:gridCol w:w="608"/>
        <w:gridCol w:w="510"/>
        <w:gridCol w:w="596"/>
        <w:gridCol w:w="1501"/>
      </w:tblGrid>
      <w:tr w:rsidR="00966287" w:rsidRPr="00216FD8" w14:paraId="3E38E61B" w14:textId="77777777" w:rsidTr="00BF3887">
        <w:trPr>
          <w:cantSplit/>
          <w:trHeight w:val="20"/>
        </w:trPr>
        <w:tc>
          <w:tcPr>
            <w:tcW w:w="335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57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844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BF3887">
        <w:trPr>
          <w:cantSplit/>
          <w:trHeight w:val="20"/>
        </w:trPr>
        <w:tc>
          <w:tcPr>
            <w:tcW w:w="335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57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9F9079B" w14:textId="1695950A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1A5918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423F5EAD" w14:textId="77777777" w:rsidR="00966287" w:rsidRDefault="00BD163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D163B">
              <w:rPr>
                <w:rFonts w:ascii="Arial" w:hAnsi="Arial" w:cs="Arial"/>
                <w:sz w:val="22"/>
                <w:szCs w:val="22"/>
              </w:rPr>
              <w:t>Email reference – Alex Bowder 15th and 21st October 2021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1E36FC4" w14:textId="77777777" w:rsidR="00BD163B" w:rsidRDefault="00BD163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D163B">
              <w:rPr>
                <w:rFonts w:ascii="Arial" w:hAnsi="Arial" w:cs="Arial"/>
                <w:sz w:val="22"/>
                <w:szCs w:val="22"/>
              </w:rPr>
              <w:t>Virginia Park - Permitting queries</w:t>
            </w:r>
          </w:p>
          <w:p w14:paraId="4CA8479C" w14:textId="583DDBD7" w:rsidR="00BD163B" w:rsidRPr="00216FD8" w:rsidRDefault="00BD163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D163B">
              <w:rPr>
                <w:rFonts w:ascii="Arial" w:hAnsi="Arial" w:cs="Arial"/>
                <w:sz w:val="22"/>
                <w:szCs w:val="22"/>
              </w:rPr>
              <w:t>FW Virginia Park - Permitting queries</w:t>
            </w:r>
          </w:p>
        </w:tc>
      </w:tr>
      <w:tr w:rsidR="00966287" w:rsidRPr="00216FD8" w14:paraId="7F43B640" w14:textId="77777777" w:rsidTr="00BF3887">
        <w:trPr>
          <w:cantSplit/>
          <w:trHeight w:val="20"/>
        </w:trPr>
        <w:tc>
          <w:tcPr>
            <w:tcW w:w="335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pct"/>
          </w:tcPr>
          <w:p w14:paraId="2C4EB6B8" w14:textId="62D689F8" w:rsidR="00966287" w:rsidRPr="00216FD8" w:rsidRDefault="00966287" w:rsidP="0007341A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62C46F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4F2DC53" w14:textId="0383656C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3FB131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22179F3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0826BF" w14:textId="77777777" w:rsidTr="00BF3887">
        <w:trPr>
          <w:cantSplit/>
          <w:trHeight w:val="20"/>
        </w:trPr>
        <w:tc>
          <w:tcPr>
            <w:tcW w:w="335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57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42" w:type="pct"/>
          </w:tcPr>
          <w:p w14:paraId="3F176E7E" w14:textId="740DD876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31C33655" w14:textId="2F5A8B80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7341A">
              <w:rPr>
                <w:rFonts w:ascii="Arial" w:hAnsi="Arial" w:cs="Arial"/>
                <w:sz w:val="22"/>
                <w:szCs w:val="22"/>
              </w:rPr>
              <w:t>BB3498HA</w:t>
            </w:r>
          </w:p>
        </w:tc>
      </w:tr>
      <w:tr w:rsidR="00966287" w:rsidRPr="00216FD8" w14:paraId="168CA3EB" w14:textId="77777777" w:rsidTr="00BF3887">
        <w:trPr>
          <w:cantSplit/>
          <w:trHeight w:val="20"/>
        </w:trPr>
        <w:tc>
          <w:tcPr>
            <w:tcW w:w="335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1c</w:t>
            </w:r>
          </w:p>
        </w:tc>
        <w:tc>
          <w:tcPr>
            <w:tcW w:w="2857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42" w:type="pct"/>
          </w:tcPr>
          <w:p w14:paraId="79159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65F5A51" w14:textId="52362DF6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7318B961" w14:textId="05582241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966287" w:rsidRPr="00216FD8" w14:paraId="5C20C9FB" w14:textId="77777777" w:rsidTr="00BF3887">
        <w:trPr>
          <w:cantSplit/>
          <w:trHeight w:val="20"/>
        </w:trPr>
        <w:tc>
          <w:tcPr>
            <w:tcW w:w="335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57" w:type="pct"/>
          </w:tcPr>
          <w:p w14:paraId="5D97BDEB" w14:textId="6D23E79A" w:rsidR="00966287" w:rsidRPr="00216FD8" w:rsidRDefault="00966287" w:rsidP="0007341A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42" w:type="pct"/>
          </w:tcPr>
          <w:p w14:paraId="215DBF88" w14:textId="2126BBFE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23284D0E" w14:textId="22172645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Normal</w:t>
            </w:r>
          </w:p>
        </w:tc>
      </w:tr>
      <w:tr w:rsidR="00966287" w:rsidRPr="00216FD8" w14:paraId="2D80FCE3" w14:textId="77777777" w:rsidTr="00BF3887">
        <w:trPr>
          <w:cantSplit/>
          <w:trHeight w:val="20"/>
        </w:trPr>
        <w:tc>
          <w:tcPr>
            <w:tcW w:w="335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57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42" w:type="pct"/>
          </w:tcPr>
          <w:p w14:paraId="15701361" w14:textId="1578E42D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7B6A064F" w14:textId="74C9FEA4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 completed</w:t>
            </w:r>
          </w:p>
        </w:tc>
      </w:tr>
      <w:tr w:rsidR="00966287" w:rsidRPr="00216FD8" w14:paraId="7C6E0EF4" w14:textId="77777777" w:rsidTr="00BF3887">
        <w:trPr>
          <w:cantSplit/>
          <w:trHeight w:val="20"/>
        </w:trPr>
        <w:tc>
          <w:tcPr>
            <w:tcW w:w="335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857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42" w:type="pct"/>
          </w:tcPr>
          <w:p w14:paraId="030646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2C83BCF" w14:textId="043ACAB9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1FBEF948" w14:textId="62E6A832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But new permit will be drafted as varying from SRP to bespoke permit</w:t>
            </w:r>
          </w:p>
        </w:tc>
      </w:tr>
      <w:tr w:rsidR="00966287" w:rsidRPr="00216FD8" w14:paraId="65665BE2" w14:textId="77777777" w:rsidTr="00BF3887">
        <w:trPr>
          <w:cantSplit/>
          <w:trHeight w:val="20"/>
        </w:trPr>
        <w:tc>
          <w:tcPr>
            <w:tcW w:w="335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857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Are all of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42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06F579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A811474" w14:textId="45CF76DB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BF3887">
        <w:trPr>
          <w:cantSplit/>
          <w:trHeight w:val="20"/>
        </w:trPr>
        <w:tc>
          <w:tcPr>
            <w:tcW w:w="335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857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42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D07D3CA" w14:textId="430F9097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BF3887">
        <w:trPr>
          <w:cantSplit/>
          <w:trHeight w:val="20"/>
        </w:trPr>
        <w:tc>
          <w:tcPr>
            <w:tcW w:w="335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42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6C6693" w14:textId="472AD350" w:rsidR="00966287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341A" w:rsidRPr="00216FD8" w14:paraId="19589C3C" w14:textId="77777777" w:rsidTr="00BF3887">
        <w:trPr>
          <w:cantSplit/>
          <w:trHeight w:val="20"/>
        </w:trPr>
        <w:tc>
          <w:tcPr>
            <w:tcW w:w="335" w:type="pct"/>
          </w:tcPr>
          <w:p w14:paraId="590B57F1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57" w:type="pct"/>
          </w:tcPr>
          <w:p w14:paraId="767F9191" w14:textId="77777777" w:rsidR="0007341A" w:rsidRDefault="0007341A" w:rsidP="0007341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2BA579A" w14:textId="445470FE" w:rsidR="0007341A" w:rsidRPr="00216FD8" w:rsidRDefault="0007341A" w:rsidP="0007341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42" w:type="pct"/>
          </w:tcPr>
          <w:p w14:paraId="31BF7D19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A2EECDE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1D0C0" w14:textId="50F97176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 w:val="restart"/>
          </w:tcPr>
          <w:p w14:paraId="18F20FE6" w14:textId="33D1579D" w:rsidR="0007341A" w:rsidRPr="0007341A" w:rsidRDefault="0007341A" w:rsidP="0089183C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 </w:t>
            </w:r>
            <w:r w:rsidRPr="0007341A">
              <w:rPr>
                <w:rFonts w:ascii="Arial" w:hAnsi="Arial" w:cs="Arial"/>
                <w:sz w:val="22"/>
                <w:szCs w:val="22"/>
              </w:rPr>
              <w:t>varying to add a relevant waste activity to a permit that has not previously included one.</w:t>
            </w:r>
          </w:p>
        </w:tc>
      </w:tr>
      <w:tr w:rsidR="0007341A" w:rsidRPr="00216FD8" w14:paraId="10223D6E" w14:textId="77777777" w:rsidTr="00BF3887">
        <w:trPr>
          <w:cantSplit/>
          <w:trHeight w:val="20"/>
        </w:trPr>
        <w:tc>
          <w:tcPr>
            <w:tcW w:w="335" w:type="pct"/>
          </w:tcPr>
          <w:p w14:paraId="776E6DAE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57" w:type="pct"/>
          </w:tcPr>
          <w:p w14:paraId="62729BC7" w14:textId="77777777" w:rsidR="0007341A" w:rsidRPr="00216FD8" w:rsidRDefault="0007341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61CF0CF7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F313A3E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E94468B" w14:textId="011AF788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</w:tcPr>
          <w:p w14:paraId="19634386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341A" w:rsidRPr="00216FD8" w14:paraId="73246529" w14:textId="77777777" w:rsidTr="00BF3887">
        <w:trPr>
          <w:cantSplit/>
          <w:trHeight w:val="20"/>
        </w:trPr>
        <w:tc>
          <w:tcPr>
            <w:tcW w:w="335" w:type="pct"/>
          </w:tcPr>
          <w:p w14:paraId="0C9B5EF5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857" w:type="pct"/>
          </w:tcPr>
          <w:p w14:paraId="0613CF1D" w14:textId="77777777" w:rsidR="0007341A" w:rsidRDefault="0007341A" w:rsidP="0007341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17006AF4" w:rsidR="0007341A" w:rsidRPr="00216FD8" w:rsidRDefault="0007341A" w:rsidP="0007341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7265C33C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4FFD18D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516F8B3" w14:textId="0296D98D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</w:tcPr>
          <w:p w14:paraId="7D4FA2C5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341A" w:rsidRPr="00216FD8" w14:paraId="54DD7917" w14:textId="77777777" w:rsidTr="00BF3887">
        <w:trPr>
          <w:cantSplit/>
          <w:trHeight w:val="20"/>
        </w:trPr>
        <w:tc>
          <w:tcPr>
            <w:tcW w:w="335" w:type="pct"/>
          </w:tcPr>
          <w:p w14:paraId="5649D100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857" w:type="pct"/>
          </w:tcPr>
          <w:p w14:paraId="68E3D79F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07D3DAD0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7E0E30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FF34338" w14:textId="7024B21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</w:tcPr>
          <w:p w14:paraId="226697E2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341A" w:rsidRPr="00216FD8" w14:paraId="19D58FB5" w14:textId="77777777" w:rsidTr="00BF3887">
        <w:trPr>
          <w:cantSplit/>
          <w:trHeight w:val="20"/>
        </w:trPr>
        <w:tc>
          <w:tcPr>
            <w:tcW w:w="335" w:type="pct"/>
          </w:tcPr>
          <w:p w14:paraId="4F7B45D7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57" w:type="pct"/>
          </w:tcPr>
          <w:p w14:paraId="473324D1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10184C5B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35FE27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563CF66" w14:textId="4AD106B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</w:tcPr>
          <w:p w14:paraId="01183C7F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341A" w:rsidRPr="00216FD8" w14:paraId="2C296C53" w14:textId="77777777" w:rsidTr="00BF3887">
        <w:trPr>
          <w:cantSplit/>
          <w:trHeight w:val="20"/>
        </w:trPr>
        <w:tc>
          <w:tcPr>
            <w:tcW w:w="335" w:type="pct"/>
          </w:tcPr>
          <w:p w14:paraId="30F6D5BE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857" w:type="pct"/>
          </w:tcPr>
          <w:p w14:paraId="4C02E34F" w14:textId="77777777" w:rsidR="0007341A" w:rsidRDefault="0007341A" w:rsidP="0007341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066B8AF2" w14:textId="40FD2F0D" w:rsidR="0007341A" w:rsidRPr="00216FD8" w:rsidRDefault="0007341A" w:rsidP="0007341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42" w:type="pct"/>
          </w:tcPr>
          <w:p w14:paraId="66BE1E5F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00A67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4BBD227" w14:textId="4FFB6A6E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</w:tcPr>
          <w:p w14:paraId="147A1FFA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341A" w:rsidRPr="00216FD8" w14:paraId="0D4B5FBE" w14:textId="77777777" w:rsidTr="00BF3887">
        <w:trPr>
          <w:cantSplit/>
          <w:trHeight w:val="20"/>
        </w:trPr>
        <w:tc>
          <w:tcPr>
            <w:tcW w:w="335" w:type="pct"/>
          </w:tcPr>
          <w:p w14:paraId="4C2D6FF6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57" w:type="pct"/>
          </w:tcPr>
          <w:p w14:paraId="0B23AB74" w14:textId="05BC221E" w:rsidR="0007341A" w:rsidRPr="00216FD8" w:rsidRDefault="0007341A" w:rsidP="0007341A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72752DF2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708E95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1AB2BC" w14:textId="7B2ED08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</w:tcPr>
          <w:p w14:paraId="4447B083" w14:textId="77777777" w:rsidR="0007341A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BF3887">
        <w:trPr>
          <w:cantSplit/>
          <w:trHeight w:val="20"/>
        </w:trPr>
        <w:tc>
          <w:tcPr>
            <w:tcW w:w="335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857" w:type="pct"/>
          </w:tcPr>
          <w:p w14:paraId="4EB33E32" w14:textId="77777777" w:rsidR="0007341A" w:rsidRDefault="003020D8" w:rsidP="0007341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479588F0" w:rsidR="003020D8" w:rsidRPr="00216FD8" w:rsidRDefault="003020D8" w:rsidP="0007341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63866C6F" w14:textId="71B3C517" w:rsidR="003020D8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BF3887">
        <w:trPr>
          <w:cantSplit/>
          <w:trHeight w:val="20"/>
        </w:trPr>
        <w:tc>
          <w:tcPr>
            <w:tcW w:w="335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57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42" w:type="pct"/>
          </w:tcPr>
          <w:p w14:paraId="5344D124" w14:textId="189CE657" w:rsidR="003020D8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662ED30D" w14:textId="111AAE18" w:rsidR="003020D8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Own  </w:t>
            </w:r>
          </w:p>
        </w:tc>
      </w:tr>
      <w:tr w:rsidR="003020D8" w:rsidRPr="00216FD8" w14:paraId="26B2E975" w14:textId="77777777" w:rsidTr="00BF3887">
        <w:trPr>
          <w:cantSplit/>
          <w:trHeight w:val="20"/>
        </w:trPr>
        <w:tc>
          <w:tcPr>
            <w:tcW w:w="335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57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42" w:type="pct"/>
          </w:tcPr>
          <w:p w14:paraId="0FD36EE4" w14:textId="563D4922" w:rsidR="003020D8" w:rsidRPr="00216FD8" w:rsidRDefault="000734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51DD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</w:tcPr>
          <w:p w14:paraId="30F7C9BB" w14:textId="77777777" w:rsidR="0007341A" w:rsidRPr="00AC762A" w:rsidRDefault="0007341A" w:rsidP="0007341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C762A">
              <w:rPr>
                <w:rFonts w:cs="Arial"/>
                <w:color w:val="000000"/>
                <w:szCs w:val="22"/>
              </w:rPr>
              <w:t xml:space="preserve">Mobile Plant </w:t>
            </w:r>
            <w:proofErr w:type="gramStart"/>
            <w:r w:rsidRPr="00AC762A">
              <w:rPr>
                <w:rFonts w:cs="Arial"/>
                <w:color w:val="000000"/>
                <w:szCs w:val="22"/>
              </w:rPr>
              <w:t>-  Noise</w:t>
            </w:r>
            <w:proofErr w:type="gramEnd"/>
            <w:r w:rsidRPr="00AC762A">
              <w:rPr>
                <w:rFonts w:cs="Arial"/>
                <w:color w:val="000000"/>
                <w:szCs w:val="22"/>
              </w:rPr>
              <w:t xml:space="preserve"> Vibration Management Plan</w:t>
            </w:r>
          </w:p>
          <w:p w14:paraId="2D02CA53" w14:textId="77777777" w:rsidR="0007341A" w:rsidRPr="00AC762A" w:rsidRDefault="0007341A" w:rsidP="0007341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C762A">
              <w:rPr>
                <w:rFonts w:cs="Arial"/>
                <w:color w:val="000000"/>
                <w:szCs w:val="22"/>
              </w:rPr>
              <w:t>Mobile Plant – CEMP</w:t>
            </w:r>
          </w:p>
          <w:p w14:paraId="02057700" w14:textId="5F189F41" w:rsidR="003020D8" w:rsidRPr="00AC762A" w:rsidRDefault="0007341A" w:rsidP="0007341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C762A">
              <w:rPr>
                <w:rFonts w:ascii="Arial" w:hAnsi="Arial" w:cs="Arial"/>
                <w:sz w:val="22"/>
                <w:szCs w:val="22"/>
              </w:rPr>
              <w:t>Mobile Plant - Pollution Control Plan</w:t>
            </w:r>
          </w:p>
        </w:tc>
      </w:tr>
      <w:tr w:rsidR="00BF3887" w:rsidRPr="00216FD8" w14:paraId="25C5FA1E" w14:textId="77777777" w:rsidTr="00BF3887">
        <w:trPr>
          <w:cantSplit/>
          <w:trHeight w:val="20"/>
        </w:trPr>
        <w:tc>
          <w:tcPr>
            <w:tcW w:w="335" w:type="pct"/>
          </w:tcPr>
          <w:p w14:paraId="38B2F8A9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4a</w:t>
            </w:r>
          </w:p>
        </w:tc>
        <w:tc>
          <w:tcPr>
            <w:tcW w:w="2857" w:type="pct"/>
          </w:tcPr>
          <w:p w14:paraId="44FA3CFE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42" w:type="pct"/>
          </w:tcPr>
          <w:p w14:paraId="34F4B503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AD0FF78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E56E18" w14:textId="331875BC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32BD5DD8" w14:textId="4C698410" w:rsidR="00BF3887" w:rsidRPr="00BF3887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F3887"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F3887" w:rsidRPr="00216FD8" w14:paraId="234D1285" w14:textId="77777777" w:rsidTr="00BF3887">
        <w:trPr>
          <w:cantSplit/>
          <w:trHeight w:val="20"/>
        </w:trPr>
        <w:tc>
          <w:tcPr>
            <w:tcW w:w="335" w:type="pct"/>
          </w:tcPr>
          <w:p w14:paraId="371911CA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857" w:type="pct"/>
          </w:tcPr>
          <w:p w14:paraId="57CC3165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42" w:type="pct"/>
          </w:tcPr>
          <w:p w14:paraId="5E9165C5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AFA1820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77C4A22" w14:textId="3EB50D3E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3634D145" w14:textId="42C9E455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F3887" w:rsidRPr="00216FD8" w14:paraId="15D595B7" w14:textId="77777777" w:rsidTr="00BF3887">
        <w:trPr>
          <w:cantSplit/>
          <w:trHeight w:val="20"/>
        </w:trPr>
        <w:tc>
          <w:tcPr>
            <w:tcW w:w="335" w:type="pct"/>
          </w:tcPr>
          <w:p w14:paraId="5ECC329C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857" w:type="pct"/>
          </w:tcPr>
          <w:p w14:paraId="5ABE70A6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42" w:type="pct"/>
          </w:tcPr>
          <w:p w14:paraId="7AD23103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CAF4B01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BDD5C94" w14:textId="502A7E6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16354CF2" w14:textId="094004B2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F3887" w:rsidRPr="00216FD8" w14:paraId="5D23616D" w14:textId="77777777" w:rsidTr="00BF3887">
        <w:trPr>
          <w:cantSplit/>
          <w:trHeight w:val="20"/>
        </w:trPr>
        <w:tc>
          <w:tcPr>
            <w:tcW w:w="335" w:type="pct"/>
          </w:tcPr>
          <w:p w14:paraId="3DDD50FE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57" w:type="pct"/>
          </w:tcPr>
          <w:p w14:paraId="6E78ECFF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42" w:type="pct"/>
          </w:tcPr>
          <w:p w14:paraId="3028F2D7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F8F3DB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AFD28E" w14:textId="3967B34C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6E2D5BB0" w14:textId="5A564FE9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F3887" w:rsidRPr="00216FD8" w14:paraId="1E3C1AA3" w14:textId="77777777" w:rsidTr="00BF3887">
        <w:trPr>
          <w:cantSplit/>
          <w:trHeight w:val="20"/>
        </w:trPr>
        <w:tc>
          <w:tcPr>
            <w:tcW w:w="335" w:type="pct"/>
          </w:tcPr>
          <w:p w14:paraId="315D816B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857" w:type="pct"/>
          </w:tcPr>
          <w:p w14:paraId="6B3AB225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42" w:type="pct"/>
          </w:tcPr>
          <w:p w14:paraId="45D13232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57F92A4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A295554" w14:textId="57C5C42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6EBB3062" w14:textId="5902FF1B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F3887" w:rsidRPr="00216FD8" w14:paraId="77292DFB" w14:textId="77777777" w:rsidTr="00BF3887">
        <w:trPr>
          <w:cantSplit/>
          <w:trHeight w:val="20"/>
        </w:trPr>
        <w:tc>
          <w:tcPr>
            <w:tcW w:w="335" w:type="pct"/>
          </w:tcPr>
          <w:p w14:paraId="02D69C96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57" w:type="pct"/>
          </w:tcPr>
          <w:p w14:paraId="7E41D0E6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42" w:type="pct"/>
          </w:tcPr>
          <w:p w14:paraId="3DF8006B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E34D2D3" w14:textId="77777777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B88CD34" w14:textId="7B21EA83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</w:tcPr>
          <w:p w14:paraId="4A353B1A" w14:textId="5F2E922F" w:rsidR="00BF3887" w:rsidRPr="00216FD8" w:rsidRDefault="00BF3887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3020D8" w:rsidRPr="00216FD8" w14:paraId="0A67A609" w14:textId="77777777" w:rsidTr="00BF3887">
        <w:trPr>
          <w:cantSplit/>
          <w:trHeight w:val="20"/>
        </w:trPr>
        <w:tc>
          <w:tcPr>
            <w:tcW w:w="335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857" w:type="pct"/>
            <w:tcBorders>
              <w:bottom w:val="single" w:sz="4" w:space="0" w:color="auto"/>
            </w:tcBorders>
          </w:tcPr>
          <w:p w14:paraId="08B321C8" w14:textId="5C1AB612" w:rsidR="000D701A" w:rsidRPr="00216FD8" w:rsidRDefault="003020D8" w:rsidP="00BF388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5B23A9F5" w14:textId="7131D1F4" w:rsidR="003020D8" w:rsidRPr="00216FD8" w:rsidRDefault="00BF38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023C04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3891BA7" w14:textId="1F5066EB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bottom w:val="single" w:sz="4" w:space="0" w:color="auto"/>
            </w:tcBorders>
          </w:tcPr>
          <w:p w14:paraId="4DF6A6BE" w14:textId="53A42B37" w:rsidR="003020D8" w:rsidRPr="00E56996" w:rsidRDefault="00BF38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6996">
              <w:rPr>
                <w:rFonts w:ascii="Arial" w:hAnsi="Arial" w:cs="Arial"/>
                <w:sz w:val="22"/>
                <w:szCs w:val="22"/>
              </w:rPr>
              <w:t>Mobile Plant – Risk Assessment</w:t>
            </w:r>
          </w:p>
        </w:tc>
      </w:tr>
      <w:tr w:rsidR="003020D8" w:rsidRPr="00216FD8" w14:paraId="3DCE2E3B" w14:textId="77777777" w:rsidTr="00BF3887">
        <w:trPr>
          <w:cantSplit/>
          <w:trHeight w:val="20"/>
        </w:trPr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BF3887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green"/>
              </w:rPr>
            </w:pPr>
          </w:p>
        </w:tc>
        <w:tc>
          <w:tcPr>
            <w:tcW w:w="2857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AC762A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AC762A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11B4FEDA" w:rsidR="003020D8" w:rsidRPr="00AC762A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7FAFC551" w:rsidR="003020D8" w:rsidRPr="00AC762A" w:rsidRDefault="00AC762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AC762A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AC762A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44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AC762A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7777777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53"/>
        <w:gridCol w:w="5023"/>
        <w:gridCol w:w="608"/>
        <w:gridCol w:w="510"/>
        <w:gridCol w:w="596"/>
        <w:gridCol w:w="1501"/>
      </w:tblGrid>
      <w:tr w:rsidR="003020D8" w:rsidRPr="00216FD8" w14:paraId="5E03601B" w14:textId="77777777" w:rsidTr="00BB66F0">
        <w:trPr>
          <w:cantSplit/>
          <w:trHeight w:val="20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25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844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825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42" w:type="pct"/>
          </w:tcPr>
          <w:p w14:paraId="23DCCC87" w14:textId="501DB22B" w:rsidR="003020D8" w:rsidRPr="00216FD8" w:rsidRDefault="00BB66F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12946E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25C09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825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42" w:type="pct"/>
          </w:tcPr>
          <w:p w14:paraId="0A82EF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C47DAD8" w14:textId="1E48FCF5" w:rsidR="003020D8" w:rsidRPr="00216FD8" w:rsidRDefault="00BB66F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5BA34D89" w14:textId="66B61BE6" w:rsidR="003020D8" w:rsidRPr="00216FD8" w:rsidRDefault="00BB66F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listed for this type of mobile plant</w:t>
            </w:r>
          </w:p>
        </w:tc>
      </w:tr>
      <w:tr w:rsidR="003020D8" w:rsidRPr="00216FD8" w14:paraId="7C43B874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825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5135EA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22E47E" w14:textId="73592D6E" w:rsidR="003020D8" w:rsidRPr="00216FD8" w:rsidRDefault="00BB66F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825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E956FD" w14:textId="3F30BDDC" w:rsidR="003020D8" w:rsidRPr="00216FD8" w:rsidRDefault="00BB66F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825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AB78FF1" w14:textId="4BF08626" w:rsidR="003020D8" w:rsidRPr="00216FD8" w:rsidRDefault="00BB66F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825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D8C53F8" w14:textId="655748DA" w:rsidR="003020D8" w:rsidRPr="00216FD8" w:rsidRDefault="00BB66F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6F0" w:rsidRPr="00216FD8" w14:paraId="631ACD01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2AD7E086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4633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597CEDAE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Emissions to air, </w:t>
            </w:r>
            <w:proofErr w:type="gramStart"/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water</w:t>
            </w:r>
            <w:proofErr w:type="gramEnd"/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and land</w:t>
            </w:r>
          </w:p>
          <w:p w14:paraId="7A9C8EAF" w14:textId="28B715B6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</w:tr>
      <w:tr w:rsidR="00BB66F0" w:rsidRPr="00216FD8" w14:paraId="20A723E3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6377BE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69990CE8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42" w:type="pct"/>
          </w:tcPr>
          <w:p w14:paraId="2F90FEC4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88A80EA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4807770" w14:textId="60D23D9B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 w:val="restart"/>
            <w:tcBorders>
              <w:right w:val="single" w:sz="4" w:space="0" w:color="auto"/>
            </w:tcBorders>
          </w:tcPr>
          <w:p w14:paraId="6F72C2C6" w14:textId="39A7FF7C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B66F0" w:rsidRPr="00216FD8" w14:paraId="4F552EDF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7187BFA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20968E13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42" w:type="pct"/>
          </w:tcPr>
          <w:p w14:paraId="4AD5319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DC3AA8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EC31FD6" w14:textId="0CFEDBD4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  <w:tcBorders>
              <w:right w:val="single" w:sz="4" w:space="0" w:color="auto"/>
            </w:tcBorders>
          </w:tcPr>
          <w:p w14:paraId="4EA948A8" w14:textId="1AEE7C14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6F0" w:rsidRPr="00216FD8" w14:paraId="4BE3D6B3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1F3F2B0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56B1FCF6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42" w:type="pct"/>
          </w:tcPr>
          <w:p w14:paraId="05425DF6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E1B4BC1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8361D74" w14:textId="1D587B24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  <w:tcBorders>
              <w:right w:val="single" w:sz="4" w:space="0" w:color="auto"/>
            </w:tcBorders>
          </w:tcPr>
          <w:p w14:paraId="2F14CC06" w14:textId="008A390A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6F0" w:rsidRPr="00216FD8" w14:paraId="4C7C51CB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7EB066AB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505F9F90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42" w:type="pct"/>
          </w:tcPr>
          <w:p w14:paraId="7F793173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76AF652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D789736" w14:textId="001E3CCE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vMerge/>
            <w:tcBorders>
              <w:right w:val="single" w:sz="4" w:space="0" w:color="auto"/>
            </w:tcBorders>
          </w:tcPr>
          <w:p w14:paraId="664DA9EA" w14:textId="0F1DDC8E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6F0" w:rsidRPr="00216FD8" w14:paraId="49DE5836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585AC624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3a</w:t>
            </w:r>
          </w:p>
        </w:tc>
        <w:tc>
          <w:tcPr>
            <w:tcW w:w="2825" w:type="pct"/>
            <w:shd w:val="clear" w:color="auto" w:fill="auto"/>
          </w:tcPr>
          <w:p w14:paraId="2D703469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 in Table 1a?</w:t>
            </w:r>
          </w:p>
        </w:tc>
        <w:tc>
          <w:tcPr>
            <w:tcW w:w="342" w:type="pct"/>
          </w:tcPr>
          <w:p w14:paraId="4497781C" w14:textId="08ECCD90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1E7AD75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FF60878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0CAFA875" w14:textId="77777777" w:rsidR="00BB66F0" w:rsidRPr="00AC762A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6F0" w:rsidRPr="00216FD8" w14:paraId="61CF6E9A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71EAE2EF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5B10EA6D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42" w:type="pct"/>
          </w:tcPr>
          <w:p w14:paraId="32FE3E53" w14:textId="7F96D0E5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EA9D11D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3C83302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1105CDBD" w14:textId="77777777" w:rsidR="00BB66F0" w:rsidRPr="00AC762A" w:rsidRDefault="00BB66F0" w:rsidP="00BB66F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C762A">
              <w:rPr>
                <w:rFonts w:cs="Arial"/>
                <w:color w:val="000000"/>
                <w:szCs w:val="22"/>
              </w:rPr>
              <w:t xml:space="preserve">Mobile Plant </w:t>
            </w:r>
            <w:proofErr w:type="gramStart"/>
            <w:r w:rsidRPr="00AC762A">
              <w:rPr>
                <w:rFonts w:cs="Arial"/>
                <w:color w:val="000000"/>
                <w:szCs w:val="22"/>
              </w:rPr>
              <w:t>-  Noise</w:t>
            </w:r>
            <w:proofErr w:type="gramEnd"/>
            <w:r w:rsidRPr="00AC762A">
              <w:rPr>
                <w:rFonts w:cs="Arial"/>
                <w:color w:val="000000"/>
                <w:szCs w:val="22"/>
              </w:rPr>
              <w:t xml:space="preserve"> Vibration Management Plan</w:t>
            </w:r>
          </w:p>
          <w:p w14:paraId="26B27B8B" w14:textId="77777777" w:rsidR="00BB66F0" w:rsidRPr="00AC762A" w:rsidRDefault="00BB66F0" w:rsidP="00BB66F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C762A">
              <w:rPr>
                <w:rFonts w:cs="Arial"/>
                <w:color w:val="000000"/>
                <w:szCs w:val="22"/>
              </w:rPr>
              <w:t>Mobile Plant – CEMP</w:t>
            </w:r>
          </w:p>
          <w:p w14:paraId="225995AA" w14:textId="283A3999" w:rsidR="00BB66F0" w:rsidRPr="00AC762A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C762A">
              <w:rPr>
                <w:rFonts w:ascii="Arial" w:hAnsi="Arial" w:cs="Arial"/>
                <w:sz w:val="22"/>
                <w:szCs w:val="22"/>
              </w:rPr>
              <w:t>Mobile Plant - Pollution Control Plan</w:t>
            </w:r>
          </w:p>
        </w:tc>
      </w:tr>
      <w:tr w:rsidR="00BB66F0" w:rsidRPr="00216FD8" w14:paraId="442AC27A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6DD2ED99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4633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541EFF08" w14:textId="0136C5F7" w:rsidR="00BB66F0" w:rsidRPr="00AC762A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C762A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AC762A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AC762A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AC762A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listed? (see below)</w:t>
            </w:r>
          </w:p>
        </w:tc>
      </w:tr>
      <w:tr w:rsidR="00BB66F0" w:rsidRPr="00216FD8" w14:paraId="617B67EC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3773A3BA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6A5CF581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42" w:type="pct"/>
          </w:tcPr>
          <w:p w14:paraId="0B433507" w14:textId="298BC616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C55F4E2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8A04370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37480883" w14:textId="5F9443D6" w:rsidR="00BB66F0" w:rsidRPr="00AC762A" w:rsidRDefault="00BB66F0" w:rsidP="00BB66F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C762A">
              <w:rPr>
                <w:rFonts w:cs="Arial"/>
                <w:color w:val="000000"/>
                <w:szCs w:val="22"/>
              </w:rPr>
              <w:t>Mobile Plant – CEMP</w:t>
            </w:r>
          </w:p>
        </w:tc>
      </w:tr>
      <w:tr w:rsidR="00BB66F0" w:rsidRPr="00216FD8" w14:paraId="596ACED0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564EBCDF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25B0A5AF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42" w:type="pct"/>
          </w:tcPr>
          <w:p w14:paraId="04D0E8EB" w14:textId="7426FE9E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D8437A4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457783A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1AAC2742" w14:textId="2430348D" w:rsidR="00BB66F0" w:rsidRPr="00AC762A" w:rsidRDefault="00BB66F0" w:rsidP="00BB66F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C762A">
              <w:rPr>
                <w:rFonts w:cs="Arial"/>
                <w:color w:val="000000"/>
                <w:szCs w:val="22"/>
              </w:rPr>
              <w:t>Mobile Plant – CEMP</w:t>
            </w:r>
          </w:p>
        </w:tc>
      </w:tr>
      <w:tr w:rsidR="00BB66F0" w:rsidRPr="00216FD8" w14:paraId="5E100FF8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718CF879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48251DE9" w14:textId="59CA687D" w:rsidR="00BB66F0" w:rsidRPr="00BB66F0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Noise impact assessment and n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oise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&amp;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vibration management plan required?</w:t>
            </w:r>
          </w:p>
        </w:tc>
        <w:tc>
          <w:tcPr>
            <w:tcW w:w="342" w:type="pct"/>
          </w:tcPr>
          <w:p w14:paraId="52F95979" w14:textId="2DA34D03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2EA4B0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14D1DBE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767ABF76" w14:textId="76F62C0E" w:rsidR="00BB66F0" w:rsidRPr="00AC762A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C762A">
              <w:rPr>
                <w:rFonts w:ascii="Arial" w:hAnsi="Arial" w:cs="Arial"/>
                <w:sz w:val="22"/>
                <w:szCs w:val="22"/>
              </w:rPr>
              <w:t>Mobile Plant – Noise and Vibration Plan</w:t>
            </w:r>
          </w:p>
        </w:tc>
      </w:tr>
      <w:tr w:rsidR="00BB66F0" w:rsidRPr="00216FD8" w14:paraId="37330D31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294191E9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5760A8D2" w14:textId="6A3E343A" w:rsidR="00BB66F0" w:rsidRPr="00142E2D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  <w:p w14:paraId="538751F0" w14:textId="7285B1C3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42" w:type="pct"/>
          </w:tcPr>
          <w:p w14:paraId="095F4A2B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7AD0F44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52F6DA9" w14:textId="77898A25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778EAA95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6F0" w:rsidRPr="00216FD8" w14:paraId="5C7CA5D3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3C8DDC6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825" w:type="pct"/>
            <w:shd w:val="clear" w:color="auto" w:fill="auto"/>
          </w:tcPr>
          <w:p w14:paraId="294D3FD3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1396446B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6CB6A48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clinical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waste;</w:t>
            </w:r>
            <w:proofErr w:type="gramEnd"/>
          </w:p>
          <w:p w14:paraId="44B9027B" w14:textId="6EC8C01D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ardous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and hazardous waste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disposal;</w:t>
            </w:r>
            <w:proofErr w:type="gramEnd"/>
          </w:p>
          <w:p w14:paraId="08A0F69D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222194EB" w14:textId="77777777" w:rsidR="00BB66F0" w:rsidRPr="00216FD8" w:rsidRDefault="00BB66F0" w:rsidP="00BB66F0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D5AB17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42" w:type="pct"/>
          </w:tcPr>
          <w:p w14:paraId="1B5727FB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9A5847F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DD904CE" w14:textId="409C7F2D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699A38A9" w14:textId="4EC7C59A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B66F0" w:rsidRPr="00216FD8" w14:paraId="22E774E1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34F2883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825" w:type="pct"/>
            <w:shd w:val="clear" w:color="auto" w:fill="auto"/>
          </w:tcPr>
          <w:p w14:paraId="5760636C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42" w:type="pct"/>
          </w:tcPr>
          <w:p w14:paraId="27D2FDFA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4662E32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70DDB" w14:textId="044AB296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0CAB4E4C" w14:textId="40B1E4A2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B66F0" w:rsidRPr="00216FD8" w14:paraId="22044A3D" w14:textId="77777777" w:rsidTr="00BB66F0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825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2B3FB609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463748A4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1EA9F75" w14:textId="6AAD30C9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11357992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BB66F0" w:rsidRPr="00216FD8" w14:paraId="0A46D9A1" w14:textId="77777777" w:rsidTr="00BB66F0">
        <w:trPr>
          <w:cantSplit/>
          <w:trHeight w:val="20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1531A772" w:rsidR="00BB66F0" w:rsidRPr="00216FD8" w:rsidRDefault="00AC762A" w:rsidP="00BB66F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BB66F0" w:rsidRPr="00216FD8" w:rsidRDefault="00BB66F0" w:rsidP="00BB66F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17BB8B" w14:textId="77777777" w:rsidR="003020D8" w:rsidRPr="00216FD8" w:rsidRDefault="003020D8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60858977" w14:textId="77777777" w:rsidR="0093763B" w:rsidRPr="00216FD8" w:rsidRDefault="00555E2B" w:rsidP="003427F4">
      <w:pPr>
        <w:pStyle w:val="StyleHeading5BlockLabelArial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57255798" w:rsidR="002C5208" w:rsidRPr="00216FD8" w:rsidRDefault="00BB66F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E039B9B" w14:textId="4E9E4785" w:rsidR="002C5208" w:rsidRPr="002C5208" w:rsidRDefault="00BB66F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3350857" w14:textId="292AA956" w:rsidR="002C5208" w:rsidRPr="00BB66F0" w:rsidRDefault="00BB66F0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  <w:r w:rsidRPr="00BB66F0">
              <w:rPr>
                <w:rFonts w:cs="Arial"/>
                <w:iCs/>
                <w:szCs w:val="22"/>
              </w:rPr>
              <w:t>X</w:t>
            </w:r>
          </w:p>
        </w:tc>
        <w:tc>
          <w:tcPr>
            <w:tcW w:w="354" w:type="pct"/>
          </w:tcPr>
          <w:p w14:paraId="4175FA20" w14:textId="77777777" w:rsidR="002C5208" w:rsidRPr="00BB66F0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612E1766" w:rsidR="002C5208" w:rsidRPr="00BB66F0" w:rsidRDefault="00BB66F0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  <w:r w:rsidRPr="00BB66F0">
              <w:rPr>
                <w:rFonts w:cs="Arial"/>
                <w:iCs/>
                <w:szCs w:val="22"/>
              </w:rPr>
              <w:t>X</w:t>
            </w:r>
          </w:p>
        </w:tc>
        <w:tc>
          <w:tcPr>
            <w:tcW w:w="354" w:type="pct"/>
          </w:tcPr>
          <w:p w14:paraId="154CD57D" w14:textId="2B290EEB" w:rsidR="002C5208" w:rsidRPr="00BB66F0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</w:t>
            </w:r>
            <w:proofErr w:type="gramStart"/>
            <w:r w:rsidRPr="00216FD8">
              <w:rPr>
                <w:rFonts w:cs="Arial"/>
                <w:szCs w:val="22"/>
                <w:lang w:val="en-US" w:eastAsia="en-US"/>
              </w:rPr>
              <w:t>Interest</w:t>
            </w:r>
            <w:proofErr w:type="gramEnd"/>
            <w:r w:rsidRPr="00216FD8">
              <w:rPr>
                <w:rFonts w:cs="Arial"/>
                <w:szCs w:val="22"/>
                <w:lang w:val="en-US" w:eastAsia="en-US"/>
              </w:rPr>
              <w:t xml:space="preserve">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40448F94" w:rsidR="002C5208" w:rsidRPr="00BB66F0" w:rsidRDefault="00BB66F0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  <w:r w:rsidRPr="00BB66F0">
              <w:rPr>
                <w:rFonts w:cs="Arial"/>
                <w:iCs/>
                <w:szCs w:val="22"/>
              </w:rPr>
              <w:t>X</w:t>
            </w:r>
          </w:p>
        </w:tc>
        <w:tc>
          <w:tcPr>
            <w:tcW w:w="354" w:type="pct"/>
          </w:tcPr>
          <w:p w14:paraId="01649C65" w14:textId="77777777" w:rsidR="002C5208" w:rsidRPr="00BB66F0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2144ED58" w:rsidR="002C5208" w:rsidRPr="00216FD8" w:rsidRDefault="00BB66F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3923FF5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In other words, is it something that can/ should actually be considered as </w:t>
            </w:r>
            <w:r w:rsidRPr="00216FD8">
              <w:rPr>
                <w:rFonts w:cs="Arial"/>
                <w:szCs w:val="22"/>
                <w:lang w:eastAsia="en-US"/>
              </w:rPr>
              <w:lastRenderedPageBreak/>
              <w:t>administrative, Minor technical or Substantial?</w:t>
            </w:r>
          </w:p>
        </w:tc>
        <w:tc>
          <w:tcPr>
            <w:tcW w:w="399" w:type="pct"/>
          </w:tcPr>
          <w:p w14:paraId="0370BA25" w14:textId="6C5214DE" w:rsidR="002C5208" w:rsidRPr="00216FD8" w:rsidRDefault="00BB66F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lastRenderedPageBreak/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9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23F788ED" w:rsidR="002C5208" w:rsidRPr="00216FD8" w:rsidRDefault="00BB66F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31E700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Substantial variations do not normally apply to waste facility permits</w:t>
            </w:r>
            <w:proofErr w:type="gramStart"/>
            <w:r w:rsidRPr="00216FD8">
              <w:rPr>
                <w:rFonts w:cs="Arial"/>
                <w:szCs w:val="22"/>
                <w:lang w:eastAsia="en-US"/>
              </w:rPr>
              <w:t xml:space="preserve">.  </w:t>
            </w:r>
            <w:proofErr w:type="gramEnd"/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r:id="rId20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3427F4">
      <w:pPr>
        <w:pStyle w:val="StyleHeading5BlockLabelArial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62"/>
        <w:gridCol w:w="3247"/>
        <w:gridCol w:w="608"/>
        <w:gridCol w:w="510"/>
        <w:gridCol w:w="595"/>
        <w:gridCol w:w="1073"/>
        <w:gridCol w:w="2296"/>
      </w:tblGrid>
      <w:tr w:rsidR="00D0032D" w:rsidRPr="00216FD8" w14:paraId="560105A9" w14:textId="77777777" w:rsidTr="00AC762A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AC762A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0" w:type="auto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0" w:type="auto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421573DA" w14:textId="2BC5D0F3" w:rsidR="00D0032D" w:rsidRPr="00216FD8" w:rsidRDefault="00AC762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3F8A242B" w14:textId="5DC2A214" w:rsidR="00D0032D" w:rsidRPr="00216FD8" w:rsidRDefault="00AC762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20/12/21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AC762A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F91E47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AF72237" w14:textId="6E37A3B0" w:rsidR="00D0032D" w:rsidRPr="00216FD8" w:rsidRDefault="00AC762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5E888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0690972" w14:textId="537845F3" w:rsidR="00D0032D" w:rsidRPr="00216FD8" w:rsidRDefault="00AC762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20/12/21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AC762A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8DF97EA" w14:textId="678F8B4D" w:rsidR="00D0032D" w:rsidRPr="00216FD8" w:rsidRDefault="00AC762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4D3E3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FBDD4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09ED481" w14:textId="601D0B01" w:rsidR="00D0032D" w:rsidRPr="00216FD8" w:rsidRDefault="00AC762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20/12/21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AC762A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7B026D4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BCE7C24" w14:textId="28B5C0A2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B7D44D9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FC71585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3915D3E" w14:textId="7D2CCCD4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13/01/22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No:</w:t>
            </w:r>
            <w:r w:rsidRPr="000F28E5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D0032D" w:rsidRPr="00216FD8" w14:paraId="7C6F1F53" w14:textId="77777777" w:rsidTr="00AC762A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3277902" w14:textId="5FABC364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AC762A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FB1F9F6" w14:textId="5B73CA8A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AC762A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26D6CFC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AFAE812" w14:textId="042DE99A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6A5E34B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50D652C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DEF3A47" w14:textId="5BB76186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13/01/22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2E96E0AB" w14:textId="77777777" w:rsidTr="00AC762A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5F44D156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0" w:type="auto"/>
          </w:tcPr>
          <w:p w14:paraId="6E1FB432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0" w:type="auto"/>
          </w:tcPr>
          <w:p w14:paraId="5150C7D7" w14:textId="706767C6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230F6FAE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223C2142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77D4998B" w14:textId="1B0EFAE8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14/01/22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32136F05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3F61FD56" w14:textId="77777777" w:rsidTr="00AC762A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6D35CF65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0" w:type="auto"/>
          </w:tcPr>
          <w:p w14:paraId="44623646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0" w:type="auto"/>
          </w:tcPr>
          <w:p w14:paraId="06C8FA84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673F60AF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056D0566" w14:textId="77777777" w:rsidR="00D0032D" w:rsidRPr="000F28E5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4274DC24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182E32DD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08C6E5B6" w14:textId="77777777" w:rsidTr="00AC762A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2D4096CC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0" w:type="auto"/>
          </w:tcPr>
          <w:p w14:paraId="21E5DFAF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0" w:type="auto"/>
          </w:tcPr>
          <w:p w14:paraId="0AC312AC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78AFF8A5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11E2B992" w14:textId="77777777" w:rsidR="00D0032D" w:rsidRPr="000F28E5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28E5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41F5D19B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0E7710A9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D0032D" w:rsidRPr="00216FD8" w14:paraId="5552C9A8" w14:textId="77777777" w:rsidTr="00AC762A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51672114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0F28E5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0" w:type="auto"/>
          </w:tcPr>
          <w:p w14:paraId="7C6CCB50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0" w:type="auto"/>
          </w:tcPr>
          <w:p w14:paraId="74C0AE1A" w14:textId="4A0504ED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0" w:type="auto"/>
          </w:tcPr>
          <w:p w14:paraId="1EE406F8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0" w:type="auto"/>
          </w:tcPr>
          <w:p w14:paraId="2CEC24BF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0" w:type="auto"/>
          </w:tcPr>
          <w:p w14:paraId="7A4A8641" w14:textId="5BBF59A1" w:rsidR="00D0032D" w:rsidRPr="000F28E5" w:rsidRDefault="000F28E5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F28E5">
              <w:rPr>
                <w:rFonts w:cs="Arial"/>
                <w:color w:val="000000"/>
                <w:szCs w:val="22"/>
              </w:rPr>
              <w:t>14/01/22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180D67C6" w14:textId="77777777" w:rsidR="00D0032D" w:rsidRPr="000F28E5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64F1E" w:rsidRPr="00EF0974" w14:paraId="38C5FD59" w14:textId="77777777" w:rsidTr="00AC762A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398425CE" w14:textId="77777777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DAB13F3" w14:textId="69F76398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7290906" w14:textId="77777777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C4C0A6B" w14:textId="77777777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C38592D" w14:textId="243293DB" w:rsidR="00164F1E" w:rsidRPr="00EF0974" w:rsidRDefault="00887A55" w:rsidP="00164F1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8C1F6ED" w14:textId="77777777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442ACB4C" w14:textId="435EF5C6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17174ABB" w14:textId="77777777" w:rsidR="00887A55" w:rsidRDefault="00887A55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301C1DA0" w14:textId="2D079621" w:rsidR="00D0032D" w:rsidRPr="00216FD8" w:rsidRDefault="00D0032D" w:rsidP="005707F4">
      <w:pPr>
        <w:spacing w:before="60" w:after="60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E571A39" w14:textId="2A166C70" w:rsidR="00D0032D" w:rsidRPr="00216FD8" w:rsidRDefault="00D0032D" w:rsidP="00887A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>Use this box to record conversations with the applicant/ operator, detailed reasons why the application can/cannot be duly made and any subsequent correspondence or actions.</w:t>
            </w:r>
          </w:p>
        </w:tc>
      </w:tr>
      <w:tr w:rsidR="00D0032D" w:rsidRPr="00216FD8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941EB5" w14:textId="4B649C9B" w:rsidR="00D0032D" w:rsidRPr="00216FD8" w:rsidRDefault="00E77B74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</w:t>
            </w:r>
            <w:r w:rsidR="00132CC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16/12/2021 and 17/12/2021</w:t>
            </w:r>
            <w:r w:rsidR="0018309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and 20/12/21</w:t>
            </w:r>
          </w:p>
          <w:p w14:paraId="0E34CC73" w14:textId="0FC91AB1" w:rsidR="00D0032D" w:rsidRDefault="00887A5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Variation to change from SR2008No27 to a bespoke version of the same to include </w:t>
            </w:r>
            <w:r w:rsidR="00E77B74">
              <w:rPr>
                <w:rFonts w:ascii="Arial" w:hAnsi="Arial" w:cs="Arial"/>
                <w:sz w:val="22"/>
                <w:szCs w:val="22"/>
              </w:rPr>
              <w:t>treatment types that are currently listed in the EA version of said rule set.</w:t>
            </w:r>
          </w:p>
          <w:p w14:paraId="3111A3A6" w14:textId="5CE6107C" w:rsidR="00227A42" w:rsidRDefault="00227A4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293344F" w14:textId="77777777" w:rsidR="00227A42" w:rsidRPr="00227A42" w:rsidRDefault="00227A42" w:rsidP="00227A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227A42">
              <w:rPr>
                <w:rFonts w:ascii="Arial" w:hAnsi="Arial" w:cs="Arial"/>
                <w:sz w:val="22"/>
                <w:szCs w:val="22"/>
                <w:u w:val="single"/>
              </w:rPr>
              <w:t>OPRA review</w:t>
            </w:r>
          </w:p>
          <w:p w14:paraId="144AC219" w14:textId="77777777" w:rsidR="00227A42" w:rsidRPr="00227A42" w:rsidRDefault="00227A42" w:rsidP="00227A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27A42">
              <w:rPr>
                <w:rFonts w:ascii="Arial" w:hAnsi="Arial" w:cs="Arial"/>
                <w:sz w:val="22"/>
                <w:szCs w:val="22"/>
              </w:rPr>
              <w:t xml:space="preserve">A24 complexity code. </w:t>
            </w:r>
          </w:p>
          <w:p w14:paraId="1304F541" w14:textId="77777777" w:rsidR="00227A42" w:rsidRPr="00227A42" w:rsidRDefault="00227A42" w:rsidP="00227A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27A42">
              <w:rPr>
                <w:rFonts w:ascii="Arial" w:hAnsi="Arial" w:cs="Arial"/>
                <w:sz w:val="22"/>
                <w:szCs w:val="22"/>
              </w:rPr>
              <w:t xml:space="preserve">The location attribute will automatically default to a complexity Band A. </w:t>
            </w:r>
          </w:p>
          <w:p w14:paraId="01135598" w14:textId="52DE7E9E" w:rsidR="00227A42" w:rsidRDefault="00227A42" w:rsidP="00227A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27A42">
              <w:rPr>
                <w:rFonts w:ascii="Arial" w:hAnsi="Arial" w:cs="Arial"/>
                <w:sz w:val="22"/>
                <w:szCs w:val="22"/>
              </w:rPr>
              <w:t>The emissions and inputs attribute will automatically default to a Band B.</w:t>
            </w:r>
          </w:p>
          <w:p w14:paraId="3CAC4512" w14:textId="134FA30E" w:rsidR="00227A42" w:rsidRDefault="00227A42" w:rsidP="00227A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issues identified with operator performance tab.</w:t>
            </w:r>
          </w:p>
          <w:p w14:paraId="712F09EE" w14:textId="1AA5FB7D" w:rsidR="00227A42" w:rsidRDefault="00227A42" w:rsidP="00227A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OPRA score and fee is correct.</w:t>
            </w:r>
          </w:p>
          <w:p w14:paraId="6CAD9C9C" w14:textId="08A83BE8" w:rsidR="002203B0" w:rsidRDefault="002203B0" w:rsidP="00227A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390EDA2B" w14:textId="6C7C9568" w:rsidR="002203B0" w:rsidRPr="002203B0" w:rsidRDefault="002203B0" w:rsidP="00227A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2203B0">
              <w:rPr>
                <w:rFonts w:ascii="Arial" w:hAnsi="Arial" w:cs="Arial"/>
                <w:sz w:val="22"/>
                <w:szCs w:val="22"/>
                <w:u w:val="single"/>
              </w:rPr>
              <w:t>Supporting documents</w:t>
            </w:r>
          </w:p>
          <w:p w14:paraId="4066130A" w14:textId="4894F4AD" w:rsidR="002203B0" w:rsidRDefault="002203B0" w:rsidP="002203B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documents provided to support the application </w:t>
            </w:r>
            <w:r w:rsidRPr="002203B0">
              <w:rPr>
                <w:rFonts w:ascii="Arial" w:hAnsi="Arial" w:cs="Arial"/>
                <w:sz w:val="22"/>
                <w:szCs w:val="22"/>
              </w:rPr>
              <w:t>Mobile Plant - Noise Vibration Management Plan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2203B0">
              <w:rPr>
                <w:rFonts w:ascii="Arial" w:hAnsi="Arial" w:cs="Arial"/>
                <w:sz w:val="22"/>
                <w:szCs w:val="22"/>
              </w:rPr>
              <w:t>Mobile Plant – CEMP</w:t>
            </w:r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02203B0">
              <w:rPr>
                <w:rFonts w:ascii="Arial" w:hAnsi="Arial" w:cs="Arial"/>
                <w:sz w:val="22"/>
                <w:szCs w:val="22"/>
              </w:rPr>
              <w:t>Mobile Plant - Pollution Control Plan</w:t>
            </w:r>
            <w:r>
              <w:rPr>
                <w:rFonts w:ascii="Arial" w:hAnsi="Arial" w:cs="Arial"/>
                <w:sz w:val="22"/>
                <w:szCs w:val="22"/>
              </w:rPr>
              <w:t xml:space="preserve"> do not meet the minimum requirements of any of the management plans or management systems they have been provided to meet.</w:t>
            </w:r>
          </w:p>
          <w:p w14:paraId="746AD600" w14:textId="08610CCD" w:rsidR="00227A42" w:rsidRPr="00216FD8" w:rsidRDefault="00227A4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32D" w:rsidRPr="00216FD8" w14:paraId="36AC2658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C04615D" w14:textId="0D337BFB" w:rsidR="00D0032D" w:rsidRDefault="00C62086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11/01/2022</w:t>
            </w:r>
          </w:p>
          <w:p w14:paraId="0B281086" w14:textId="6591080F" w:rsidR="00C62086" w:rsidRPr="00C62086" w:rsidRDefault="00C62086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C62086">
              <w:rPr>
                <w:rFonts w:ascii="Arial" w:hAnsi="Arial" w:cs="Arial"/>
                <w:bCs/>
                <w:sz w:val="22"/>
                <w:szCs w:val="22"/>
              </w:rPr>
              <w:t>Email response received 21/12/21</w:t>
            </w:r>
          </w:p>
          <w:p w14:paraId="753112E8" w14:textId="37719C02" w:rsidR="00C62086" w:rsidRPr="000F1A2A" w:rsidRDefault="00A0046A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F1A2A">
              <w:rPr>
                <w:rFonts w:ascii="Arial" w:hAnsi="Arial" w:cs="Arial"/>
                <w:bCs/>
                <w:sz w:val="22"/>
                <w:szCs w:val="22"/>
              </w:rPr>
              <w:t>Updated documents provided:</w:t>
            </w:r>
          </w:p>
          <w:p w14:paraId="1C7AC3A8" w14:textId="04EBB683" w:rsidR="00A0046A" w:rsidRPr="000F1A2A" w:rsidRDefault="000F1A2A" w:rsidP="00A0046A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F1A2A">
              <w:rPr>
                <w:rFonts w:ascii="Arial" w:hAnsi="Arial" w:cs="Arial"/>
                <w:bCs/>
                <w:sz w:val="22"/>
                <w:szCs w:val="22"/>
              </w:rPr>
              <w:t xml:space="preserve">Dust management plan- </w:t>
            </w:r>
            <w:r w:rsidR="00A0046A" w:rsidRPr="000F1A2A">
              <w:rPr>
                <w:rFonts w:ascii="Arial" w:hAnsi="Arial" w:cs="Arial"/>
                <w:bCs/>
                <w:sz w:val="22"/>
                <w:szCs w:val="22"/>
              </w:rPr>
              <w:t>DMP 201221</w:t>
            </w:r>
          </w:p>
          <w:p w14:paraId="0BCA7635" w14:textId="7CD8E8EF" w:rsidR="00A0046A" w:rsidRPr="000F1A2A" w:rsidRDefault="000F1A2A" w:rsidP="00A0046A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F1A2A">
              <w:rPr>
                <w:rFonts w:ascii="Arial" w:hAnsi="Arial" w:cs="Arial"/>
                <w:bCs/>
                <w:sz w:val="22"/>
                <w:szCs w:val="22"/>
              </w:rPr>
              <w:t xml:space="preserve">Environment Management System- </w:t>
            </w:r>
            <w:r w:rsidR="00A0046A" w:rsidRPr="000F1A2A">
              <w:rPr>
                <w:rFonts w:ascii="Arial" w:hAnsi="Arial" w:cs="Arial"/>
                <w:bCs/>
                <w:sz w:val="22"/>
                <w:szCs w:val="22"/>
              </w:rPr>
              <w:t>EMS 201221</w:t>
            </w:r>
          </w:p>
          <w:p w14:paraId="262B57CE" w14:textId="3A5F7CDA" w:rsidR="00A0046A" w:rsidRPr="000F1A2A" w:rsidRDefault="000F1A2A" w:rsidP="00A0046A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F1A2A">
              <w:rPr>
                <w:rFonts w:ascii="Arial" w:hAnsi="Arial" w:cs="Arial"/>
                <w:bCs/>
                <w:sz w:val="22"/>
                <w:szCs w:val="22"/>
              </w:rPr>
              <w:t xml:space="preserve">Noise management plan- </w:t>
            </w:r>
            <w:r w:rsidR="00A0046A" w:rsidRPr="000F1A2A">
              <w:rPr>
                <w:rFonts w:ascii="Arial" w:hAnsi="Arial" w:cs="Arial"/>
                <w:bCs/>
                <w:sz w:val="22"/>
                <w:szCs w:val="22"/>
              </w:rPr>
              <w:t>NMP 201221</w:t>
            </w:r>
          </w:p>
          <w:p w14:paraId="4DA2698F" w14:textId="39B9250F" w:rsidR="00A0046A" w:rsidRPr="000F1A2A" w:rsidRDefault="00A0046A" w:rsidP="00A0046A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F1A2A">
              <w:rPr>
                <w:rFonts w:ascii="Arial" w:hAnsi="Arial" w:cs="Arial"/>
                <w:bCs/>
                <w:sz w:val="22"/>
                <w:szCs w:val="22"/>
              </w:rPr>
              <w:t>Non-tech summary 201221</w:t>
            </w:r>
          </w:p>
          <w:p w14:paraId="0ECF79CF" w14:textId="4006A2BB" w:rsidR="00A0046A" w:rsidRPr="000F1A2A" w:rsidRDefault="00B4782C" w:rsidP="00A0046A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Od</w:t>
            </w:r>
            <w:r w:rsidR="000F1A2A" w:rsidRPr="000F1A2A">
              <w:rPr>
                <w:rFonts w:ascii="Arial" w:hAnsi="Arial" w:cs="Arial"/>
                <w:bCs/>
                <w:sz w:val="22"/>
                <w:szCs w:val="22"/>
              </w:rPr>
              <w:t xml:space="preserve">our management plan- </w:t>
            </w:r>
            <w:r w:rsidR="00A0046A" w:rsidRPr="000F1A2A">
              <w:rPr>
                <w:rFonts w:ascii="Arial" w:hAnsi="Arial" w:cs="Arial"/>
                <w:bCs/>
                <w:sz w:val="22"/>
                <w:szCs w:val="22"/>
              </w:rPr>
              <w:t>OMP 201221</w:t>
            </w:r>
          </w:p>
          <w:p w14:paraId="35F95263" w14:textId="77777777" w:rsidR="00D0032D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5C2DEBCD" w14:textId="7550C06B" w:rsidR="008104AD" w:rsidRPr="006B6A66" w:rsidRDefault="008104AD" w:rsidP="00B4782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Non-technical summery (</w:t>
            </w:r>
            <w:r w:rsidR="00B4782C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Non-tech summary 201221</w:t>
            </w: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)</w:t>
            </w:r>
          </w:p>
          <w:p w14:paraId="470332AB" w14:textId="77777777" w:rsidR="008104AD" w:rsidRDefault="008104AD" w:rsidP="0089183C">
            <w:pPr>
              <w:spacing w:before="60" w:after="60" w:line="270" w:lineRule="exact"/>
              <w:rPr>
                <w:rFonts w:ascii="Arial" w:hAnsi="Arial" w:cs="Arial"/>
                <w:bCs/>
              </w:rPr>
            </w:pPr>
            <w:r w:rsidRPr="008104AD">
              <w:rPr>
                <w:rFonts w:ascii="Arial" w:hAnsi="Arial" w:cs="Arial"/>
                <w:bCs/>
                <w:sz w:val="22"/>
                <w:szCs w:val="22"/>
              </w:rPr>
              <w:t>Applicant was asked “</w:t>
            </w:r>
            <w:r w:rsidRPr="008104AD">
              <w:rPr>
                <w:rFonts w:ascii="Arial" w:hAnsi="Arial" w:cs="Arial"/>
                <w:bCs/>
              </w:rPr>
              <w:t>tell us how the activities you want to carry out could impact land quality, describe the mobility of your plant and how you intend to operate.”</w:t>
            </w:r>
          </w:p>
          <w:p w14:paraId="6321AFC9" w14:textId="5BCF3580" w:rsidR="008104AD" w:rsidRDefault="008104AD" w:rsidP="0089183C">
            <w:pPr>
              <w:spacing w:before="60" w:after="60" w:line="270" w:lineRule="exac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updated NTS</w:t>
            </w:r>
            <w:r w:rsidR="009A1CF4">
              <w:rPr>
                <w:rFonts w:ascii="Arial" w:hAnsi="Arial" w:cs="Arial"/>
                <w:bCs/>
              </w:rPr>
              <w:t xml:space="preserve"> </w:t>
            </w:r>
            <w:r w:rsidR="00B4782C">
              <w:rPr>
                <w:rFonts w:ascii="Arial" w:hAnsi="Arial" w:cs="Arial"/>
                <w:bCs/>
              </w:rPr>
              <w:t>provides this information for the new permitted activities only.</w:t>
            </w:r>
          </w:p>
          <w:p w14:paraId="1F6A721F" w14:textId="499D30CE" w:rsidR="00B4782C" w:rsidRDefault="00B4782C" w:rsidP="0089183C">
            <w:pPr>
              <w:spacing w:before="60" w:after="60" w:line="270" w:lineRule="exact"/>
              <w:rPr>
                <w:rFonts w:ascii="Arial" w:hAnsi="Arial" w:cs="Arial"/>
                <w:bCs/>
              </w:rPr>
            </w:pPr>
          </w:p>
          <w:p w14:paraId="0051EBC2" w14:textId="618B4C31" w:rsidR="004B1311" w:rsidRPr="006B6A66" w:rsidRDefault="004B1311" w:rsidP="004B131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Environment Management System</w:t>
            </w:r>
            <w:r w:rsidR="0075049B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(</w:t>
            </w: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EMS 201221</w:t>
            </w:r>
            <w:r w:rsidR="0075049B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)</w:t>
            </w:r>
          </w:p>
          <w:p w14:paraId="0D7944D2" w14:textId="615FD56A" w:rsidR="004B1311" w:rsidRDefault="00A61F59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Applicant was asked to [provide an EMS that included information on “</w:t>
            </w:r>
            <w:r>
              <w:rPr>
                <w:rFonts w:ascii="Arial" w:hAnsi="Arial" w:cs="Arial"/>
              </w:rPr>
              <w:t>Operations, Maintenance, Accidents and incidents, Site security, Non-compliance, Complaints, Sufficient competent persons, resources and training, Emissions and monitoring, Records and Access to your permit.</w:t>
            </w:r>
            <w:r w:rsidR="0075049B">
              <w:rPr>
                <w:rFonts w:ascii="Arial" w:hAnsi="Arial" w:cs="Arial"/>
              </w:rPr>
              <w:t>”</w:t>
            </w:r>
          </w:p>
          <w:p w14:paraId="348B2777" w14:textId="7D25B826" w:rsidR="0075049B" w:rsidRDefault="0075049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The EMS has been updated with sections on TCM, site plans, </w:t>
            </w:r>
            <w:r w:rsidRPr="0075049B">
              <w:rPr>
                <w:rFonts w:ascii="Arial" w:hAnsi="Arial" w:cs="Arial"/>
              </w:rPr>
              <w:t>Operational Procedures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Pre-acceptance procedures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Acceptance procedures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Waste rejection procedures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Mobile plant treatment procedures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Product storage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Monitoring Procedures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Plant for deployment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Accident Management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Emissions and Monitoring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Breakdown and Spillages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Plant and vehicle maintenance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Plant and vehicle training</w:t>
            </w:r>
            <w:r>
              <w:rPr>
                <w:rFonts w:ascii="Arial" w:hAnsi="Arial" w:cs="Arial"/>
              </w:rPr>
              <w:t xml:space="preserve">, </w:t>
            </w:r>
            <w:r w:rsidRPr="0075049B">
              <w:rPr>
                <w:rFonts w:ascii="Arial" w:hAnsi="Arial" w:cs="Arial"/>
              </w:rPr>
              <w:t>General Accident Procedures</w:t>
            </w:r>
            <w:r>
              <w:rPr>
                <w:rFonts w:ascii="Arial" w:hAnsi="Arial" w:cs="Arial"/>
              </w:rPr>
              <w:t>.</w:t>
            </w:r>
          </w:p>
          <w:p w14:paraId="2B169805" w14:textId="29D4DB38" w:rsidR="0075049B" w:rsidRDefault="0075049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 w:rsidRPr="00BF5DF6">
              <w:rPr>
                <w:rFonts w:ascii="Arial" w:hAnsi="Arial" w:cs="Arial"/>
                <w:highlight w:val="yellow"/>
              </w:rPr>
              <w:t xml:space="preserve">Parts still missing- </w:t>
            </w:r>
            <w:bookmarkStart w:id="3" w:name="_Hlk92954699"/>
            <w:r w:rsidRPr="00BF5DF6">
              <w:rPr>
                <w:rFonts w:ascii="Arial" w:hAnsi="Arial" w:cs="Arial"/>
                <w:highlight w:val="yellow"/>
              </w:rPr>
              <w:t>Site security</w:t>
            </w:r>
            <w:r w:rsidR="00BF5DF6" w:rsidRPr="00BF5DF6">
              <w:rPr>
                <w:rFonts w:ascii="Arial" w:hAnsi="Arial" w:cs="Arial"/>
                <w:highlight w:val="yellow"/>
              </w:rPr>
              <w:t>, resources and training, Records and Access to your permit</w:t>
            </w:r>
          </w:p>
          <w:bookmarkEnd w:id="3"/>
          <w:p w14:paraId="206B0573" w14:textId="44BCD04A" w:rsidR="0075049B" w:rsidRDefault="0075049B" w:rsidP="0089183C">
            <w:pPr>
              <w:spacing w:before="60" w:after="60" w:line="270" w:lineRule="exact"/>
              <w:rPr>
                <w:rFonts w:ascii="Arial" w:hAnsi="Arial" w:cs="Arial"/>
                <w:bCs/>
              </w:rPr>
            </w:pPr>
          </w:p>
          <w:p w14:paraId="158D0D9F" w14:textId="33F1F16D" w:rsidR="00B4782C" w:rsidRPr="006B6A66" w:rsidRDefault="00B4782C" w:rsidP="00B4782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Dust management plan</w:t>
            </w:r>
            <w:r w:rsidR="00BF5DF6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(</w:t>
            </w: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DMP 201221</w:t>
            </w:r>
            <w:r w:rsidR="00BF5DF6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)</w:t>
            </w:r>
          </w:p>
          <w:p w14:paraId="66BB6C71" w14:textId="28FC8DA4" w:rsidR="003C551B" w:rsidRPr="006B6A66" w:rsidRDefault="003C551B" w:rsidP="00B4782C">
            <w:pPr>
              <w:spacing w:before="60" w:after="60" w:line="270" w:lineRule="exac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Contains information for the new permitted activities </w:t>
            </w:r>
            <w:r w:rsidRPr="006B6A66">
              <w:rPr>
                <w:rFonts w:ascii="Arial" w:hAnsi="Arial" w:cs="Arial"/>
                <w:bCs/>
              </w:rPr>
              <w:t>only</w:t>
            </w:r>
            <w:r w:rsidR="00A61F59" w:rsidRPr="006B6A66">
              <w:rPr>
                <w:rFonts w:ascii="Arial" w:hAnsi="Arial" w:cs="Arial"/>
                <w:bCs/>
              </w:rPr>
              <w:t xml:space="preserve">. </w:t>
            </w:r>
            <w:r w:rsidR="004B1311" w:rsidRPr="006B6A66">
              <w:rPr>
                <w:rFonts w:ascii="Arial" w:hAnsi="Arial" w:cs="Arial"/>
                <w:bCs/>
              </w:rPr>
              <w:t>Appears adequate for duly making.</w:t>
            </w:r>
          </w:p>
          <w:p w14:paraId="7BD28D9D" w14:textId="77777777" w:rsidR="00A61F59" w:rsidRPr="006B6A66" w:rsidRDefault="00A61F59" w:rsidP="00B4782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356DDF" w14:textId="18120CC2" w:rsidR="00B4782C" w:rsidRPr="006B6A66" w:rsidRDefault="00B4782C" w:rsidP="00B4782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Noise management plan</w:t>
            </w:r>
            <w:r w:rsidR="00BF5DF6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(</w:t>
            </w: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NMP 201221</w:t>
            </w:r>
            <w:r w:rsidR="00BF5DF6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)</w:t>
            </w:r>
          </w:p>
          <w:p w14:paraId="7B0ADE89" w14:textId="4F40A4A8" w:rsidR="00BF5DF6" w:rsidRPr="006B6A66" w:rsidRDefault="006B6A66" w:rsidP="00B4782C">
            <w:pPr>
              <w:spacing w:before="60" w:after="60" w:line="270" w:lineRule="exact"/>
              <w:rPr>
                <w:rFonts w:ascii="Arial" w:hAnsi="Arial" w:cs="Arial"/>
                <w:bCs/>
              </w:rPr>
            </w:pPr>
            <w:r w:rsidRPr="006B6A66">
              <w:rPr>
                <w:rFonts w:ascii="Arial" w:hAnsi="Arial" w:cs="Arial"/>
                <w:bCs/>
              </w:rPr>
              <w:t>Appears adequate for duly making.</w:t>
            </w:r>
          </w:p>
          <w:p w14:paraId="7DF990C0" w14:textId="77777777" w:rsidR="006B6A66" w:rsidRPr="006B6A66" w:rsidRDefault="006B6A66" w:rsidP="00B4782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51F373" w14:textId="6D2AD5AB" w:rsidR="00B4782C" w:rsidRPr="006B6A66" w:rsidRDefault="00B4782C" w:rsidP="00B4782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Odour management plan</w:t>
            </w:r>
            <w:r w:rsidR="00BF5DF6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(</w:t>
            </w:r>
            <w:r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OMP 201221</w:t>
            </w:r>
            <w:r w:rsidR="00BF5DF6" w:rsidRPr="006B6A66">
              <w:rPr>
                <w:rFonts w:ascii="Arial" w:hAnsi="Arial" w:cs="Arial"/>
                <w:b/>
                <w:sz w:val="22"/>
                <w:szCs w:val="22"/>
                <w:u w:val="single"/>
              </w:rPr>
              <w:t>)</w:t>
            </w:r>
          </w:p>
          <w:p w14:paraId="5F17FF5B" w14:textId="6A332024" w:rsidR="00B4782C" w:rsidRPr="008104AD" w:rsidRDefault="006B6A66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6B6A66">
              <w:rPr>
                <w:rFonts w:ascii="Arial" w:hAnsi="Arial" w:cs="Arial"/>
                <w:bCs/>
              </w:rPr>
              <w:t>Appears adequate for duly making.</w:t>
            </w:r>
          </w:p>
        </w:tc>
      </w:tr>
      <w:tr w:rsidR="00D0032D" w:rsidRPr="0089183C" w14:paraId="0EAA7C89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6BDE931" w14:textId="6FE49E0F" w:rsidR="0089780A" w:rsidRDefault="0089780A" w:rsidP="0089780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Louise Bailey 1</w:t>
            </w:r>
            <w:r w:rsidR="006C17C2">
              <w:rPr>
                <w:rFonts w:ascii="Arial" w:hAnsi="Arial" w:cs="Arial"/>
                <w:b/>
                <w:sz w:val="22"/>
                <w:szCs w:val="22"/>
                <w:u w:val="single"/>
              </w:rPr>
              <w:t>4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/01/2022</w:t>
            </w:r>
          </w:p>
          <w:p w14:paraId="705D6774" w14:textId="36330062" w:rsidR="0089780A" w:rsidRPr="0089780A" w:rsidRDefault="0089780A" w:rsidP="0089780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89780A">
              <w:rPr>
                <w:rFonts w:ascii="Arial" w:hAnsi="Arial" w:cs="Arial"/>
                <w:bCs/>
                <w:sz w:val="22"/>
                <w:szCs w:val="22"/>
              </w:rPr>
              <w:t>Updated EMS provided 1</w:t>
            </w:r>
            <w:r w:rsidR="006C17C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89780A">
              <w:rPr>
                <w:rFonts w:ascii="Arial" w:hAnsi="Arial" w:cs="Arial"/>
                <w:bCs/>
                <w:sz w:val="22"/>
                <w:szCs w:val="22"/>
              </w:rPr>
              <w:t>/01/22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Missing elements of </w:t>
            </w:r>
            <w:r w:rsidRPr="0089780A">
              <w:rPr>
                <w:rFonts w:ascii="Arial" w:hAnsi="Arial" w:cs="Arial"/>
                <w:bCs/>
                <w:sz w:val="22"/>
                <w:szCs w:val="22"/>
              </w:rPr>
              <w:t>Site security, resources and training, Records and Access to your permit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now included.</w:t>
            </w:r>
          </w:p>
          <w:p w14:paraId="10CAFF6C" w14:textId="77777777" w:rsidR="00D0032D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2CC7F90F" w14:textId="17417C09" w:rsidR="002073CD" w:rsidRPr="0089183C" w:rsidRDefault="002073C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Application can be duly made</w:t>
            </w:r>
            <w:r w:rsidR="006C17C2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as of 13/01/2022</w:t>
            </w:r>
          </w:p>
        </w:tc>
      </w:tr>
    </w:tbl>
    <w:p w14:paraId="32EFE31D" w14:textId="60498097" w:rsidR="00E23F4C" w:rsidRPr="003427F4" w:rsidRDefault="00E23F4C" w:rsidP="003427F4">
      <w:pPr>
        <w:rPr>
          <w:rFonts w:ascii="Arial" w:hAnsi="Arial" w:cs="Arial"/>
        </w:rPr>
      </w:pPr>
    </w:p>
    <w:sectPr w:rsidR="00E23F4C" w:rsidRPr="003427F4" w:rsidSect="00434129">
      <w:headerReference w:type="even" r:id="rId21"/>
      <w:headerReference w:type="default" r:id="rId22"/>
      <w:footerReference w:type="default" r:id="rId23"/>
      <w:headerReference w:type="first" r:id="rId24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5C5CC4" w14:textId="77777777" w:rsidR="0089780A" w:rsidRDefault="0089780A">
      <w:r>
        <w:separator/>
      </w:r>
    </w:p>
  </w:endnote>
  <w:endnote w:type="continuationSeparator" w:id="0">
    <w:p w14:paraId="63AF561A" w14:textId="77777777" w:rsidR="0089780A" w:rsidRDefault="0089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28393E" w14:textId="77777777" w:rsidR="0089780A" w:rsidRPr="007D6278" w:rsidRDefault="0089780A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2ADCA8" w14:textId="77777777" w:rsidR="0089780A" w:rsidRDefault="0089780A">
      <w:r>
        <w:separator/>
      </w:r>
    </w:p>
  </w:footnote>
  <w:footnote w:type="continuationSeparator" w:id="0">
    <w:p w14:paraId="205328F1" w14:textId="77777777" w:rsidR="0089780A" w:rsidRDefault="00897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9B8C19" w14:textId="77777777" w:rsidR="0089780A" w:rsidRDefault="0089780A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6049C" w14:textId="77777777" w:rsidR="0089780A" w:rsidRPr="00966287" w:rsidRDefault="0089780A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EC0F0" w14:textId="77777777" w:rsidR="0089780A" w:rsidRDefault="0089780A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400FF"/>
    <w:multiLevelType w:val="hybridMultilevel"/>
    <w:tmpl w:val="4CA60F4C"/>
    <w:lvl w:ilvl="0" w:tplc="43B62CB0">
      <w:start w:val="1"/>
      <w:numFmt w:val="decimal"/>
      <w:lvlText w:val="%1."/>
      <w:lvlJc w:val="left"/>
      <w:pPr>
        <w:ind w:left="720" w:hanging="360"/>
      </w:pPr>
      <w:rPr>
        <w:b/>
        <w:bCs w:val="0"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10"/>
  </w:num>
  <w:num w:numId="7">
    <w:abstractNumId w:val="8"/>
  </w:num>
  <w:num w:numId="8">
    <w:abstractNumId w:val="7"/>
  </w:num>
  <w:num w:numId="9">
    <w:abstractNumId w:val="3"/>
  </w:num>
  <w:num w:numId="10">
    <w:abstractNumId w:val="12"/>
  </w:num>
  <w:num w:numId="11">
    <w:abstractNumId w:val="11"/>
  </w:num>
  <w:num w:numId="12">
    <w:abstractNumId w:val="2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07756"/>
    <w:rsid w:val="000101BB"/>
    <w:rsid w:val="00017DD8"/>
    <w:rsid w:val="00021522"/>
    <w:rsid w:val="0002529A"/>
    <w:rsid w:val="0002727E"/>
    <w:rsid w:val="00033A0D"/>
    <w:rsid w:val="00033D34"/>
    <w:rsid w:val="00035EEE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7341A"/>
    <w:rsid w:val="000827E0"/>
    <w:rsid w:val="00094432"/>
    <w:rsid w:val="000A1CF4"/>
    <w:rsid w:val="000A6038"/>
    <w:rsid w:val="000B0506"/>
    <w:rsid w:val="000B6507"/>
    <w:rsid w:val="000C1C49"/>
    <w:rsid w:val="000C39E8"/>
    <w:rsid w:val="000C473E"/>
    <w:rsid w:val="000C5E1E"/>
    <w:rsid w:val="000D701A"/>
    <w:rsid w:val="000E5D87"/>
    <w:rsid w:val="000F1A2A"/>
    <w:rsid w:val="000F23A6"/>
    <w:rsid w:val="000F28E5"/>
    <w:rsid w:val="000F3523"/>
    <w:rsid w:val="00104E2D"/>
    <w:rsid w:val="00105266"/>
    <w:rsid w:val="00115D3B"/>
    <w:rsid w:val="00117868"/>
    <w:rsid w:val="00120E11"/>
    <w:rsid w:val="00125818"/>
    <w:rsid w:val="00125F12"/>
    <w:rsid w:val="00131D79"/>
    <w:rsid w:val="00132CC7"/>
    <w:rsid w:val="00134E39"/>
    <w:rsid w:val="00136B7D"/>
    <w:rsid w:val="00142E2D"/>
    <w:rsid w:val="00151465"/>
    <w:rsid w:val="00157493"/>
    <w:rsid w:val="001577D2"/>
    <w:rsid w:val="00163B72"/>
    <w:rsid w:val="00164F1E"/>
    <w:rsid w:val="00173DF5"/>
    <w:rsid w:val="00175D53"/>
    <w:rsid w:val="00176A6A"/>
    <w:rsid w:val="00177DAC"/>
    <w:rsid w:val="00183097"/>
    <w:rsid w:val="00183314"/>
    <w:rsid w:val="001836A2"/>
    <w:rsid w:val="00190EE3"/>
    <w:rsid w:val="00191EF5"/>
    <w:rsid w:val="00191EFD"/>
    <w:rsid w:val="001A0F9F"/>
    <w:rsid w:val="001A1BDC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3CD"/>
    <w:rsid w:val="00207790"/>
    <w:rsid w:val="0020798A"/>
    <w:rsid w:val="00207EA4"/>
    <w:rsid w:val="00210257"/>
    <w:rsid w:val="002113D9"/>
    <w:rsid w:val="00213E35"/>
    <w:rsid w:val="00216FD8"/>
    <w:rsid w:val="002203B0"/>
    <w:rsid w:val="00227A42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0E34"/>
    <w:rsid w:val="00251E90"/>
    <w:rsid w:val="00252208"/>
    <w:rsid w:val="0025691F"/>
    <w:rsid w:val="00260E54"/>
    <w:rsid w:val="0026413F"/>
    <w:rsid w:val="0027307D"/>
    <w:rsid w:val="002732AF"/>
    <w:rsid w:val="002737EB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C75E8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427F4"/>
    <w:rsid w:val="00356729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B56D0"/>
    <w:rsid w:val="003C0261"/>
    <w:rsid w:val="003C48CE"/>
    <w:rsid w:val="003C551B"/>
    <w:rsid w:val="003C75F1"/>
    <w:rsid w:val="003D0B7C"/>
    <w:rsid w:val="003D15FB"/>
    <w:rsid w:val="003D21F5"/>
    <w:rsid w:val="003D5AFF"/>
    <w:rsid w:val="003D69B8"/>
    <w:rsid w:val="003E2631"/>
    <w:rsid w:val="003E2E03"/>
    <w:rsid w:val="003E6FE4"/>
    <w:rsid w:val="003F0401"/>
    <w:rsid w:val="003F4823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1D59"/>
    <w:rsid w:val="00495C3B"/>
    <w:rsid w:val="0049777F"/>
    <w:rsid w:val="004A1DC1"/>
    <w:rsid w:val="004A1E26"/>
    <w:rsid w:val="004A2549"/>
    <w:rsid w:val="004B1311"/>
    <w:rsid w:val="004B3100"/>
    <w:rsid w:val="004B3FAE"/>
    <w:rsid w:val="004B70C8"/>
    <w:rsid w:val="004B7C37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07F4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C3ACA"/>
    <w:rsid w:val="005D3784"/>
    <w:rsid w:val="005D5B52"/>
    <w:rsid w:val="005E0313"/>
    <w:rsid w:val="005E30B0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2588"/>
    <w:rsid w:val="00634CE3"/>
    <w:rsid w:val="0063537F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0D70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B6A66"/>
    <w:rsid w:val="006C0C7E"/>
    <w:rsid w:val="006C17C2"/>
    <w:rsid w:val="006D425A"/>
    <w:rsid w:val="006D5444"/>
    <w:rsid w:val="006D6F79"/>
    <w:rsid w:val="006D7981"/>
    <w:rsid w:val="006D7CBF"/>
    <w:rsid w:val="006E1D91"/>
    <w:rsid w:val="006E2FBA"/>
    <w:rsid w:val="006E30A8"/>
    <w:rsid w:val="006F217D"/>
    <w:rsid w:val="006F3838"/>
    <w:rsid w:val="006F4147"/>
    <w:rsid w:val="006F52C6"/>
    <w:rsid w:val="006F5DB2"/>
    <w:rsid w:val="006F6B38"/>
    <w:rsid w:val="007050C4"/>
    <w:rsid w:val="00705B61"/>
    <w:rsid w:val="0071016F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5049B"/>
    <w:rsid w:val="00764826"/>
    <w:rsid w:val="00780D6A"/>
    <w:rsid w:val="00787181"/>
    <w:rsid w:val="00787835"/>
    <w:rsid w:val="007922FC"/>
    <w:rsid w:val="00793243"/>
    <w:rsid w:val="007A23C3"/>
    <w:rsid w:val="007B3D68"/>
    <w:rsid w:val="007B58EC"/>
    <w:rsid w:val="007B648C"/>
    <w:rsid w:val="007B656D"/>
    <w:rsid w:val="007C4060"/>
    <w:rsid w:val="007C6524"/>
    <w:rsid w:val="007D34A9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04AD"/>
    <w:rsid w:val="00811918"/>
    <w:rsid w:val="00822565"/>
    <w:rsid w:val="00825EA5"/>
    <w:rsid w:val="00827663"/>
    <w:rsid w:val="00840F87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87A55"/>
    <w:rsid w:val="0089183C"/>
    <w:rsid w:val="008937E9"/>
    <w:rsid w:val="008962E7"/>
    <w:rsid w:val="0089780A"/>
    <w:rsid w:val="008A1D36"/>
    <w:rsid w:val="008A3C96"/>
    <w:rsid w:val="008A5772"/>
    <w:rsid w:val="008A7120"/>
    <w:rsid w:val="008B33A8"/>
    <w:rsid w:val="008C6C41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66287"/>
    <w:rsid w:val="00971A22"/>
    <w:rsid w:val="00971C03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1CF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7552"/>
    <w:rsid w:val="00A0046A"/>
    <w:rsid w:val="00A02EFA"/>
    <w:rsid w:val="00A0449C"/>
    <w:rsid w:val="00A078F3"/>
    <w:rsid w:val="00A1107E"/>
    <w:rsid w:val="00A11795"/>
    <w:rsid w:val="00A1252D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1F59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591"/>
    <w:rsid w:val="00A9371A"/>
    <w:rsid w:val="00AA48CE"/>
    <w:rsid w:val="00AB00B7"/>
    <w:rsid w:val="00AB3B3B"/>
    <w:rsid w:val="00AB4862"/>
    <w:rsid w:val="00AB545E"/>
    <w:rsid w:val="00AC2826"/>
    <w:rsid w:val="00AC762A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26DFB"/>
    <w:rsid w:val="00B30ADA"/>
    <w:rsid w:val="00B33976"/>
    <w:rsid w:val="00B34077"/>
    <w:rsid w:val="00B3497C"/>
    <w:rsid w:val="00B349A8"/>
    <w:rsid w:val="00B45B64"/>
    <w:rsid w:val="00B46194"/>
    <w:rsid w:val="00B4782C"/>
    <w:rsid w:val="00B5027B"/>
    <w:rsid w:val="00B51EF1"/>
    <w:rsid w:val="00B5289F"/>
    <w:rsid w:val="00B56C3B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A1177"/>
    <w:rsid w:val="00BB03E7"/>
    <w:rsid w:val="00BB2BE6"/>
    <w:rsid w:val="00BB66F0"/>
    <w:rsid w:val="00BC4BF9"/>
    <w:rsid w:val="00BC4D8F"/>
    <w:rsid w:val="00BC5992"/>
    <w:rsid w:val="00BD163B"/>
    <w:rsid w:val="00BD6FDC"/>
    <w:rsid w:val="00BE0D0D"/>
    <w:rsid w:val="00BE4515"/>
    <w:rsid w:val="00BE5FA6"/>
    <w:rsid w:val="00BF1691"/>
    <w:rsid w:val="00BF3887"/>
    <w:rsid w:val="00BF5DF6"/>
    <w:rsid w:val="00BF6171"/>
    <w:rsid w:val="00BF64DA"/>
    <w:rsid w:val="00BF7137"/>
    <w:rsid w:val="00C01196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086"/>
    <w:rsid w:val="00C628EC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548B"/>
    <w:rsid w:val="00CC4BDB"/>
    <w:rsid w:val="00CC6A89"/>
    <w:rsid w:val="00CD013A"/>
    <w:rsid w:val="00CD6008"/>
    <w:rsid w:val="00CD74A5"/>
    <w:rsid w:val="00CE1475"/>
    <w:rsid w:val="00CE5EB3"/>
    <w:rsid w:val="00CE6C77"/>
    <w:rsid w:val="00CF1BAD"/>
    <w:rsid w:val="00CF3E5E"/>
    <w:rsid w:val="00CF41EC"/>
    <w:rsid w:val="00D0032D"/>
    <w:rsid w:val="00D00FFF"/>
    <w:rsid w:val="00D01E3D"/>
    <w:rsid w:val="00D100FA"/>
    <w:rsid w:val="00D11F47"/>
    <w:rsid w:val="00D14F6F"/>
    <w:rsid w:val="00D245E9"/>
    <w:rsid w:val="00D26A08"/>
    <w:rsid w:val="00D301D2"/>
    <w:rsid w:val="00D338E0"/>
    <w:rsid w:val="00D34D7A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D5B"/>
    <w:rsid w:val="00D65FD2"/>
    <w:rsid w:val="00D71742"/>
    <w:rsid w:val="00D72C53"/>
    <w:rsid w:val="00D73990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23F4C"/>
    <w:rsid w:val="00E307D3"/>
    <w:rsid w:val="00E332BC"/>
    <w:rsid w:val="00E34DE5"/>
    <w:rsid w:val="00E35060"/>
    <w:rsid w:val="00E35861"/>
    <w:rsid w:val="00E36F0F"/>
    <w:rsid w:val="00E4089E"/>
    <w:rsid w:val="00E44B99"/>
    <w:rsid w:val="00E465D2"/>
    <w:rsid w:val="00E4763A"/>
    <w:rsid w:val="00E5160C"/>
    <w:rsid w:val="00E53A23"/>
    <w:rsid w:val="00E56996"/>
    <w:rsid w:val="00E57025"/>
    <w:rsid w:val="00E607F0"/>
    <w:rsid w:val="00E62F92"/>
    <w:rsid w:val="00E70A75"/>
    <w:rsid w:val="00E73187"/>
    <w:rsid w:val="00E73EAC"/>
    <w:rsid w:val="00E77B74"/>
    <w:rsid w:val="00E821A3"/>
    <w:rsid w:val="00E82EE9"/>
    <w:rsid w:val="00E84369"/>
    <w:rsid w:val="00E86E81"/>
    <w:rsid w:val="00E902FF"/>
    <w:rsid w:val="00E9187A"/>
    <w:rsid w:val="00E91A57"/>
    <w:rsid w:val="00EA0213"/>
    <w:rsid w:val="00EA173A"/>
    <w:rsid w:val="00EA3B4E"/>
    <w:rsid w:val="00EA3E43"/>
    <w:rsid w:val="00EA4D61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2CAB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A786F"/>
    <w:rsid w:val="00FB0700"/>
    <w:rsid w:val="00FB2492"/>
    <w:rsid w:val="00FB280F"/>
    <w:rsid w:val="00FB6649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  <w:rsid w:val="00FF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3427F4"/>
    <w:pPr>
      <w:spacing w:before="60" w:after="60" w:line="270" w:lineRule="exact"/>
    </w:pPr>
    <w:rPr>
      <w:rFonts w:ascii="Arial" w:hAnsi="Arial" w:cs="Arial"/>
      <w:color w:val="auto"/>
      <w:sz w:val="24"/>
      <w:szCs w:val="24"/>
      <w:u w:val="single"/>
    </w:rPr>
  </w:style>
  <w:style w:type="character" w:customStyle="1" w:styleId="StyleHeading5BlockLabelArialChar">
    <w:name w:val="Style Heading 5Block Label + Arial Char"/>
    <w:link w:val="StyleHeading5BlockLabelArial"/>
    <w:locked/>
    <w:rsid w:val="003427F4"/>
    <w:rPr>
      <w:rFonts w:ascii="Arial" w:hAnsi="Arial" w:cs="Arial"/>
      <w:b/>
      <w:bCs/>
      <w:sz w:val="24"/>
      <w:szCs w:val="24"/>
      <w:u w:val="single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6A0D70"/>
    <w:rPr>
      <w:color w:val="605E5C"/>
      <w:shd w:val="clear" w:color="auto" w:fill="E1DFDD"/>
    </w:rPr>
  </w:style>
  <w:style w:type="character" w:customStyle="1" w:styleId="Responseboxtext">
    <w:name w:val="Response box text"/>
    <w:basedOn w:val="DefaultParagraphFont"/>
    <w:uiPriority w:val="1"/>
    <w:qFormat/>
    <w:rsid w:val="00BF64DA"/>
    <w:rPr>
      <w:rFonts w:ascii="Arial" w:hAnsi="Arial"/>
      <w:color w:val="auto"/>
      <w:sz w:val="20"/>
    </w:rPr>
  </w:style>
  <w:style w:type="paragraph" w:styleId="ListParagraph">
    <w:name w:val="List Paragraph"/>
    <w:basedOn w:val="Normal"/>
    <w:uiPriority w:val="34"/>
    <w:qFormat/>
    <w:rsid w:val="00260E54"/>
    <w:pPr>
      <w:ind w:left="720"/>
      <w:contextualSpacing/>
    </w:pPr>
  </w:style>
  <w:style w:type="paragraph" w:customStyle="1" w:styleId="Default">
    <w:name w:val="Default"/>
    <w:rsid w:val="002C75E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9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outhcentral@cyfoethnaturiolcymru.gov.uk" TargetMode="External"/><Relationship Id="rId18" Type="http://schemas.openxmlformats.org/officeDocument/2006/relationships/hyperlink" Target="http://naturalresources.wales/how-we-regulate-you/our-charges/?lang=en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intranet/ams_document_library/2008/201_250/202_08.doc" TargetMode="External"/><Relationship Id="rId20" Type="http://schemas.openxmlformats.org/officeDocument/2006/relationships/hyperlink" Target="http://naturalresources.wales/media/1220/rgn-8-substantial-changes-involving-solvents-and-combustion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1_08.doc" TargetMode="External"/><Relationship Id="rId23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how-we-regulate-you/our-charges/?lang=en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alex.bowder@cyfoethnaturiolcymru.gov.uk" TargetMode="External"/><Relationship Id="rId22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REGU-106-6531912</_dlc_DocId>
    <_dlc_DocIdUrl xmlns="9be56660-2c31-41ef-bc00-23e72f632f2a">
      <Url>https://cyfoethnaturiolcymru.sharepoint.com/teams/Regulatory/Permitting/_layouts/15/DocIdRedir.aspx?ID=REGU-106-6531912</Url>
      <Description>REGU-106-6531912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16 Earthmovers House, Llantrisant Business Park, Llantrisant, CF72 8LF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2022-01-14T00:00:00+00:00</Document_x0020_Date>
    <Facility_x0020_Address xmlns="859f7ad6-93f6-4205-b62b-a17f28acbbac">Mobile Plant</Facility_x0020_Address>
    <Environment_x0020_Sub_x0020_Folder xmlns="859f7ad6-93f6-4205-b62b-a17f28acbbac">Licence variation</Environment_x0020_Sub_x0020_Folder>
    <Customer_x0020_Name xmlns="859f7ad6-93f6-4205-b62b-a17f28acbbac">Prichard Remediation Limited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7DA625-E2D4-4394-8C7E-7BCFEE9AA31D}"/>
</file>

<file path=customXml/itemProps2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4FD3241-E885-44C7-868F-96C1637B15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646B3F5-3673-41E2-9451-B6675182BA6A}"/>
</file>

<file path=customXml/itemProps5.xml><?xml version="1.0" encoding="utf-8"?>
<ds:datastoreItem xmlns:ds="http://schemas.openxmlformats.org/officeDocument/2006/customXml" ds:itemID="{0343A6DE-23E9-410B-B5C2-3A341E6A549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644</TotalTime>
  <Pages>11</Pages>
  <Words>2331</Words>
  <Characters>13421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15721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51</cp:revision>
  <cp:lastPrinted>2013-09-05T10:11:00Z</cp:lastPrinted>
  <dcterms:created xsi:type="dcterms:W3CDTF">2017-12-08T15:40:00Z</dcterms:created>
  <dcterms:modified xsi:type="dcterms:W3CDTF">2022-01-14T08:55:00Z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1f479166-1499-497b-8b47-85fb98b65e8e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</Properties>
</file>