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567AE" w14:textId="77777777" w:rsidR="00880C97" w:rsidRDefault="00880C97">
      <w:bookmarkStart w:id="0" w:name="_GoBack"/>
      <w:bookmarkEnd w:id="0"/>
    </w:p>
    <w:tbl>
      <w:tblPr>
        <w:tblpPr w:leftFromText="181" w:rightFromText="181" w:vertAnchor="page" w:horzAnchor="page" w:tblpX="6845" w:tblpY="681"/>
        <w:tblOverlap w:val="never"/>
        <w:tblW w:w="4210" w:type="dxa"/>
        <w:tblLook w:val="04A0" w:firstRow="1" w:lastRow="0" w:firstColumn="1" w:lastColumn="0" w:noHBand="0" w:noVBand="1"/>
      </w:tblPr>
      <w:tblGrid>
        <w:gridCol w:w="4255"/>
      </w:tblGrid>
      <w:tr w:rsidR="00D240CA" w14:paraId="05B35FFC" w14:textId="77777777" w:rsidTr="00653DDB">
        <w:trPr>
          <w:trHeight w:val="1961"/>
        </w:trPr>
        <w:tc>
          <w:tcPr>
            <w:tcW w:w="4210" w:type="dxa"/>
          </w:tcPr>
          <w:p w14:paraId="1067737A" w14:textId="77777777" w:rsidR="00653DDB" w:rsidRPr="007573C7" w:rsidRDefault="00840D1F" w:rsidP="00653DDB">
            <w:pPr>
              <w:pStyle w:val="BodyText"/>
              <w:rPr>
                <w:sz w:val="20"/>
                <w:szCs w:val="20"/>
              </w:rPr>
            </w:pPr>
            <w:bookmarkStart w:id="1" w:name="_Toc368647613"/>
            <w:r>
              <w:rPr>
                <w:sz w:val="20"/>
                <w:szCs w:val="20"/>
              </w:rPr>
              <w:t xml:space="preserve">Ein cyf/Our ref: </w:t>
            </w:r>
            <w:r w:rsidR="00875062">
              <w:rPr>
                <w:sz w:val="20"/>
                <w:szCs w:val="20"/>
              </w:rPr>
              <w:t>CX18-020</w:t>
            </w:r>
          </w:p>
          <w:p w14:paraId="6BC5CD0F" w14:textId="77777777" w:rsidR="000F4AB5" w:rsidRDefault="000F4AB5" w:rsidP="007B0726">
            <w:pPr>
              <w:pStyle w:val="BodyText"/>
              <w:rPr>
                <w:sz w:val="20"/>
                <w:szCs w:val="20"/>
              </w:rPr>
            </w:pPr>
          </w:p>
          <w:p w14:paraId="1E58AC11" w14:textId="77777777" w:rsidR="007B0726" w:rsidRPr="00DD1C57" w:rsidRDefault="007B0726" w:rsidP="007B0726">
            <w:pPr>
              <w:pStyle w:val="BodyText"/>
              <w:rPr>
                <w:sz w:val="20"/>
                <w:szCs w:val="20"/>
              </w:rPr>
            </w:pPr>
            <w:r w:rsidRPr="00DD1C57">
              <w:rPr>
                <w:sz w:val="20"/>
                <w:szCs w:val="20"/>
              </w:rPr>
              <w:t>Ty Cambria</w:t>
            </w:r>
            <w:r>
              <w:rPr>
                <w:sz w:val="20"/>
                <w:szCs w:val="20"/>
              </w:rPr>
              <w:t xml:space="preserve"> / Cambria House</w:t>
            </w:r>
          </w:p>
          <w:p w14:paraId="4ACDC624" w14:textId="77777777" w:rsidR="007B0726" w:rsidRPr="00DD1C57" w:rsidRDefault="007B0726" w:rsidP="007B0726">
            <w:pPr>
              <w:pStyle w:val="BodyText"/>
              <w:rPr>
                <w:sz w:val="20"/>
                <w:szCs w:val="20"/>
              </w:rPr>
            </w:pPr>
            <w:r>
              <w:rPr>
                <w:sz w:val="20"/>
                <w:szCs w:val="20"/>
              </w:rPr>
              <w:t xml:space="preserve">29 Heol Casnewydd / </w:t>
            </w:r>
            <w:r w:rsidRPr="00DD1C57">
              <w:rPr>
                <w:sz w:val="20"/>
                <w:szCs w:val="20"/>
              </w:rPr>
              <w:t>29 Newport Road</w:t>
            </w:r>
          </w:p>
          <w:p w14:paraId="5337353C" w14:textId="77777777" w:rsidR="007B0726" w:rsidRPr="00DD1C57" w:rsidRDefault="007B0726" w:rsidP="007B0726">
            <w:pPr>
              <w:pStyle w:val="BodyText"/>
              <w:rPr>
                <w:sz w:val="20"/>
                <w:szCs w:val="20"/>
              </w:rPr>
            </w:pPr>
            <w:r>
              <w:rPr>
                <w:sz w:val="20"/>
                <w:szCs w:val="20"/>
              </w:rPr>
              <w:t xml:space="preserve">Caerdydd / </w:t>
            </w:r>
            <w:r w:rsidRPr="00DD1C57">
              <w:rPr>
                <w:sz w:val="20"/>
                <w:szCs w:val="20"/>
              </w:rPr>
              <w:t>Cardiff</w:t>
            </w:r>
          </w:p>
          <w:p w14:paraId="080216B1" w14:textId="77777777" w:rsidR="007B0726" w:rsidRPr="00DD1C57" w:rsidRDefault="007B0726" w:rsidP="007B0726">
            <w:pPr>
              <w:pStyle w:val="BodyText"/>
              <w:rPr>
                <w:sz w:val="20"/>
                <w:szCs w:val="20"/>
              </w:rPr>
            </w:pPr>
            <w:r>
              <w:rPr>
                <w:sz w:val="20"/>
                <w:szCs w:val="20"/>
              </w:rPr>
              <w:t>CF24 0TP / CF24 0TP</w:t>
            </w:r>
          </w:p>
          <w:p w14:paraId="532D3A40" w14:textId="77777777" w:rsidR="006007FE" w:rsidRDefault="006007FE" w:rsidP="000647F6">
            <w:pPr>
              <w:pStyle w:val="BodyText"/>
            </w:pPr>
          </w:p>
          <w:p w14:paraId="09207AB3" w14:textId="77777777" w:rsidR="00880C97" w:rsidRDefault="00C55B5C" w:rsidP="000647F6">
            <w:pPr>
              <w:pStyle w:val="BodyText"/>
              <w:rPr>
                <w:sz w:val="20"/>
                <w:szCs w:val="20"/>
              </w:rPr>
            </w:pPr>
            <w:r>
              <w:rPr>
                <w:sz w:val="20"/>
                <w:szCs w:val="20"/>
              </w:rPr>
              <w:t>Ebost/</w:t>
            </w:r>
            <w:r w:rsidR="00880C97" w:rsidRPr="00880C97">
              <w:rPr>
                <w:sz w:val="20"/>
                <w:szCs w:val="20"/>
              </w:rPr>
              <w:t xml:space="preserve">Email: </w:t>
            </w:r>
          </w:p>
          <w:p w14:paraId="3E0FE983" w14:textId="77777777" w:rsidR="007B0726" w:rsidRDefault="00E43707" w:rsidP="000647F6">
            <w:pPr>
              <w:pStyle w:val="BodyText"/>
              <w:rPr>
                <w:sz w:val="20"/>
                <w:szCs w:val="20"/>
              </w:rPr>
            </w:pPr>
            <w:hyperlink r:id="rId11" w:history="1">
              <w:r w:rsidR="00DB321D" w:rsidRPr="00491B77">
                <w:rPr>
                  <w:rStyle w:val="Hyperlink"/>
                  <w:sz w:val="20"/>
                  <w:szCs w:val="20"/>
                </w:rPr>
                <w:t>Clare.Pillman@cyfoethnaturiolcymru.gov.uk</w:t>
              </w:r>
            </w:hyperlink>
          </w:p>
          <w:p w14:paraId="037E212F" w14:textId="77777777" w:rsidR="007B0726" w:rsidRDefault="00E43707" w:rsidP="000647F6">
            <w:pPr>
              <w:pStyle w:val="BodyText"/>
              <w:rPr>
                <w:sz w:val="20"/>
                <w:szCs w:val="20"/>
              </w:rPr>
            </w:pPr>
            <w:hyperlink r:id="rId12" w:history="1">
              <w:r w:rsidR="00DB321D" w:rsidRPr="00491B77">
                <w:rPr>
                  <w:rStyle w:val="Hyperlink"/>
                  <w:sz w:val="20"/>
                  <w:szCs w:val="20"/>
                </w:rPr>
                <w:t>Clare.Pillman@naturalresourceswales.gov.uk</w:t>
              </w:r>
            </w:hyperlink>
          </w:p>
          <w:p w14:paraId="18CBAC58" w14:textId="77777777" w:rsidR="007B0726" w:rsidRPr="00880C97" w:rsidRDefault="007B0726" w:rsidP="000647F6">
            <w:pPr>
              <w:pStyle w:val="BodyText"/>
              <w:rPr>
                <w:sz w:val="20"/>
                <w:szCs w:val="20"/>
              </w:rPr>
            </w:pPr>
          </w:p>
          <w:p w14:paraId="589F5C25"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p>
          <w:p w14:paraId="749EEFC6" w14:textId="77777777" w:rsidR="007B0726" w:rsidRDefault="00DB321D" w:rsidP="000647F6">
            <w:pPr>
              <w:pStyle w:val="BodyText"/>
              <w:rPr>
                <w:sz w:val="20"/>
                <w:szCs w:val="20"/>
              </w:rPr>
            </w:pPr>
            <w:r>
              <w:rPr>
                <w:sz w:val="20"/>
                <w:szCs w:val="20"/>
              </w:rPr>
              <w:t>0300 065 4453</w:t>
            </w:r>
          </w:p>
          <w:p w14:paraId="10617432" w14:textId="77777777" w:rsidR="00880C97" w:rsidRDefault="00880C97" w:rsidP="000647F6">
            <w:pPr>
              <w:pStyle w:val="BodyText"/>
            </w:pPr>
          </w:p>
        </w:tc>
      </w:tr>
    </w:tbl>
    <w:p w14:paraId="4D75F467" w14:textId="77777777" w:rsidR="00653DDB" w:rsidRDefault="00653DDB" w:rsidP="00653DDB">
      <w:pPr>
        <w:pStyle w:val="BodyText"/>
      </w:pPr>
    </w:p>
    <w:p w14:paraId="412DF38D" w14:textId="77777777" w:rsidR="009A1580" w:rsidRDefault="009A1580" w:rsidP="00DF135D">
      <w:pPr>
        <w:pStyle w:val="BodyText"/>
      </w:pPr>
    </w:p>
    <w:p w14:paraId="1AE543CA" w14:textId="77777777" w:rsidR="00875062" w:rsidRDefault="00875062" w:rsidP="00DF135D">
      <w:pPr>
        <w:pStyle w:val="BodyText"/>
      </w:pPr>
    </w:p>
    <w:bookmarkEnd w:id="1"/>
    <w:p w14:paraId="68664E82" w14:textId="77777777" w:rsidR="00875062" w:rsidRDefault="00875062" w:rsidP="00875062">
      <w:r>
        <w:t>Dennis Clarke</w:t>
      </w:r>
    </w:p>
    <w:p w14:paraId="37DEBEEC" w14:textId="77777777" w:rsidR="00875062" w:rsidRDefault="00875062" w:rsidP="00875062">
      <w:r>
        <w:t>DIAG</w:t>
      </w:r>
    </w:p>
    <w:p w14:paraId="774F3A93" w14:textId="77777777" w:rsidR="00875062" w:rsidRDefault="00875062" w:rsidP="00875062">
      <w:r>
        <w:t>The Court</w:t>
      </w:r>
    </w:p>
    <w:p w14:paraId="35870740" w14:textId="77777777" w:rsidR="00875062" w:rsidRDefault="00875062" w:rsidP="00875062">
      <w:r>
        <w:t>4 Mount Pleasant</w:t>
      </w:r>
    </w:p>
    <w:p w14:paraId="182DE0D1" w14:textId="77777777" w:rsidR="00875062" w:rsidRDefault="00875062" w:rsidP="00875062">
      <w:r>
        <w:t>Barry</w:t>
      </w:r>
    </w:p>
    <w:p w14:paraId="33167F1A" w14:textId="77777777" w:rsidR="00875062" w:rsidRDefault="00875062" w:rsidP="00875062">
      <w:r>
        <w:t>CF63 2HE</w:t>
      </w:r>
    </w:p>
    <w:p w14:paraId="0116E5BC" w14:textId="77777777" w:rsidR="00875062" w:rsidRDefault="00875062" w:rsidP="00875062"/>
    <w:p w14:paraId="6678163E" w14:textId="77777777" w:rsidR="00875062" w:rsidRDefault="00875062" w:rsidP="00875062">
      <w:r>
        <w:t>28th March 2018</w:t>
      </w:r>
    </w:p>
    <w:p w14:paraId="27FA242A" w14:textId="77777777" w:rsidR="00875062" w:rsidRDefault="00875062" w:rsidP="00875062"/>
    <w:p w14:paraId="424A23D1" w14:textId="77777777" w:rsidR="00875062" w:rsidRDefault="00875062" w:rsidP="00875062"/>
    <w:p w14:paraId="314CEA7C" w14:textId="77777777" w:rsidR="00875062" w:rsidRDefault="00875062" w:rsidP="00875062"/>
    <w:p w14:paraId="6ECC5D8D" w14:textId="77777777" w:rsidR="00875062" w:rsidRDefault="00875062" w:rsidP="00875062"/>
    <w:p w14:paraId="312DE781" w14:textId="77777777" w:rsidR="00875062" w:rsidRDefault="00875062" w:rsidP="00875062">
      <w:r>
        <w:t>Thank you for your letter dated 12 March 2018 about the permit issued by Natural Resources Wales to Biomass UK No 2 Ltd for operation of a gasification facility in Barry.</w:t>
      </w:r>
    </w:p>
    <w:p w14:paraId="49170E50" w14:textId="77777777" w:rsidR="00875062" w:rsidRDefault="00875062" w:rsidP="00875062"/>
    <w:p w14:paraId="148CF3B9" w14:textId="77777777" w:rsidR="00875062" w:rsidRDefault="00875062" w:rsidP="00875062">
      <w:r>
        <w:t>NRW undertakes an evidence-based determination process and the decision document sets out the extent of the evidence considered and the assessments undertaken.  I have every confidence that the scientists, experts and advisers within NRW and our consultation bodies have assessed the evidence robustly when coming to this final decision. This would include the operating processes that you refer to in your letter.</w:t>
      </w:r>
    </w:p>
    <w:p w14:paraId="7E6EBFD1" w14:textId="77777777" w:rsidR="00875062" w:rsidRDefault="00875062" w:rsidP="00875062"/>
    <w:p w14:paraId="79C1BD4B" w14:textId="77777777" w:rsidR="00875062" w:rsidRDefault="00875062" w:rsidP="00875062">
      <w:r>
        <w:t>As part of this decision-making process, we allowed for extended periods of consultation, totalling 29 weeks, during a determination period that lasted from December 2016 to January 2018.  We also attended several meetings with DIAG during the determination process which were Chaired by Jane Hutt AM. We therefore do not believe that this was a ‘tick box’ exercise.</w:t>
      </w:r>
    </w:p>
    <w:p w14:paraId="1887D691" w14:textId="77777777" w:rsidR="00875062" w:rsidRDefault="00875062" w:rsidP="00875062"/>
    <w:p w14:paraId="2E3F36F1" w14:textId="77777777" w:rsidR="00875062" w:rsidRDefault="00875062" w:rsidP="00875062">
      <w:r>
        <w:t xml:space="preserve">I wanted to take the opportunity to explain the extent of our powers. You refer in your letter to the EIA process; this is part of the planning process not the environmental permitting process.  The planning process is the domain of the local planning authority and NRW has no powers in that process and therefore has no jurisdiction in relation to this legislation for this development. </w:t>
      </w:r>
    </w:p>
    <w:p w14:paraId="4A2B9337" w14:textId="77777777" w:rsidR="00875062" w:rsidRDefault="00875062" w:rsidP="00875062"/>
    <w:p w14:paraId="04BB92C1" w14:textId="77777777" w:rsidR="00875062" w:rsidRDefault="00875062" w:rsidP="00875062">
      <w:r>
        <w:t xml:space="preserve">As already indicated, the determination process finished in February 2018 and a permit was issued. This contains various conditions designed to ensure emissions from this installation will not reach levels that could cause harm to the environment or human health.   </w:t>
      </w:r>
    </w:p>
    <w:p w14:paraId="2AF9AD90" w14:textId="77777777" w:rsidR="00875062" w:rsidRDefault="00875062" w:rsidP="00875062"/>
    <w:p w14:paraId="478430AC" w14:textId="77777777" w:rsidR="00875062" w:rsidRDefault="00875062" w:rsidP="00875062">
      <w:r>
        <w:lastRenderedPageBreak/>
        <w:t>I hope this information is helpful in clarifying the points raised in your letter.</w:t>
      </w:r>
    </w:p>
    <w:p w14:paraId="354C1BA3" w14:textId="77777777" w:rsidR="00875062" w:rsidRDefault="00875062" w:rsidP="00875062"/>
    <w:p w14:paraId="43CD1E4C" w14:textId="77777777" w:rsidR="00875062" w:rsidRDefault="00875062" w:rsidP="00875062"/>
    <w:p w14:paraId="2F101A89" w14:textId="77777777" w:rsidR="00875062" w:rsidRDefault="00875062" w:rsidP="00875062"/>
    <w:p w14:paraId="17D6B3D7" w14:textId="77777777" w:rsidR="00875062" w:rsidRDefault="00875062" w:rsidP="00875062"/>
    <w:p w14:paraId="22BE102E" w14:textId="77777777" w:rsidR="00875062" w:rsidRDefault="00875062" w:rsidP="00875062"/>
    <w:p w14:paraId="707F7CB7" w14:textId="77777777" w:rsidR="00875062" w:rsidRDefault="00875062" w:rsidP="00875062"/>
    <w:p w14:paraId="65E067AC" w14:textId="77777777" w:rsidR="00875062" w:rsidRDefault="00875062" w:rsidP="00875062"/>
    <w:p w14:paraId="6CF6209A" w14:textId="77777777" w:rsidR="00875062" w:rsidRDefault="00875062" w:rsidP="00875062">
      <w:r>
        <w:t>Clare Pillman</w:t>
      </w:r>
    </w:p>
    <w:p w14:paraId="394D9C19" w14:textId="77777777" w:rsidR="00875062" w:rsidRDefault="00875062" w:rsidP="00875062">
      <w:r>
        <w:t>Chief Executive</w:t>
      </w:r>
    </w:p>
    <w:p w14:paraId="716A3123" w14:textId="77777777" w:rsidR="00875062" w:rsidRDefault="00875062" w:rsidP="00875062">
      <w:r>
        <w:t>Natural Resources Wales</w:t>
      </w:r>
    </w:p>
    <w:p w14:paraId="11EC058D" w14:textId="77777777" w:rsidR="007B0726" w:rsidRPr="007B0726" w:rsidRDefault="00875062" w:rsidP="00875062">
      <w:pPr>
        <w:rPr>
          <w:b/>
        </w:rPr>
      </w:pPr>
      <w:r>
        <w:t>Clare.pillman@cyfoethnaturiolcymru.gov.uk</w:t>
      </w:r>
    </w:p>
    <w:sectPr w:rsidR="007B0726" w:rsidRPr="007B0726" w:rsidSect="00875062">
      <w:headerReference w:type="default" r:id="rId13"/>
      <w:footerReference w:type="default" r:id="rId14"/>
      <w:headerReference w:type="first" r:id="rId15"/>
      <w:footerReference w:type="first" r:id="rId16"/>
      <w:pgSz w:w="11920" w:h="16840"/>
      <w:pgMar w:top="1701" w:right="1134" w:bottom="2552"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DFC78" w14:textId="77777777" w:rsidR="00E43707" w:rsidRDefault="00E43707" w:rsidP="003B1B95">
      <w:r>
        <w:separator/>
      </w:r>
    </w:p>
  </w:endnote>
  <w:endnote w:type="continuationSeparator" w:id="0">
    <w:p w14:paraId="7594A7AF" w14:textId="77777777" w:rsidR="00E43707" w:rsidRDefault="00E43707" w:rsidP="003B1B95">
      <w:r>
        <w:continuationSeparator/>
      </w:r>
    </w:p>
  </w:endnote>
  <w:endnote w:type="continuationNotice" w:id="1">
    <w:p w14:paraId="70986971" w14:textId="77777777" w:rsidR="00E43707" w:rsidRDefault="00E43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C4570" w14:textId="77777777" w:rsidR="005A346D" w:rsidRPr="00323656" w:rsidRDefault="005A346D" w:rsidP="00323656">
    <w:pPr>
      <w:jc w:val="right"/>
    </w:pPr>
    <w:r>
      <w:rPr>
        <w:noProof/>
        <w:lang w:eastAsia="en-GB"/>
      </w:rPr>
      <mc:AlternateContent>
        <mc:Choice Requires="wps">
          <w:drawing>
            <wp:anchor distT="0" distB="0" distL="114300" distR="114300" simplePos="0" relativeHeight="251658247" behindDoc="0" locked="0" layoutInCell="1" allowOverlap="1" wp14:anchorId="0F900809" wp14:editId="2390E8D5">
              <wp:simplePos x="0" y="0"/>
              <wp:positionH relativeFrom="page">
                <wp:posOffset>720090</wp:posOffset>
              </wp:positionH>
              <wp:positionV relativeFrom="page">
                <wp:posOffset>10131425</wp:posOffset>
              </wp:positionV>
              <wp:extent cx="3260725" cy="328930"/>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235EDF" w14:textId="77777777" w:rsidR="005A346D" w:rsidRDefault="005A346D" w:rsidP="00897388">
                          <w:pPr>
                            <w:rPr>
                              <w:color w:val="0091A5"/>
                              <w:sz w:val="20"/>
                              <w:szCs w:val="20"/>
                            </w:rPr>
                          </w:pPr>
                          <w:r w:rsidRPr="00D37E1F">
                            <w:rPr>
                              <w:color w:val="0091A5"/>
                              <w:sz w:val="20"/>
                              <w:szCs w:val="20"/>
                            </w:rPr>
                            <w:t>www.naturalresourceswales.gov.uk</w:t>
                          </w:r>
                        </w:p>
                        <w:p w14:paraId="38FB4C5B" w14:textId="77777777" w:rsidR="005A346D" w:rsidRPr="005E3785" w:rsidRDefault="005A346D"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00809"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mnU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Q9Jp1IgCAAAJBQAADgAAAAAAAAAAAAAAAAAuAgAAZHJzL2Uyb0RvYy54bWxQSwECLQAU&#10;AAYACAAAACEAXoh0yuIAAAANAQAADwAAAAAAAAAAAAAAAADiBAAAZHJzL2Rvd25yZXYueG1sUEsF&#10;BgAAAAAEAAQA8wAAAPEFAAAAAA==&#10;" stroked="f" strokecolor="#005541" strokeweight="1pt">
              <v:textbox inset="0,0">
                <w:txbxContent>
                  <w:p w14:paraId="05235EDF" w14:textId="77777777" w:rsidR="005A346D" w:rsidRDefault="005A346D" w:rsidP="00897388">
                    <w:pPr>
                      <w:rPr>
                        <w:color w:val="0091A5"/>
                        <w:sz w:val="20"/>
                        <w:szCs w:val="20"/>
                      </w:rPr>
                    </w:pPr>
                    <w:r w:rsidRPr="00D37E1F">
                      <w:rPr>
                        <w:color w:val="0091A5"/>
                        <w:sz w:val="20"/>
                        <w:szCs w:val="20"/>
                      </w:rPr>
                      <w:t>www.naturalresourceswales.gov.uk</w:t>
                    </w:r>
                  </w:p>
                  <w:p w14:paraId="38FB4C5B" w14:textId="77777777" w:rsidR="005A346D" w:rsidRPr="005E3785" w:rsidRDefault="005A346D"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9" behindDoc="0" locked="0" layoutInCell="1" allowOverlap="1" wp14:anchorId="094109A0" wp14:editId="1F1AF53A">
              <wp:simplePos x="0" y="0"/>
              <wp:positionH relativeFrom="page">
                <wp:posOffset>3712210</wp:posOffset>
              </wp:positionH>
              <wp:positionV relativeFrom="page">
                <wp:posOffset>10246995</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D20A89" w14:textId="77777777" w:rsidR="005A346D" w:rsidRPr="006674B8" w:rsidRDefault="005A346D"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1F2DE5">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F2DE5">
                            <w:rPr>
                              <w:noProof/>
                              <w:color w:val="0091A5"/>
                            </w:rPr>
                            <w:t>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109A0" id="Text Box 11" o:spid="_x0000_s1027" type="#_x0000_t202" style="position:absolute;left:0;text-align:left;margin-left:292.3pt;margin-top:806.85pt;width:256.75pt;height:17.1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DfkFKhiQIAABEFAAAOAAAAAAAAAAAAAAAAAC4CAABkcnMvZTJvRG9jLnhtbFBLAQItABQA&#10;BgAIAAAAIQBi+doc4AAAAA4BAAAPAAAAAAAAAAAAAAAAAOMEAABkcnMvZG93bnJldi54bWxQSwUG&#10;AAAAAAQABADzAAAA8AUAAAAA&#10;" stroked="f" strokecolor="#005541" strokeweight="1pt">
              <v:textbox inset="0,0">
                <w:txbxContent>
                  <w:p w14:paraId="59D20A89" w14:textId="77777777" w:rsidR="005A346D" w:rsidRPr="006674B8" w:rsidRDefault="005A346D"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1F2DE5">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F2DE5">
                      <w:rPr>
                        <w:noProof/>
                        <w:color w:val="0091A5"/>
                      </w:rPr>
                      <w:t>2</w:t>
                    </w:r>
                    <w:r w:rsidRPr="007B70A0">
                      <w:rPr>
                        <w:color w:val="0091A5"/>
                      </w:rPr>
                      <w:fldChar w:fldCharType="end"/>
                    </w:r>
                  </w:p>
                </w:txbxContent>
              </v:textbox>
              <w10:wrap anchorx="page" anchory="page"/>
            </v:shape>
          </w:pict>
        </mc:Fallback>
      </mc:AlternateContent>
    </w:r>
    <w:r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9A5BB" w14:textId="77777777" w:rsidR="005A346D" w:rsidRDefault="005A346D" w:rsidP="00323656">
    <w:pPr>
      <w:jc w:val="right"/>
    </w:pPr>
    <w:r>
      <w:rPr>
        <w:rFonts w:ascii="Times New Roman" w:hAnsi="Times New Roman"/>
        <w:noProof/>
        <w:lang w:eastAsia="en-GB"/>
      </w:rPr>
      <mc:AlternateContent>
        <mc:Choice Requires="wps">
          <w:drawing>
            <wp:anchor distT="0" distB="0" distL="114300" distR="114300" simplePos="0" relativeHeight="251658240" behindDoc="1" locked="1" layoutInCell="1" allowOverlap="1" wp14:anchorId="1F993FB5" wp14:editId="552DC657">
              <wp:simplePos x="0" y="0"/>
              <wp:positionH relativeFrom="page">
                <wp:posOffset>720090</wp:posOffset>
              </wp:positionH>
              <wp:positionV relativeFrom="page">
                <wp:posOffset>9851390</wp:posOffset>
              </wp:positionV>
              <wp:extent cx="5180330" cy="591820"/>
              <wp:effectExtent l="0" t="0" r="127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1DD97D" w14:textId="77777777" w:rsidR="005A346D" w:rsidRDefault="005A346D"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2D99E8" w14:textId="77777777" w:rsidR="005A346D" w:rsidRDefault="005A346D"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07618C0" w14:textId="77777777" w:rsidR="005A346D" w:rsidRDefault="005A346D" w:rsidP="00611BEC">
                          <w:pPr>
                            <w:rPr>
                              <w:rFonts w:cs="Arial"/>
                              <w:sz w:val="16"/>
                              <w:szCs w:val="16"/>
                            </w:rPr>
                          </w:pPr>
                          <w:r w:rsidRPr="00880C97">
                            <w:rPr>
                              <w:rFonts w:cs="Arial"/>
                              <w:sz w:val="16"/>
                              <w:szCs w:val="16"/>
                            </w:rPr>
                            <w:t>Croesewir gohebiaeth yn y Gymraeg a’r S</w:t>
                          </w:r>
                          <w:r>
                            <w:rPr>
                              <w:rFonts w:cs="Arial"/>
                              <w:sz w:val="16"/>
                              <w:szCs w:val="16"/>
                            </w:rPr>
                            <w:t>ae</w:t>
                          </w:r>
                          <w:r w:rsidRPr="00880C97">
                            <w:rPr>
                              <w:rFonts w:cs="Arial"/>
                              <w:sz w:val="16"/>
                              <w:szCs w:val="16"/>
                            </w:rPr>
                            <w:t>sneg</w:t>
                          </w:r>
                        </w:p>
                        <w:p w14:paraId="1DA02B75" w14:textId="77777777" w:rsidR="005A346D" w:rsidRPr="00880C97" w:rsidRDefault="005A346D"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993FB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" stroked="f" strokecolor="#005541" strokeweight="1pt">
              <v:textbox inset="0,0,,0">
                <w:txbxContent>
                  <w:p w14:paraId="7C1DD97D" w14:textId="77777777" w:rsidR="005A346D" w:rsidRDefault="005A346D"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2D99E8" w14:textId="77777777" w:rsidR="005A346D" w:rsidRDefault="005A346D"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07618C0" w14:textId="77777777" w:rsidR="005A346D" w:rsidRDefault="005A346D" w:rsidP="00611BEC">
                    <w:pPr>
                      <w:rPr>
                        <w:rFonts w:cs="Arial"/>
                        <w:sz w:val="16"/>
                        <w:szCs w:val="16"/>
                      </w:rPr>
                    </w:pPr>
                    <w:r w:rsidRPr="00880C97">
                      <w:rPr>
                        <w:rFonts w:cs="Arial"/>
                        <w:sz w:val="16"/>
                        <w:szCs w:val="16"/>
                      </w:rPr>
                      <w:t>Croesewir gohebiaeth yn y Gymraeg a’r S</w:t>
                    </w:r>
                    <w:r>
                      <w:rPr>
                        <w:rFonts w:cs="Arial"/>
                        <w:sz w:val="16"/>
                        <w:szCs w:val="16"/>
                      </w:rPr>
                      <w:t>ae</w:t>
                    </w:r>
                    <w:r w:rsidRPr="00880C97">
                      <w:rPr>
                        <w:rFonts w:cs="Arial"/>
                        <w:sz w:val="16"/>
                        <w:szCs w:val="16"/>
                      </w:rPr>
                      <w:t>sneg</w:t>
                    </w:r>
                  </w:p>
                  <w:p w14:paraId="1DA02B75" w14:textId="77777777" w:rsidR="005A346D" w:rsidRPr="00880C97" w:rsidRDefault="005A346D"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5" behindDoc="0" locked="0" layoutInCell="1" allowOverlap="1" wp14:anchorId="581ECB4D" wp14:editId="306A1EB1">
              <wp:simplePos x="0" y="0"/>
              <wp:positionH relativeFrom="page">
                <wp:posOffset>720090</wp:posOffset>
              </wp:positionH>
              <wp:positionV relativeFrom="paragraph">
                <wp:posOffset>9108440</wp:posOffset>
              </wp:positionV>
              <wp:extent cx="3062605" cy="260985"/>
              <wp:effectExtent l="0" t="0" r="4445" b="571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0B2BD6" w14:textId="77777777" w:rsidR="005A346D" w:rsidRDefault="005A346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ECB4D" id="Text Box 6" o:spid="_x0000_s1029" type="#_x0000_t202" style="position:absolute;left:0;text-align:left;margin-left:56.7pt;margin-top:717.2pt;width:241.15pt;height:20.5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jp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We&#10;Y6RoBxTd8cGjtR7QL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DnAThoZKvZPQjDauAN2IfXBIxW2x8Y9dCZFXbf99RyjOQHBeIKbRyNfDrPYGLjpEjzHCbb5ztU&#10;1QBTYY/RaF75sfX3xopdC7eMUlb6EsTYiKiTp4iOEobOi/kcX4nQ2s/n0evpLVv9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y2w46YoCAAATBQAADgAAAAAAAAAAAAAAAAAuAgAAZHJzL2Uyb0RvYy54bWxQSwECLQAU&#10;AAYACAAAACEAsR3MUuAAAAANAQAADwAAAAAAAAAAAAAAAADkBAAAZHJzL2Rvd25yZXYueG1sUEsF&#10;BgAAAAAEAAQA8wAAAPEFAAAAAA==&#10;" stroked="f" strokecolor="#005541" strokeweight="1pt">
              <v:textbox inset="0">
                <w:txbxContent>
                  <w:p w14:paraId="0E0B2BD6" w14:textId="77777777" w:rsidR="005A346D" w:rsidRDefault="005A346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6" behindDoc="0" locked="0" layoutInCell="1" allowOverlap="1" wp14:anchorId="72283E58" wp14:editId="0CECB234">
              <wp:simplePos x="0" y="0"/>
              <wp:positionH relativeFrom="page">
                <wp:posOffset>720090</wp:posOffset>
              </wp:positionH>
              <wp:positionV relativeFrom="paragraph">
                <wp:posOffset>9331325</wp:posOffset>
              </wp:positionV>
              <wp:extent cx="3260725" cy="21780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CA0DA2" w14:textId="77777777" w:rsidR="005A346D" w:rsidRPr="00D37E1F" w:rsidRDefault="005A346D"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83E58" id="Text Box 7" o:spid="_x0000_s1030" type="#_x0000_t202" style="position:absolute;left:0;text-align:left;margin-left:56.7pt;margin-top:734.75pt;width:256.75pt;height:17.1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J83FAIkCAAAPBQAADgAAAAAAAAAAAAAAAAAuAgAAZHJzL2Uyb0RvYy54bWxQSwECLQAU&#10;AAYACAAAACEAt8w4leEAAAANAQAADwAAAAAAAAAAAAAAAADjBAAAZHJzL2Rvd25yZXYueG1sUEsF&#10;BgAAAAAEAAQA8wAAAPEFAAAAAA==&#10;" stroked="f" strokecolor="#005541" strokeweight="1pt">
              <v:textbox inset="0,0">
                <w:txbxContent>
                  <w:p w14:paraId="79CA0DA2" w14:textId="77777777" w:rsidR="005A346D" w:rsidRPr="00D37E1F" w:rsidRDefault="005A346D"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1" behindDoc="0" locked="0" layoutInCell="1" allowOverlap="1" wp14:anchorId="6F7D2EA8" wp14:editId="3073E4F5">
              <wp:simplePos x="0" y="0"/>
              <wp:positionH relativeFrom="page">
                <wp:posOffset>720090</wp:posOffset>
              </wp:positionH>
              <wp:positionV relativeFrom="paragraph">
                <wp:posOffset>9108440</wp:posOffset>
              </wp:positionV>
              <wp:extent cx="3062605" cy="260985"/>
              <wp:effectExtent l="0" t="0" r="4445" b="571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E5B2B16" w14:textId="77777777" w:rsidR="005A346D" w:rsidRDefault="005A346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D2EA8" id="Text Box 2" o:spid="_x0000_s1031" type="#_x0000_t202" style="position:absolute;left:0;text-align:left;margin-left:56.7pt;margin-top:717.2pt;width:241.15pt;height:20.5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pnIiQ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DIApnIiQIAABMFAAAOAAAAAAAAAAAAAAAAAC4CAABkcnMvZTJvRG9jLnhtbFBLAQItABQA&#10;BgAIAAAAIQCxHcxS4AAAAA0BAAAPAAAAAAAAAAAAAAAAAOMEAABkcnMvZG93bnJldi54bWxQSwUG&#10;AAAAAAQABADzAAAA8AUAAAAA&#10;" stroked="f" strokecolor="#005541" strokeweight="1pt">
              <v:textbox inset="0">
                <w:txbxContent>
                  <w:p w14:paraId="7E5B2B16" w14:textId="77777777" w:rsidR="005A346D" w:rsidRDefault="005A346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2" behindDoc="0" locked="0" layoutInCell="1" allowOverlap="1" wp14:anchorId="692363A4" wp14:editId="0DB28637">
              <wp:simplePos x="0" y="0"/>
              <wp:positionH relativeFrom="page">
                <wp:posOffset>720090</wp:posOffset>
              </wp:positionH>
              <wp:positionV relativeFrom="paragraph">
                <wp:posOffset>9331325</wp:posOffset>
              </wp:positionV>
              <wp:extent cx="3260725" cy="21780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1F55B" w14:textId="77777777" w:rsidR="005A346D" w:rsidRPr="00D37E1F" w:rsidRDefault="005A346D"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363A4" id="Text Box 3" o:spid="_x0000_s1032" type="#_x0000_t202" style="position:absolute;left:0;text-align:left;margin-left:56.7pt;margin-top:734.7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oNLig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NV6g0uKAgAADwUAAA4AAAAAAAAAAAAAAAAALgIAAGRycy9lMm9Eb2MueG1sUEsBAi0A&#10;FAAGAAgAAAAhALfMOJXhAAAADQEAAA8AAAAAAAAAAAAAAAAA5AQAAGRycy9kb3ducmV2LnhtbFBL&#10;BQYAAAAABAAEAPMAAADyBQAAAAA=&#10;" stroked="f" strokecolor="#005541" strokeweight="1pt">
              <v:textbox inset="0,0">
                <w:txbxContent>
                  <w:p w14:paraId="76D1F55B" w14:textId="77777777" w:rsidR="005A346D" w:rsidRPr="00D37E1F" w:rsidRDefault="005A346D"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3" behindDoc="0" locked="0" layoutInCell="1" allowOverlap="1" wp14:anchorId="14D39438" wp14:editId="13E9F094">
              <wp:simplePos x="0" y="0"/>
              <wp:positionH relativeFrom="page">
                <wp:posOffset>720090</wp:posOffset>
              </wp:positionH>
              <wp:positionV relativeFrom="paragraph">
                <wp:posOffset>9108440</wp:posOffset>
              </wp:positionV>
              <wp:extent cx="3062605" cy="260985"/>
              <wp:effectExtent l="0" t="0" r="4445" b="571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EB09BAB" w14:textId="77777777" w:rsidR="005A346D" w:rsidRDefault="005A346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39438" id="Text Box 4" o:spid="_x0000_s1033" type="#_x0000_t202" style="position:absolute;left:0;text-align:left;margin-left:56.7pt;margin-top:717.2pt;width:241.15pt;height:20.5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sSV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U+&#10;x0jRDii644NHaz2g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D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nLElYoCAAATBQAADgAAAAAAAAAAAAAAAAAuAgAAZHJzL2Uyb0RvYy54bWxQSwECLQAU&#10;AAYACAAAACEAsR3MUuAAAAANAQAADwAAAAAAAAAAAAAAAADkBAAAZHJzL2Rvd25yZXYueG1sUEsF&#10;BgAAAAAEAAQA8wAAAPEFAAAAAA==&#10;" stroked="f" strokecolor="#005541" strokeweight="1pt">
              <v:textbox inset="0">
                <w:txbxContent>
                  <w:p w14:paraId="7EB09BAB" w14:textId="77777777" w:rsidR="005A346D" w:rsidRDefault="005A346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4" behindDoc="0" locked="0" layoutInCell="1" allowOverlap="1" wp14:anchorId="10BF1524" wp14:editId="0D9AC279">
              <wp:simplePos x="0" y="0"/>
              <wp:positionH relativeFrom="page">
                <wp:posOffset>720090</wp:posOffset>
              </wp:positionH>
              <wp:positionV relativeFrom="paragraph">
                <wp:posOffset>9331325</wp:posOffset>
              </wp:positionV>
              <wp:extent cx="3260725" cy="21780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B9A97" w14:textId="77777777" w:rsidR="005A346D" w:rsidRPr="00D37E1F" w:rsidRDefault="005A346D"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F1524" id="Text Box 5" o:spid="_x0000_s1034" type="#_x0000_t202" style="position:absolute;left:0;text-align:left;margin-left:56.7pt;margin-top:734.75pt;width:256.75pt;height:17.1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BoBg52KAgAADwUAAA4AAAAAAAAAAAAAAAAALgIAAGRycy9lMm9Eb2MueG1sUEsBAi0A&#10;FAAGAAgAAAAhALfMOJXhAAAADQEAAA8AAAAAAAAAAAAAAAAA5AQAAGRycy9kb3ducmV2LnhtbFBL&#10;BQYAAAAABAAEAPMAAADyBQAAAAA=&#10;" stroked="f" strokecolor="#005541" strokeweight="1pt">
              <v:textbox inset="0,0">
                <w:txbxContent>
                  <w:p w14:paraId="337B9A97" w14:textId="77777777" w:rsidR="005A346D" w:rsidRPr="00D37E1F" w:rsidRDefault="005A346D" w:rsidP="00897388">
                    <w:pPr>
                      <w:rPr>
                        <w:color w:val="0091A5"/>
                      </w:rPr>
                    </w:pPr>
                    <w:r w:rsidRPr="00D37E1F">
                      <w:rPr>
                        <w:color w:val="0091A5"/>
                        <w:sz w:val="20"/>
                        <w:szCs w:val="20"/>
                      </w:rPr>
                      <w:t>www.naturalresourceswales.gov.uk</w:t>
                    </w:r>
                  </w:p>
                </w:txbxContent>
              </v:textbox>
              <w10:wrap anchorx="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979BA" w14:textId="77777777" w:rsidR="00E43707" w:rsidRDefault="00E43707" w:rsidP="003B1B95">
      <w:r>
        <w:separator/>
      </w:r>
    </w:p>
  </w:footnote>
  <w:footnote w:type="continuationSeparator" w:id="0">
    <w:p w14:paraId="4725BEA5" w14:textId="77777777" w:rsidR="00E43707" w:rsidRDefault="00E43707" w:rsidP="003B1B95">
      <w:r>
        <w:continuationSeparator/>
      </w:r>
    </w:p>
  </w:footnote>
  <w:footnote w:type="continuationNotice" w:id="1">
    <w:p w14:paraId="05C533C4" w14:textId="77777777" w:rsidR="00E43707" w:rsidRDefault="00E437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32FBD" w14:textId="77777777" w:rsidR="005A346D" w:rsidRDefault="005A346D" w:rsidP="00580178"/>
  <w:p w14:paraId="063B46FF" w14:textId="77777777" w:rsidR="005A346D" w:rsidRDefault="005A34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3C719" w14:textId="77777777" w:rsidR="005A346D" w:rsidRDefault="005A346D"/>
  <w:p w14:paraId="15C9E127" w14:textId="77777777" w:rsidR="005A346D" w:rsidRDefault="005A346D"/>
  <w:p w14:paraId="7CCF4B30" w14:textId="77777777" w:rsidR="005A346D" w:rsidRDefault="005A346D">
    <w:r>
      <w:rPr>
        <w:noProof/>
        <w:lang w:eastAsia="en-GB"/>
      </w:rPr>
      <w:drawing>
        <wp:anchor distT="0" distB="0" distL="114300" distR="114300" simplePos="0" relativeHeight="251658248" behindDoc="0" locked="0" layoutInCell="1" allowOverlap="1" wp14:anchorId="683E6B17" wp14:editId="3D9F33F6">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7846F38" w14:textId="77777777" w:rsidR="005A346D" w:rsidRDefault="005A346D"/>
  <w:p w14:paraId="6EAB77B4" w14:textId="77777777" w:rsidR="005A346D" w:rsidRDefault="005A346D"/>
  <w:p w14:paraId="431C35B8" w14:textId="77777777" w:rsidR="005A346D" w:rsidRDefault="005A346D"/>
  <w:p w14:paraId="2C459B1A" w14:textId="77777777" w:rsidR="005A346D" w:rsidRDefault="005A346D"/>
  <w:p w14:paraId="055C0453" w14:textId="77777777" w:rsidR="005A346D" w:rsidRDefault="005A34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6057FE8"/>
    <w:multiLevelType w:val="hybridMultilevel"/>
    <w:tmpl w:val="6EAC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C468F"/>
    <w:multiLevelType w:val="hybridMultilevel"/>
    <w:tmpl w:val="37CC1E6C"/>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6"/>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41"/>
    <w:rsid w:val="00023167"/>
    <w:rsid w:val="000254C7"/>
    <w:rsid w:val="0004097B"/>
    <w:rsid w:val="0005767B"/>
    <w:rsid w:val="000647F6"/>
    <w:rsid w:val="000C097B"/>
    <w:rsid w:val="000D42BC"/>
    <w:rsid w:val="000E2504"/>
    <w:rsid w:val="000F4AB5"/>
    <w:rsid w:val="0010023A"/>
    <w:rsid w:val="00124C2B"/>
    <w:rsid w:val="00177201"/>
    <w:rsid w:val="001777A2"/>
    <w:rsid w:val="001938F8"/>
    <w:rsid w:val="001C07C1"/>
    <w:rsid w:val="001F2DE5"/>
    <w:rsid w:val="002310C5"/>
    <w:rsid w:val="00251A99"/>
    <w:rsid w:val="002529C3"/>
    <w:rsid w:val="002623DA"/>
    <w:rsid w:val="00275908"/>
    <w:rsid w:val="00285789"/>
    <w:rsid w:val="002B0FE6"/>
    <w:rsid w:val="002C6886"/>
    <w:rsid w:val="002D1C88"/>
    <w:rsid w:val="002D1E23"/>
    <w:rsid w:val="0031510B"/>
    <w:rsid w:val="00323656"/>
    <w:rsid w:val="0037373D"/>
    <w:rsid w:val="0038629E"/>
    <w:rsid w:val="003A7E09"/>
    <w:rsid w:val="003B1B95"/>
    <w:rsid w:val="003C5EEB"/>
    <w:rsid w:val="00412DCB"/>
    <w:rsid w:val="00436A14"/>
    <w:rsid w:val="004420F3"/>
    <w:rsid w:val="004A14E2"/>
    <w:rsid w:val="004B4A87"/>
    <w:rsid w:val="004B55D4"/>
    <w:rsid w:val="00512840"/>
    <w:rsid w:val="00523BEE"/>
    <w:rsid w:val="00536A91"/>
    <w:rsid w:val="00543041"/>
    <w:rsid w:val="005475E1"/>
    <w:rsid w:val="00550FFF"/>
    <w:rsid w:val="005625E6"/>
    <w:rsid w:val="00580178"/>
    <w:rsid w:val="005A156D"/>
    <w:rsid w:val="005A346D"/>
    <w:rsid w:val="005E3785"/>
    <w:rsid w:val="005E3C98"/>
    <w:rsid w:val="005E4497"/>
    <w:rsid w:val="006007FE"/>
    <w:rsid w:val="00611213"/>
    <w:rsid w:val="00611BEC"/>
    <w:rsid w:val="00623DA9"/>
    <w:rsid w:val="00625326"/>
    <w:rsid w:val="00653DDB"/>
    <w:rsid w:val="00674220"/>
    <w:rsid w:val="00690683"/>
    <w:rsid w:val="006B1743"/>
    <w:rsid w:val="006B410B"/>
    <w:rsid w:val="006D29A4"/>
    <w:rsid w:val="006D6756"/>
    <w:rsid w:val="006E1121"/>
    <w:rsid w:val="006E6A5E"/>
    <w:rsid w:val="0072201B"/>
    <w:rsid w:val="00750729"/>
    <w:rsid w:val="0075241A"/>
    <w:rsid w:val="00772546"/>
    <w:rsid w:val="00773040"/>
    <w:rsid w:val="00780D50"/>
    <w:rsid w:val="00783CEA"/>
    <w:rsid w:val="0079138A"/>
    <w:rsid w:val="007B0726"/>
    <w:rsid w:val="007D3A3D"/>
    <w:rsid w:val="007F61D7"/>
    <w:rsid w:val="0081413A"/>
    <w:rsid w:val="00832030"/>
    <w:rsid w:val="00840D1F"/>
    <w:rsid w:val="00842FC5"/>
    <w:rsid w:val="0085223F"/>
    <w:rsid w:val="00875062"/>
    <w:rsid w:val="00880C97"/>
    <w:rsid w:val="008837A9"/>
    <w:rsid w:val="00897388"/>
    <w:rsid w:val="008A341D"/>
    <w:rsid w:val="008B299E"/>
    <w:rsid w:val="008E6805"/>
    <w:rsid w:val="008F11CB"/>
    <w:rsid w:val="0095658D"/>
    <w:rsid w:val="00967FB8"/>
    <w:rsid w:val="009A1580"/>
    <w:rsid w:val="009B3008"/>
    <w:rsid w:val="00A10C56"/>
    <w:rsid w:val="00A36C6D"/>
    <w:rsid w:val="00A3717B"/>
    <w:rsid w:val="00A55071"/>
    <w:rsid w:val="00A55DEA"/>
    <w:rsid w:val="00A63022"/>
    <w:rsid w:val="00A7722A"/>
    <w:rsid w:val="00A86E22"/>
    <w:rsid w:val="00A908E3"/>
    <w:rsid w:val="00AB7169"/>
    <w:rsid w:val="00AD5194"/>
    <w:rsid w:val="00AE4565"/>
    <w:rsid w:val="00B02CD4"/>
    <w:rsid w:val="00B90A54"/>
    <w:rsid w:val="00BA4AE0"/>
    <w:rsid w:val="00BD37C5"/>
    <w:rsid w:val="00BF7FEB"/>
    <w:rsid w:val="00C25281"/>
    <w:rsid w:val="00C27405"/>
    <w:rsid w:val="00C30E28"/>
    <w:rsid w:val="00C31ECF"/>
    <w:rsid w:val="00C332A7"/>
    <w:rsid w:val="00C348D8"/>
    <w:rsid w:val="00C37E1F"/>
    <w:rsid w:val="00C54907"/>
    <w:rsid w:val="00C55B5C"/>
    <w:rsid w:val="00CB0986"/>
    <w:rsid w:val="00CB57E2"/>
    <w:rsid w:val="00CC6132"/>
    <w:rsid w:val="00CD4B48"/>
    <w:rsid w:val="00CD7434"/>
    <w:rsid w:val="00CE72E1"/>
    <w:rsid w:val="00D13D9B"/>
    <w:rsid w:val="00D240CA"/>
    <w:rsid w:val="00D30992"/>
    <w:rsid w:val="00D30CC0"/>
    <w:rsid w:val="00D37E1F"/>
    <w:rsid w:val="00D91B06"/>
    <w:rsid w:val="00DB321D"/>
    <w:rsid w:val="00DF135D"/>
    <w:rsid w:val="00DF4B14"/>
    <w:rsid w:val="00E17596"/>
    <w:rsid w:val="00E26F55"/>
    <w:rsid w:val="00E3072A"/>
    <w:rsid w:val="00E43707"/>
    <w:rsid w:val="00E656BA"/>
    <w:rsid w:val="00E70C60"/>
    <w:rsid w:val="00E8464F"/>
    <w:rsid w:val="00E84A9F"/>
    <w:rsid w:val="00E9414B"/>
    <w:rsid w:val="00EB4078"/>
    <w:rsid w:val="00EB5EE5"/>
    <w:rsid w:val="00EE5098"/>
    <w:rsid w:val="00F1465F"/>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6281D054"/>
  <w15:docId w15:val="{6F4177FA-A8E8-443F-828F-6506A82A1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0F4AB5"/>
    <w:pPr>
      <w:spacing w:before="100" w:beforeAutospacing="1" w:after="100" w:afterAutospacing="1"/>
    </w:pPr>
    <w:rPr>
      <w:rFonts w:ascii="Times New Roman" w:hAnsi="Times New Roman"/>
      <w:lang w:eastAsia="en-GB"/>
    </w:rPr>
  </w:style>
  <w:style w:type="paragraph" w:styleId="ListParagraph">
    <w:name w:val="List Paragraph"/>
    <w:aliases w:val="Dot pt,No Spacing1,List Paragraph Char Char Char,Indicator Text,Numbered Para 1,Bullet 1,List Paragraph1,Normal numbered,List Paragraph12,MAIN CONTENT"/>
    <w:basedOn w:val="Normal"/>
    <w:link w:val="ListParagraphChar"/>
    <w:uiPriority w:val="34"/>
    <w:qFormat/>
    <w:locked/>
    <w:rsid w:val="009A1580"/>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Dot pt Char,No Spacing1 Char,List Paragraph Char Char Char Char,Indicator Text Char,Numbered Para 1 Char,Bullet 1 Char,List Paragraph1 Char,Normal numbered Char,List Paragraph12 Char,MAIN CONTENT Char"/>
    <w:link w:val="ListParagraph"/>
    <w:uiPriority w:val="34"/>
    <w:locked/>
    <w:rsid w:val="00A55D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665165904">
      <w:bodyDiv w:val="1"/>
      <w:marLeft w:val="0"/>
      <w:marRight w:val="0"/>
      <w:marTop w:val="0"/>
      <w:marBottom w:val="0"/>
      <w:divBdr>
        <w:top w:val="none" w:sz="0" w:space="0" w:color="auto"/>
        <w:left w:val="none" w:sz="0" w:space="0" w:color="auto"/>
        <w:bottom w:val="none" w:sz="0" w:space="0" w:color="auto"/>
        <w:right w:val="none" w:sz="0" w:space="0" w:color="auto"/>
      </w:divBdr>
    </w:div>
    <w:div w:id="169576525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84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lare.Pillman@naturalresourceswal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are.Pillman@cyfoethnaturiolcymru.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ul.white\Desktop\All\CX18-020-20180328-RO%20-%20Response%20to%20DIAG%20from%20CP.dotm"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Energy Production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2018-03-27T23:00:00+00:00</Document_x0020_Date>
    <Facility_x0020_Address xmlns="859f7ad6-93f6-4205-b62b-a17f28acbbac">Woodham Rd, Barry CF63 4JE</Facility_x0020_Address>
    <Environment_x0020_Sub_x0020_Folder xmlns="859f7ad6-93f6-4205-b62b-a17f28acbbac">Licences applications</Environment_x0020_Sub_x0020_Folder>
    <Customer_x0020_Name xmlns="859f7ad6-93f6-4205-b62b-a17f28acbbac">Biomass UK No.2 Ltd</Customer_x0020_Name>
    <Surrendered_x002f_Expired xmlns="859f7ad6-93f6-4205-b62b-a17f28acbbac" xsi:nil="true"/>
    <Post_x0020_code xmlns="859f7ad6-93f6-4205-b62b-a17f28acbbac">CF63 4JE</Post_x0020_code>
    <Surrendered_x002f_Expired_x0020_Date xmlns="859f7ad6-93f6-4205-b62b-a17f28acbbac" xsi:nil="true"/>
    <_dlc_DocId xmlns="9be56660-2c31-41ef-bc00-23e72f632f2a">REGU-386-32156</_dlc_DocId>
    <_dlc_DocIdUrl xmlns="9be56660-2c31-41ef-bc00-23e72f632f2a">
      <Url>https://cyfoethnaturiolcymru.sharepoint.com/teams/Regulatory/Permitting/_layouts/15/DocIdRedir.aspx?ID=REGU-386-32156</Url>
      <Description>REGU-386-32156</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0f097789-e04c-4dfe-b142-89966146c1db"/>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7FA45A5A-5D84-4846-ABA9-AE4B7D75E6BC}"/>
</file>

<file path=customXml/itemProps4.xml><?xml version="1.0" encoding="utf-8"?>
<ds:datastoreItem xmlns:ds="http://schemas.openxmlformats.org/officeDocument/2006/customXml" ds:itemID="{98693177-1AC1-42D3-B5D4-4A36386186B7}"/>
</file>

<file path=customXml/itemProps5.xml><?xml version="1.0" encoding="utf-8"?>
<ds:datastoreItem xmlns:ds="http://schemas.openxmlformats.org/officeDocument/2006/customXml" ds:itemID="{9FC7B624-DBE7-4D85-BF21-4654005983BF}"/>
</file>

<file path=docProps/app.xml><?xml version="1.0" encoding="utf-8"?>
<Properties xmlns="http://schemas.openxmlformats.org/officeDocument/2006/extended-properties" xmlns:vt="http://schemas.openxmlformats.org/officeDocument/2006/docPropsVTypes">
  <Template>CX18-020-20180328-RO - Response to DIAG from CP</Template>
  <TotalTime>2</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White, Saul</dc:creator>
  <cp:lastModifiedBy>White, Saul</cp:lastModifiedBy>
  <cp:revision>1</cp:revision>
  <cp:lastPrinted>2018-03-28T14:45:00Z</cp:lastPrinted>
  <dcterms:created xsi:type="dcterms:W3CDTF">2018-05-17T08:55:00Z</dcterms:created>
  <dcterms:modified xsi:type="dcterms:W3CDTF">2018-05-17T08:57:00Z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1b33903f-b5e4-4e58-af9e-e56e99f0cc8a</vt:lpwstr>
  </property>
  <property fmtid="{D5CDD505-2E9C-101B-9397-08002B2CF9AE}" pid="4" name="_dlc_DocId">
    <vt:lpwstr>REGU-386-32156</vt:lpwstr>
  </property>
  <property fmtid="{D5CDD505-2E9C-101B-9397-08002B2CF9AE}" pid="5" name="_dlc_DocIdUrl">
    <vt:lpwstr>https://cyfoethnaturiolcymru.sharepoint.com/teams/Regulatory/Permitting/_layouts/15/DocIdRedir.aspx?ID=REGU-386-32156, REGU-386-32156</vt:lpwstr>
  </property>
  <property fmtid="{D5CDD505-2E9C-101B-9397-08002B2CF9AE}" pid="6" name="_docset_NoMedatataSyncRequired">
    <vt:lpwstr>False</vt:lpwstr>
  </property>
</Properties>
</file>