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656690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bookmarkStart w:id="0" w:name="_GoBack"/>
      <w:bookmarkEnd w:id="0"/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221C7D4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9FED3E7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01406DC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1B57D368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1355FA14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64678257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lastRenderedPageBreak/>
        <w:t xml:space="preserve">Please read through this form and the guidance notes that came with it. All relevant guidance documents can be found on our website. </w:t>
      </w:r>
    </w:p>
    <w:p w14:paraId="720042D5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F10CF8E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12F73CE7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31E813E1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2F4F6DCA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1533AA10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7A0FECD1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4FFD194B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3BC02664" w14:textId="77777777" w:rsidR="000079DC" w:rsidRDefault="000079DC" w:rsidP="00C86DE2">
      <w:pPr>
        <w:pStyle w:val="Sectionheading"/>
        <w:spacing w:before="0" w:after="0"/>
      </w:pPr>
    </w:p>
    <w:p w14:paraId="558DA37E" w14:textId="77777777" w:rsidR="000079DC" w:rsidRDefault="000079DC" w:rsidP="00C86DE2">
      <w:pPr>
        <w:pStyle w:val="Sectionheading"/>
        <w:spacing w:before="0" w:after="0"/>
      </w:pPr>
    </w:p>
    <w:p w14:paraId="35C5F875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5FF5369D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6D978A0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lastRenderedPageBreak/>
              <w:t>1 About the people involved in a transfer of a permit</w:t>
            </w:r>
          </w:p>
        </w:tc>
      </w:tr>
      <w:tr w:rsidR="000079DC" w:rsidRPr="007B7529" w14:paraId="0AAE2AA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3D107B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692AD5A0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73F0E" w14:textId="77777777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09FBF2B7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2B52374A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C1FD566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C4A506B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52A07BC5" w14:textId="77777777" w:rsidTr="00F06302">
        <w:tc>
          <w:tcPr>
            <w:tcW w:w="9837" w:type="dxa"/>
            <w:gridSpan w:val="29"/>
            <w:shd w:val="clear" w:color="auto" w:fill="auto"/>
          </w:tcPr>
          <w:p w14:paraId="219B01CB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7B327BE3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71B92927" w14:textId="77777777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6CAF48" w14:textId="77777777" w:rsidR="00BE1842" w:rsidRPr="007C08F6" w:rsidRDefault="00EF718C" w:rsidP="00EF718C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EPR/JP3632ZH_V002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8D4F92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38DA492A" w14:textId="77777777" w:rsidTr="00F06302">
        <w:tc>
          <w:tcPr>
            <w:tcW w:w="9837" w:type="dxa"/>
            <w:gridSpan w:val="29"/>
            <w:shd w:val="clear" w:color="auto" w:fill="auto"/>
          </w:tcPr>
          <w:p w14:paraId="5AC7AA3A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194649" w14:textId="77777777" w:rsidTr="00F06302">
        <w:tc>
          <w:tcPr>
            <w:tcW w:w="9837" w:type="dxa"/>
            <w:gridSpan w:val="29"/>
            <w:shd w:val="clear" w:color="auto" w:fill="auto"/>
          </w:tcPr>
          <w:p w14:paraId="29359EC9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14:paraId="2EA15347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AA1A04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B4C778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Barry Cogeneration Plant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B553364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6817EF7" w14:textId="77777777" w:rsidTr="00F06302">
        <w:tc>
          <w:tcPr>
            <w:tcW w:w="4011" w:type="dxa"/>
            <w:gridSpan w:val="14"/>
            <w:shd w:val="clear" w:color="auto" w:fill="auto"/>
          </w:tcPr>
          <w:p w14:paraId="7E049D5C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15D912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B354AB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7DBD3F4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F0B40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D384D56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Barry Silicon Based Manufacturing Installation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3FBA453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37B5019F" w14:textId="77777777" w:rsidTr="00F06302">
        <w:tc>
          <w:tcPr>
            <w:tcW w:w="4011" w:type="dxa"/>
            <w:gridSpan w:val="14"/>
            <w:shd w:val="clear" w:color="auto" w:fill="auto"/>
          </w:tcPr>
          <w:p w14:paraId="375EFC4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00F1F4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94F0665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14D684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0BFBB1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C3815B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Winbourne Road, Dock No.2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B46418B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1E0331CF" w14:textId="77777777" w:rsidTr="00F06302">
        <w:tc>
          <w:tcPr>
            <w:tcW w:w="4011" w:type="dxa"/>
            <w:gridSpan w:val="14"/>
            <w:shd w:val="clear" w:color="auto" w:fill="auto"/>
          </w:tcPr>
          <w:p w14:paraId="01A5820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78DB3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87DD28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450EB00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9A89B8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2A24888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Barry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6C590CD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0D9AC98" w14:textId="77777777" w:rsidTr="00F06302">
        <w:tc>
          <w:tcPr>
            <w:tcW w:w="4011" w:type="dxa"/>
            <w:gridSpan w:val="14"/>
            <w:shd w:val="clear" w:color="auto" w:fill="auto"/>
          </w:tcPr>
          <w:p w14:paraId="5F5459BB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034927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31A3E6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1EE3998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BF2A9E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5D2E2B6" w14:textId="77777777" w:rsidR="00BE1842" w:rsidRPr="00F77607" w:rsidRDefault="00BE1842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504EDC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2A73B9" w14:textId="77777777" w:rsidTr="00F06302">
        <w:tc>
          <w:tcPr>
            <w:tcW w:w="4011" w:type="dxa"/>
            <w:gridSpan w:val="14"/>
            <w:shd w:val="clear" w:color="auto" w:fill="auto"/>
          </w:tcPr>
          <w:p w14:paraId="1B2456BC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202DF5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598FEAAA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5E3EBE28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4A62C4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5FCFF0E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CF63 3DH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D16C90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32138910" w14:textId="77777777" w:rsidTr="00F06302">
        <w:tc>
          <w:tcPr>
            <w:tcW w:w="4011" w:type="dxa"/>
            <w:gridSpan w:val="14"/>
            <w:shd w:val="clear" w:color="auto" w:fill="auto"/>
          </w:tcPr>
          <w:p w14:paraId="2811E95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30614D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511AC81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5C775AF8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7DE722" w14:textId="77777777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318BF4C" w14:textId="77777777" w:rsidR="00BE1842" w:rsidRPr="00F77607" w:rsidRDefault="00EF718C" w:rsidP="00EF718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4333480868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76F8614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4A8FEE79" w14:textId="77777777" w:rsidTr="00F06302">
        <w:tc>
          <w:tcPr>
            <w:tcW w:w="9837" w:type="dxa"/>
            <w:gridSpan w:val="29"/>
            <w:shd w:val="clear" w:color="auto" w:fill="auto"/>
          </w:tcPr>
          <w:p w14:paraId="69E9D4A7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6E15F466" w14:textId="77777777" w:rsidTr="00F06302">
        <w:tc>
          <w:tcPr>
            <w:tcW w:w="9837" w:type="dxa"/>
            <w:gridSpan w:val="29"/>
            <w:shd w:val="clear" w:color="auto" w:fill="auto"/>
          </w:tcPr>
          <w:p w14:paraId="0EBC6FB4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D223761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5B4DED1B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578E0EFB" w14:textId="77777777" w:rsidR="00A71C04" w:rsidRPr="00544DC0" w:rsidRDefault="00EF718C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/>
                  </w:rPr>
                  <w:t>X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7FE19BC8" w14:textId="77777777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7ED37812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74B3311E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19704489" w14:textId="77777777" w:rsidR="00A71C04" w:rsidRPr="00544DC0" w:rsidRDefault="00EF718C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3020055" w14:textId="77777777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7D04A510" w14:textId="77777777" w:rsidTr="00F06302">
        <w:tc>
          <w:tcPr>
            <w:tcW w:w="9837" w:type="dxa"/>
            <w:gridSpan w:val="29"/>
            <w:shd w:val="clear" w:color="auto" w:fill="auto"/>
          </w:tcPr>
          <w:p w14:paraId="11B2376A" w14:textId="77777777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11D25B1C" w14:textId="77777777" w:rsidTr="00F06302">
        <w:tc>
          <w:tcPr>
            <w:tcW w:w="9837" w:type="dxa"/>
            <w:gridSpan w:val="29"/>
            <w:shd w:val="clear" w:color="auto" w:fill="auto"/>
          </w:tcPr>
          <w:p w14:paraId="363D428F" w14:textId="77777777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672F4994" w14:textId="77777777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facility, the management techniques employed, the compliance record and financial standing of the applicant. </w:t>
            </w:r>
          </w:p>
          <w:p w14:paraId="1C26A69B" w14:textId="77777777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4B44A509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4DFDE9A2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20F8C8FD" w14:textId="77777777" w:rsidR="00A71C04" w:rsidRPr="00F62E0D" w:rsidRDefault="00EF718C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3436349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4BF5A004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237C28FC" w14:textId="77777777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6D3D0670" w14:textId="77777777" w:rsidR="000C2E2C" w:rsidRPr="00EE5BCA" w:rsidRDefault="00EF718C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2CEE0C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2BB529D6" w14:textId="77777777" w:rsidR="000C2E2C" w:rsidRPr="00EE5BCA" w:rsidRDefault="00EF718C" w:rsidP="00EF718C">
                <w:pPr>
                  <w:pStyle w:val="Questiontext"/>
                </w:pPr>
                <w:r>
                  <w:rPr>
                    <w:rStyle w:val="Responseboxtext"/>
                  </w:rPr>
                  <w:t>ISO14001 certificate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12CAA9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4BC1F67E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2908A580" w14:textId="77777777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62ABD556" w14:textId="77777777" w:rsidTr="00F06302">
        <w:tc>
          <w:tcPr>
            <w:tcW w:w="9837" w:type="dxa"/>
            <w:gridSpan w:val="29"/>
            <w:shd w:val="clear" w:color="auto" w:fill="auto"/>
          </w:tcPr>
          <w:p w14:paraId="6B1A153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785C794" w14:textId="77777777" w:rsidTr="00F06302">
        <w:tc>
          <w:tcPr>
            <w:tcW w:w="9837" w:type="dxa"/>
            <w:gridSpan w:val="29"/>
            <w:shd w:val="clear" w:color="auto" w:fill="auto"/>
          </w:tcPr>
          <w:p w14:paraId="75242AAB" w14:textId="77777777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46257A9D" w14:textId="77777777" w:rsidTr="00F06302">
        <w:tc>
          <w:tcPr>
            <w:tcW w:w="9837" w:type="dxa"/>
            <w:gridSpan w:val="29"/>
            <w:shd w:val="clear" w:color="auto" w:fill="auto"/>
          </w:tcPr>
          <w:p w14:paraId="32462A25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48CB9BD1" w14:textId="77777777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0690B5F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26DDC323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493D0FC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5C52106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649F6E0A" w14:textId="77777777" w:rsidTr="00F06302">
        <w:tc>
          <w:tcPr>
            <w:tcW w:w="4011" w:type="dxa"/>
            <w:gridSpan w:val="14"/>
            <w:shd w:val="clear" w:color="auto" w:fill="auto"/>
          </w:tcPr>
          <w:p w14:paraId="78A206A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E5C513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5BC661B6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5916B94F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5730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6BC2867D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E29D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D3595D9" w14:textId="77777777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0F43756D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20AE4F64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6B0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7C48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B698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C8FEE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64EA657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142CF3DF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FC9F5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7A27D8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85775BD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E4CBF8E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15D9A00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E9F606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090201D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3D51526E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9464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E97F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6C8621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068BD0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280B0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43D18A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6E7FFE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097C262E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4163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A64DDB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A99EB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FEA86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D8EE4C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DEADDF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5301E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E440AD8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AD1557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BC90DF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B28FB0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32BD3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90DAA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20975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5A2B8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33EF7DA8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60DA8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AC79F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34D0859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EA127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77ED84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83CDCD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1F1CA6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B14E7E4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5B4698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4051A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3F8A558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900FE3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625E88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755C39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3CE47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04EA1B30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C11070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4481C7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D78070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B2413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7C416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6E6F51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556904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4D92215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421ABA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C3B7E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17311A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7818D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CCB22A1BF034407A9B882C99903DFE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5ECC2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placeholder>
              <w:docPart w:val="DD66F577681E40638EA3AB2524B5AC5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7CAA86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E98BA4FEE42842928D52E50AEBD7144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4AAF5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27A2F919" w14:textId="77777777" w:rsidTr="00F06302">
        <w:tc>
          <w:tcPr>
            <w:tcW w:w="9837" w:type="dxa"/>
            <w:gridSpan w:val="29"/>
            <w:shd w:val="clear" w:color="auto" w:fill="auto"/>
          </w:tcPr>
          <w:p w14:paraId="7A158BD9" w14:textId="77777777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2C3BB560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23AF1E6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placeholder>
              <w:docPart w:val="43157D36BC0B41EFA1620FDDA26E347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5ED8C7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3AF0410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5943697B" w14:textId="77777777" w:rsidTr="00F06302">
        <w:tc>
          <w:tcPr>
            <w:tcW w:w="9837" w:type="dxa"/>
            <w:gridSpan w:val="29"/>
            <w:shd w:val="clear" w:color="auto" w:fill="auto"/>
          </w:tcPr>
          <w:p w14:paraId="09A9FC5E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783F871B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A326A87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4B2D8486" w14:textId="77777777" w:rsidR="00A71C04" w:rsidRPr="00B361A0" w:rsidRDefault="00EF718C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2C41ED76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2CB2E884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382EFC56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7D934DE0" w14:textId="77777777" w:rsidR="00A71C04" w:rsidRPr="00B361A0" w:rsidRDefault="00EF718C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171F7407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2E056601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668EDDBA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1DD173E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69D163DD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83B9D77196FA4B9AB861062DA2D107C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20F0F3EC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CA6805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5B69E61C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026F434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11733F71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D558FA5" w14:textId="77777777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6746C42" w14:textId="77777777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71135BB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8AD9A9D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0BF1748" w14:textId="77777777" w:rsidTr="00F06302">
        <w:tc>
          <w:tcPr>
            <w:tcW w:w="9837" w:type="dxa"/>
            <w:gridSpan w:val="29"/>
            <w:shd w:val="clear" w:color="auto" w:fill="auto"/>
          </w:tcPr>
          <w:p w14:paraId="3A46FF5B" w14:textId="77777777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1769D509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4DECFB19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056DF6FE" w14:textId="77777777" w:rsidTr="00B83633">
        <w:tc>
          <w:tcPr>
            <w:tcW w:w="1177" w:type="dxa"/>
            <w:gridSpan w:val="3"/>
            <w:shd w:val="clear" w:color="auto" w:fill="auto"/>
          </w:tcPr>
          <w:p w14:paraId="521E83C6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77B22409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081D56B3" w14:textId="7777777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6893B404" w14:textId="77777777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4B441D17" w14:textId="77777777" w:rsidTr="00F06302">
        <w:tc>
          <w:tcPr>
            <w:tcW w:w="1177" w:type="dxa"/>
            <w:gridSpan w:val="3"/>
            <w:shd w:val="clear" w:color="auto" w:fill="auto"/>
          </w:tcPr>
          <w:p w14:paraId="66A91336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7F52ED82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2B6E8DD6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3BF9FE71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F1CC6BD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placeholder>
              <w:docPart w:val="10969B4977D045B8A7E5024510119081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00E9CB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16063B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146C5DB" w14:textId="77777777" w:rsidTr="00F06302">
        <w:tc>
          <w:tcPr>
            <w:tcW w:w="4161" w:type="dxa"/>
            <w:gridSpan w:val="17"/>
            <w:shd w:val="clear" w:color="auto" w:fill="auto"/>
          </w:tcPr>
          <w:p w14:paraId="00A31C4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819B5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3319C51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7AF32C5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13210614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placeholder>
              <w:docPart w:val="A268A687DB1D456A8F84D651B98063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F2E47C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346FBC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F8A6C59" w14:textId="77777777" w:rsidTr="00F06302">
        <w:tc>
          <w:tcPr>
            <w:tcW w:w="4161" w:type="dxa"/>
            <w:gridSpan w:val="17"/>
            <w:shd w:val="clear" w:color="auto" w:fill="auto"/>
          </w:tcPr>
          <w:p w14:paraId="473BA79A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999855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5D75E97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16E6C2F3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4C6B5E4F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placeholder>
              <w:docPart w:val="10B95DE3BB01433C8A5A598C26FBEE0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0DDD9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FA71A7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8CDAA3E" w14:textId="77777777" w:rsidTr="00F06302">
        <w:tc>
          <w:tcPr>
            <w:tcW w:w="4161" w:type="dxa"/>
            <w:gridSpan w:val="17"/>
            <w:shd w:val="clear" w:color="auto" w:fill="auto"/>
          </w:tcPr>
          <w:p w14:paraId="2DD1AF5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4110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117BF8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FC2D5F5" w14:textId="77777777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508DB7F" w14:textId="77777777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placeholder>
                <w:docPart w:val="E5EEF067EBEF4379BBF652E7E846088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6FD98235" w14:textId="77777777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6651AD3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1167EE77" w14:textId="77777777" w:rsidTr="00F06302">
        <w:tc>
          <w:tcPr>
            <w:tcW w:w="4161" w:type="dxa"/>
            <w:gridSpan w:val="17"/>
            <w:shd w:val="clear" w:color="auto" w:fill="auto"/>
          </w:tcPr>
          <w:p w14:paraId="209718E2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A259C3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25A688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526E956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B33F75D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placeholder>
              <w:docPart w:val="E8B75C5B051E4E0AADF4E544F5794A53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A58419" w14:textId="77777777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2FC9A0B4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2EE922A" w14:textId="77777777" w:rsidTr="00F06302">
        <w:tc>
          <w:tcPr>
            <w:tcW w:w="4161" w:type="dxa"/>
            <w:gridSpan w:val="17"/>
            <w:shd w:val="clear" w:color="auto" w:fill="auto"/>
          </w:tcPr>
          <w:p w14:paraId="20D281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B27BA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83DB8F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10D27F84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1569F6FA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D34A4A0" w14:textId="77777777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79C4367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23740E55" w14:textId="77777777" w:rsidTr="00F06302">
        <w:tc>
          <w:tcPr>
            <w:tcW w:w="4161" w:type="dxa"/>
            <w:gridSpan w:val="17"/>
            <w:shd w:val="clear" w:color="auto" w:fill="auto"/>
          </w:tcPr>
          <w:p w14:paraId="7672AE2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90587A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49F0448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816F848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65693FE" w14:textId="77777777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2784B32" w14:textId="77777777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4BE9816C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202437E1" w14:textId="77777777" w:rsidTr="00F06302">
        <w:tc>
          <w:tcPr>
            <w:tcW w:w="4161" w:type="dxa"/>
            <w:gridSpan w:val="17"/>
            <w:shd w:val="clear" w:color="auto" w:fill="auto"/>
          </w:tcPr>
          <w:p w14:paraId="043FB927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AEBC3A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977B33F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105A9F40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28806ADD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9055A2" w14:textId="77777777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79320E46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AEDCA4B" w14:textId="77777777" w:rsidTr="00F06302">
        <w:tc>
          <w:tcPr>
            <w:tcW w:w="4161" w:type="dxa"/>
            <w:gridSpan w:val="17"/>
            <w:shd w:val="clear" w:color="auto" w:fill="auto"/>
          </w:tcPr>
          <w:p w14:paraId="7F9C0BA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76EDD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D901121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A55B9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69F00" w14:textId="77777777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4BE914D" w14:textId="77777777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DD909B1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22AB4C67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75BB0492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6969E2F9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209ECC8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7195154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151C7C6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71C119C" w14:textId="77777777" w:rsidTr="00F06302">
        <w:tc>
          <w:tcPr>
            <w:tcW w:w="4011" w:type="dxa"/>
            <w:gridSpan w:val="14"/>
            <w:shd w:val="clear" w:color="auto" w:fill="auto"/>
          </w:tcPr>
          <w:p w14:paraId="1E3567F7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E22BBA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5CB42C8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4C12DF20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5ADC2F63" w14:textId="77777777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1C0BF14A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B06B9A0" w14:textId="77777777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2ECC605A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1346646" w14:textId="77777777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22443C5C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40DD6EB5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719928BF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1BBD0F3D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3EFE67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465E299B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09ECFB6F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63769775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9D3DF1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3768867F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256EFE18" w14:textId="77777777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2E16AFF1" w14:textId="77777777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722FC726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FFC76BA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53638713" w14:textId="77777777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C41C503" w14:textId="77777777" w:rsidR="00635D7A" w:rsidRPr="00AF0BC1" w:rsidRDefault="00635D7A" w:rsidP="006B4174">
                <w:pPr>
                  <w:pStyle w:val="Questiontext"/>
                  <w:jc w:val="center"/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DC2F54" w14:paraId="1B36C422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DF7EC73" w14:textId="77777777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1E00539D" w14:textId="77777777" w:rsidTr="00F06302">
        <w:tc>
          <w:tcPr>
            <w:tcW w:w="9837" w:type="dxa"/>
            <w:gridSpan w:val="29"/>
            <w:shd w:val="clear" w:color="auto" w:fill="auto"/>
          </w:tcPr>
          <w:p w14:paraId="1F0F035A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6198B35" w14:textId="77777777" w:rsidTr="00B83633">
        <w:tc>
          <w:tcPr>
            <w:tcW w:w="1310" w:type="dxa"/>
            <w:gridSpan w:val="5"/>
            <w:shd w:val="clear" w:color="auto" w:fill="auto"/>
          </w:tcPr>
          <w:p w14:paraId="0D945F3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10149446" w14:textId="77777777" w:rsidR="00587D23" w:rsidRPr="00EF718C" w:rsidRDefault="00EF718C" w:rsidP="00EF718C">
                <w:pPr>
                  <w:pStyle w:val="Questiontext"/>
                  <w:jc w:val="center"/>
                  <w:rPr>
                    <w:rStyle w:val="Responseboxtext"/>
                    <w:rFonts w:eastAsia="MS Gothic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0089011F" w14:textId="77777777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22FCC4E0" w14:textId="77777777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6C531825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CFE60AF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35CFF570" w14:textId="77777777" w:rsidR="00587D23" w:rsidRPr="00524BE5" w:rsidRDefault="00EF718C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797B1" w14:textId="77777777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7F406545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D24225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3A709BCF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647A147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260831C8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0D1627F9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4AAC915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236A939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6A06DAB5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951C5F9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3124C0D8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0AB0D0D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2401537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1EB731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3C47FAF3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D20817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3129E19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074FB77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0731C43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B1003F7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134AE51C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2DFCAD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3E746B73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3F39A390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3B441DD7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D33EBB3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214498B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A3704E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1C1859A6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48641BB7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BE62D48" w14:textId="77777777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5827EB21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43881F5C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7E727016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0E74419C" w14:textId="77777777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1D05B160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634C757E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742EF6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2DE651F4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77E2BED3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50BFA5E7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71CBD6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744562B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63AA589B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191619DD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7FEAE7CE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70A1CFEE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3F87D73" w14:textId="77777777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EF17852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7606AB06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0AB2DE1E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FFD3B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136A7491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</w:tr>
      <w:tr w:rsidR="00587D23" w:rsidRPr="007C08F6" w14:paraId="160653B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78DC08E7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2C4E6C59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579F517F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MS Gothic"/>
                  </w:rPr>
                  <w:t>x</w:t>
                </w:r>
              </w:p>
            </w:tc>
          </w:sdtContent>
        </w:sdt>
      </w:tr>
      <w:tr w:rsidR="00587D23" w:rsidRPr="007C08F6" w14:paraId="13165F0D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0BC5B65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3AF13046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51D5D342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</w:tr>
      <w:tr w:rsidR="00587D23" w:rsidRPr="007C08F6" w14:paraId="546BECFD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C49218E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7C992863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1AAF5C12" w14:textId="77777777" w:rsidR="00587D23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</w:tr>
      <w:tr w:rsidR="00635D7A" w:rsidRPr="00585FF3" w14:paraId="62893CCD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B6F8691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108A4EA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F83EAD" w14:textId="77777777" w:rsidR="00635D7A" w:rsidRPr="00635D7A" w:rsidRDefault="00EF718C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</w:t>
                </w:r>
              </w:p>
            </w:tc>
          </w:sdtContent>
        </w:sdt>
      </w:tr>
      <w:tr w:rsidR="00587D23" w:rsidRPr="00585FF3" w14:paraId="41146029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5EE6907" w14:textId="77777777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640023D" w14:textId="77777777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40A2D00D" w14:textId="77777777" w:rsidR="00587D23" w:rsidRPr="00585FF3" w:rsidRDefault="00587D23" w:rsidP="006B4174">
                <w:pPr>
                  <w:pStyle w:val="Questiontext"/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ED2082" w:rsidRPr="007B7529" w14:paraId="0B5A31FA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45B9CBC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CB64B1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CE29426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7CB919B8" w14:textId="77777777" w:rsidTr="00F06302">
        <w:tc>
          <w:tcPr>
            <w:tcW w:w="9837" w:type="dxa"/>
            <w:gridSpan w:val="29"/>
            <w:shd w:val="clear" w:color="auto" w:fill="auto"/>
          </w:tcPr>
          <w:p w14:paraId="1E3BF1D4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20FAA232" w14:textId="77777777" w:rsidTr="00F06302">
        <w:tc>
          <w:tcPr>
            <w:tcW w:w="9837" w:type="dxa"/>
            <w:gridSpan w:val="29"/>
            <w:shd w:val="clear" w:color="auto" w:fill="auto"/>
          </w:tcPr>
          <w:p w14:paraId="641CA187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396D914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3B6B5DCF" w14:textId="77777777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57D1E614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4A2D2364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date w:fullDate="2016-07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0B39B41" w14:textId="77777777" w:rsidR="00F06302" w:rsidRPr="00B83633" w:rsidRDefault="00EF718C" w:rsidP="00373BA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01/07/2016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557E3FB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2A747B90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3E9675" w14:textId="77777777" w:rsidR="00D02F84" w:rsidRDefault="00D02F84" w:rsidP="001F125D">
      <w:r>
        <w:separator/>
      </w:r>
    </w:p>
  </w:endnote>
  <w:endnote w:type="continuationSeparator" w:id="0">
    <w:p w14:paraId="2D855FA1" w14:textId="77777777" w:rsidR="00D02F84" w:rsidRDefault="00D02F8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AC2A6" w14:textId="0D58075A" w:rsidR="00762488" w:rsidRPr="005B00CB" w:rsidRDefault="00A95742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FCCAB11" wp14:editId="0103E43F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056D5E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9574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9574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="005F212B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CCAB1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5F056D5E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95742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95742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="005F212B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62488"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="00762488"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="00762488" w:rsidRPr="005B00CB">
      <w:rPr>
        <w:bCs/>
        <w:sz w:val="16"/>
        <w:szCs w:val="16"/>
      </w:rPr>
      <w:tab/>
      <w:t xml:space="preserve">Page </w:t>
    </w:r>
    <w:r w:rsidR="005F212B" w:rsidRPr="005B00CB">
      <w:rPr>
        <w:b/>
        <w:bCs/>
        <w:sz w:val="16"/>
        <w:szCs w:val="16"/>
      </w:rPr>
      <w:fldChar w:fldCharType="begin"/>
    </w:r>
    <w:r w:rsidR="00762488" w:rsidRPr="005B00CB">
      <w:rPr>
        <w:b/>
        <w:bCs/>
        <w:sz w:val="16"/>
        <w:szCs w:val="16"/>
      </w:rPr>
      <w:instrText xml:space="preserve"> PAGE  \* Arabic  \* MERGEFORMAT </w:instrText>
    </w:r>
    <w:r w:rsidR="005F212B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="005F212B" w:rsidRPr="005B00CB">
      <w:rPr>
        <w:b/>
        <w:bCs/>
        <w:sz w:val="16"/>
        <w:szCs w:val="16"/>
      </w:rPr>
      <w:fldChar w:fldCharType="end"/>
    </w:r>
    <w:r w:rsidR="00762488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A95742">
      <w:rPr>
        <w:b/>
        <w:bCs/>
        <w:noProof/>
        <w:sz w:val="16"/>
        <w:szCs w:val="16"/>
      </w:rPr>
      <w:t>4</w:t>
    </w:r>
    <w:r>
      <w:rPr>
        <w:b/>
        <w:bCs/>
        <w:noProof/>
        <w:sz w:val="16"/>
        <w:szCs w:val="16"/>
      </w:rPr>
      <w:fldChar w:fldCharType="end"/>
    </w:r>
    <w:r w:rsidR="00762488"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="00762488"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="00762488"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257E7" w14:textId="77777777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="005F212B"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="005F212B" w:rsidRPr="005B00CB">
      <w:rPr>
        <w:b/>
        <w:bCs/>
        <w:sz w:val="16"/>
        <w:szCs w:val="16"/>
      </w:rPr>
      <w:fldChar w:fldCharType="separate"/>
    </w:r>
    <w:r w:rsidR="00A95742">
      <w:rPr>
        <w:b/>
        <w:bCs/>
        <w:noProof/>
        <w:sz w:val="16"/>
        <w:szCs w:val="16"/>
      </w:rPr>
      <w:t>1</w:t>
    </w:r>
    <w:r w:rsidR="005F212B"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="00A95742">
      <w:fldChar w:fldCharType="begin"/>
    </w:r>
    <w:r w:rsidR="00A95742">
      <w:instrText xml:space="preserve"> NUMPAGES  \* Arabic  \* MERGEFORMAT </w:instrText>
    </w:r>
    <w:r w:rsidR="00A95742">
      <w:fldChar w:fldCharType="separate"/>
    </w:r>
    <w:r w:rsidR="00A95742" w:rsidRPr="00A95742">
      <w:rPr>
        <w:b/>
        <w:bCs/>
        <w:noProof/>
        <w:sz w:val="16"/>
        <w:szCs w:val="16"/>
      </w:rPr>
      <w:t>4</w:t>
    </w:r>
    <w:r w:rsidR="00A95742">
      <w:rPr>
        <w:b/>
        <w:bCs/>
        <w:noProof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5052C" w14:textId="77777777" w:rsidR="00D02F84" w:rsidRDefault="00D02F84" w:rsidP="001F125D">
      <w:r>
        <w:separator/>
      </w:r>
    </w:p>
  </w:footnote>
  <w:footnote w:type="continuationSeparator" w:id="0">
    <w:p w14:paraId="5EA2DE7B" w14:textId="77777777" w:rsidR="00D02F84" w:rsidRDefault="00D02F8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1F1AB3AE" w14:textId="77777777" w:rsidTr="00544DC0">
      <w:trPr>
        <w:trHeight w:val="1012"/>
      </w:trPr>
      <w:tc>
        <w:tcPr>
          <w:tcW w:w="9781" w:type="dxa"/>
          <w:hideMark/>
        </w:tcPr>
        <w:p w14:paraId="7A93E2BC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66E435B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69CBB4BE" wp14:editId="46E1C9BF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5E6BE7D6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225F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F212B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5742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2F84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350"/>
    <w:rsid w:val="00EF68BC"/>
    <w:rsid w:val="00EF718C"/>
    <w:rsid w:val="00F014BA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6A7C6806"/>
  <w15:docId w15:val="{93554657-A09E-4D83-826D-BE9E78DB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0C1F9D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0C1F9D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0C1F9D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0C1F9D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0C1F9D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0C1F9D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0C1F9D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0C1F9D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0C1F9D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0C1F9D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0C1F9D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0C1F9D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0C1F9D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0C1F9D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0C1F9D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0C1F9D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0C1F9D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0C1F9D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0C1F9D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0C1F9D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0C1F9D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0C1F9D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0C1F9D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0C1F9D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0C1F9D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0C1F9D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0C1F9D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0C1F9D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0C1F9D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0C1F9D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0C1F9D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0C1F9D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0C1F9D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0C1F9D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0C1F9D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0C1F9D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0C1F9D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0C1F9D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0C1F9D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0C1F9D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0C1F9D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0C1F9D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0C1F9D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0C1F9D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0C1F9D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0C1F9D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0C1F9D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0C1F9D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0C1F9D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0C1F9D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0C1F9D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0C1F9D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0C1F9D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0C1F9D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0C1F9D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0C1F9D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0C1F9D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CB22A1BF034407A9B882C99903DF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8D078-2FA7-4ED1-A20B-AB455AEFEB94}"/>
      </w:docPartPr>
      <w:docPartBody>
        <w:p w:rsidR="000C1F9D" w:rsidRDefault="0055137C" w:rsidP="0055137C">
          <w:pPr>
            <w:pStyle w:val="CCB22A1BF034407A9B882C99903DFE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D66F577681E40638EA3AB2524B5A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A5FCD-C2AF-4200-85B7-1C831ABA4145}"/>
      </w:docPartPr>
      <w:docPartBody>
        <w:p w:rsidR="000C1F9D" w:rsidRDefault="0055137C" w:rsidP="0055137C">
          <w:pPr>
            <w:pStyle w:val="DD66F577681E40638EA3AB2524B5AC5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E98BA4FEE42842928D52E50AEBD71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B2CCB-87CB-4BA3-BA94-DB8D94FFA3D0}"/>
      </w:docPartPr>
      <w:docPartBody>
        <w:p w:rsidR="000C1F9D" w:rsidRDefault="0055137C" w:rsidP="0055137C">
          <w:pPr>
            <w:pStyle w:val="E98BA4FEE42842928D52E50AEBD7144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157D36BC0B41EFA1620FDDA26E3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6CD29-04B8-464D-87E8-C717FAA0D6FC}"/>
      </w:docPartPr>
      <w:docPartBody>
        <w:p w:rsidR="000C1F9D" w:rsidRDefault="0055137C" w:rsidP="0055137C">
          <w:pPr>
            <w:pStyle w:val="43157D36BC0B41EFA1620FDDA26E3472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3B9D77196FA4B9AB861062DA2D10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20C9-1CB7-4609-A912-AF21210030F2}"/>
      </w:docPartPr>
      <w:docPartBody>
        <w:p w:rsidR="000C1F9D" w:rsidRDefault="0055137C" w:rsidP="0055137C">
          <w:pPr>
            <w:pStyle w:val="83B9D77196FA4B9AB861062DA2D107C7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0C1F9D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0969B4977D045B8A7E5024510119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24E83-E75F-4A21-8679-0B8D4B0376A1}"/>
      </w:docPartPr>
      <w:docPartBody>
        <w:p w:rsidR="000C1F9D" w:rsidRDefault="0055137C" w:rsidP="0055137C">
          <w:pPr>
            <w:pStyle w:val="10969B4977D045B8A7E50245101190811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A268A687DB1D456A8F84D651B9806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20B3-6DA8-41E6-8FF5-2FC0116B92B2}"/>
      </w:docPartPr>
      <w:docPartBody>
        <w:p w:rsidR="000C1F9D" w:rsidRDefault="0055137C" w:rsidP="0055137C">
          <w:pPr>
            <w:pStyle w:val="A268A687DB1D456A8F84D651B98063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0B95DE3BB01433C8A5A598C26FBE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9F056-129A-44FB-9D53-E3B7506286E0}"/>
      </w:docPartPr>
      <w:docPartBody>
        <w:p w:rsidR="000C1F9D" w:rsidRDefault="0055137C" w:rsidP="0055137C">
          <w:pPr>
            <w:pStyle w:val="10B95DE3BB01433C8A5A598C26FBEE0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5EEF067EBEF4379BBF652E7E8460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9E70A-3B99-4EF4-981A-8864ED1A950C}"/>
      </w:docPartPr>
      <w:docPartBody>
        <w:p w:rsidR="000C1F9D" w:rsidRDefault="0055137C" w:rsidP="0055137C">
          <w:pPr>
            <w:pStyle w:val="E5EEF067EBEF4379BBF652E7E846088A1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E8B75C5B051E4E0AADF4E544F5794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E7347-5E7F-4CF7-BCE1-4FEAA0F3A380}"/>
      </w:docPartPr>
      <w:docPartBody>
        <w:p w:rsidR="000C1F9D" w:rsidRDefault="0055137C" w:rsidP="0055137C">
          <w:pPr>
            <w:pStyle w:val="E8B75C5B051E4E0AADF4E544F5794A5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B4AE8"/>
    <w:rsid w:val="000054C1"/>
    <w:rsid w:val="000C1F9D"/>
    <w:rsid w:val="002157BF"/>
    <w:rsid w:val="002B5FEB"/>
    <w:rsid w:val="002E40B3"/>
    <w:rsid w:val="00311B00"/>
    <w:rsid w:val="003F1E45"/>
    <w:rsid w:val="004B444F"/>
    <w:rsid w:val="004F4D15"/>
    <w:rsid w:val="0055137C"/>
    <w:rsid w:val="00584DF6"/>
    <w:rsid w:val="007918EB"/>
    <w:rsid w:val="00B52AC0"/>
    <w:rsid w:val="00BC5E11"/>
    <w:rsid w:val="00D17EF6"/>
    <w:rsid w:val="00DA7F44"/>
    <w:rsid w:val="00DB4AE8"/>
    <w:rsid w:val="00E15F66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  <w:rsid w:val="000C1F9D"/>
  </w:style>
  <w:style w:type="paragraph" w:customStyle="1" w:styleId="3769DAFC500A41F8BCB4A03DC1A67B8E">
    <w:name w:val="3769DAFC500A41F8BCB4A03DC1A67B8E"/>
    <w:rsid w:val="000C1F9D"/>
  </w:style>
  <w:style w:type="paragraph" w:customStyle="1" w:styleId="A054148EFEC24D87BEAD616BA5B5BA5F">
    <w:name w:val="A054148EFEC24D87BEAD616BA5B5BA5F"/>
    <w:rsid w:val="000C1F9D"/>
  </w:style>
  <w:style w:type="paragraph" w:customStyle="1" w:styleId="49DD7A76C869479F87B71234569560A7">
    <w:name w:val="49DD7A76C869479F87B71234569560A7"/>
    <w:rsid w:val="000C1F9D"/>
  </w:style>
  <w:style w:type="paragraph" w:customStyle="1" w:styleId="0B89CDBA5C84412AA6347E903EC85905">
    <w:name w:val="0B89CDBA5C84412AA6347E903EC85905"/>
    <w:rsid w:val="000C1F9D"/>
  </w:style>
  <w:style w:type="paragraph" w:customStyle="1" w:styleId="F4F3C2AECB39417D92F9A8A4428131D0">
    <w:name w:val="F4F3C2AECB39417D92F9A8A4428131D0"/>
    <w:rsid w:val="000C1F9D"/>
  </w:style>
  <w:style w:type="paragraph" w:customStyle="1" w:styleId="BD44910C0C1340EE9DD7F09FFA52BD92">
    <w:name w:val="BD44910C0C1340EE9DD7F09FFA52BD92"/>
    <w:rsid w:val="000C1F9D"/>
  </w:style>
  <w:style w:type="paragraph" w:customStyle="1" w:styleId="6BE19877C2FF4312A40433705F97685F">
    <w:name w:val="6BE19877C2FF4312A40433705F97685F"/>
    <w:rsid w:val="000C1F9D"/>
  </w:style>
  <w:style w:type="paragraph" w:customStyle="1" w:styleId="F507F044878C4566B394CA910F2374C3">
    <w:name w:val="F507F044878C4566B394CA910F2374C3"/>
    <w:rsid w:val="000C1F9D"/>
  </w:style>
  <w:style w:type="paragraph" w:customStyle="1" w:styleId="F1DFE7B03D174C3292D280F943B20801">
    <w:name w:val="F1DFE7B03D174C3292D280F943B20801"/>
    <w:rsid w:val="000C1F9D"/>
  </w:style>
  <w:style w:type="paragraph" w:customStyle="1" w:styleId="0D49628AF1BD4EDDB7B9872028EC203B">
    <w:name w:val="0D49628AF1BD4EDDB7B9872028EC203B"/>
    <w:rsid w:val="000C1F9D"/>
  </w:style>
  <w:style w:type="paragraph" w:customStyle="1" w:styleId="F96C49B47AE440BD88FEA2D81C06D375">
    <w:name w:val="F96C49B47AE440BD88FEA2D81C06D375"/>
    <w:rsid w:val="000C1F9D"/>
  </w:style>
  <w:style w:type="paragraph" w:customStyle="1" w:styleId="000E1BC3FB2A4742B4EB3EBCF8A8FD52">
    <w:name w:val="000E1BC3FB2A4742B4EB3EBCF8A8FD52"/>
    <w:rsid w:val="000C1F9D"/>
  </w:style>
  <w:style w:type="paragraph" w:customStyle="1" w:styleId="07FFBD7FF4BD445A94CA8557AA74E102">
    <w:name w:val="07FFBD7FF4BD445A94CA8557AA74E102"/>
    <w:rsid w:val="000C1F9D"/>
  </w:style>
  <w:style w:type="paragraph" w:customStyle="1" w:styleId="7C84F9746D6A4DFAB0A410003D48537E">
    <w:name w:val="7C84F9746D6A4DFAB0A410003D48537E"/>
    <w:rsid w:val="000C1F9D"/>
  </w:style>
  <w:style w:type="paragraph" w:customStyle="1" w:styleId="CD914C3467BF428DACB9D99F91F2F6F8">
    <w:name w:val="CD914C3467BF428DACB9D99F91F2F6F8"/>
    <w:rsid w:val="000C1F9D"/>
  </w:style>
  <w:style w:type="paragraph" w:customStyle="1" w:styleId="FCCE9EFF889E43578A9D7E1412B2C821">
    <w:name w:val="FCCE9EFF889E43578A9D7E1412B2C821"/>
    <w:rsid w:val="000C1F9D"/>
  </w:style>
  <w:style w:type="paragraph" w:customStyle="1" w:styleId="B49CB54170B243CEAFC86BF70110F6AD">
    <w:name w:val="B49CB54170B243CEAFC86BF70110F6AD"/>
    <w:rsid w:val="000C1F9D"/>
  </w:style>
  <w:style w:type="paragraph" w:customStyle="1" w:styleId="70F4432ACFF545549430CC06861E0D82">
    <w:name w:val="70F4432ACFF545549430CC06861E0D82"/>
    <w:rsid w:val="000C1F9D"/>
  </w:style>
  <w:style w:type="paragraph" w:customStyle="1" w:styleId="F032567C7EFD4D16BAD2B79A2F6D072D">
    <w:name w:val="F032567C7EFD4D16BAD2B79A2F6D072D"/>
    <w:rsid w:val="000C1F9D"/>
  </w:style>
  <w:style w:type="paragraph" w:customStyle="1" w:styleId="635DB75D74D143BD9F96EE0B38104990">
    <w:name w:val="635DB75D74D143BD9F96EE0B38104990"/>
    <w:rsid w:val="000C1F9D"/>
  </w:style>
  <w:style w:type="paragraph" w:customStyle="1" w:styleId="39C5972C73604C11BB4555EFEB957A1F">
    <w:name w:val="39C5972C73604C11BB4555EFEB957A1F"/>
    <w:rsid w:val="000C1F9D"/>
  </w:style>
  <w:style w:type="paragraph" w:customStyle="1" w:styleId="B6EC46010AD84064999E2C73F233361E">
    <w:name w:val="B6EC46010AD84064999E2C73F233361E"/>
    <w:rsid w:val="000C1F9D"/>
  </w:style>
  <w:style w:type="paragraph" w:customStyle="1" w:styleId="5462805772934D8383C98A0574F01F06">
    <w:name w:val="5462805772934D8383C98A0574F01F06"/>
    <w:rsid w:val="000C1F9D"/>
  </w:style>
  <w:style w:type="paragraph" w:customStyle="1" w:styleId="14F3345B00224156BD3322F7FC5758EC">
    <w:name w:val="14F3345B00224156BD3322F7FC5758EC"/>
    <w:rsid w:val="000C1F9D"/>
  </w:style>
  <w:style w:type="paragraph" w:customStyle="1" w:styleId="6BD95B5F42A54221AF5A35B046506114">
    <w:name w:val="6BD95B5F42A54221AF5A35B046506114"/>
    <w:rsid w:val="000C1F9D"/>
  </w:style>
  <w:style w:type="paragraph" w:customStyle="1" w:styleId="FE40E732F464454190148FE7321B0242">
    <w:name w:val="FE40E732F464454190148FE7321B0242"/>
    <w:rsid w:val="000C1F9D"/>
  </w:style>
  <w:style w:type="paragraph" w:customStyle="1" w:styleId="335A718E2D79454E8F96D20B21F514E3">
    <w:name w:val="335A718E2D79454E8F96D20B21F514E3"/>
    <w:rsid w:val="000C1F9D"/>
  </w:style>
  <w:style w:type="paragraph" w:customStyle="1" w:styleId="C1DD406DDD7B46A5B968EB4B13C6D0EC">
    <w:name w:val="C1DD406DDD7B46A5B968EB4B13C6D0EC"/>
    <w:rsid w:val="000C1F9D"/>
  </w:style>
  <w:style w:type="paragraph" w:customStyle="1" w:styleId="2F497C942CF4454B8A43E451E455D4EA">
    <w:name w:val="2F497C942CF4454B8A43E451E455D4EA"/>
    <w:rsid w:val="000C1F9D"/>
  </w:style>
  <w:style w:type="paragraph" w:customStyle="1" w:styleId="45E42E998A244C479BA9E27775DA924B">
    <w:name w:val="45E42E998A244C479BA9E27775DA924B"/>
    <w:rsid w:val="000C1F9D"/>
  </w:style>
  <w:style w:type="paragraph" w:customStyle="1" w:styleId="C8DA142DA910480F982981E1F8161A16">
    <w:name w:val="C8DA142DA910480F982981E1F8161A16"/>
    <w:rsid w:val="000C1F9D"/>
  </w:style>
  <w:style w:type="paragraph" w:customStyle="1" w:styleId="CF840430A0844CE3A793F99E136FDF32">
    <w:name w:val="CF840430A0844CE3A793F99E136FDF32"/>
    <w:rsid w:val="000C1F9D"/>
  </w:style>
  <w:style w:type="paragraph" w:customStyle="1" w:styleId="78892993AFBF4677A356E4818406953A">
    <w:name w:val="78892993AFBF4677A356E4818406953A"/>
    <w:rsid w:val="000C1F9D"/>
  </w:style>
  <w:style w:type="paragraph" w:customStyle="1" w:styleId="C5B04931F9684BAA8CD44CCA763C44D0">
    <w:name w:val="C5B04931F9684BAA8CD44CCA763C44D0"/>
    <w:rsid w:val="000C1F9D"/>
  </w:style>
  <w:style w:type="paragraph" w:customStyle="1" w:styleId="6F1A90EC3C674B3C8392021F15176426">
    <w:name w:val="6F1A90EC3C674B3C8392021F15176426"/>
    <w:rsid w:val="000C1F9D"/>
  </w:style>
  <w:style w:type="paragraph" w:customStyle="1" w:styleId="F216026B1BD747CDA76ED796905A6DAD">
    <w:name w:val="F216026B1BD747CDA76ED796905A6DAD"/>
    <w:rsid w:val="000C1F9D"/>
  </w:style>
  <w:style w:type="paragraph" w:customStyle="1" w:styleId="C0425CF1C15147D294F1447D491D8C3E">
    <w:name w:val="C0425CF1C15147D294F1447D491D8C3E"/>
    <w:rsid w:val="000C1F9D"/>
  </w:style>
  <w:style w:type="paragraph" w:customStyle="1" w:styleId="7867CD467DDD4411961D0C5F98A91AF2">
    <w:name w:val="7867CD467DDD4411961D0C5F98A91AF2"/>
    <w:rsid w:val="000C1F9D"/>
  </w:style>
  <w:style w:type="paragraph" w:customStyle="1" w:styleId="32E8926863A64F30B3B557D78AF8898A">
    <w:name w:val="32E8926863A64F30B3B557D78AF8898A"/>
    <w:rsid w:val="000C1F9D"/>
  </w:style>
  <w:style w:type="paragraph" w:customStyle="1" w:styleId="CBFC4819F72B4FE3A4018E580B630F24">
    <w:name w:val="CBFC4819F72B4FE3A4018E580B630F24"/>
    <w:rsid w:val="000C1F9D"/>
  </w:style>
  <w:style w:type="paragraph" w:customStyle="1" w:styleId="BE4DAF724508446DA02A832846B4E6A3">
    <w:name w:val="BE4DAF724508446DA02A832846B4E6A3"/>
    <w:rsid w:val="000C1F9D"/>
  </w:style>
  <w:style w:type="paragraph" w:customStyle="1" w:styleId="54053CF7B0FD46B1AA806F7078B4178B">
    <w:name w:val="54053CF7B0FD46B1AA806F7078B4178B"/>
    <w:rsid w:val="000C1F9D"/>
  </w:style>
  <w:style w:type="paragraph" w:customStyle="1" w:styleId="4535225D99F04F399D8FCD4187E7685A">
    <w:name w:val="4535225D99F04F399D8FCD4187E7685A"/>
    <w:rsid w:val="000C1F9D"/>
  </w:style>
  <w:style w:type="paragraph" w:customStyle="1" w:styleId="51F3867DACED4D54BA722F859BF4BE41">
    <w:name w:val="51F3867DACED4D54BA722F859BF4BE41"/>
    <w:rsid w:val="000C1F9D"/>
  </w:style>
  <w:style w:type="paragraph" w:customStyle="1" w:styleId="9596C323AD1E4BDFAA15963FE53C2059">
    <w:name w:val="9596C323AD1E4BDFAA15963FE53C2059"/>
    <w:rsid w:val="000C1F9D"/>
  </w:style>
  <w:style w:type="paragraph" w:customStyle="1" w:styleId="8CEE7E671887448E94CAD402A205B679">
    <w:name w:val="8CEE7E671887448E94CAD402A205B679"/>
    <w:rsid w:val="000C1F9D"/>
  </w:style>
  <w:style w:type="paragraph" w:customStyle="1" w:styleId="6D26FC7D81864075B3370DB5D5D24B8F">
    <w:name w:val="6D26FC7D81864075B3370DB5D5D24B8F"/>
    <w:rsid w:val="000C1F9D"/>
  </w:style>
  <w:style w:type="paragraph" w:customStyle="1" w:styleId="36E595CDA56949DCBBDBBEB4FD922198">
    <w:name w:val="36E595CDA56949DCBBDBBEB4FD922198"/>
    <w:rsid w:val="000C1F9D"/>
  </w:style>
  <w:style w:type="paragraph" w:customStyle="1" w:styleId="1935B383DB664F83ABB5E4900E2FB6F6">
    <w:name w:val="1935B383DB664F83ABB5E4900E2FB6F6"/>
    <w:rsid w:val="000C1F9D"/>
  </w:style>
  <w:style w:type="paragraph" w:customStyle="1" w:styleId="072B738CDBCA4CE69DE785B308FA4E37">
    <w:name w:val="072B738CDBCA4CE69DE785B308FA4E37"/>
    <w:rsid w:val="000C1F9D"/>
  </w:style>
  <w:style w:type="paragraph" w:customStyle="1" w:styleId="66425CD494974A42A2D2417B9E601A86">
    <w:name w:val="66425CD494974A42A2D2417B9E601A86"/>
    <w:rsid w:val="000C1F9D"/>
  </w:style>
  <w:style w:type="paragraph" w:customStyle="1" w:styleId="25B73E552D2F4FE1A7D7CCBE454E10CC">
    <w:name w:val="25B73E552D2F4FE1A7D7CCBE454E10CC"/>
    <w:rsid w:val="000C1F9D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2016-10-09T23:00:00+00:00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Licence transfer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2849A-BEB5-4B3E-A898-8A0AC9F30E4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http://purl.org/dc/terms/"/>
    <ds:schemaRef ds:uri="http://schemas.microsoft.com/office/2006/documentManagement/types"/>
    <ds:schemaRef ds:uri="9be56660-2c31-41ef-bc00-23e72f632f2a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ED5291C-180D-435C-B7DF-C1A76F58753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C8974D7-C8E6-4618-BC3B-5EB68E9B1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0</TotalTime>
  <Pages>4</Pages>
  <Words>1257</Words>
  <Characters>7171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JP3632ZH-T002-PAN-000785-Application Form Part D2_final</dc:title>
  <dc:subject/>
  <dc:creator>Engie</dc:creator>
  <cp:keywords/>
  <dc:description/>
  <cp:lastModifiedBy>Bickerton, Steve</cp:lastModifiedBy>
  <cp:revision>2</cp:revision>
  <cp:lastPrinted>2016-04-18T13:20:00Z</cp:lastPrinted>
  <dcterms:created xsi:type="dcterms:W3CDTF">2016-10-10T08:14:00Z</dcterms:created>
  <dcterms:modified xsi:type="dcterms:W3CDTF">2016-10-10T08:14:00Z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a200aea8-9684-44bb-b876-9b6b79c666b9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