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157D7" w:rsidRPr="00D157D7" w14:paraId="6B8238DC" w14:textId="77777777" w:rsidTr="005D4969">
        <w:tc>
          <w:tcPr>
            <w:tcW w:w="4621" w:type="dxa"/>
          </w:tcPr>
          <w:p w14:paraId="69DC044E" w14:textId="77777777" w:rsidR="004A2D91" w:rsidRPr="00D157D7" w:rsidRDefault="004A2D91" w:rsidP="004A2D91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Start w:id="4" w:name="Address4"/>
            <w:bookmarkEnd w:id="0"/>
            <w:bookmarkEnd w:id="1"/>
            <w:bookmarkEnd w:id="2"/>
            <w:bookmarkEnd w:id="3"/>
            <w:bookmarkEnd w:id="4"/>
            <w:r w:rsidRPr="00D157D7">
              <w:rPr>
                <w:b/>
                <w:sz w:val="22"/>
                <w:szCs w:val="22"/>
                <w:lang w:val="en-US"/>
              </w:rPr>
              <w:t>Meyrick Williams</w:t>
            </w:r>
          </w:p>
          <w:p w14:paraId="389E0E49" w14:textId="77777777" w:rsidR="004A2D91" w:rsidRPr="00D157D7" w:rsidRDefault="004A2D91" w:rsidP="004A2D91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157D7">
              <w:rPr>
                <w:b/>
                <w:sz w:val="22"/>
                <w:szCs w:val="22"/>
                <w:lang w:val="en-US"/>
              </w:rPr>
              <w:t>Cuddy Demolition &amp; Dismantling Ltd</w:t>
            </w:r>
          </w:p>
          <w:bookmarkStart w:id="5" w:name="Address5"/>
          <w:bookmarkStart w:id="6" w:name="Address6"/>
          <w:bookmarkStart w:id="7" w:name="RecordedDelivery"/>
          <w:bookmarkStart w:id="8" w:name="FirstClass"/>
          <w:bookmarkEnd w:id="5"/>
          <w:bookmarkEnd w:id="6"/>
          <w:bookmarkEnd w:id="7"/>
          <w:bookmarkEnd w:id="8"/>
          <w:p w14:paraId="22C5517F" w14:textId="3C8D849D" w:rsidR="00106E7F" w:rsidRPr="00D157D7" w:rsidRDefault="00D157D7" w:rsidP="004A2D91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157D7">
              <w:rPr>
                <w:b/>
                <w:sz w:val="22"/>
                <w:szCs w:val="22"/>
                <w:lang w:val="en-US"/>
              </w:rPr>
              <w:fldChar w:fldCharType="begin"/>
            </w:r>
            <w:r w:rsidRPr="00D157D7">
              <w:rPr>
                <w:b/>
                <w:sz w:val="22"/>
                <w:szCs w:val="22"/>
                <w:lang w:val="en-US"/>
              </w:rPr>
              <w:instrText xml:space="preserve"> HYPERLINK "mailto:meyrick.williams@cuddy-group.com" </w:instrText>
            </w:r>
            <w:r w:rsidRPr="00D157D7">
              <w:rPr>
                <w:b/>
                <w:sz w:val="22"/>
                <w:szCs w:val="22"/>
                <w:lang w:val="en-US"/>
              </w:rPr>
              <w:fldChar w:fldCharType="separate"/>
            </w:r>
            <w:r w:rsidRPr="00D157D7">
              <w:rPr>
                <w:rStyle w:val="Hyperlink"/>
                <w:b/>
                <w:sz w:val="22"/>
                <w:szCs w:val="22"/>
                <w:lang w:val="en-US"/>
              </w:rPr>
              <w:t>meyrick.williams@cuddy-group.com</w:t>
            </w:r>
            <w:r w:rsidRPr="00D157D7">
              <w:rPr>
                <w:b/>
                <w:sz w:val="22"/>
                <w:szCs w:val="22"/>
                <w:lang w:val="en-US"/>
              </w:rPr>
              <w:fldChar w:fldCharType="end"/>
            </w:r>
            <w:r w:rsidRPr="00D157D7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21" w:type="dxa"/>
          </w:tcPr>
          <w:p w14:paraId="17293E0D" w14:textId="77777777" w:rsidR="00106E7F" w:rsidRPr="00D157D7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5DF8FC36" w:rsidR="00106E7F" w:rsidRPr="00D157D7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157D7">
              <w:rPr>
                <w:b/>
                <w:sz w:val="22"/>
                <w:szCs w:val="22"/>
                <w:lang w:val="en-US"/>
              </w:rPr>
              <w:t>Our ref:</w:t>
            </w:r>
            <w:r w:rsidR="004A2D91" w:rsidRPr="00D157D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A2D91" w:rsidRPr="00D157D7">
              <w:rPr>
                <w:b/>
                <w:sz w:val="22"/>
                <w:szCs w:val="22"/>
                <w:lang w:val="en-US"/>
              </w:rPr>
              <w:t>EPR</w:t>
            </w:r>
            <w:proofErr w:type="spellEnd"/>
            <w:r w:rsidR="004A2D91" w:rsidRPr="00D157D7">
              <w:rPr>
                <w:b/>
                <w:sz w:val="22"/>
                <w:szCs w:val="22"/>
                <w:lang w:val="en-US"/>
              </w:rPr>
              <w:t>/AB3094HB</w:t>
            </w:r>
            <w:r w:rsidRPr="00D157D7">
              <w:rPr>
                <w:b/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1A6218C4" w14:textId="77777777" w:rsidR="00106E7F" w:rsidRPr="00D157D7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05CE548" w14:textId="23253658" w:rsidR="00106E7F" w:rsidRPr="00D157D7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157D7">
              <w:rPr>
                <w:b/>
                <w:sz w:val="22"/>
                <w:szCs w:val="22"/>
                <w:lang w:val="en-US"/>
              </w:rPr>
              <w:t>Date:</w:t>
            </w:r>
            <w:r w:rsidR="00D157D7" w:rsidRPr="00D157D7">
              <w:rPr>
                <w:b/>
                <w:sz w:val="22"/>
                <w:szCs w:val="22"/>
                <w:lang w:val="en-US"/>
              </w:rPr>
              <w:t xml:space="preserve"> 11 February 2016</w:t>
            </w:r>
            <w:r w:rsidRPr="00D157D7">
              <w:rPr>
                <w:b/>
                <w:sz w:val="22"/>
                <w:szCs w:val="22"/>
                <w:lang w:val="en-US"/>
              </w:rPr>
              <w:tab/>
            </w:r>
            <w:r w:rsidRPr="00D157D7">
              <w:rPr>
                <w:b/>
                <w:sz w:val="22"/>
                <w:szCs w:val="22"/>
                <w:lang w:val="en-US"/>
              </w:rPr>
              <w:tab/>
            </w:r>
            <w:bookmarkStart w:id="10" w:name="LetterDate"/>
            <w:bookmarkEnd w:id="10"/>
          </w:p>
          <w:p w14:paraId="46D4C479" w14:textId="77777777" w:rsidR="00106E7F" w:rsidRPr="00D157D7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4A2D91" w:rsidRDefault="00106E7F">
      <w:pPr>
        <w:pStyle w:val="EndnoteText"/>
        <w:rPr>
          <w:sz w:val="22"/>
          <w:szCs w:val="22"/>
          <w:lang w:val="en-US"/>
        </w:rPr>
      </w:pPr>
    </w:p>
    <w:p w14:paraId="20D1BCE5" w14:textId="549D16C3" w:rsidR="00106E7F" w:rsidRPr="004A2D91" w:rsidRDefault="00106E7F" w:rsidP="005D4969">
      <w:pPr>
        <w:pStyle w:val="EndnoteText"/>
        <w:rPr>
          <w:sz w:val="22"/>
          <w:szCs w:val="22"/>
          <w:lang w:val="en-US"/>
        </w:rPr>
      </w:pPr>
      <w:r w:rsidRPr="004A2D91">
        <w:rPr>
          <w:sz w:val="22"/>
          <w:szCs w:val="22"/>
          <w:lang w:val="en-US"/>
        </w:rPr>
        <w:t xml:space="preserve">Dear </w:t>
      </w:r>
      <w:bookmarkStart w:id="11" w:name="Dear"/>
      <w:bookmarkEnd w:id="11"/>
      <w:proofErr w:type="spellStart"/>
      <w:r w:rsidR="004A2D91" w:rsidRPr="004A2D91">
        <w:rPr>
          <w:sz w:val="22"/>
          <w:szCs w:val="22"/>
          <w:lang w:val="en-US"/>
        </w:rPr>
        <w:t>Mr</w:t>
      </w:r>
      <w:proofErr w:type="spellEnd"/>
      <w:r w:rsidR="004A2D91" w:rsidRPr="004A2D91">
        <w:rPr>
          <w:sz w:val="22"/>
          <w:szCs w:val="22"/>
          <w:lang w:val="en-US"/>
        </w:rPr>
        <w:t xml:space="preserve"> Williams, 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2" w:name="SubjectHeading"/>
      <w:bookmarkStart w:id="13" w:name="_GoBack"/>
      <w:bookmarkEnd w:id="12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3C02F658" w:rsidR="00FA2DE3" w:rsidRPr="005D4969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Permit reference:</w:t>
      </w:r>
      <w:r w:rsidR="004A2D91">
        <w:rPr>
          <w:b/>
          <w:sz w:val="22"/>
          <w:szCs w:val="22"/>
          <w:lang w:val="en-US"/>
        </w:rPr>
        <w:t xml:space="preserve"> </w:t>
      </w:r>
      <w:proofErr w:type="spellStart"/>
      <w:r w:rsidR="004A2D91" w:rsidRPr="004A2D91">
        <w:rPr>
          <w:b/>
          <w:sz w:val="22"/>
          <w:szCs w:val="22"/>
          <w:lang w:val="en-US"/>
        </w:rPr>
        <w:t>EPR</w:t>
      </w:r>
      <w:proofErr w:type="spellEnd"/>
      <w:r w:rsidR="004A2D91" w:rsidRPr="004A2D91">
        <w:rPr>
          <w:b/>
          <w:sz w:val="22"/>
          <w:szCs w:val="22"/>
          <w:lang w:val="en-US"/>
        </w:rPr>
        <w:t>/AB3094HB</w:t>
      </w:r>
      <w:r w:rsidR="004A2D91" w:rsidRPr="004A2D91">
        <w:rPr>
          <w:sz w:val="22"/>
          <w:szCs w:val="22"/>
          <w:lang w:val="en-US"/>
        </w:rPr>
        <w:tab/>
      </w:r>
    </w:p>
    <w:p w14:paraId="728C5EA2" w14:textId="287B06CA" w:rsidR="006140B3" w:rsidRPr="005D4969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5D4969">
        <w:rPr>
          <w:b/>
          <w:sz w:val="22"/>
          <w:szCs w:val="22"/>
          <w:lang w:val="en-US"/>
        </w:rPr>
        <w:t>Waste returns reference:</w:t>
      </w:r>
      <w:r w:rsidR="009E13F3" w:rsidRPr="005D4969">
        <w:rPr>
          <w:b/>
          <w:sz w:val="22"/>
          <w:szCs w:val="22"/>
          <w:lang w:val="en-US"/>
        </w:rPr>
        <w:t xml:space="preserve"> </w:t>
      </w:r>
      <w:proofErr w:type="spellStart"/>
      <w:r w:rsidR="004A2D91" w:rsidRPr="004A2D91">
        <w:rPr>
          <w:b/>
          <w:sz w:val="22"/>
          <w:szCs w:val="22"/>
          <w:lang w:val="en-US"/>
        </w:rPr>
        <w:t>EPR</w:t>
      </w:r>
      <w:proofErr w:type="spellEnd"/>
      <w:r w:rsidR="004A2D91" w:rsidRPr="004A2D91">
        <w:rPr>
          <w:b/>
          <w:sz w:val="22"/>
          <w:szCs w:val="22"/>
          <w:lang w:val="en-US"/>
        </w:rPr>
        <w:t>/AB3094HB</w:t>
      </w:r>
      <w:r w:rsidR="004A2D91" w:rsidRPr="004A2D91">
        <w:rPr>
          <w:sz w:val="22"/>
          <w:szCs w:val="22"/>
          <w:lang w:val="en-US"/>
        </w:rPr>
        <w:tab/>
      </w:r>
    </w:p>
    <w:p w14:paraId="0E176D6F" w14:textId="37F95133" w:rsidR="00106E7F" w:rsidRPr="005D4969" w:rsidRDefault="00A304D3" w:rsidP="004A2D91">
      <w:pPr>
        <w:pStyle w:val="Default"/>
        <w:rPr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Operator</w:t>
      </w:r>
      <w:r w:rsidR="00106E7F" w:rsidRPr="00823165">
        <w:rPr>
          <w:b/>
          <w:sz w:val="22"/>
          <w:szCs w:val="22"/>
          <w:lang w:val="en-US"/>
        </w:rPr>
        <w:t>:</w:t>
      </w:r>
      <w:r w:rsidR="005D4969">
        <w:rPr>
          <w:sz w:val="22"/>
          <w:szCs w:val="22"/>
          <w:lang w:val="en-US"/>
        </w:rPr>
        <w:t xml:space="preserve"> </w:t>
      </w:r>
      <w:r w:rsidR="004A2D91">
        <w:rPr>
          <w:b/>
          <w:bCs/>
          <w:sz w:val="22"/>
          <w:szCs w:val="22"/>
        </w:rPr>
        <w:t>Cuddy Demolition &amp; Dismantling Ltd</w:t>
      </w:r>
    </w:p>
    <w:p w14:paraId="33CDE31D" w14:textId="72ACE97E" w:rsidR="000F5DBD" w:rsidRPr="005D4969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Facility:</w:t>
      </w:r>
      <w:r w:rsidR="005D4969">
        <w:rPr>
          <w:sz w:val="22"/>
          <w:szCs w:val="22"/>
          <w:lang w:val="en-US"/>
        </w:rPr>
        <w:t xml:space="preserve"> </w:t>
      </w:r>
      <w:r w:rsidR="004A2D91" w:rsidRPr="004A2D91">
        <w:rPr>
          <w:b/>
          <w:sz w:val="22"/>
          <w:szCs w:val="22"/>
          <w:lang w:val="en-US"/>
        </w:rPr>
        <w:t>Mobile Plant rule set SR2010 No11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6E866A0D" w14:textId="77777777" w:rsidR="004A2D91" w:rsidRDefault="004A2D91" w:rsidP="005D4969">
      <w:pPr>
        <w:pStyle w:val="EndnoteText"/>
        <w:rPr>
          <w:sz w:val="22"/>
          <w:szCs w:val="22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36CF6FB2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 xml:space="preserve">: </w:t>
      </w:r>
    </w:p>
    <w:p w14:paraId="3AAC3947" w14:textId="77777777" w:rsidR="00A94BBD" w:rsidRDefault="002E0609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</w:t>
        </w:r>
        <w:r w:rsidR="00A94BBD" w:rsidRPr="00FE747E">
          <w:rPr>
            <w:rStyle w:val="Hyperlink"/>
            <w:sz w:val="22"/>
            <w:szCs w:val="22"/>
            <w:lang w:val="en-US"/>
          </w:rPr>
          <w:t>.</w:t>
        </w:r>
        <w:r w:rsidR="00A94BBD" w:rsidRPr="00FE747E">
          <w:rPr>
            <w:rStyle w:val="Hyperlink"/>
            <w:sz w:val="22"/>
            <w:szCs w:val="22"/>
            <w:lang w:val="en-US"/>
          </w:rPr>
          <w:t>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then</w:t>
            </w:r>
            <w:proofErr w:type="gramEnd"/>
            <w:r w:rsidRPr="00823165">
              <w:rPr>
                <w:szCs w:val="22"/>
              </w:rPr>
              <w:t>..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you</w:t>
            </w:r>
            <w:proofErr w:type="gramEnd"/>
            <w:r w:rsidRPr="00823165">
              <w:rPr>
                <w:szCs w:val="22"/>
              </w:rPr>
              <w:t xml:space="preserve">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2E0609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5D4969">
              <w:rPr>
                <w:szCs w:val="22"/>
              </w:rPr>
              <w:t>send</w:t>
            </w:r>
            <w:proofErr w:type="gramEnd"/>
            <w:r w:rsidRPr="005D4969">
              <w:rPr>
                <w:szCs w:val="22"/>
              </w:rPr>
              <w:t xml:space="preserve">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6469EA36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1590002C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26D33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26D33">
        <w:rPr>
          <w:rFonts w:cs="Arial"/>
          <w:sz w:val="22"/>
          <w:szCs w:val="22"/>
          <w:lang w:val="en"/>
        </w:rPr>
        <w:t xml:space="preserve"> the permit</w:t>
      </w:r>
      <w:r w:rsidR="008C6A70">
        <w:rPr>
          <w:rFonts w:cs="Arial"/>
          <w:sz w:val="22"/>
          <w:szCs w:val="22"/>
          <w:lang w:val="en"/>
        </w:rPr>
        <w:t>, however d</w:t>
      </w:r>
      <w:proofErr w:type="spellStart"/>
      <w:r w:rsidR="008C6A70">
        <w:rPr>
          <w:sz w:val="22"/>
          <w:szCs w:val="22"/>
        </w:rPr>
        <w:t>ue</w:t>
      </w:r>
      <w:proofErr w:type="spellEnd"/>
      <w:r w:rsidR="008C6A70">
        <w:rPr>
          <w:sz w:val="22"/>
          <w:szCs w:val="22"/>
        </w:rPr>
        <w:t xml:space="preserve"> to updates to our billing systems, the initial charge will not be invoiced until February 2016</w:t>
      </w:r>
      <w:r w:rsidR="004B5368" w:rsidRPr="00126D33">
        <w:rPr>
          <w:sz w:val="22"/>
          <w:szCs w:val="22"/>
        </w:rPr>
        <w:t xml:space="preserve">. </w:t>
      </w:r>
      <w:r w:rsidR="005D4969">
        <w:rPr>
          <w:sz w:val="22"/>
          <w:szCs w:val="22"/>
        </w:rPr>
        <w:t xml:space="preserve">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2E0609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AD0BCCD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4CF79F16" w14:textId="77777777" w:rsidR="00D87058" w:rsidRDefault="00D87058" w:rsidP="005D4969">
      <w:pPr>
        <w:pStyle w:val="EndnoteText"/>
        <w:rPr>
          <w:b/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Default="005D4969" w:rsidP="005D4969">
      <w:pPr>
        <w:rPr>
          <w:rFonts w:cs="Arial"/>
          <w:b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proofErr w:type="gramStart"/>
      <w:r w:rsidRPr="00823165">
        <w:rPr>
          <w:rFonts w:cs="Arial"/>
          <w:sz w:val="22"/>
          <w:szCs w:val="22"/>
        </w:rPr>
        <w:t>a</w:t>
      </w:r>
      <w:proofErr w:type="gramEnd"/>
      <w:r w:rsidRPr="00823165">
        <w:rPr>
          <w:rFonts w:cs="Arial"/>
          <w:sz w:val="22"/>
          <w:szCs w:val="22"/>
        </w:rPr>
        <w:t xml:space="preserve">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BAED89E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DB913B2" w14:textId="77777777" w:rsidR="00106E7F" w:rsidRPr="00823165" w:rsidRDefault="000B3FEB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10355587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91EE8EB" w14:textId="7DBA5293" w:rsidR="00106E7F" w:rsidRPr="004A2D91" w:rsidRDefault="004A2D91" w:rsidP="005D4969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4A2D91">
        <w:rPr>
          <w:b/>
          <w:sz w:val="22"/>
          <w:szCs w:val="22"/>
          <w:lang w:val="en-US"/>
        </w:rPr>
        <w:t>Louise Bailey</w:t>
      </w:r>
    </w:p>
    <w:p w14:paraId="0F6701BC" w14:textId="6FFEC3F7" w:rsidR="004A2D91" w:rsidRPr="004A2D91" w:rsidRDefault="004A2D91" w:rsidP="005D4969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4A2D91">
        <w:rPr>
          <w:b/>
          <w:sz w:val="22"/>
          <w:szCs w:val="22"/>
          <w:lang w:val="en-US"/>
        </w:rPr>
        <w:t>Permitting Officer</w:t>
      </w:r>
    </w:p>
    <w:p w14:paraId="61DA6725" w14:textId="77777777" w:rsidR="00077B95" w:rsidRPr="00823165" w:rsidRDefault="00077B95" w:rsidP="005D4969">
      <w:pPr>
        <w:pStyle w:val="EndnoteText"/>
        <w:rPr>
          <w:sz w:val="22"/>
          <w:szCs w:val="22"/>
          <w:lang w:val="en-US"/>
        </w:rPr>
      </w:pPr>
    </w:p>
    <w:p w14:paraId="12B3E63D" w14:textId="77777777" w:rsidR="00077B95" w:rsidRPr="00823165" w:rsidRDefault="00077B95" w:rsidP="005D4969">
      <w:pPr>
        <w:pStyle w:val="EndnoteText"/>
        <w:rPr>
          <w:sz w:val="22"/>
          <w:szCs w:val="22"/>
          <w:lang w:val="en-US"/>
        </w:rPr>
      </w:pPr>
    </w:p>
    <w:p w14:paraId="0018586C" w14:textId="77777777" w:rsidR="00106E7F" w:rsidRDefault="00106E7F" w:rsidP="005D4969">
      <w:pPr>
        <w:pStyle w:val="EndnoteText"/>
        <w:rPr>
          <w:sz w:val="22"/>
          <w:szCs w:val="22"/>
          <w:lang w:val="en-US"/>
        </w:rPr>
      </w:pPr>
      <w:bookmarkStart w:id="14" w:name="SignatoryName"/>
      <w:bookmarkStart w:id="15" w:name="SignatoryTitle"/>
      <w:bookmarkEnd w:id="14"/>
      <w:bookmarkEnd w:id="15"/>
    </w:p>
    <w:p w14:paraId="1BB0D098" w14:textId="77777777" w:rsidR="004A2D91" w:rsidRDefault="004A2D91" w:rsidP="005D4969">
      <w:pPr>
        <w:pStyle w:val="EndnoteText"/>
        <w:rPr>
          <w:sz w:val="22"/>
          <w:szCs w:val="22"/>
          <w:lang w:val="en-US"/>
        </w:rPr>
      </w:pPr>
    </w:p>
    <w:p w14:paraId="693F266A" w14:textId="77777777" w:rsidR="004A2D91" w:rsidRDefault="004A2D91" w:rsidP="005D4969">
      <w:pPr>
        <w:pStyle w:val="EndnoteText"/>
        <w:rPr>
          <w:sz w:val="22"/>
          <w:szCs w:val="22"/>
          <w:lang w:val="en-US"/>
        </w:rPr>
      </w:pPr>
    </w:p>
    <w:p w14:paraId="38236895" w14:textId="77777777" w:rsidR="00A31779" w:rsidRDefault="00A31779" w:rsidP="00A31779">
      <w:pPr>
        <w:rPr>
          <w:rFonts w:cs="Arial"/>
          <w:i/>
          <w:iCs/>
          <w:sz w:val="22"/>
          <w:szCs w:val="22"/>
        </w:rPr>
      </w:pPr>
      <w:proofErr w:type="spellStart"/>
      <w:r>
        <w:rPr>
          <w:rFonts w:cs="Arial"/>
          <w:i/>
          <w:iCs/>
          <w:sz w:val="22"/>
          <w:szCs w:val="22"/>
        </w:rPr>
        <w:t>Os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oes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gennych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unrhyw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sylwadau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ynglŷn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â’r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gwasanaeth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ydych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wedi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ei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dderbyn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Cyfoeth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Naturiol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Cymru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mewn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perthynas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â’ch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cais</w:t>
      </w:r>
      <w:proofErr w:type="spellEnd"/>
      <w:r>
        <w:rPr>
          <w:rFonts w:cs="Arial"/>
          <w:i/>
          <w:iCs/>
          <w:sz w:val="22"/>
          <w:szCs w:val="22"/>
        </w:rPr>
        <w:t xml:space="preserve"> am </w:t>
      </w:r>
      <w:proofErr w:type="spellStart"/>
      <w:r>
        <w:rPr>
          <w:rFonts w:cs="Arial"/>
          <w:i/>
          <w:iCs/>
          <w:sz w:val="22"/>
          <w:szCs w:val="22"/>
        </w:rPr>
        <w:t>drwydded</w:t>
      </w:r>
      <w:proofErr w:type="spellEnd"/>
      <w:r>
        <w:rPr>
          <w:rFonts w:cs="Arial"/>
          <w:i/>
          <w:iCs/>
          <w:sz w:val="22"/>
          <w:szCs w:val="22"/>
        </w:rPr>
        <w:t xml:space="preserve">, </w:t>
      </w:r>
      <w:proofErr w:type="spellStart"/>
      <w:r>
        <w:rPr>
          <w:rFonts w:cs="Arial"/>
          <w:i/>
          <w:iCs/>
          <w:sz w:val="22"/>
          <w:szCs w:val="22"/>
        </w:rPr>
        <w:t>cwblhewch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ein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arolwg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ar-lein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ddefnyddio’r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ddolen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ganlynol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os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gwelwch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dda</w:t>
      </w:r>
      <w:proofErr w:type="spellEnd"/>
      <w:r>
        <w:rPr>
          <w:rFonts w:cs="Arial"/>
          <w:i/>
          <w:iCs/>
          <w:sz w:val="22"/>
          <w:szCs w:val="22"/>
        </w:rPr>
        <w:t>:</w:t>
      </w:r>
    </w:p>
    <w:p w14:paraId="41700075" w14:textId="77777777" w:rsidR="00A31779" w:rsidRDefault="00A31779" w:rsidP="00A31779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Cymraeg</w:t>
      </w:r>
      <w:proofErr w:type="spellEnd"/>
      <w:r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6" w:history="1">
        <w:r>
          <w:rPr>
            <w:rStyle w:val="Hyperlink"/>
            <w:i/>
            <w:sz w:val="22"/>
            <w:szCs w:val="22"/>
          </w:rPr>
          <w:t>https://naturalresources.wales/apply-for-a-permit/permitting-service-customer-survey/?lang=cy</w:t>
        </w:r>
      </w:hyperlink>
      <w:r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00CE6AAA" w14:textId="77777777" w:rsidR="00A31779" w:rsidRDefault="00A31779" w:rsidP="00A31779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09DEAD4A" w14:textId="77777777" w:rsidR="00A31779" w:rsidRDefault="00A31779" w:rsidP="00A31779">
      <w:pPr>
        <w:shd w:val="clear" w:color="auto" w:fill="FFFFFF"/>
        <w:rPr>
          <w:rFonts w:cs="Arial"/>
          <w:i/>
          <w:iCs/>
          <w:sz w:val="22"/>
          <w:szCs w:val="22"/>
        </w:rPr>
      </w:pPr>
      <w:r>
        <w:rPr>
          <w:rFonts w:cs="Arial"/>
          <w:i/>
          <w:iCs/>
          <w:sz w:val="22"/>
          <w:szCs w:val="22"/>
        </w:rPr>
        <w:lastRenderedPageBreak/>
        <w:t>If you have any comments about the service you have received from Natural Resources Wales in relation to your permit application, please complete our online survey using the following link:</w:t>
      </w:r>
    </w:p>
    <w:p w14:paraId="3EAAA5D5" w14:textId="77777777" w:rsidR="00A31779" w:rsidRDefault="00A31779" w:rsidP="00A31779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7" w:history="1">
        <w:r>
          <w:rPr>
            <w:rStyle w:val="Hyperlink"/>
            <w:i/>
            <w:sz w:val="22"/>
            <w:szCs w:val="22"/>
          </w:rPr>
          <w:t>https://naturalresources.wales/apply-for-a-permit/permitting-service-customer-survey/?lang=en</w:t>
        </w:r>
      </w:hyperlink>
      <w:r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1D551A1E" w14:textId="77777777" w:rsidR="00A31779" w:rsidRPr="005D0395" w:rsidRDefault="00A31779" w:rsidP="005D4969">
      <w:pPr>
        <w:pStyle w:val="EndnoteText"/>
        <w:rPr>
          <w:sz w:val="22"/>
          <w:szCs w:val="22"/>
          <w:lang w:val="en-US"/>
        </w:rPr>
      </w:pPr>
    </w:p>
    <w:sectPr w:rsidR="00A31779" w:rsidRPr="005D0395" w:rsidSect="005D496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4318E" w14:textId="77777777" w:rsidR="002E0609" w:rsidRDefault="002E0609">
      <w:r>
        <w:separator/>
      </w:r>
    </w:p>
  </w:endnote>
  <w:endnote w:type="continuationSeparator" w:id="0">
    <w:p w14:paraId="633D8DA3" w14:textId="77777777" w:rsidR="002E0609" w:rsidRDefault="002E0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80336"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BA2888E" w14:textId="77777777" w:rsidR="00B80336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80336">
    <w:pPr>
      <w:pStyle w:val="Footer"/>
    </w:pPr>
    <w:r>
      <w:rPr>
        <w:rStyle w:val="PageNumber"/>
        <w:noProof/>
      </w:rPr>
      <w:t>Cont/d..</w:t>
    </w:r>
    <w:r w:rsidR="00B4765C"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B80336">
      <w:rPr>
        <w:noProof/>
        <w:sz w:val="16"/>
      </w:rPr>
      <w:t>c:\users\louise.bailey\desktop\epr-ab3094hb issue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095A1" w14:textId="77777777" w:rsidR="004A2D91" w:rsidRPr="008A4453" w:rsidRDefault="004A2D91" w:rsidP="004A2D91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Ffôn</w:t>
    </w:r>
    <w:proofErr w:type="spellEnd"/>
    <w:r w:rsidRPr="008A4453">
      <w:rPr>
        <w:rFonts w:cs="Arial"/>
        <w:color w:val="000000"/>
        <w:sz w:val="18"/>
        <w:szCs w:val="18"/>
      </w:rPr>
      <w:t>/Tel</w:t>
    </w:r>
    <w:r w:rsidRPr="008A4453">
      <w:rPr>
        <w:rFonts w:cs="Arial"/>
        <w:color w:val="000000"/>
        <w:sz w:val="18"/>
        <w:szCs w:val="18"/>
      </w:rPr>
      <w:tab/>
    </w:r>
    <w:r w:rsidRPr="008A4453"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>0300 065 4213</w:t>
    </w:r>
  </w:p>
  <w:p w14:paraId="0C492C31" w14:textId="77777777" w:rsidR="004A2D91" w:rsidRDefault="004A2D91" w:rsidP="004A2D91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  <w:rFonts w:cs="Arial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Ebost</w:t>
    </w:r>
    <w:proofErr w:type="spellEnd"/>
    <w:r w:rsidRPr="008A4453">
      <w:rPr>
        <w:rFonts w:cs="Arial"/>
        <w:color w:val="000000"/>
        <w:sz w:val="18"/>
        <w:szCs w:val="18"/>
      </w:rPr>
      <w:t>/Email</w:t>
    </w:r>
    <w:r w:rsidRPr="008A4453">
      <w:rPr>
        <w:rFonts w:cs="Arial"/>
        <w:color w:val="000000"/>
        <w:sz w:val="18"/>
        <w:szCs w:val="18"/>
      </w:rPr>
      <w:tab/>
    </w:r>
    <w:hyperlink r:id="rId1" w:history="1">
      <w:r w:rsidRPr="00CE11D2">
        <w:rPr>
          <w:rStyle w:val="Hyperlink"/>
          <w:rFonts w:cs="Arial"/>
          <w:sz w:val="18"/>
          <w:szCs w:val="18"/>
        </w:rPr>
        <w:t>louise.bailey@cyfoethnaturiolcymru.gov.uk</w:t>
      </w:r>
    </w:hyperlink>
    <w:r>
      <w:rPr>
        <w:rStyle w:val="Hyperlink"/>
        <w:rFonts w:cs="Arial"/>
        <w:sz w:val="18"/>
        <w:szCs w:val="18"/>
      </w:rPr>
      <w:t xml:space="preserve"> </w:t>
    </w:r>
  </w:p>
  <w:p w14:paraId="6E30FA16" w14:textId="77777777" w:rsidR="004A2D91" w:rsidRDefault="004A2D91" w:rsidP="004A2D91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z w:val="18"/>
        <w:szCs w:val="18"/>
      </w:rPr>
    </w:pPr>
    <w:hyperlink r:id="rId2" w:history="1">
      <w:r w:rsidRPr="00CE11D2">
        <w:rPr>
          <w:rStyle w:val="Hyperlink"/>
          <w:rFonts w:cs="Arial"/>
          <w:sz w:val="18"/>
          <w:szCs w:val="18"/>
        </w:rPr>
        <w:t>louise.bailey@naturalresourceswales.gov.uk</w:t>
      </w:r>
    </w:hyperlink>
  </w:p>
  <w:p w14:paraId="67F71739" w14:textId="77777777" w:rsidR="004A2D91" w:rsidRPr="006C0F30" w:rsidRDefault="004A2D91" w:rsidP="004A2D91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 xml:space="preserve">Gwasanaeth </w:t>
    </w:r>
    <w:proofErr w:type="spellStart"/>
    <w:r w:rsidRPr="006C0F30">
      <w:rPr>
        <w:rFonts w:cs="Arial"/>
        <w:sz w:val="18"/>
        <w:szCs w:val="18"/>
      </w:rPr>
      <w:t>Trwyddedu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Cyfoeth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Naturiol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Cymru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Tŷ</w:t>
    </w:r>
    <w:proofErr w:type="spellEnd"/>
    <w:r w:rsidRPr="006C0F30">
      <w:rPr>
        <w:rFonts w:cs="Arial"/>
        <w:color w:val="000000"/>
        <w:sz w:val="18"/>
        <w:szCs w:val="18"/>
      </w:rPr>
      <w:t xml:space="preserve"> Cambria, 29 </w:t>
    </w:r>
    <w:proofErr w:type="spellStart"/>
    <w:r w:rsidRPr="006C0F30">
      <w:rPr>
        <w:rFonts w:cs="Arial"/>
        <w:color w:val="000000"/>
        <w:sz w:val="18"/>
        <w:szCs w:val="18"/>
      </w:rPr>
      <w:t>Heol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Casnewydd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Caerdydd</w:t>
    </w:r>
    <w:proofErr w:type="spellEnd"/>
    <w:r w:rsidRPr="006C0F30">
      <w:rPr>
        <w:rFonts w:cs="Arial"/>
        <w:color w:val="000000"/>
        <w:sz w:val="18"/>
        <w:szCs w:val="18"/>
      </w:rPr>
      <w:t>. CF24 0TP</w:t>
    </w:r>
  </w:p>
  <w:p w14:paraId="0D42E204" w14:textId="77777777" w:rsidR="004A2D91" w:rsidRPr="006C0F30" w:rsidRDefault="004A2D91" w:rsidP="004A2D91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>Permitting Service</w:t>
    </w:r>
    <w:r w:rsidRPr="006C0F30"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59E5740A" w14:textId="77777777" w:rsidR="004A2D91" w:rsidRPr="006C0F30" w:rsidRDefault="004A2D91" w:rsidP="004A2D91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Gwefan</w:t>
    </w:r>
    <w:proofErr w:type="spellEnd"/>
    <w:r w:rsidRPr="006C0F30">
      <w:rPr>
        <w:rFonts w:cs="Arial"/>
        <w:color w:val="000000"/>
        <w:sz w:val="18"/>
        <w:szCs w:val="18"/>
      </w:rPr>
      <w:t>/Website</w:t>
    </w:r>
    <w:r w:rsidRPr="006C0F30">
      <w:rPr>
        <w:rFonts w:cs="Arial"/>
        <w:color w:val="000000"/>
        <w:sz w:val="18"/>
        <w:szCs w:val="18"/>
      </w:rPr>
      <w:tab/>
    </w:r>
    <w:hyperlink r:id="rId3" w:history="1">
      <w:r w:rsidRPr="006C0F30">
        <w:rPr>
          <w:rStyle w:val="Hyperlink"/>
          <w:rFonts w:cs="Arial"/>
          <w:sz w:val="18"/>
          <w:szCs w:val="18"/>
        </w:rPr>
        <w:t>www.cyfoethnaturiolcymru.gov.uk</w:t>
      </w:r>
    </w:hyperlink>
    <w:r w:rsidRPr="006C0F30">
      <w:rPr>
        <w:rFonts w:cs="Arial"/>
        <w:color w:val="000000"/>
        <w:sz w:val="18"/>
        <w:szCs w:val="18"/>
      </w:rPr>
      <w:t xml:space="preserve"> </w:t>
    </w:r>
    <w:r w:rsidRPr="006C0F30">
      <w:rPr>
        <w:rFonts w:cs="Arial"/>
        <w:color w:val="000000"/>
        <w:sz w:val="18"/>
        <w:szCs w:val="18"/>
      </w:rPr>
      <w:tab/>
    </w:r>
    <w:hyperlink r:id="rId4" w:history="1">
      <w:r w:rsidRPr="006C0F30">
        <w:rPr>
          <w:rStyle w:val="Hyperlink"/>
          <w:rFonts w:cs="Arial"/>
          <w:sz w:val="18"/>
          <w:szCs w:val="18"/>
        </w:rPr>
        <w:t>www.naturalresourceswales.gov.uk</w:t>
      </w:r>
    </w:hyperlink>
    <w:r w:rsidRPr="006C0F30">
      <w:rPr>
        <w:rFonts w:cs="Arial"/>
        <w:color w:val="000000"/>
        <w:sz w:val="18"/>
        <w:szCs w:val="18"/>
      </w:rPr>
      <w:tab/>
    </w:r>
  </w:p>
  <w:p w14:paraId="06E68D62" w14:textId="1BA4769C" w:rsidR="00B4765C" w:rsidRPr="004A2D91" w:rsidRDefault="004A2D91" w:rsidP="004A2D91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Croesewir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gohebiaeth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yn</w:t>
    </w:r>
    <w:proofErr w:type="spellEnd"/>
    <w:r w:rsidRPr="006C0F30">
      <w:rPr>
        <w:rFonts w:cs="Arial"/>
        <w:color w:val="000000"/>
        <w:sz w:val="18"/>
        <w:szCs w:val="18"/>
      </w:rPr>
      <w:t xml:space="preserve"> y </w:t>
    </w:r>
    <w:proofErr w:type="spellStart"/>
    <w:r w:rsidRPr="006C0F30">
      <w:rPr>
        <w:rFonts w:cs="Arial"/>
        <w:color w:val="000000"/>
        <w:sz w:val="18"/>
        <w:szCs w:val="18"/>
      </w:rPr>
      <w:t>Gymraeg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a'r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proofErr w:type="gramStart"/>
    <w:r w:rsidRPr="006C0F30">
      <w:rPr>
        <w:rFonts w:cs="Arial"/>
        <w:color w:val="000000"/>
        <w:sz w:val="18"/>
        <w:szCs w:val="18"/>
      </w:rPr>
      <w:t>Saesneg</w:t>
    </w:r>
    <w:proofErr w:type="spellEnd"/>
    <w:r w:rsidRPr="006C0F30">
      <w:rPr>
        <w:rFonts w:cs="Arial"/>
        <w:color w:val="000000"/>
        <w:sz w:val="18"/>
        <w:szCs w:val="18"/>
      </w:rPr>
      <w:t xml:space="preserve">  Correspondence</w:t>
    </w:r>
    <w:proofErr w:type="gramEnd"/>
    <w:r w:rsidRPr="006C0F30">
      <w:rPr>
        <w:rFonts w:cs="Arial"/>
        <w:color w:val="000000"/>
        <w:sz w:val="18"/>
        <w:szCs w:val="18"/>
      </w:rPr>
      <w:t xml:space="preserve">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32FD72" w14:textId="77777777" w:rsidR="002E0609" w:rsidRDefault="002E0609">
      <w:r>
        <w:separator/>
      </w:r>
    </w:p>
  </w:footnote>
  <w:footnote w:type="continuationSeparator" w:id="0">
    <w:p w14:paraId="4B673A18" w14:textId="77777777" w:rsidR="002E0609" w:rsidRDefault="002E0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060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A2D91"/>
    <w:rsid w:val="004A774D"/>
    <w:rsid w:val="004B3085"/>
    <w:rsid w:val="004B5368"/>
    <w:rsid w:val="004B7A9A"/>
    <w:rsid w:val="004C34AB"/>
    <w:rsid w:val="004C363A"/>
    <w:rsid w:val="004C638D"/>
    <w:rsid w:val="004E2039"/>
    <w:rsid w:val="004E7AC3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21C7C"/>
    <w:rsid w:val="00A304D3"/>
    <w:rsid w:val="00A31779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0336"/>
    <w:rsid w:val="00B829BB"/>
    <w:rsid w:val="00C42D1B"/>
    <w:rsid w:val="00C66EFC"/>
    <w:rsid w:val="00CA1E91"/>
    <w:rsid w:val="00CB5695"/>
    <w:rsid w:val="00CC1120"/>
    <w:rsid w:val="00CF14A0"/>
    <w:rsid w:val="00D157D7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E290C"/>
    <w:rsid w:val="00EE3C4D"/>
    <w:rsid w:val="00EF7325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04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paragraph" w:customStyle="1" w:styleId="Default">
    <w:name w:val="Default"/>
    <w:rsid w:val="004A2D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s://naturalresources.wales/apply-for-a-permit/permitting-service-customer-survey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c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Document_x0020_Date xmlns="859f7ad6-93f6-4205-b62b-a17f28acbbac">2016-02-11T00:00:00+00:00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Cuddy Demolition &amp; Dismantling Ltd</Customer_x0020_Name>
    <Surrendered_x002f_Expired xmlns="859f7ad6-93f6-4205-b62b-a17f28acbbac" xsi:nil="true"/>
    <Post_x0020_code xmlns="859f7ad6-93f6-4205-b62b-a17f28acbbac" xsi:nil="true"/>
    <IconOverlay xmlns="http://schemas.microsoft.com/sharepoint/v4" xsi:nil="true"/>
    <Surrendered_x002f_Expired_x0020_Date xmlns="859f7ad6-93f6-4205-b62b-a17f28acbbac" xsi:nil="true"/>
    <_dlc_DocId xmlns="9be56660-2c31-41ef-bc00-23e72f632f2a">REGU-219-30837</_dlc_DocId>
    <_dlc_DocIdUrl xmlns="9be56660-2c31-41ef-bc00-23e72f632f2a">
      <Url>https://cyfoethnaturiolcymru.sharepoint.com/teams/Regulatory/Permitting/_layouts/15/DocIdRedir.aspx?ID=REGU-219-30837</Url>
      <Description>REGU-219-30837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54B6860-9F5A-47F5-92A0-BB927216B953}"/>
</file>

<file path=customXml/itemProps2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CFA35-7F62-4148-82A3-B49EC5D10DC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D91ED83-746A-4010-AF9C-5126823B5E95}"/>
</file>

<file path=customXml/itemProps5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1</TotalTime>
  <Pages>3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5649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>Louise Bailey</dc:creator>
  <cp:keywords>233-08-SD42, bespoke issue</cp:keywords>
  <dc:description>233_08_SD42, version 6_x000d_
Issue date: 21/08/2012</dc:description>
  <cp:lastModifiedBy>Bailey, Louise</cp:lastModifiedBy>
  <cp:revision>3</cp:revision>
  <cp:lastPrinted>2016-02-11T12:04:00Z</cp:lastPrinted>
  <dcterms:created xsi:type="dcterms:W3CDTF">2016-02-11T12:03:00Z</dcterms:created>
  <dcterms:modified xsi:type="dcterms:W3CDTF">2016-02-11T12:04:00Z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c6370d65-19d5-4ee1-9ebc-eb21661f6035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REGU-219-30837</vt:lpwstr>
  </property>
  <property fmtid="{D5CDD505-2E9C-101B-9397-08002B2CF9AE}" pid="13" name="_dlc_DocIdUrl">
    <vt:lpwstr>https://cyfoethnaturiolcymru.sharepoint.com/teams/Regulatory/Permitting/_layouts/15/DocIdRedir.aspx?ID=REGU-219-30837, REGU-219-30837</vt:lpwstr>
  </property>
</Properties>
</file>