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9836"/>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3FEF842D" w:rsidR="0088103C" w:rsidRPr="007B7529" w:rsidRDefault="002B3C1B" w:rsidP="0088103C">
                <w:pPr>
                  <w:pStyle w:val="Questiontext"/>
                </w:pPr>
                <w:r>
                  <w:rPr>
                    <w:rStyle w:val="Responseboxtext"/>
                  </w:rPr>
                  <w:t>N/A</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AD779F" w:rsidRPr="003F5B17" w14:paraId="13F18005" w14:textId="77777777" w:rsidTr="0088103C">
        <w:trPr>
          <w:trHeight w:val="194"/>
        </w:trPr>
        <w:sdt>
          <w:sdtPr>
            <w:rPr>
              <w:rStyle w:val="Responseboxtext"/>
              <w:sz w:val="18"/>
              <w:szCs w:val="18"/>
            </w:rPr>
            <w:id w:val="127757848"/>
            <w:placeholder>
              <w:docPart w:val="B7036D600DC8414DBDCAFDD8AFA0E5E5"/>
            </w:placeholder>
          </w:sdt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13F18000" w14:textId="21B2AA48" w:rsidR="00AD779F" w:rsidRPr="009C507A" w:rsidRDefault="002D4F92" w:rsidP="002D4F92">
                <w:pPr>
                  <w:pStyle w:val="Questiontext"/>
                  <w:rPr>
                    <w:rStyle w:val="Responseboxtext"/>
                    <w:sz w:val="18"/>
                    <w:szCs w:val="18"/>
                  </w:rPr>
                </w:pPr>
                <w:r>
                  <w:rPr>
                    <w:rStyle w:val="Responseboxtext"/>
                    <w:sz w:val="18"/>
                    <w:szCs w:val="18"/>
                  </w:rPr>
                  <w:t>ELV/ ATF</w:t>
                </w:r>
              </w:p>
            </w:tc>
          </w:sdtContent>
        </w:sdt>
        <w:sdt>
          <w:sdtPr>
            <w:rPr>
              <w:rStyle w:val="Responseboxtext"/>
              <w:sz w:val="18"/>
              <w:szCs w:val="18"/>
            </w:rPr>
            <w:id w:val="-1795051793"/>
            <w:placeholder>
              <w:docPart w:val="19746AAF1B9246F9826FC5F8BD7FFABB"/>
            </w:placeholder>
          </w:sdt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13F18001" w14:textId="39CADB27" w:rsidR="00AD779F" w:rsidRPr="009C507A" w:rsidRDefault="002D4F92" w:rsidP="002D4F92">
                <w:pPr>
                  <w:pStyle w:val="Questiontext"/>
                  <w:rPr>
                    <w:rStyle w:val="Responseboxtext"/>
                    <w:sz w:val="18"/>
                    <w:szCs w:val="18"/>
                  </w:rPr>
                </w:pPr>
                <w:r>
                  <w:rPr>
                    <w:rStyle w:val="Responseboxtext"/>
                    <w:sz w:val="18"/>
                    <w:szCs w:val="18"/>
                  </w:rPr>
                  <w:t>DISPOSAL OF ELV</w:t>
                </w:r>
              </w:p>
            </w:tc>
          </w:sdtContent>
        </w:sdt>
        <w:sdt>
          <w:sdtPr>
            <w:rPr>
              <w:rStyle w:val="Responseboxtext"/>
              <w:sz w:val="18"/>
              <w:szCs w:val="18"/>
            </w:rPr>
            <w:id w:val="-1825342712"/>
            <w:placeholder>
              <w:docPart w:val="739FCD37A0BA4F0EB8BAC4EF2003B3BE"/>
            </w:placeholder>
          </w:sdtPr>
          <w:sdtConten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13F18002" w14:textId="6440E289" w:rsidR="00AD779F" w:rsidRPr="009C507A" w:rsidRDefault="00523C30" w:rsidP="00523C30">
                <w:pPr>
                  <w:pStyle w:val="Questiontext"/>
                  <w:rPr>
                    <w:rStyle w:val="Responseboxtext"/>
                    <w:sz w:val="18"/>
                    <w:szCs w:val="18"/>
                  </w:rPr>
                </w:pPr>
                <w:r>
                  <w:rPr>
                    <w:rStyle w:val="Responseboxtext"/>
                    <w:sz w:val="18"/>
                    <w:szCs w:val="18"/>
                  </w:rPr>
                  <w:t>R04</w:t>
                </w:r>
                <w:r w:rsidR="002B3C1B">
                  <w:rPr>
                    <w:rStyle w:val="Responseboxtext"/>
                    <w:sz w:val="18"/>
                    <w:szCs w:val="18"/>
                  </w:rPr>
                  <w:t xml:space="preserve"> </w:t>
                </w:r>
              </w:p>
            </w:tc>
          </w:sdtContent>
        </w:sdt>
        <w:sdt>
          <w:sdtPr>
            <w:rPr>
              <w:rStyle w:val="Responseboxtext"/>
              <w:sz w:val="18"/>
              <w:szCs w:val="18"/>
            </w:rPr>
            <w:id w:val="-1288975953"/>
            <w:placeholder>
              <w:docPart w:val="6AC3D7C45AC2494A8E6977383E3678DB"/>
            </w:placeholder>
          </w:sdtPr>
          <w:sdtContent>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13F18003" w14:textId="4DFCE68A" w:rsidR="00AD779F" w:rsidRPr="009C507A" w:rsidRDefault="00001F05" w:rsidP="00001F05">
                <w:pPr>
                  <w:pStyle w:val="Questiontext"/>
                  <w:rPr>
                    <w:rStyle w:val="Responseboxtext"/>
                    <w:sz w:val="18"/>
                    <w:szCs w:val="18"/>
                  </w:rPr>
                </w:pPr>
                <w:r>
                  <w:rPr>
                    <w:rStyle w:val="Responseboxtext"/>
                    <w:sz w:val="18"/>
                    <w:szCs w:val="18"/>
                  </w:rPr>
                  <w:t>N/A</w:t>
                </w:r>
              </w:p>
            </w:tc>
          </w:sdtContent>
        </w:sdt>
        <w:sdt>
          <w:sdtPr>
            <w:rPr>
              <w:rStyle w:val="Responseboxtext"/>
              <w:sz w:val="18"/>
              <w:szCs w:val="18"/>
            </w:rPr>
            <w:id w:val="-1555774036"/>
            <w:placeholder>
              <w:docPart w:val="2F8DA5CB0F8D4B5EBC5DF70F626EF229"/>
            </w:placeholder>
          </w:sdtPr>
          <w:sdtContent>
            <w:tc>
              <w:tcPr>
                <w:tcW w:w="2976" w:type="dxa"/>
                <w:tcBorders>
                  <w:top w:val="double" w:sz="4" w:space="0" w:color="auto"/>
                  <w:left w:val="single" w:sz="4" w:space="0" w:color="auto"/>
                  <w:bottom w:val="single" w:sz="4" w:space="0" w:color="auto"/>
                  <w:right w:val="single" w:sz="4" w:space="0" w:color="auto"/>
                </w:tcBorders>
                <w:shd w:val="clear" w:color="auto" w:fill="auto"/>
              </w:tcPr>
              <w:p w14:paraId="13F18004" w14:textId="4E53B350" w:rsidR="00AD779F" w:rsidRPr="009C507A" w:rsidRDefault="00001F05" w:rsidP="00001F05">
                <w:pPr>
                  <w:pStyle w:val="Questiontext"/>
                  <w:rPr>
                    <w:rStyle w:val="Responseboxtext"/>
                    <w:sz w:val="18"/>
                    <w:szCs w:val="18"/>
                  </w:rPr>
                </w:pPr>
                <w:r>
                  <w:rPr>
                    <w:rStyle w:val="Responseboxtext"/>
                    <w:sz w:val="18"/>
                    <w:szCs w:val="18"/>
                  </w:rPr>
                  <w:t>N/A</w:t>
                </w:r>
              </w:p>
            </w:tc>
          </w:sdtContent>
        </w:sdt>
      </w:tr>
      <w:tr w:rsidR="00AD779F" w:rsidRPr="003F5B17" w14:paraId="13F1800B" w14:textId="77777777" w:rsidTr="0088103C">
        <w:trPr>
          <w:trHeight w:val="194"/>
        </w:trPr>
        <w:sdt>
          <w:sdtPr>
            <w:rPr>
              <w:rStyle w:val="Responseboxtext"/>
              <w:sz w:val="18"/>
              <w:szCs w:val="18"/>
            </w:rPr>
            <w:id w:val="-2051061899"/>
            <w:placeholder>
              <w:docPart w:val="69A16D254AE14B169646628AA3ACDF43"/>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5C4E5AF1" w14:textId="77777777" w:rsidR="00AD779F" w:rsidRDefault="00AD779F" w:rsidP="00AD779F">
                <w:pPr>
                  <w:pStyle w:val="Questiontext"/>
                  <w:rPr>
                    <w:rStyle w:val="Responseboxtext"/>
                    <w:rFonts w:eastAsia="Calibri"/>
                  </w:rPr>
                </w:pPr>
              </w:p>
              <w:p w14:paraId="13F18006" w14:textId="4503AC89" w:rsidR="00AD779F" w:rsidRPr="009C507A" w:rsidRDefault="00AD779F" w:rsidP="00AD779F">
                <w:pPr>
                  <w:pStyle w:val="Questiontext"/>
                  <w:rPr>
                    <w:rStyle w:val="Responseboxtext"/>
                    <w:sz w:val="18"/>
                    <w:szCs w:val="18"/>
                  </w:rPr>
                </w:pPr>
              </w:p>
            </w:tc>
          </w:sdtContent>
        </w:sdt>
        <w:sdt>
          <w:sdtPr>
            <w:rPr>
              <w:rStyle w:val="Responseboxtext"/>
              <w:sz w:val="18"/>
              <w:szCs w:val="18"/>
            </w:rPr>
            <w:id w:val="1445111497"/>
            <w:placeholder>
              <w:docPart w:val="D24DFCEA7EB542EDBAE81E070BC80057"/>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BDC1664" w14:textId="77777777" w:rsidR="00AD779F" w:rsidRDefault="00AD779F" w:rsidP="00AD779F">
                <w:pPr>
                  <w:pStyle w:val="Questiontext"/>
                  <w:rPr>
                    <w:rStyle w:val="Responseboxtext"/>
                    <w:rFonts w:eastAsia="Calibri"/>
                  </w:rPr>
                </w:pPr>
              </w:p>
              <w:p w14:paraId="13F18007" w14:textId="7553F2CF" w:rsidR="00AD779F" w:rsidRPr="009C507A" w:rsidRDefault="00AD779F" w:rsidP="00AD779F">
                <w:pPr>
                  <w:pStyle w:val="Questiontext"/>
                  <w:rPr>
                    <w:rStyle w:val="Responseboxtext"/>
                    <w:sz w:val="18"/>
                    <w:szCs w:val="18"/>
                  </w:rPr>
                </w:pPr>
              </w:p>
            </w:tc>
          </w:sdtContent>
        </w:sdt>
        <w:sdt>
          <w:sdtPr>
            <w:rPr>
              <w:rStyle w:val="Responseboxtext"/>
              <w:sz w:val="18"/>
              <w:szCs w:val="18"/>
            </w:rPr>
            <w:id w:val="-1510663084"/>
            <w:placeholder>
              <w:docPart w:val="6F21422921204897A80277DDBA6E4C7D"/>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F96E68D" w14:textId="77777777" w:rsidR="00AD779F" w:rsidRDefault="00AD779F" w:rsidP="00AD779F">
                <w:pPr>
                  <w:pStyle w:val="Questiontext"/>
                  <w:rPr>
                    <w:rStyle w:val="Responseboxtext"/>
                    <w:rFonts w:eastAsia="Calibri"/>
                  </w:rPr>
                </w:pPr>
              </w:p>
              <w:p w14:paraId="13F18008" w14:textId="5B17B2CC" w:rsidR="00AD779F" w:rsidRPr="009C507A" w:rsidRDefault="00AD779F" w:rsidP="00AD779F">
                <w:pPr>
                  <w:pStyle w:val="Questiontext"/>
                  <w:rPr>
                    <w:rStyle w:val="Responseboxtext"/>
                    <w:sz w:val="18"/>
                    <w:szCs w:val="18"/>
                  </w:rPr>
                </w:pPr>
              </w:p>
            </w:tc>
          </w:sdtContent>
        </w:sdt>
        <w:sdt>
          <w:sdtPr>
            <w:rPr>
              <w:rStyle w:val="Responseboxtext"/>
              <w:sz w:val="18"/>
              <w:szCs w:val="18"/>
            </w:rPr>
            <w:id w:val="1988515576"/>
            <w:placeholder>
              <w:docPart w:val="F63D36A6DD454F48BDE8A6DB75546139"/>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76C2770" w14:textId="77777777" w:rsidR="00AD779F" w:rsidRDefault="00AD779F" w:rsidP="00AD779F">
                <w:pPr>
                  <w:pStyle w:val="Questiontext"/>
                  <w:rPr>
                    <w:rStyle w:val="Responseboxtext"/>
                    <w:rFonts w:eastAsia="Calibri"/>
                  </w:rPr>
                </w:pPr>
              </w:p>
              <w:p w14:paraId="13F18009" w14:textId="6B31E042" w:rsidR="00AD779F" w:rsidRPr="009C507A" w:rsidRDefault="00AD779F" w:rsidP="00AD779F">
                <w:pPr>
                  <w:pStyle w:val="Questiontext"/>
                  <w:rPr>
                    <w:rStyle w:val="Responseboxtext"/>
                    <w:sz w:val="18"/>
                    <w:szCs w:val="18"/>
                  </w:rPr>
                </w:pPr>
              </w:p>
            </w:tc>
          </w:sdtContent>
        </w:sdt>
        <w:sdt>
          <w:sdtPr>
            <w:rPr>
              <w:rStyle w:val="Responseboxtext"/>
              <w:sz w:val="18"/>
              <w:szCs w:val="18"/>
            </w:rPr>
            <w:id w:val="-1890175636"/>
            <w:placeholder>
              <w:docPart w:val="4D375230DE36453E821CF63E5363C263"/>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5F2EC9FA" w14:textId="77777777" w:rsidR="00AD779F" w:rsidRDefault="00AD779F" w:rsidP="00AD779F">
                <w:pPr>
                  <w:pStyle w:val="Questiontext"/>
                  <w:rPr>
                    <w:rStyle w:val="Responseboxtext"/>
                    <w:rFonts w:eastAsia="Calibri"/>
                  </w:rPr>
                </w:pPr>
              </w:p>
              <w:p w14:paraId="13F1800A" w14:textId="210770C9" w:rsidR="00AD779F" w:rsidRPr="009C507A" w:rsidRDefault="00AD779F" w:rsidP="00AD779F">
                <w:pPr>
                  <w:pStyle w:val="Questiontext"/>
                  <w:rPr>
                    <w:rStyle w:val="Responseboxtext"/>
                    <w:sz w:val="18"/>
                    <w:szCs w:val="18"/>
                  </w:rPr>
                </w:pPr>
              </w:p>
            </w:tc>
          </w:sdtContent>
        </w:sdt>
      </w:tr>
      <w:tr w:rsidR="00AD779F" w:rsidRPr="003F5B17" w14:paraId="13F18011" w14:textId="77777777" w:rsidTr="0088103C">
        <w:trPr>
          <w:trHeight w:val="194"/>
        </w:trPr>
        <w:sdt>
          <w:sdtPr>
            <w:rPr>
              <w:rStyle w:val="Responseboxtext"/>
              <w:sz w:val="18"/>
              <w:szCs w:val="18"/>
            </w:rPr>
            <w:id w:val="-1974053334"/>
            <w:placeholder>
              <w:docPart w:val="4123D09BE6F44AC0996422D797788F7E"/>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77777777" w:rsidR="00AD779F" w:rsidRDefault="00AD779F" w:rsidP="00AD779F">
                <w:pPr>
                  <w:pStyle w:val="Questiontext"/>
                  <w:rPr>
                    <w:rStyle w:val="Responseboxtext"/>
                    <w:rFonts w:eastAsia="Calibri"/>
                  </w:rPr>
                </w:pPr>
              </w:p>
              <w:p w14:paraId="13F1800C" w14:textId="05D6F67A" w:rsidR="00AD779F" w:rsidRPr="009C507A" w:rsidRDefault="00AD779F" w:rsidP="00AD779F">
                <w:pPr>
                  <w:pStyle w:val="Questiontext"/>
                  <w:rPr>
                    <w:rStyle w:val="Responseboxtext"/>
                    <w:sz w:val="18"/>
                    <w:szCs w:val="18"/>
                  </w:rPr>
                </w:pPr>
              </w:p>
            </w:tc>
          </w:sdtContent>
        </w:sdt>
        <w:sdt>
          <w:sdtPr>
            <w:rPr>
              <w:rStyle w:val="Responseboxtext"/>
              <w:sz w:val="18"/>
              <w:szCs w:val="18"/>
            </w:rPr>
            <w:id w:val="-855111050"/>
            <w:placeholder>
              <w:docPart w:val="63B66E2F89EB48F6832208EF2AC8823A"/>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AD779F" w:rsidRDefault="00AD779F" w:rsidP="00AD779F">
                <w:pPr>
                  <w:pStyle w:val="Questiontext"/>
                  <w:rPr>
                    <w:rStyle w:val="Responseboxtext"/>
                    <w:rFonts w:eastAsia="Calibri"/>
                  </w:rPr>
                </w:pPr>
              </w:p>
              <w:p w14:paraId="13F1800D" w14:textId="2458D10A" w:rsidR="00AD779F" w:rsidRPr="009C507A" w:rsidRDefault="00AD779F" w:rsidP="00AD779F">
                <w:pPr>
                  <w:pStyle w:val="Questiontext"/>
                  <w:rPr>
                    <w:rStyle w:val="Responseboxtext"/>
                    <w:sz w:val="18"/>
                    <w:szCs w:val="18"/>
                  </w:rPr>
                </w:pPr>
              </w:p>
            </w:tc>
          </w:sdtContent>
        </w:sdt>
        <w:sdt>
          <w:sdtPr>
            <w:rPr>
              <w:rStyle w:val="Responseboxtext"/>
              <w:sz w:val="18"/>
              <w:szCs w:val="18"/>
            </w:rPr>
            <w:id w:val="-471531894"/>
            <w:placeholder>
              <w:docPart w:val="C7A8E1ACA28149298C91942EAE2C4B00"/>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C2D74F4" w14:textId="77777777" w:rsidR="00AD779F" w:rsidRDefault="00AD779F" w:rsidP="00AD779F">
                <w:pPr>
                  <w:pStyle w:val="Questiontext"/>
                  <w:rPr>
                    <w:rStyle w:val="Responseboxtext"/>
                    <w:rFonts w:eastAsia="Calibri"/>
                  </w:rPr>
                </w:pPr>
              </w:p>
              <w:p w14:paraId="13F1800E" w14:textId="66EC863C" w:rsidR="00AD779F" w:rsidRPr="009C507A" w:rsidRDefault="00AD779F" w:rsidP="00AD779F">
                <w:pPr>
                  <w:pStyle w:val="Questiontext"/>
                  <w:rPr>
                    <w:rStyle w:val="Responseboxtext"/>
                    <w:sz w:val="18"/>
                    <w:szCs w:val="18"/>
                  </w:rPr>
                </w:pPr>
              </w:p>
            </w:tc>
          </w:sdtContent>
        </w:sdt>
        <w:sdt>
          <w:sdtPr>
            <w:rPr>
              <w:rStyle w:val="Responseboxtext"/>
              <w:sz w:val="18"/>
              <w:szCs w:val="18"/>
            </w:rPr>
            <w:id w:val="860781148"/>
            <w:placeholder>
              <w:docPart w:val="EA038273F2354828B31965EF594D1E2A"/>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4475720F" w14:textId="77777777" w:rsidR="00AD779F" w:rsidRDefault="00AD779F" w:rsidP="00AD779F">
                <w:pPr>
                  <w:pStyle w:val="Questiontext"/>
                  <w:rPr>
                    <w:rStyle w:val="Responseboxtext"/>
                    <w:rFonts w:eastAsia="Calibri"/>
                  </w:rPr>
                </w:pPr>
              </w:p>
              <w:p w14:paraId="13F1800F" w14:textId="68A58981" w:rsidR="00AD779F" w:rsidRPr="009C507A" w:rsidRDefault="00AD779F" w:rsidP="00AD779F">
                <w:pPr>
                  <w:pStyle w:val="Questiontext"/>
                  <w:rPr>
                    <w:rStyle w:val="Responseboxtext"/>
                    <w:sz w:val="18"/>
                    <w:szCs w:val="18"/>
                  </w:rPr>
                </w:pPr>
              </w:p>
            </w:tc>
          </w:sdtContent>
        </w:sdt>
        <w:sdt>
          <w:sdtPr>
            <w:rPr>
              <w:rStyle w:val="Responseboxtext"/>
              <w:sz w:val="18"/>
              <w:szCs w:val="18"/>
            </w:rPr>
            <w:id w:val="647018823"/>
            <w:placeholder>
              <w:docPart w:val="E14B75A481004FDC803AA0447A56DE60"/>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160C2E87" w14:textId="77777777" w:rsidR="00AD779F" w:rsidRDefault="00AD779F" w:rsidP="00AD779F">
                <w:pPr>
                  <w:pStyle w:val="Questiontext"/>
                  <w:rPr>
                    <w:rStyle w:val="Responseboxtext"/>
                    <w:rFonts w:eastAsia="Calibri"/>
                  </w:rPr>
                </w:pPr>
              </w:p>
              <w:p w14:paraId="13F18010" w14:textId="6C61A44B" w:rsidR="00AD779F" w:rsidRPr="009C507A" w:rsidRDefault="00AD779F" w:rsidP="00AD779F">
                <w:pPr>
                  <w:pStyle w:val="Questiontext"/>
                  <w:rPr>
                    <w:rStyle w:val="Responseboxtext"/>
                    <w:sz w:val="18"/>
                    <w:szCs w:val="18"/>
                  </w:rPr>
                </w:pPr>
              </w:p>
            </w:tc>
          </w:sdtContent>
        </w:sdt>
      </w:tr>
      <w:tr w:rsidR="00AD779F" w:rsidRPr="003F5B17" w14:paraId="13F18017" w14:textId="77777777" w:rsidTr="0088103C">
        <w:trPr>
          <w:trHeight w:val="194"/>
        </w:trPr>
        <w:sdt>
          <w:sdtPr>
            <w:rPr>
              <w:rStyle w:val="Responseboxtext"/>
              <w:sz w:val="18"/>
              <w:szCs w:val="18"/>
            </w:rPr>
            <w:id w:val="-2007046105"/>
            <w:placeholder>
              <w:docPart w:val="40C36D6730FF49859B1CE2F82114F507"/>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AD779F" w:rsidRDefault="00AD779F" w:rsidP="00AD779F">
                <w:pPr>
                  <w:pStyle w:val="Questiontext"/>
                  <w:rPr>
                    <w:rStyle w:val="Responseboxtext"/>
                    <w:rFonts w:eastAsia="Calibri"/>
                  </w:rPr>
                </w:pPr>
              </w:p>
              <w:p w14:paraId="13F18012" w14:textId="45CD6D59" w:rsidR="00AD779F" w:rsidRPr="009C507A" w:rsidRDefault="00AD779F" w:rsidP="00AD779F">
                <w:pPr>
                  <w:pStyle w:val="Questiontext"/>
                  <w:rPr>
                    <w:rStyle w:val="Responseboxtext"/>
                    <w:sz w:val="18"/>
                    <w:szCs w:val="18"/>
                  </w:rPr>
                </w:pPr>
              </w:p>
            </w:tc>
          </w:sdtContent>
        </w:sdt>
        <w:sdt>
          <w:sdtPr>
            <w:rPr>
              <w:rStyle w:val="Responseboxtext"/>
              <w:sz w:val="18"/>
              <w:szCs w:val="18"/>
            </w:rPr>
            <w:id w:val="1623350132"/>
            <w:placeholder>
              <w:docPart w:val="8B4022D23AB84D918E1167D34C955CFC"/>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AD779F" w:rsidRDefault="00AD779F" w:rsidP="00AD779F">
                <w:pPr>
                  <w:pStyle w:val="Questiontext"/>
                  <w:rPr>
                    <w:rStyle w:val="Responseboxtext"/>
                    <w:rFonts w:eastAsia="Calibri"/>
                  </w:rPr>
                </w:pPr>
              </w:p>
              <w:p w14:paraId="13F18013" w14:textId="329E9142" w:rsidR="00AD779F" w:rsidRPr="009C507A" w:rsidRDefault="00AD779F" w:rsidP="00AD779F">
                <w:pPr>
                  <w:pStyle w:val="Questiontext"/>
                  <w:rPr>
                    <w:rStyle w:val="Responseboxtext"/>
                    <w:sz w:val="18"/>
                    <w:szCs w:val="18"/>
                  </w:rPr>
                </w:pPr>
              </w:p>
            </w:tc>
          </w:sdtContent>
        </w:sdt>
        <w:sdt>
          <w:sdtPr>
            <w:rPr>
              <w:rStyle w:val="Responseboxtext"/>
              <w:sz w:val="18"/>
              <w:szCs w:val="18"/>
            </w:rPr>
            <w:id w:val="660656819"/>
            <w:placeholder>
              <w:docPart w:val="563037B7488647ABB96D4818FE187D0B"/>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A2CBA39" w14:textId="77777777" w:rsidR="00AD779F" w:rsidRDefault="00AD779F" w:rsidP="00AD779F">
                <w:pPr>
                  <w:pStyle w:val="Questiontext"/>
                  <w:rPr>
                    <w:rStyle w:val="Responseboxtext"/>
                    <w:rFonts w:eastAsia="Calibri"/>
                  </w:rPr>
                </w:pPr>
              </w:p>
              <w:p w14:paraId="13F18014" w14:textId="60F0E9CE" w:rsidR="00AD779F" w:rsidRPr="009C507A" w:rsidRDefault="00AD779F" w:rsidP="00AD779F">
                <w:pPr>
                  <w:pStyle w:val="Questiontext"/>
                  <w:rPr>
                    <w:rStyle w:val="Responseboxtext"/>
                    <w:sz w:val="18"/>
                    <w:szCs w:val="18"/>
                  </w:rPr>
                </w:pPr>
              </w:p>
            </w:tc>
          </w:sdtContent>
        </w:sdt>
        <w:sdt>
          <w:sdtPr>
            <w:rPr>
              <w:rStyle w:val="Responseboxtext"/>
              <w:sz w:val="18"/>
              <w:szCs w:val="18"/>
            </w:rPr>
            <w:id w:val="-407541422"/>
            <w:placeholder>
              <w:docPart w:val="61B22C030D184611A82D66AAB957226F"/>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C59E7A9" w14:textId="77777777" w:rsidR="00AD779F" w:rsidRDefault="00AD779F" w:rsidP="00AD779F">
                <w:pPr>
                  <w:pStyle w:val="Questiontext"/>
                  <w:rPr>
                    <w:rStyle w:val="Responseboxtext"/>
                    <w:rFonts w:eastAsia="Calibri"/>
                  </w:rPr>
                </w:pPr>
              </w:p>
              <w:p w14:paraId="13F18015" w14:textId="501939E0" w:rsidR="00AD779F" w:rsidRPr="009C507A" w:rsidRDefault="00AD779F" w:rsidP="00AD779F">
                <w:pPr>
                  <w:pStyle w:val="Questiontext"/>
                  <w:rPr>
                    <w:rStyle w:val="Responseboxtext"/>
                    <w:sz w:val="18"/>
                    <w:szCs w:val="18"/>
                  </w:rPr>
                </w:pPr>
              </w:p>
            </w:tc>
          </w:sdtContent>
        </w:sdt>
        <w:sdt>
          <w:sdtPr>
            <w:rPr>
              <w:rStyle w:val="Responseboxtext"/>
              <w:sz w:val="18"/>
              <w:szCs w:val="18"/>
            </w:rPr>
            <w:id w:val="1235204638"/>
            <w:placeholder>
              <w:docPart w:val="DFECF1361F21484F8BC57527B66885C4"/>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41E4C5BD" w14:textId="77777777" w:rsidR="00AD779F" w:rsidRDefault="00AD779F" w:rsidP="00AD779F">
                <w:pPr>
                  <w:pStyle w:val="Questiontext"/>
                  <w:rPr>
                    <w:rStyle w:val="Responseboxtext"/>
                    <w:rFonts w:eastAsia="Calibri"/>
                  </w:rPr>
                </w:pPr>
              </w:p>
              <w:p w14:paraId="13F18016" w14:textId="0082A946" w:rsidR="00AD779F" w:rsidRPr="009C507A" w:rsidRDefault="00AD779F" w:rsidP="00AD779F">
                <w:pPr>
                  <w:pStyle w:val="Questiontext"/>
                  <w:rPr>
                    <w:rStyle w:val="Responseboxtext"/>
                    <w:sz w:val="18"/>
                    <w:szCs w:val="18"/>
                  </w:rPr>
                </w:pPr>
              </w:p>
            </w:tc>
          </w:sdtContent>
        </w:sdt>
      </w:tr>
      <w:tr w:rsidR="00AD779F" w:rsidRPr="003F5B17" w14:paraId="4A7B54C1" w14:textId="77777777" w:rsidTr="0088103C">
        <w:trPr>
          <w:trHeight w:val="194"/>
        </w:trPr>
        <w:sdt>
          <w:sdtPr>
            <w:rPr>
              <w:rStyle w:val="Responseboxtext"/>
              <w:sz w:val="18"/>
              <w:szCs w:val="18"/>
            </w:rPr>
            <w:id w:val="2129743712"/>
            <w:placeholder>
              <w:docPart w:val="EC430122179E47A4854722AC46EF4B05"/>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AD779F" w:rsidRDefault="00AD779F" w:rsidP="00AD779F">
                <w:pPr>
                  <w:pStyle w:val="Questiontext"/>
                  <w:rPr>
                    <w:rStyle w:val="Responseboxtext"/>
                    <w:rFonts w:eastAsia="Calibri"/>
                  </w:rPr>
                </w:pPr>
              </w:p>
              <w:p w14:paraId="49A1EEB7" w14:textId="19A68BB7" w:rsidR="00AD779F" w:rsidRPr="009C507A" w:rsidRDefault="00AD779F" w:rsidP="00AD779F">
                <w:pPr>
                  <w:pStyle w:val="Questiontext"/>
                  <w:rPr>
                    <w:rStyle w:val="Responseboxtext"/>
                    <w:sz w:val="18"/>
                    <w:szCs w:val="18"/>
                  </w:rPr>
                </w:pPr>
              </w:p>
            </w:tc>
          </w:sdtContent>
        </w:sdt>
        <w:sdt>
          <w:sdtPr>
            <w:rPr>
              <w:rStyle w:val="Responseboxtext"/>
              <w:sz w:val="18"/>
              <w:szCs w:val="18"/>
            </w:rPr>
            <w:id w:val="-1802376212"/>
            <w:placeholder>
              <w:docPart w:val="F719F545912E493291D64CF9711783BA"/>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AD779F" w:rsidRDefault="00AD779F" w:rsidP="00AD779F">
                <w:pPr>
                  <w:pStyle w:val="Questiontext"/>
                  <w:rPr>
                    <w:rStyle w:val="Responseboxtext"/>
                    <w:rFonts w:eastAsia="Calibri"/>
                  </w:rPr>
                </w:pPr>
              </w:p>
              <w:p w14:paraId="644FBA4B" w14:textId="6937D483" w:rsidR="00AD779F" w:rsidRPr="009C507A" w:rsidRDefault="00AD779F" w:rsidP="00AD779F">
                <w:pPr>
                  <w:pStyle w:val="Questiontext"/>
                  <w:rPr>
                    <w:rStyle w:val="Responseboxtext"/>
                    <w:sz w:val="18"/>
                    <w:szCs w:val="18"/>
                  </w:rPr>
                </w:pPr>
              </w:p>
            </w:tc>
          </w:sdtContent>
        </w:sdt>
        <w:sdt>
          <w:sdtPr>
            <w:rPr>
              <w:rStyle w:val="Responseboxtext"/>
              <w:sz w:val="18"/>
              <w:szCs w:val="18"/>
            </w:rPr>
            <w:id w:val="-1388247359"/>
            <w:placeholder>
              <w:docPart w:val="6AD913EFD82B4C68AAE39E97E631C2DD"/>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329758D7" w14:textId="77777777" w:rsidR="00AD779F" w:rsidRDefault="00AD779F" w:rsidP="00AD779F">
                <w:pPr>
                  <w:pStyle w:val="Questiontext"/>
                  <w:rPr>
                    <w:rStyle w:val="Responseboxtext"/>
                    <w:rFonts w:eastAsia="Calibri"/>
                  </w:rPr>
                </w:pPr>
              </w:p>
              <w:p w14:paraId="61AACAF3" w14:textId="73380E36" w:rsidR="00AD779F" w:rsidRPr="009C507A" w:rsidRDefault="00AD779F" w:rsidP="00AD779F">
                <w:pPr>
                  <w:pStyle w:val="Questiontext"/>
                  <w:rPr>
                    <w:rStyle w:val="Responseboxtext"/>
                    <w:sz w:val="18"/>
                    <w:szCs w:val="18"/>
                  </w:rPr>
                </w:pPr>
              </w:p>
            </w:tc>
          </w:sdtContent>
        </w:sdt>
        <w:sdt>
          <w:sdtPr>
            <w:rPr>
              <w:rStyle w:val="Responseboxtext"/>
              <w:sz w:val="18"/>
              <w:szCs w:val="18"/>
            </w:rPr>
            <w:id w:val="1581330547"/>
            <w:placeholder>
              <w:docPart w:val="1541CFC367104B42AB49DA83F5376520"/>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A528B5C" w14:textId="77777777" w:rsidR="00AD779F" w:rsidRDefault="00AD779F" w:rsidP="00AD779F">
                <w:pPr>
                  <w:pStyle w:val="Questiontext"/>
                  <w:rPr>
                    <w:rStyle w:val="Responseboxtext"/>
                    <w:rFonts w:eastAsia="Calibri"/>
                  </w:rPr>
                </w:pPr>
              </w:p>
              <w:p w14:paraId="7038C835" w14:textId="4BB95211" w:rsidR="00AD779F" w:rsidRPr="009C507A" w:rsidRDefault="00AD779F" w:rsidP="00AD779F">
                <w:pPr>
                  <w:pStyle w:val="Questiontext"/>
                  <w:rPr>
                    <w:rStyle w:val="Responseboxtext"/>
                    <w:sz w:val="18"/>
                    <w:szCs w:val="18"/>
                  </w:rPr>
                </w:pPr>
              </w:p>
            </w:tc>
          </w:sdtContent>
        </w:sdt>
        <w:sdt>
          <w:sdtPr>
            <w:rPr>
              <w:rStyle w:val="Responseboxtext"/>
              <w:sz w:val="18"/>
              <w:szCs w:val="18"/>
            </w:rPr>
            <w:id w:val="848762061"/>
            <w:placeholder>
              <w:docPart w:val="8E45A2AE2A1A4EBBB6D964C79F7F2C69"/>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5AE46F7" w14:textId="77777777" w:rsidR="00AD779F" w:rsidRDefault="00AD779F" w:rsidP="00AD779F">
                <w:pPr>
                  <w:pStyle w:val="Questiontext"/>
                  <w:rPr>
                    <w:rStyle w:val="Responseboxtext"/>
                    <w:rFonts w:eastAsia="Calibri"/>
                  </w:rPr>
                </w:pPr>
              </w:p>
              <w:p w14:paraId="4D6583BA" w14:textId="29E54A13" w:rsidR="00AD779F" w:rsidRPr="009C507A" w:rsidRDefault="00AD779F" w:rsidP="00AD779F">
                <w:pPr>
                  <w:pStyle w:val="Questiontext"/>
                  <w:rPr>
                    <w:rStyle w:val="Responseboxtext"/>
                    <w:sz w:val="18"/>
                    <w:szCs w:val="18"/>
                  </w:rPr>
                </w:pPr>
              </w:p>
            </w:tc>
          </w:sdtContent>
        </w:sdt>
      </w:tr>
      <w:tr w:rsidR="00AD779F" w:rsidRPr="003F5B17" w14:paraId="31312A4B" w14:textId="77777777" w:rsidTr="0088103C">
        <w:trPr>
          <w:trHeight w:val="194"/>
        </w:trPr>
        <w:sdt>
          <w:sdtPr>
            <w:rPr>
              <w:rStyle w:val="Responseboxtext"/>
              <w:sz w:val="18"/>
              <w:szCs w:val="18"/>
            </w:rPr>
            <w:id w:val="185494069"/>
            <w:placeholder>
              <w:docPart w:val="3B8C6268BE6F4267A3E5AA008D9E2B93"/>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AD779F" w:rsidRDefault="00AD779F" w:rsidP="00AD779F">
                <w:pPr>
                  <w:pStyle w:val="Questiontext"/>
                  <w:rPr>
                    <w:rStyle w:val="Responseboxtext"/>
                    <w:rFonts w:eastAsia="Calibri"/>
                  </w:rPr>
                </w:pPr>
              </w:p>
              <w:p w14:paraId="0DB31BE8" w14:textId="472BD73A" w:rsidR="00AD779F" w:rsidRPr="009C507A" w:rsidRDefault="00AD779F" w:rsidP="00AD779F">
                <w:pPr>
                  <w:pStyle w:val="Questiontext"/>
                  <w:rPr>
                    <w:rStyle w:val="Responseboxtext"/>
                    <w:sz w:val="18"/>
                    <w:szCs w:val="18"/>
                  </w:rPr>
                </w:pPr>
              </w:p>
            </w:tc>
          </w:sdtContent>
        </w:sdt>
        <w:sdt>
          <w:sdtPr>
            <w:rPr>
              <w:rStyle w:val="Responseboxtext"/>
              <w:sz w:val="18"/>
              <w:szCs w:val="18"/>
            </w:rPr>
            <w:id w:val="520900610"/>
            <w:placeholder>
              <w:docPart w:val="88EC9C79A0D5485BBBCBA08D51E653FC"/>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22707FE" w14:textId="77777777" w:rsidR="00AD779F" w:rsidRDefault="00AD779F" w:rsidP="00AD779F">
                <w:pPr>
                  <w:pStyle w:val="Questiontext"/>
                  <w:rPr>
                    <w:rStyle w:val="Responseboxtext"/>
                    <w:rFonts w:eastAsia="Calibri"/>
                  </w:rPr>
                </w:pPr>
              </w:p>
              <w:p w14:paraId="2B425B84" w14:textId="0E6A94A9" w:rsidR="00AD779F" w:rsidRPr="009C507A" w:rsidRDefault="00AD779F" w:rsidP="00AD779F">
                <w:pPr>
                  <w:pStyle w:val="Questiontext"/>
                  <w:rPr>
                    <w:rStyle w:val="Responseboxtext"/>
                    <w:sz w:val="18"/>
                    <w:szCs w:val="18"/>
                  </w:rPr>
                </w:pPr>
              </w:p>
            </w:tc>
          </w:sdtContent>
        </w:sdt>
        <w:sdt>
          <w:sdtPr>
            <w:rPr>
              <w:rStyle w:val="Responseboxtext"/>
              <w:sz w:val="18"/>
              <w:szCs w:val="18"/>
            </w:rPr>
            <w:id w:val="-894196484"/>
            <w:placeholder>
              <w:docPart w:val="BAC112D628E24B9EB847D0999CBCCEB8"/>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7932040" w14:textId="77777777" w:rsidR="00AD779F" w:rsidRDefault="00AD779F" w:rsidP="00AD779F">
                <w:pPr>
                  <w:pStyle w:val="Questiontext"/>
                  <w:rPr>
                    <w:rStyle w:val="Responseboxtext"/>
                    <w:rFonts w:eastAsia="Calibri"/>
                  </w:rPr>
                </w:pPr>
              </w:p>
              <w:p w14:paraId="2BBD8E54" w14:textId="424913DD" w:rsidR="00AD779F" w:rsidRPr="009C507A" w:rsidRDefault="00AD779F" w:rsidP="00AD779F">
                <w:pPr>
                  <w:pStyle w:val="Questiontext"/>
                  <w:rPr>
                    <w:rStyle w:val="Responseboxtext"/>
                    <w:sz w:val="18"/>
                    <w:szCs w:val="18"/>
                  </w:rPr>
                </w:pPr>
              </w:p>
            </w:tc>
          </w:sdtContent>
        </w:sdt>
        <w:sdt>
          <w:sdtPr>
            <w:rPr>
              <w:rStyle w:val="Responseboxtext"/>
              <w:sz w:val="18"/>
              <w:szCs w:val="18"/>
            </w:rPr>
            <w:id w:val="1734340041"/>
            <w:placeholder>
              <w:docPart w:val="988BE7BB90B34E09B7D6706E25B95257"/>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51D9D8E7" w14:textId="77777777" w:rsidR="00AD779F" w:rsidRDefault="00AD779F" w:rsidP="00AD779F">
                <w:pPr>
                  <w:pStyle w:val="Questiontext"/>
                  <w:rPr>
                    <w:rStyle w:val="Responseboxtext"/>
                    <w:rFonts w:eastAsia="Calibri"/>
                  </w:rPr>
                </w:pPr>
              </w:p>
              <w:p w14:paraId="2209E8E9" w14:textId="2D63033D" w:rsidR="00AD779F" w:rsidRPr="009C507A" w:rsidRDefault="00AD779F" w:rsidP="00AD779F">
                <w:pPr>
                  <w:pStyle w:val="Questiontext"/>
                  <w:rPr>
                    <w:rStyle w:val="Responseboxtext"/>
                    <w:sz w:val="18"/>
                    <w:szCs w:val="18"/>
                  </w:rPr>
                </w:pPr>
              </w:p>
            </w:tc>
          </w:sdtContent>
        </w:sdt>
        <w:sdt>
          <w:sdtPr>
            <w:rPr>
              <w:rStyle w:val="Responseboxtext"/>
              <w:sz w:val="18"/>
              <w:szCs w:val="18"/>
            </w:rPr>
            <w:id w:val="464630714"/>
            <w:placeholder>
              <w:docPart w:val="1F41B314C5B842E3B984537BCEA83A7A"/>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80F5B12" w14:textId="77777777" w:rsidR="00AD779F" w:rsidRDefault="00AD779F" w:rsidP="00AD779F">
                <w:pPr>
                  <w:pStyle w:val="Questiontext"/>
                  <w:rPr>
                    <w:rStyle w:val="Responseboxtext"/>
                    <w:rFonts w:eastAsia="Calibri"/>
                  </w:rPr>
                </w:pPr>
              </w:p>
              <w:p w14:paraId="7138F58E" w14:textId="702591DC" w:rsidR="00AD779F" w:rsidRPr="009C507A" w:rsidRDefault="00AD779F" w:rsidP="00AD779F">
                <w:pPr>
                  <w:pStyle w:val="Questiontext"/>
                  <w:rPr>
                    <w:rStyle w:val="Responseboxtext"/>
                    <w:sz w:val="18"/>
                    <w:szCs w:val="18"/>
                  </w:rPr>
                </w:pPr>
              </w:p>
            </w:tc>
          </w:sdtContent>
        </w:sdt>
      </w:tr>
      <w:tr w:rsidR="00AD779F" w:rsidRPr="003F5B17" w14:paraId="1FBBC51D" w14:textId="77777777" w:rsidTr="0088103C">
        <w:trPr>
          <w:trHeight w:val="194"/>
        </w:trPr>
        <w:sdt>
          <w:sdtPr>
            <w:rPr>
              <w:rStyle w:val="Responseboxtext"/>
              <w:sz w:val="18"/>
              <w:szCs w:val="18"/>
            </w:rPr>
            <w:id w:val="-1947759619"/>
            <w:placeholder>
              <w:docPart w:val="9387964C2B714F15BA3FF6FE4E88C821"/>
            </w:placeholder>
            <w:showingPlcHdr/>
          </w:sdt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AD779F" w:rsidRDefault="00AD779F" w:rsidP="00AD779F">
                <w:pPr>
                  <w:pStyle w:val="Questiontext"/>
                  <w:rPr>
                    <w:rStyle w:val="Responseboxtext"/>
                    <w:rFonts w:eastAsia="Calibri"/>
                  </w:rPr>
                </w:pPr>
              </w:p>
              <w:p w14:paraId="463053B1" w14:textId="42BCE9B3" w:rsidR="00AD779F" w:rsidRPr="009C507A" w:rsidRDefault="00AD779F" w:rsidP="00AD779F">
                <w:pPr>
                  <w:pStyle w:val="Questiontext"/>
                  <w:rPr>
                    <w:rStyle w:val="Responseboxtext"/>
                    <w:sz w:val="18"/>
                    <w:szCs w:val="18"/>
                  </w:rPr>
                </w:pPr>
              </w:p>
            </w:tc>
          </w:sdtContent>
        </w:sdt>
        <w:sdt>
          <w:sdtPr>
            <w:rPr>
              <w:rStyle w:val="Responseboxtext"/>
              <w:sz w:val="18"/>
              <w:szCs w:val="18"/>
            </w:rPr>
            <w:id w:val="-517927378"/>
            <w:placeholder>
              <w:docPart w:val="B5E2CDDCA5E440358D1A9E1258391525"/>
            </w:placeholder>
            <w:showingPlcHdr/>
          </w:sdt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AD779F" w:rsidRDefault="00AD779F" w:rsidP="00AD779F">
                <w:pPr>
                  <w:pStyle w:val="Questiontext"/>
                  <w:rPr>
                    <w:rStyle w:val="Responseboxtext"/>
                    <w:rFonts w:eastAsia="Calibri"/>
                  </w:rPr>
                </w:pPr>
              </w:p>
              <w:p w14:paraId="47077BFA" w14:textId="15A8B3A4" w:rsidR="00AD779F" w:rsidRPr="009C507A" w:rsidRDefault="00AD779F" w:rsidP="00AD779F">
                <w:pPr>
                  <w:pStyle w:val="Questiontext"/>
                  <w:rPr>
                    <w:rStyle w:val="Responseboxtext"/>
                    <w:sz w:val="18"/>
                    <w:szCs w:val="18"/>
                  </w:rPr>
                </w:pPr>
              </w:p>
            </w:tc>
          </w:sdtContent>
        </w:sdt>
        <w:sdt>
          <w:sdtPr>
            <w:rPr>
              <w:rStyle w:val="Responseboxtext"/>
              <w:sz w:val="18"/>
              <w:szCs w:val="18"/>
            </w:rPr>
            <w:id w:val="-534586743"/>
            <w:placeholder>
              <w:docPart w:val="7F402A3F30E44E65B378FE89B3537F6C"/>
            </w:placeholder>
            <w:showingPlcHdr/>
          </w:sdtPr>
          <w:sdtConten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A76F9EE" w14:textId="77777777" w:rsidR="00AD779F" w:rsidRDefault="00AD779F" w:rsidP="00AD779F">
                <w:pPr>
                  <w:pStyle w:val="Questiontext"/>
                  <w:rPr>
                    <w:rStyle w:val="Responseboxtext"/>
                    <w:rFonts w:eastAsia="Calibri"/>
                  </w:rPr>
                </w:pPr>
              </w:p>
              <w:p w14:paraId="052BF506" w14:textId="115EE539" w:rsidR="00AD779F" w:rsidRPr="009C507A" w:rsidRDefault="00AD779F" w:rsidP="00AD779F">
                <w:pPr>
                  <w:pStyle w:val="Questiontext"/>
                  <w:rPr>
                    <w:rStyle w:val="Responseboxtext"/>
                    <w:sz w:val="18"/>
                    <w:szCs w:val="18"/>
                  </w:rPr>
                </w:pPr>
              </w:p>
            </w:tc>
          </w:sdtContent>
        </w:sdt>
        <w:sdt>
          <w:sdtPr>
            <w:rPr>
              <w:rStyle w:val="Responseboxtext"/>
              <w:sz w:val="18"/>
              <w:szCs w:val="18"/>
            </w:rPr>
            <w:id w:val="1280218092"/>
            <w:placeholder>
              <w:docPart w:val="D91155E5BD0C485182B7B00C7C3B3957"/>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A5AA0DF" w14:textId="77777777" w:rsidR="00AD779F" w:rsidRDefault="00AD779F" w:rsidP="00AD779F">
                <w:pPr>
                  <w:pStyle w:val="Questiontext"/>
                  <w:rPr>
                    <w:rStyle w:val="Responseboxtext"/>
                    <w:rFonts w:eastAsia="Calibri"/>
                  </w:rPr>
                </w:pPr>
              </w:p>
              <w:p w14:paraId="02639A6F" w14:textId="51DA4202" w:rsidR="00AD779F" w:rsidRPr="009C507A" w:rsidRDefault="00AD779F" w:rsidP="00AD779F">
                <w:pPr>
                  <w:pStyle w:val="Questiontext"/>
                  <w:rPr>
                    <w:rStyle w:val="Responseboxtext"/>
                    <w:sz w:val="18"/>
                    <w:szCs w:val="18"/>
                  </w:rPr>
                </w:pPr>
              </w:p>
            </w:tc>
          </w:sdtContent>
        </w:sdt>
        <w:sdt>
          <w:sdtPr>
            <w:rPr>
              <w:rStyle w:val="Responseboxtext"/>
              <w:sz w:val="18"/>
              <w:szCs w:val="18"/>
            </w:rPr>
            <w:id w:val="1535764337"/>
            <w:placeholder>
              <w:docPart w:val="DBBF86131EDE40D184BD4CDE4D258E43"/>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21E9572B" w14:textId="77777777" w:rsidR="00AD779F" w:rsidRDefault="00AD779F" w:rsidP="00AD779F">
                <w:pPr>
                  <w:pStyle w:val="Questiontext"/>
                  <w:rPr>
                    <w:rStyle w:val="Responseboxtext"/>
                    <w:rFonts w:eastAsia="Calibri"/>
                  </w:rPr>
                </w:pPr>
              </w:p>
              <w:p w14:paraId="42285117" w14:textId="0FC1C7E5" w:rsidR="00AD779F" w:rsidRPr="009C507A" w:rsidRDefault="00AD779F" w:rsidP="00AD779F">
                <w:pPr>
                  <w:pStyle w:val="Questiontext"/>
                  <w:rPr>
                    <w:rStyle w:val="Responseboxtext"/>
                    <w:sz w:val="18"/>
                    <w:szCs w:val="18"/>
                  </w:rPr>
                </w:pPr>
              </w:p>
            </w:tc>
          </w:sdtContent>
        </w:sdt>
      </w:tr>
      <w:tr w:rsidR="00AD779F" w:rsidRPr="003F5B17" w14:paraId="13F1801D" w14:textId="77777777" w:rsidTr="0088103C">
        <w:trPr>
          <w:trHeight w:val="194"/>
        </w:trPr>
        <w:sdt>
          <w:sdtPr>
            <w:rPr>
              <w:rStyle w:val="Responseboxtext"/>
              <w:sz w:val="18"/>
              <w:szCs w:val="18"/>
            </w:rPr>
            <w:id w:val="-1697072262"/>
            <w:placeholder>
              <w:docPart w:val="ABE1D2D355B64EBBADB95F95CD6285E0"/>
            </w:placeholder>
            <w:showingPlcHdr/>
          </w:sdt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AD779F" w:rsidRDefault="00AD779F" w:rsidP="00AD779F">
                <w:pPr>
                  <w:pStyle w:val="Questiontext"/>
                  <w:rPr>
                    <w:rStyle w:val="Responseboxtext"/>
                    <w:rFonts w:eastAsia="Calibri"/>
                  </w:rPr>
                </w:pPr>
              </w:p>
              <w:p w14:paraId="13F18018" w14:textId="6D1E556D" w:rsidR="00AD779F" w:rsidRPr="009C507A" w:rsidRDefault="00AD779F" w:rsidP="00AD779F">
                <w:pPr>
                  <w:pStyle w:val="Questiontext"/>
                  <w:rPr>
                    <w:rStyle w:val="Responseboxtext"/>
                    <w:sz w:val="18"/>
                    <w:szCs w:val="18"/>
                  </w:rPr>
                </w:pPr>
              </w:p>
            </w:tc>
          </w:sdtContent>
        </w:sdt>
        <w:sdt>
          <w:sdtPr>
            <w:rPr>
              <w:rStyle w:val="Responseboxtext"/>
              <w:sz w:val="18"/>
              <w:szCs w:val="18"/>
            </w:rPr>
            <w:id w:val="-2007590461"/>
            <w:placeholder>
              <w:docPart w:val="F45CBE72CDA7403C81ABE30B3D23C78C"/>
            </w:placeholder>
            <w:showingPlcHdr/>
          </w:sdt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AD779F" w:rsidRDefault="00AD779F" w:rsidP="00AD779F">
                <w:pPr>
                  <w:pStyle w:val="Questiontext"/>
                  <w:rPr>
                    <w:rStyle w:val="Responseboxtext"/>
                    <w:rFonts w:eastAsia="Calibri"/>
                  </w:rPr>
                </w:pPr>
              </w:p>
              <w:p w14:paraId="13F18019" w14:textId="187E3F71" w:rsidR="00AD779F" w:rsidRPr="009C507A" w:rsidRDefault="00AD779F" w:rsidP="00AD779F">
                <w:pPr>
                  <w:pStyle w:val="Questiontext"/>
                  <w:rPr>
                    <w:rStyle w:val="Responseboxtext"/>
                    <w:sz w:val="18"/>
                    <w:szCs w:val="18"/>
                  </w:rPr>
                </w:pPr>
              </w:p>
            </w:tc>
          </w:sdtContent>
        </w:sdt>
        <w:sdt>
          <w:sdtPr>
            <w:rPr>
              <w:rStyle w:val="Responseboxtext"/>
              <w:sz w:val="18"/>
              <w:szCs w:val="18"/>
            </w:rPr>
            <w:id w:val="1582331113"/>
            <w:placeholder>
              <w:docPart w:val="C0A7D27B93FA48898F4757D2FDC6613B"/>
            </w:placeholder>
            <w:showingPlcHdr/>
          </w:sdtPr>
          <w:sdtConten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3283A3AC" w14:textId="77777777" w:rsidR="00AD779F" w:rsidRDefault="00AD779F" w:rsidP="00AD779F">
                <w:pPr>
                  <w:pStyle w:val="Questiontext"/>
                  <w:rPr>
                    <w:rStyle w:val="Responseboxtext"/>
                    <w:rFonts w:eastAsia="Calibri"/>
                  </w:rPr>
                </w:pPr>
              </w:p>
              <w:p w14:paraId="13F1801A" w14:textId="7F2ACF4D" w:rsidR="00AD779F" w:rsidRPr="009C507A" w:rsidRDefault="00AD779F" w:rsidP="00AD779F">
                <w:pPr>
                  <w:pStyle w:val="Questiontext"/>
                  <w:rPr>
                    <w:rStyle w:val="Responseboxtext"/>
                    <w:sz w:val="18"/>
                    <w:szCs w:val="18"/>
                  </w:rPr>
                </w:pPr>
              </w:p>
            </w:tc>
          </w:sdtContent>
        </w:sdt>
        <w:sdt>
          <w:sdtPr>
            <w:rPr>
              <w:rStyle w:val="Responseboxtext"/>
              <w:sz w:val="18"/>
              <w:szCs w:val="18"/>
            </w:rPr>
            <w:id w:val="1364323072"/>
            <w:placeholder>
              <w:docPart w:val="A1EF260F2C0A46D9B229516F315E471F"/>
            </w:placeholder>
            <w:showingPlcHdr/>
          </w:sdtPr>
          <w:sdtContent>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288B989" w14:textId="77777777" w:rsidR="00AD779F" w:rsidRDefault="00AD779F" w:rsidP="00AD779F">
                <w:pPr>
                  <w:pStyle w:val="Questiontext"/>
                  <w:rPr>
                    <w:rStyle w:val="Responseboxtext"/>
                    <w:rFonts w:eastAsia="Calibri"/>
                  </w:rPr>
                </w:pPr>
              </w:p>
              <w:p w14:paraId="13F1801B" w14:textId="32429A35" w:rsidR="00AD779F" w:rsidRPr="009C507A" w:rsidRDefault="00AD779F" w:rsidP="00AD779F">
                <w:pPr>
                  <w:pStyle w:val="Questiontext"/>
                  <w:rPr>
                    <w:rStyle w:val="Responseboxtext"/>
                    <w:sz w:val="18"/>
                    <w:szCs w:val="18"/>
                  </w:rPr>
                </w:pPr>
              </w:p>
            </w:tc>
          </w:sdtContent>
        </w:sdt>
        <w:sdt>
          <w:sdtPr>
            <w:rPr>
              <w:rStyle w:val="Responseboxtext"/>
              <w:sz w:val="18"/>
              <w:szCs w:val="18"/>
            </w:rPr>
            <w:id w:val="-1233390092"/>
            <w:placeholder>
              <w:docPart w:val="2C7FEAF0800048B483783E8A5958DB4A"/>
            </w:placeholder>
            <w:showingPlcHdr/>
          </w:sdtPr>
          <w:sdtContent>
            <w:tc>
              <w:tcPr>
                <w:tcW w:w="2976" w:type="dxa"/>
                <w:tcBorders>
                  <w:top w:val="single" w:sz="4" w:space="0" w:color="auto"/>
                  <w:left w:val="single" w:sz="4" w:space="0" w:color="auto"/>
                  <w:bottom w:val="single" w:sz="4" w:space="0" w:color="auto"/>
                  <w:right w:val="single" w:sz="4" w:space="0" w:color="auto"/>
                </w:tcBorders>
                <w:shd w:val="clear" w:color="auto" w:fill="auto"/>
              </w:tcPr>
              <w:p w14:paraId="06680720" w14:textId="77777777" w:rsidR="00AD779F" w:rsidRDefault="00AD779F" w:rsidP="00AD779F">
                <w:pPr>
                  <w:pStyle w:val="Questiontext"/>
                  <w:rPr>
                    <w:rStyle w:val="Responseboxtext"/>
                    <w:rFonts w:eastAsia="Calibri"/>
                  </w:rPr>
                </w:pPr>
              </w:p>
              <w:p w14:paraId="13F1801C" w14:textId="5FE60A66" w:rsidR="00AD779F" w:rsidRPr="009C507A" w:rsidRDefault="00AD779F" w:rsidP="00AD779F">
                <w:pPr>
                  <w:pStyle w:val="Questiontext"/>
                  <w:rPr>
                    <w:rStyle w:val="Responseboxtext"/>
                    <w:sz w:val="18"/>
                    <w:szCs w:val="18"/>
                  </w:rPr>
                </w:pPr>
              </w:p>
            </w:tc>
          </w:sdtContent>
        </w:sdt>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showingPlcHdr/>
              <w:text/>
            </w:sdtPr>
            <w:sdtContent>
              <w:p w14:paraId="742507A0" w14:textId="2F0F9922"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showingPlcHdr/>
              <w:text/>
            </w:sdtPr>
            <w:sdtContent>
              <w:p w14:paraId="349F9C2A" w14:textId="1868655C"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showingPlcHdr/>
              <w:text/>
            </w:sdtPr>
            <w:sdtContent>
              <w:p w14:paraId="6A36BC57" w14:textId="41FA3420"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3FEDA674" w:rsidR="0088103C" w:rsidRPr="007B7529" w:rsidRDefault="00877604" w:rsidP="0088103C">
                <w:pPr>
                  <w:pStyle w:val="Questiontext"/>
                </w:pPr>
                <w:r>
                  <w:rPr>
                    <w:rStyle w:val="Responseboxtext"/>
                  </w:rPr>
                  <w:t xml:space="preserve">KAR01 WASTE TYPES </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Content>
            <w:tc>
              <w:tcPr>
                <w:tcW w:w="955" w:type="dxa"/>
                <w:shd w:val="clear" w:color="auto" w:fill="auto"/>
                <w:vAlign w:val="center"/>
              </w:tcPr>
              <w:p w14:paraId="41EF0110" w14:textId="010B3868" w:rsidR="00375B69" w:rsidRPr="00AF0BC1" w:rsidRDefault="001E6AD6"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1"/>
              <w14:checkedState w14:val="2612" w14:font="MS Gothic"/>
              <w14:uncheckedState w14:val="2610" w14:font="MS Gothic"/>
            </w14:checkbox>
          </w:sdtPr>
          <w:sdtContent>
            <w:tc>
              <w:tcPr>
                <w:tcW w:w="955" w:type="dxa"/>
                <w:shd w:val="clear" w:color="auto" w:fill="auto"/>
                <w:vAlign w:val="center"/>
              </w:tcPr>
              <w:p w14:paraId="3C679ACE" w14:textId="0BBB973C" w:rsidR="00375B69" w:rsidRPr="00676782" w:rsidRDefault="001E6AD6"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1"/>
              <w14:checkedState w14:val="2612" w14:font="MS Gothic"/>
              <w14:uncheckedState w14:val="2610" w14:font="MS Gothic"/>
            </w14:checkbox>
          </w:sdtPr>
          <w:sdtContent>
            <w:tc>
              <w:tcPr>
                <w:tcW w:w="955" w:type="dxa"/>
                <w:shd w:val="clear" w:color="auto" w:fill="auto"/>
                <w:vAlign w:val="center"/>
              </w:tcPr>
              <w:p w14:paraId="2C5F9596" w14:textId="0AF89907" w:rsidR="00375B69" w:rsidRPr="00676782" w:rsidRDefault="001E6AD6"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68ED6FD3" w:rsidR="00375B69" w:rsidRPr="000D1A63" w:rsidRDefault="00C93EF2"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4B2853F0" w:rsidR="0088103C" w:rsidRPr="007B7529" w:rsidRDefault="00822F16" w:rsidP="0088103C">
                <w:pPr>
                  <w:pStyle w:val="Questiontext"/>
                </w:pPr>
                <w:r>
                  <w:rPr>
                    <w:rStyle w:val="Responseboxtext"/>
                  </w:rPr>
                  <w:t>KAR</w:t>
                </w:r>
                <w:r w:rsidR="0027648E">
                  <w:rPr>
                    <w:rStyle w:val="Responseboxtext"/>
                  </w:rPr>
                  <w:t>APP01</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text/>
            </w:sdtPr>
            <w:sdtContent>
              <w:p w14:paraId="5A864C1D" w14:textId="20D5EB0E" w:rsidR="007849C6" w:rsidRPr="00244641" w:rsidRDefault="005C7D94" w:rsidP="000F6A6D">
                <w:pPr>
                  <w:pStyle w:val="Questiontext"/>
                  <w:rPr>
                    <w:rFonts w:eastAsia="Calibri"/>
                    <w:sz w:val="18"/>
                    <w:szCs w:val="18"/>
                  </w:rPr>
                </w:pPr>
                <w:r>
                  <w:rPr>
                    <w:sz w:val="18"/>
                    <w:szCs w:val="18"/>
                  </w:rPr>
                  <w:t xml:space="preserve">Air con gas removal </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Content>
              <w:p w14:paraId="429E24BA" w14:textId="03733E09" w:rsidR="000F6A6D" w:rsidRPr="00244641" w:rsidRDefault="005C7D94" w:rsidP="00244641">
                <w:pPr>
                  <w:pStyle w:val="Questiontext"/>
                  <w:rPr>
                    <w:rStyle w:val="Responseboxtext"/>
                    <w:rFonts w:eastAsia="Calibri"/>
                    <w:sz w:val="18"/>
                    <w:szCs w:val="18"/>
                  </w:rPr>
                </w:pPr>
                <w:proofErr w:type="spellStart"/>
                <w:r>
                  <w:rPr>
                    <w:rStyle w:val="Responseboxtext"/>
                    <w:sz w:val="18"/>
                    <w:szCs w:val="18"/>
                  </w:rPr>
                  <w:t>Elv</w:t>
                </w:r>
                <w:proofErr w:type="spellEnd"/>
                <w:r>
                  <w:rPr>
                    <w:rStyle w:val="Responseboxtext"/>
                    <w:sz w:val="18"/>
                    <w:szCs w:val="18"/>
                  </w:rPr>
                  <w:t xml:space="preserve"> bay</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text/>
            </w:sdtPr>
            <w:sdtContent>
              <w:p w14:paraId="47F3D31B" w14:textId="5E71D82B" w:rsidR="000F6A6D" w:rsidRPr="00244641" w:rsidRDefault="005C7D94" w:rsidP="000F6A6D">
                <w:pPr>
                  <w:pStyle w:val="Questiontext"/>
                  <w:rPr>
                    <w:rStyle w:val="Responseboxtext"/>
                    <w:rFonts w:eastAsia="Calibri"/>
                    <w:sz w:val="18"/>
                    <w:szCs w:val="18"/>
                  </w:rPr>
                </w:pPr>
                <w:r>
                  <w:rPr>
                    <w:rStyle w:val="Responseboxtext"/>
                    <w:sz w:val="18"/>
                    <w:szCs w:val="18"/>
                  </w:rPr>
                  <w:t>Air con gas</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text/>
            </w:sdtPr>
            <w:sdtContent>
              <w:p w14:paraId="6FF67CFC" w14:textId="494C2832" w:rsidR="000F6A6D" w:rsidRPr="00244641" w:rsidRDefault="005C7D94" w:rsidP="000F6A6D">
                <w:pPr>
                  <w:pStyle w:val="Questiontext"/>
                  <w:rPr>
                    <w:rStyle w:val="Responseboxtext"/>
                    <w:rFonts w:eastAsia="Calibri"/>
                    <w:sz w:val="18"/>
                    <w:szCs w:val="18"/>
                  </w:rPr>
                </w:pPr>
                <w:r>
                  <w:rPr>
                    <w:rStyle w:val="Responseboxtext"/>
                    <w:sz w:val="18"/>
                    <w:szCs w:val="18"/>
                  </w:rPr>
                  <w:t xml:space="preserve">2sq meters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text/>
            </w:sdtPr>
            <w:sdtContent>
              <w:p w14:paraId="5E25C901" w14:textId="7ADC0F82" w:rsidR="000F6A6D" w:rsidRPr="00244641" w:rsidRDefault="005C7D94" w:rsidP="000F6A6D">
                <w:pPr>
                  <w:pStyle w:val="Questiontext"/>
                  <w:rPr>
                    <w:rStyle w:val="Responseboxtext"/>
                    <w:rFonts w:eastAsia="Calibri"/>
                    <w:sz w:val="18"/>
                    <w:szCs w:val="18"/>
                  </w:rPr>
                </w:pPr>
                <w:r>
                  <w:rPr>
                    <w:rStyle w:val="Responseboxtext"/>
                    <w:sz w:val="18"/>
                    <w:szCs w:val="18"/>
                  </w:rPr>
                  <w:t>500g</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text/>
            </w:sdtPr>
            <w:sdtContent>
              <w:p w14:paraId="6A9D1622" w14:textId="3489A187" w:rsidR="000F6A6D" w:rsidRPr="00244641" w:rsidRDefault="005C7D94" w:rsidP="000F6A6D">
                <w:pPr>
                  <w:pStyle w:val="Questiontext"/>
                  <w:rPr>
                    <w:rStyle w:val="Responseboxtext"/>
                    <w:rFonts w:eastAsia="Calibri"/>
                    <w:sz w:val="18"/>
                    <w:szCs w:val="18"/>
                  </w:rPr>
                </w:pPr>
                <w:r>
                  <w:rPr>
                    <w:rStyle w:val="Responseboxtext"/>
                    <w:sz w:val="18"/>
                    <w:szCs w:val="18"/>
                  </w:rPr>
                  <w:t>1</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text/>
            </w:sdtPr>
            <w:sdtContent>
              <w:p w14:paraId="37EA81FE" w14:textId="178541CC" w:rsidR="000F6A6D" w:rsidRPr="00244641" w:rsidRDefault="005C7D94" w:rsidP="00244641">
                <w:pPr>
                  <w:pStyle w:val="Questiontext"/>
                  <w:rPr>
                    <w:rStyle w:val="Responseboxtext"/>
                    <w:rFonts w:eastAsia="Calibri"/>
                    <w:sz w:val="18"/>
                    <w:szCs w:val="18"/>
                  </w:rPr>
                </w:pPr>
                <w:proofErr w:type="gramStart"/>
                <w:r>
                  <w:rPr>
                    <w:rStyle w:val="Responseboxtext"/>
                    <w:sz w:val="18"/>
                    <w:szCs w:val="18"/>
                  </w:rPr>
                  <w:t>However</w:t>
                </w:r>
                <w:proofErr w:type="gramEnd"/>
                <w:r>
                  <w:rPr>
                    <w:rStyle w:val="Responseboxtext"/>
                    <w:sz w:val="18"/>
                    <w:szCs w:val="18"/>
                  </w:rPr>
                  <w:t xml:space="preserve"> no gas is released to air as it is extracted using approp</w:t>
                </w:r>
                <w:r w:rsidR="009D1FFC">
                  <w:rPr>
                    <w:rStyle w:val="Responseboxtext"/>
                    <w:sz w:val="18"/>
                    <w:szCs w:val="18"/>
                  </w:rPr>
                  <w:t xml:space="preserve">riate </w:t>
                </w:r>
                <w:proofErr w:type="spellStart"/>
                <w:r w:rsidR="009D1FFC">
                  <w:rPr>
                    <w:rStyle w:val="Responseboxtext"/>
                    <w:sz w:val="18"/>
                    <w:szCs w:val="18"/>
                  </w:rPr>
                  <w:t>equiptment</w:t>
                </w:r>
                <w:proofErr w:type="spellEnd"/>
                <w:r w:rsidR="009D1FFC">
                  <w:rPr>
                    <w:rStyle w:val="Responseboxtext"/>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text/>
            </w:sdtPr>
            <w:sdtContent>
              <w:p w14:paraId="59DB342A" w14:textId="664778B1" w:rsidR="000F6A6D" w:rsidRPr="00244641" w:rsidRDefault="009D1FFC" w:rsidP="00244641">
                <w:pPr>
                  <w:pStyle w:val="Questiontext"/>
                  <w:rPr>
                    <w:rStyle w:val="Responseboxtext"/>
                    <w:rFonts w:eastAsia="Calibri"/>
                    <w:sz w:val="18"/>
                    <w:szCs w:val="18"/>
                  </w:rPr>
                </w:pPr>
                <w:r>
                  <w:rPr>
                    <w:rStyle w:val="Responseboxtext"/>
                    <w:sz w:val="18"/>
                    <w:szCs w:val="18"/>
                  </w:rPr>
                  <w:t>Please see 3a technical standards</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text/>
            </w:sdtPr>
            <w:sdtContent>
              <w:p w14:paraId="63C1D67B" w14:textId="5DF81A96" w:rsidR="00244641" w:rsidRPr="00244641" w:rsidRDefault="001E6AD6" w:rsidP="00244641">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showingPlcHdr/>
              <w:text/>
            </w:sdtPr>
            <w:sdtContent>
              <w:p w14:paraId="1E4E197B" w14:textId="1410EEC4"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showingPlcHdr/>
              <w:text/>
            </w:sdtPr>
            <w:sdtContent>
              <w:p w14:paraId="353453A2" w14:textId="606CC2F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Content>
              <w:p w14:paraId="3379406C" w14:textId="09FD41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Content>
              <w:p w14:paraId="4DA94F84" w14:textId="1A1AC1B4"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56509A266DE14997BC825A79E5029697"/>
              </w:placeholder>
              <w:text/>
            </w:sdtPr>
            <w:sdtContent>
              <w:p w14:paraId="0480C40B" w14:textId="026723FF" w:rsidR="000F6A6D" w:rsidRPr="00244641" w:rsidRDefault="001E6AD6" w:rsidP="00244641">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text/>
            </w:sdtPr>
            <w:sdtContent>
              <w:p w14:paraId="411323BB" w14:textId="241CB8B6" w:rsidR="000F6A6D" w:rsidRPr="00244641" w:rsidRDefault="001E6AD6" w:rsidP="000F6A6D">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lastRenderedPageBreak/>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lastRenderedPageBreak/>
              <w:t>Document reference</w:t>
            </w:r>
          </w:p>
        </w:tc>
        <w:sdt>
          <w:sdtPr>
            <w:rPr>
              <w:rStyle w:val="Responseboxtext"/>
            </w:rPr>
            <w:id w:val="-721289945"/>
            <w:placeholder>
              <w:docPart w:val="F89B8AFCB0EE4269A400C359B67B7F25"/>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showingPlcHdr/>
              <w:text/>
            </w:sdtPr>
            <w:sdtContent>
              <w:p w14:paraId="29D9E385" w14:textId="5538F349" w:rsidR="000F6A6D" w:rsidRPr="00B71CB3" w:rsidRDefault="000F6A6D" w:rsidP="000F6A6D">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sz w:val="18"/>
                <w:szCs w:val="18"/>
              </w:rPr>
              <w:id w:val="-1393268334"/>
              <w:placeholder>
                <w:docPart w:val="7DDF9B42192744C59D0BCB8CBF696EA7"/>
              </w:placeholder>
              <w:text/>
            </w:sdtPr>
            <w:sdtContent>
              <w:p w14:paraId="325C714C" w14:textId="3391EEB2" w:rsidR="000F6A6D" w:rsidRPr="009C507A" w:rsidRDefault="0080092E" w:rsidP="000F6A6D">
                <w:pPr>
                  <w:pStyle w:val="Questiontext"/>
                  <w:rPr>
                    <w:rStyle w:val="Responseboxtext"/>
                    <w:rFonts w:eastAsia="Calibri"/>
                    <w:sz w:val="18"/>
                    <w:szCs w:val="18"/>
                  </w:rPr>
                </w:pPr>
                <w:r>
                  <w:rPr>
                    <w:sz w:val="18"/>
                    <w:szCs w:val="18"/>
                  </w:rPr>
                  <w:t xml:space="preserve">ELV / ATF </w:t>
                </w:r>
              </w:p>
            </w:sdtContent>
          </w:sdt>
        </w:tc>
        <w:tc>
          <w:tcPr>
            <w:tcW w:w="4814" w:type="dxa"/>
            <w:gridSpan w:val="8"/>
            <w:shd w:val="clear" w:color="auto" w:fill="auto"/>
            <w:vAlign w:val="center"/>
          </w:tcPr>
          <w:sdt>
            <w:sdtPr>
              <w:rPr>
                <w:sz w:val="18"/>
                <w:szCs w:val="18"/>
              </w:rPr>
              <w:id w:val="-1760833221"/>
              <w:placeholder>
                <w:docPart w:val="61AF43C45CEB4C97ADC02A6870660610"/>
              </w:placeholder>
              <w:text/>
            </w:sdtPr>
            <w:sdtContent>
              <w:p w14:paraId="1F73510B" w14:textId="1C742A8C" w:rsidR="000F6A6D" w:rsidRPr="009C507A" w:rsidRDefault="00714DCC" w:rsidP="000F6A6D">
                <w:pPr>
                  <w:pStyle w:val="Questiontext"/>
                  <w:rPr>
                    <w:rStyle w:val="Responseboxtext"/>
                    <w:rFonts w:eastAsia="Calibri"/>
                    <w:sz w:val="18"/>
                    <w:szCs w:val="18"/>
                  </w:rPr>
                </w:pPr>
                <w:r>
                  <w:rPr>
                    <w:sz w:val="18"/>
                    <w:szCs w:val="18"/>
                  </w:rPr>
                  <w:t>AIR CON GAS REMOVAL</w:t>
                </w:r>
              </w:p>
            </w:sdtContent>
          </w:sdt>
        </w:tc>
        <w:tc>
          <w:tcPr>
            <w:tcW w:w="2277" w:type="dxa"/>
            <w:gridSpan w:val="3"/>
            <w:shd w:val="clear" w:color="auto" w:fill="auto"/>
            <w:vAlign w:val="center"/>
          </w:tcPr>
          <w:sdt>
            <w:sdtPr>
              <w:rPr>
                <w:sz w:val="18"/>
                <w:szCs w:val="18"/>
              </w:rPr>
              <w:id w:val="-2079894193"/>
              <w:placeholder>
                <w:docPart w:val="AEEFA6DF1F33495484DE511A6E40BF1A"/>
              </w:placeholder>
              <w:text/>
            </w:sdtPr>
            <w:sdtContent>
              <w:p w14:paraId="25F8E412" w14:textId="435F2AD6" w:rsidR="000F6A6D" w:rsidRPr="009C507A" w:rsidRDefault="00714DCC" w:rsidP="000F6A6D">
                <w:pPr>
                  <w:pStyle w:val="Questiontext"/>
                  <w:rPr>
                    <w:rStyle w:val="Responseboxtext"/>
                    <w:rFonts w:eastAsia="Calibri"/>
                    <w:sz w:val="18"/>
                    <w:szCs w:val="18"/>
                  </w:rPr>
                </w:pPr>
                <w:r>
                  <w:rPr>
                    <w:sz w:val="18"/>
                    <w:szCs w:val="18"/>
                  </w:rPr>
                  <w:t>KARAPP01</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showingPlcHdr/>
              <w:text/>
            </w:sdtPr>
            <w:sdtContent>
              <w:p w14:paraId="689C19B0" w14:textId="13D4E7A1"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6722006"/>
              <w:placeholder>
                <w:docPart w:val="98CB9D3319404ABEA062A33973CCF08B"/>
              </w:placeholder>
              <w:showingPlcHdr/>
              <w:text/>
            </w:sdtPr>
            <w:sdtContent>
              <w:p w14:paraId="4792640E" w14:textId="07818262"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Content>
              <w:p w14:paraId="5615553C" w14:textId="0115627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showingPlcHdr/>
              <w:text/>
            </w:sdtPr>
            <w:sdtContent>
              <w:p w14:paraId="74423712" w14:textId="08A5A32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placeholder>
                <w:docPart w:val="F28CC612857E4AB6876DB1D15D1A308B"/>
              </w:placeholder>
              <w:showingPlcHdr/>
              <w:text/>
            </w:sdtPr>
            <w:sdtContent>
              <w:p w14:paraId="2B479CF6" w14:textId="68C6C0A4"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showingPlcHdr/>
              <w:text/>
            </w:sdtPr>
            <w:sdtContent>
              <w:p w14:paraId="556A4CEE" w14:textId="7C2D432E"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placeholder>
                <w:docPart w:val="A321393A4C064B71B1FCB0984BB970B9"/>
              </w:placeholder>
              <w:showingPlcHdr/>
              <w:text/>
            </w:sdtPr>
            <w:sdtContent>
              <w:p w14:paraId="6A16361A" w14:textId="32608C1A"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885632785"/>
              <w:placeholder>
                <w:docPart w:val="B16B33DD69D443869A45AFF7BB8552EB"/>
              </w:placeholder>
              <w:showingPlcHdr/>
              <w:text/>
            </w:sdtPr>
            <w:sdtContent>
              <w:p w14:paraId="71267602" w14:textId="20F37E3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62BEAE3E" w14:textId="2AAA7EF3" w:rsidR="00244641" w:rsidRPr="007B7529" w:rsidRDefault="0027648E" w:rsidP="00244516">
                <w:pPr>
                  <w:pStyle w:val="Questiontext"/>
                </w:pPr>
                <w:r>
                  <w:rPr>
                    <w:rStyle w:val="Responseboxtext"/>
                  </w:rPr>
                  <w:t>KARAPP01</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showingPlcHdr/>
              <w:text/>
            </w:sdtPr>
            <w:sdtContent>
              <w:p w14:paraId="26DAFFD8" w14:textId="6F32CD9F" w:rsidR="000F6A6D" w:rsidRPr="00B71CB3" w:rsidRDefault="000F6A6D" w:rsidP="000F6A6D">
                <w:pPr>
                  <w:pStyle w:val="Questiontext"/>
                  <w:rPr>
                    <w:rFonts w:eastAsia="Calibri"/>
                    <w:sz w:val="18"/>
                    <w:szCs w:val="18"/>
                  </w:rPr>
                </w:pPr>
                <w:r>
                  <w:rPr>
                    <w:rStyle w:val="Responseboxtext"/>
                    <w:rFonts w:eastAsia="Calibri"/>
                    <w:sz w:val="18"/>
                    <w:szCs w:val="18"/>
                  </w:rPr>
                  <w:t xml:space="preserve">                                      </w:t>
                </w:r>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text/>
            </w:sdtPr>
            <w:sdtContent>
              <w:p w14:paraId="3B2AC761" w14:textId="2C1C9571" w:rsidR="000F6A6D" w:rsidRPr="00B71CB3" w:rsidRDefault="0080092E" w:rsidP="000F6A6D">
                <w:pPr>
                  <w:pStyle w:val="Questiontext"/>
                  <w:rPr>
                    <w:rFonts w:eastAsia="Calibri"/>
                    <w:sz w:val="18"/>
                    <w:szCs w:val="18"/>
                    <w:lang w:eastAsia="en-GB"/>
                  </w:rPr>
                </w:pPr>
                <w:r>
                  <w:rPr>
                    <w:sz w:val="18"/>
                    <w:szCs w:val="18"/>
                  </w:rPr>
                  <w:t>N/A</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text/>
            </w:sdtPr>
            <w:sdtContent>
              <w:p w14:paraId="6A233F6C" w14:textId="27CFC2A6" w:rsidR="000F6A6D" w:rsidRPr="00B71CB3" w:rsidRDefault="0080092E" w:rsidP="000F6A6D">
                <w:pPr>
                  <w:pStyle w:val="Questiontext"/>
                  <w:rPr>
                    <w:rFonts w:eastAsia="Calibri"/>
                    <w:sz w:val="18"/>
                    <w:szCs w:val="18"/>
                    <w:lang w:eastAsia="en-GB"/>
                  </w:rPr>
                </w:pPr>
                <w:r>
                  <w:rPr>
                    <w:sz w:val="18"/>
                    <w:szCs w:val="18"/>
                  </w:rPr>
                  <w:t>N/A</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text/>
            </w:sdtPr>
            <w:sdtContent>
              <w:p w14:paraId="302FBC1E" w14:textId="7C715C57" w:rsidR="000F6A6D" w:rsidRPr="00B71CB3" w:rsidRDefault="0080092E" w:rsidP="000F6A6D">
                <w:pPr>
                  <w:pStyle w:val="Questiontext"/>
                  <w:rPr>
                    <w:rFonts w:eastAsia="Calibri"/>
                    <w:sz w:val="18"/>
                    <w:szCs w:val="18"/>
                    <w:lang w:eastAsia="en-GB"/>
                  </w:rPr>
                </w:pPr>
                <w:r>
                  <w:rPr>
                    <w:sz w:val="18"/>
                    <w:szCs w:val="18"/>
                  </w:rPr>
                  <w:t>KARN</w:t>
                </w:r>
                <w:r w:rsidR="00714DCC">
                  <w:rPr>
                    <w:sz w:val="18"/>
                    <w:szCs w:val="18"/>
                  </w:rPr>
                  <w:t>VP01</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text/>
            </w:sdtPr>
            <w:sdtContent>
              <w:p w14:paraId="495ABEA1" w14:textId="19FD0BA2" w:rsidR="000F6A6D" w:rsidRPr="00ED21DE" w:rsidRDefault="0080092E" w:rsidP="000F6A6D">
                <w:pPr>
                  <w:pStyle w:val="Questiontext"/>
                  <w:rPr>
                    <w:rStyle w:val="Responseboxtext"/>
                    <w:rFonts w:eastAsia="Calibri"/>
                    <w:sz w:val="18"/>
                    <w:szCs w:val="18"/>
                  </w:rPr>
                </w:pPr>
                <w:r>
                  <w:rPr>
                    <w:sz w:val="18"/>
                    <w:szCs w:val="18"/>
                  </w:rPr>
                  <w:t>KARFPP01</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lastRenderedPageBreak/>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Responseboxtext"/>
            </w:rPr>
            <w:id w:val="1299651338"/>
            <w:placeholder>
              <w:docPart w:val="BB3823AEA1B1433BA89C2D17FA724BE2"/>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6EEFC680" w:rsidR="00244641" w:rsidRPr="007B7529" w:rsidRDefault="007642D4" w:rsidP="00244516">
                <w:pPr>
                  <w:pStyle w:val="Questiontext"/>
                </w:pPr>
                <w:r>
                  <w:rPr>
                    <w:rStyle w:val="Responseboxtext"/>
                  </w:rPr>
                  <w:t>KARAPP01</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05647966" w:rsidR="00244641" w:rsidRPr="007B7529" w:rsidRDefault="007642D4" w:rsidP="00244516">
                <w:pPr>
                  <w:pStyle w:val="Questiontext"/>
                </w:pPr>
                <w:r>
                  <w:rPr>
                    <w:rStyle w:val="Responseboxtext"/>
                  </w:rPr>
                  <w:t>N/A</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4FF61816" w:rsidR="00086DA2" w:rsidRPr="007B7529" w:rsidRDefault="007642D4" w:rsidP="00244516">
                <w:pPr>
                  <w:pStyle w:val="Questiontext"/>
                </w:pPr>
                <w:r>
                  <w:rPr>
                    <w:rStyle w:val="Responseboxtext"/>
                  </w:rPr>
                  <w:t>N/A</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3A957ACA" w:rsidR="003029FA" w:rsidRPr="007B7529" w:rsidRDefault="007642D4" w:rsidP="003029FA">
                <w:pPr>
                  <w:pStyle w:val="Questiontext"/>
                </w:pPr>
                <w:r>
                  <w:rPr>
                    <w:rStyle w:val="Responseboxtext"/>
                  </w:rPr>
                  <w:t>N/A</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Content>
            <w:tc>
              <w:tcPr>
                <w:tcW w:w="712" w:type="dxa"/>
                <w:gridSpan w:val="2"/>
                <w:shd w:val="clear" w:color="auto" w:fill="auto"/>
              </w:tcPr>
              <w:p w14:paraId="34B71BF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1"/>
              <w14:checkedState w14:val="2612" w14:font="MS Gothic"/>
              <w14:uncheckedState w14:val="2610" w14:font="MS Gothic"/>
            </w14:checkbox>
          </w:sdtPr>
          <w:sdtContent>
            <w:tc>
              <w:tcPr>
                <w:tcW w:w="709" w:type="dxa"/>
                <w:gridSpan w:val="2"/>
                <w:shd w:val="clear" w:color="auto" w:fill="auto"/>
              </w:tcPr>
              <w:p w14:paraId="162FBA43" w14:textId="3D86E5E3" w:rsidR="004E1870" w:rsidRPr="007B7529" w:rsidRDefault="007642D4"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33DD53F6" w:rsidR="004E1870" w:rsidRPr="007B7529" w:rsidRDefault="007642D4" w:rsidP="00D26F41">
                <w:pPr>
                  <w:pStyle w:val="Questiontext"/>
                </w:pPr>
                <w:r>
                  <w:rPr>
                    <w:rStyle w:val="Responseboxtext"/>
                  </w:rPr>
                  <w:t>KAR</w:t>
                </w:r>
                <w:r w:rsidR="00E269DC">
                  <w:rPr>
                    <w:rStyle w:val="Responseboxtext"/>
                  </w:rPr>
                  <w:t>PAP01</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Content>
            <w:tc>
              <w:tcPr>
                <w:tcW w:w="712" w:type="dxa"/>
                <w:gridSpan w:val="2"/>
                <w:shd w:val="clear" w:color="auto" w:fill="auto"/>
              </w:tcPr>
              <w:p w14:paraId="5A168479" w14:textId="3995EC4A" w:rsidR="004E1870" w:rsidRDefault="00E93AE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1"/>
              <w14:checkedState w14:val="2612" w14:font="MS Gothic"/>
              <w14:uncheckedState w14:val="2610" w14:font="MS Gothic"/>
            </w14:checkbox>
          </w:sdtPr>
          <w:sdtContent>
            <w:tc>
              <w:tcPr>
                <w:tcW w:w="709" w:type="dxa"/>
                <w:gridSpan w:val="2"/>
                <w:shd w:val="clear" w:color="auto" w:fill="auto"/>
              </w:tcPr>
              <w:p w14:paraId="6799B84E" w14:textId="1A128D64" w:rsidR="004E1870" w:rsidRPr="007B7529" w:rsidRDefault="00E93AE7"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11A81FAF" w:rsidR="004E1870" w:rsidRPr="007B7529" w:rsidRDefault="00E269DC" w:rsidP="00D26F41">
                <w:pPr>
                  <w:pStyle w:val="Questiontext"/>
                </w:pPr>
                <w:r>
                  <w:rPr>
                    <w:rStyle w:val="Responseboxtext"/>
                  </w:rPr>
                  <w:t>KARWAP01</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1"/>
              <w14:checkedState w14:val="2612" w14:font="MS Gothic"/>
              <w14:uncheckedState w14:val="2610" w14:font="MS Gothic"/>
            </w14:checkbox>
          </w:sdtPr>
          <w:sdtContent>
            <w:tc>
              <w:tcPr>
                <w:tcW w:w="709" w:type="dxa"/>
                <w:gridSpan w:val="2"/>
                <w:shd w:val="clear" w:color="auto" w:fill="auto"/>
              </w:tcPr>
              <w:p w14:paraId="685EF982" w14:textId="5EA2B91B" w:rsidR="004E1870" w:rsidRPr="007B7529" w:rsidRDefault="00E269DC"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027BEE10" w:rsidR="004E1870" w:rsidRPr="007B7529" w:rsidRDefault="00E269DC" w:rsidP="00D26F41">
                <w:pPr>
                  <w:pStyle w:val="Questiontext"/>
                </w:pPr>
                <w:r>
                  <w:rPr>
                    <w:rStyle w:val="Responseboxtext"/>
                  </w:rPr>
                  <w:t>KARWSP01</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6C14A0AA" w:rsidR="004E1870" w:rsidRPr="007B7529" w:rsidRDefault="00BB22EB" w:rsidP="00D26F41">
                <w:pPr>
                  <w:pStyle w:val="Questiontext"/>
                </w:pPr>
                <w:r>
                  <w:rPr>
                    <w:rStyle w:val="Responseboxtext"/>
                  </w:rPr>
                  <w:t>KAR</w:t>
                </w:r>
                <w:r w:rsidR="002B3C1B">
                  <w:rPr>
                    <w:rStyle w:val="Responseboxtext"/>
                  </w:rPr>
                  <w:t>SP01</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165FD4BA" w:rsidR="004E1870" w:rsidRPr="007B7529" w:rsidRDefault="00E269DC" w:rsidP="00D26F41">
                <w:pPr>
                  <w:pStyle w:val="Questiontext"/>
                </w:pPr>
                <w:r>
                  <w:rPr>
                    <w:rStyle w:val="Responseboxtext"/>
                  </w:rPr>
                  <w:t>KAR</w:t>
                </w:r>
                <w:r w:rsidR="002B3C1B">
                  <w:rPr>
                    <w:rStyle w:val="Responseboxtext"/>
                  </w:rPr>
                  <w:t>PS01</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07304A92" w:rsidR="004E1870" w:rsidRPr="007B7529" w:rsidRDefault="00E269DC" w:rsidP="00D26F41">
                <w:pPr>
                  <w:pStyle w:val="Questiontext"/>
                </w:pPr>
                <w:r>
                  <w:rPr>
                    <w:rStyle w:val="Responseboxtext"/>
                  </w:rPr>
                  <w:t>N/A</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 xml:space="preserve">treatment (MBT) process over a </w:t>
            </w:r>
            <w:proofErr w:type="gramStart"/>
            <w:r w:rsidRPr="005E2E96">
              <w:rPr>
                <w:rFonts w:eastAsia="Calibri"/>
              </w:rPr>
              <w:t>12 month</w:t>
            </w:r>
            <w:proofErr w:type="gramEnd"/>
            <w:r w:rsidRPr="005E2E96">
              <w:rPr>
                <w:rFonts w:eastAsia="Calibri"/>
              </w:rPr>
              <w:t xml:space="preserve">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 xml:space="preserve">3 Provide a </w:t>
            </w:r>
            <w:proofErr w:type="gramStart"/>
            <w:r w:rsidRPr="005E2E96">
              <w:rPr>
                <w:rFonts w:eastAsia="Calibri"/>
              </w:rPr>
              <w:t>site specific</w:t>
            </w:r>
            <w:proofErr w:type="gramEnd"/>
            <w:r w:rsidRPr="005E2E96">
              <w:rPr>
                <w:rFonts w:eastAsia="Calibri"/>
              </w:rPr>
              <w:t xml:space="preserve">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98AC8B" w14:textId="77777777" w:rsidR="00293B2F" w:rsidRDefault="00293B2F" w:rsidP="001F125D">
      <w:r>
        <w:separator/>
      </w:r>
    </w:p>
  </w:endnote>
  <w:endnote w:type="continuationSeparator" w:id="0">
    <w:p w14:paraId="46A28D59" w14:textId="77777777" w:rsidR="00293B2F" w:rsidRDefault="00293B2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E9" w14:textId="77777777" w:rsidR="002B5553" w:rsidRPr="00623D4A" w:rsidRDefault="002B555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2B5553" w:rsidRPr="00D4360E" w:rsidRDefault="002B555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2B5553" w:rsidRPr="00D4360E" w:rsidRDefault="002B555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2" w14:textId="2763F7E7" w:rsidR="002B5553" w:rsidRPr="005B00CB" w:rsidRDefault="002B5553"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 xml:space="preserve">August </w:t>
    </w:r>
    <w:r w:rsidRPr="005B00CB">
      <w:rPr>
        <w:bCs/>
        <w:sz w:val="16"/>
        <w:szCs w:val="16"/>
      </w:rPr>
      <w:t>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4" w14:textId="70EC9E3A" w:rsidR="002B5553" w:rsidRPr="005B00CB" w:rsidRDefault="002B555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527BC051" w:rsidR="002B5553" w:rsidRPr="00D4360E" w:rsidRDefault="002B555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527BC051" w:rsidR="002B5553" w:rsidRPr="00D4360E" w:rsidRDefault="002B555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0173E" w14:textId="77777777" w:rsidR="00293B2F" w:rsidRDefault="00293B2F" w:rsidP="001F125D">
      <w:r>
        <w:separator/>
      </w:r>
    </w:p>
  </w:footnote>
  <w:footnote w:type="continuationSeparator" w:id="0">
    <w:p w14:paraId="43C13122" w14:textId="77777777" w:rsidR="00293B2F" w:rsidRDefault="00293B2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B5553" w14:paraId="13F182F0" w14:textId="77777777" w:rsidTr="005E2E96">
      <w:trPr>
        <w:trHeight w:val="1012"/>
      </w:trPr>
      <w:tc>
        <w:tcPr>
          <w:tcW w:w="9781" w:type="dxa"/>
        </w:tcPr>
        <w:p w14:paraId="13F182EA" w14:textId="77777777" w:rsidR="002B5553" w:rsidRDefault="002B555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2B5553" w:rsidRPr="003536A6" w:rsidRDefault="002B5553"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2B5553" w:rsidRDefault="002B555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3" w14:textId="77777777" w:rsidR="002B5553" w:rsidRDefault="002B5553"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5" w14:textId="77777777" w:rsidR="002B5553" w:rsidRDefault="002B5553"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6" w14:textId="77777777" w:rsidR="002B5553" w:rsidRDefault="002B5553"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v2s1LpgXeJw8ZBJTqecXQ3vLcQBpYyNPPiBiafcaiKUrh+eYVyB3VcpnU/M0HB84hINog+1yvL5Gr78FUO1wfw==" w:salt="0DmVczuna798I3A8UeGBo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1F05"/>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21C2"/>
    <w:rsid w:val="000C6990"/>
    <w:rsid w:val="000C6A50"/>
    <w:rsid w:val="000C7652"/>
    <w:rsid w:val="000D2911"/>
    <w:rsid w:val="000E52B6"/>
    <w:rsid w:val="000E7F94"/>
    <w:rsid w:val="000F0B38"/>
    <w:rsid w:val="000F2092"/>
    <w:rsid w:val="000F6A6D"/>
    <w:rsid w:val="00101B25"/>
    <w:rsid w:val="001107E2"/>
    <w:rsid w:val="00111846"/>
    <w:rsid w:val="001129A0"/>
    <w:rsid w:val="001164A6"/>
    <w:rsid w:val="00124080"/>
    <w:rsid w:val="00130760"/>
    <w:rsid w:val="00132EEC"/>
    <w:rsid w:val="00132F0A"/>
    <w:rsid w:val="00135A5A"/>
    <w:rsid w:val="00146BFF"/>
    <w:rsid w:val="0015270F"/>
    <w:rsid w:val="00154604"/>
    <w:rsid w:val="00154C55"/>
    <w:rsid w:val="001612C1"/>
    <w:rsid w:val="00172C1A"/>
    <w:rsid w:val="00177E71"/>
    <w:rsid w:val="00181A95"/>
    <w:rsid w:val="0018476A"/>
    <w:rsid w:val="00185BF3"/>
    <w:rsid w:val="0018715B"/>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AD6"/>
    <w:rsid w:val="001E6B22"/>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48E"/>
    <w:rsid w:val="00276D27"/>
    <w:rsid w:val="00284050"/>
    <w:rsid w:val="00286DD6"/>
    <w:rsid w:val="00293B2F"/>
    <w:rsid w:val="002A3B1C"/>
    <w:rsid w:val="002A5AD9"/>
    <w:rsid w:val="002A6497"/>
    <w:rsid w:val="002B12C2"/>
    <w:rsid w:val="002B3968"/>
    <w:rsid w:val="002B3C1B"/>
    <w:rsid w:val="002B42D9"/>
    <w:rsid w:val="002B5553"/>
    <w:rsid w:val="002B6D08"/>
    <w:rsid w:val="002C235E"/>
    <w:rsid w:val="002C259B"/>
    <w:rsid w:val="002C2C36"/>
    <w:rsid w:val="002D2F32"/>
    <w:rsid w:val="002D3A03"/>
    <w:rsid w:val="002D4F92"/>
    <w:rsid w:val="002E694E"/>
    <w:rsid w:val="002E7C82"/>
    <w:rsid w:val="002F0C4C"/>
    <w:rsid w:val="002F1445"/>
    <w:rsid w:val="002F4D92"/>
    <w:rsid w:val="002F65EB"/>
    <w:rsid w:val="003029FA"/>
    <w:rsid w:val="00303210"/>
    <w:rsid w:val="00304978"/>
    <w:rsid w:val="003100B4"/>
    <w:rsid w:val="003124FE"/>
    <w:rsid w:val="003229C2"/>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74F"/>
    <w:rsid w:val="00395838"/>
    <w:rsid w:val="00397504"/>
    <w:rsid w:val="003A178C"/>
    <w:rsid w:val="003A4CBB"/>
    <w:rsid w:val="003A5CA7"/>
    <w:rsid w:val="003A6FB1"/>
    <w:rsid w:val="003B586C"/>
    <w:rsid w:val="003C153E"/>
    <w:rsid w:val="003C605E"/>
    <w:rsid w:val="003C746C"/>
    <w:rsid w:val="003C792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3084C"/>
    <w:rsid w:val="00435747"/>
    <w:rsid w:val="004457E0"/>
    <w:rsid w:val="00452965"/>
    <w:rsid w:val="004610AB"/>
    <w:rsid w:val="00466469"/>
    <w:rsid w:val="00470B5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23C30"/>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D2C"/>
    <w:rsid w:val="005C57C3"/>
    <w:rsid w:val="005C6BBF"/>
    <w:rsid w:val="005C7D94"/>
    <w:rsid w:val="005D0380"/>
    <w:rsid w:val="005D673D"/>
    <w:rsid w:val="005E2E96"/>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4DCC"/>
    <w:rsid w:val="00715872"/>
    <w:rsid w:val="00723D79"/>
    <w:rsid w:val="007265C5"/>
    <w:rsid w:val="007317B6"/>
    <w:rsid w:val="007319C6"/>
    <w:rsid w:val="00734A32"/>
    <w:rsid w:val="00743C8B"/>
    <w:rsid w:val="00762488"/>
    <w:rsid w:val="00762F8C"/>
    <w:rsid w:val="00763519"/>
    <w:rsid w:val="007642D4"/>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092E"/>
    <w:rsid w:val="00804E94"/>
    <w:rsid w:val="0080581A"/>
    <w:rsid w:val="00807659"/>
    <w:rsid w:val="008076FF"/>
    <w:rsid w:val="00807FC4"/>
    <w:rsid w:val="00810ABD"/>
    <w:rsid w:val="00822F16"/>
    <w:rsid w:val="008257D7"/>
    <w:rsid w:val="00825DF7"/>
    <w:rsid w:val="00826CDC"/>
    <w:rsid w:val="00830EC9"/>
    <w:rsid w:val="00832798"/>
    <w:rsid w:val="008378CC"/>
    <w:rsid w:val="00840954"/>
    <w:rsid w:val="008468F6"/>
    <w:rsid w:val="008514FA"/>
    <w:rsid w:val="008546F4"/>
    <w:rsid w:val="00854ECA"/>
    <w:rsid w:val="008568B7"/>
    <w:rsid w:val="00873232"/>
    <w:rsid w:val="00877604"/>
    <w:rsid w:val="0088103C"/>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42B1"/>
    <w:rsid w:val="00981AD8"/>
    <w:rsid w:val="00990F12"/>
    <w:rsid w:val="009A5AFB"/>
    <w:rsid w:val="009B2428"/>
    <w:rsid w:val="009B34FE"/>
    <w:rsid w:val="009B5723"/>
    <w:rsid w:val="009B7F3C"/>
    <w:rsid w:val="009C0FE3"/>
    <w:rsid w:val="009C360E"/>
    <w:rsid w:val="009C507A"/>
    <w:rsid w:val="009C7D5F"/>
    <w:rsid w:val="009D13A0"/>
    <w:rsid w:val="009D1FFC"/>
    <w:rsid w:val="009D3DAF"/>
    <w:rsid w:val="009D4196"/>
    <w:rsid w:val="009E7471"/>
    <w:rsid w:val="009F1A2A"/>
    <w:rsid w:val="009F5C66"/>
    <w:rsid w:val="009F65FF"/>
    <w:rsid w:val="00A00088"/>
    <w:rsid w:val="00A04B23"/>
    <w:rsid w:val="00A07646"/>
    <w:rsid w:val="00A07B61"/>
    <w:rsid w:val="00A11570"/>
    <w:rsid w:val="00A31D8C"/>
    <w:rsid w:val="00A3460C"/>
    <w:rsid w:val="00A34C9A"/>
    <w:rsid w:val="00A34E99"/>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5476"/>
    <w:rsid w:val="00AD1148"/>
    <w:rsid w:val="00AD779F"/>
    <w:rsid w:val="00AE56F6"/>
    <w:rsid w:val="00AE6A93"/>
    <w:rsid w:val="00AE7B5A"/>
    <w:rsid w:val="00AF0A6B"/>
    <w:rsid w:val="00AF0BC1"/>
    <w:rsid w:val="00B1091D"/>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3B0"/>
    <w:rsid w:val="00B77B24"/>
    <w:rsid w:val="00B8467B"/>
    <w:rsid w:val="00B86EB7"/>
    <w:rsid w:val="00B877C6"/>
    <w:rsid w:val="00B90F1B"/>
    <w:rsid w:val="00B97EEE"/>
    <w:rsid w:val="00BA3DBF"/>
    <w:rsid w:val="00BB22EB"/>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93EF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51B5"/>
    <w:rsid w:val="00D0563A"/>
    <w:rsid w:val="00D13155"/>
    <w:rsid w:val="00D16293"/>
    <w:rsid w:val="00D21CB2"/>
    <w:rsid w:val="00D22F27"/>
    <w:rsid w:val="00D23599"/>
    <w:rsid w:val="00D26F41"/>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69DC"/>
    <w:rsid w:val="00E2735A"/>
    <w:rsid w:val="00E27DDB"/>
    <w:rsid w:val="00E3330C"/>
    <w:rsid w:val="00E3362A"/>
    <w:rsid w:val="00E33DCB"/>
    <w:rsid w:val="00E34A1F"/>
    <w:rsid w:val="00E35597"/>
    <w:rsid w:val="00E35674"/>
    <w:rsid w:val="00E451BF"/>
    <w:rsid w:val="00E47408"/>
    <w:rsid w:val="00E520DC"/>
    <w:rsid w:val="00E546F0"/>
    <w:rsid w:val="00E55936"/>
    <w:rsid w:val="00E56FCB"/>
    <w:rsid w:val="00E73CFF"/>
    <w:rsid w:val="00E83480"/>
    <w:rsid w:val="00E84684"/>
    <w:rsid w:val="00E8700A"/>
    <w:rsid w:val="00E93AE7"/>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6849"/>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17FD2"/>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69479CBBEE8B4442BC366172D86FE623"/>
        <w:category>
          <w:name w:val="General"/>
          <w:gallery w:val="placeholder"/>
        </w:category>
        <w:types>
          <w:type w:val="bbPlcHdr"/>
        </w:types>
        <w:behaviors>
          <w:behavior w:val="content"/>
        </w:behaviors>
        <w:guid w:val="{A24AE18C-3E7C-4F8E-AD2C-E545648DC4E2}"/>
      </w:docPartPr>
      <w:docPartBody>
        <w:p w:rsidR="00E517DF" w:rsidRDefault="00E517DF">
          <w:pPr>
            <w:pStyle w:val="69479CBBEE8B4442BC366172D86FE623"/>
          </w:pPr>
          <w:r>
            <w:rPr>
              <w:rStyle w:val="Responseboxtext"/>
            </w:rPr>
            <w:t xml:space="preserve">                                                          </w:t>
          </w:r>
        </w:p>
      </w:docPartBody>
    </w:docPart>
    <w:docPart>
      <w:docPartPr>
        <w:name w:val="014DEC99D8A5412395EE54A193123914"/>
        <w:category>
          <w:name w:val="General"/>
          <w:gallery w:val="placeholder"/>
        </w:category>
        <w:types>
          <w:type w:val="bbPlcHdr"/>
        </w:types>
        <w:behaviors>
          <w:behavior w:val="content"/>
        </w:behaviors>
        <w:guid w:val="{EE88947B-744B-4A3A-87C9-3E5973D98C4E}"/>
      </w:docPartPr>
      <w:docPartBody>
        <w:p w:rsidR="00E517DF" w:rsidRDefault="00E517DF">
          <w:pPr>
            <w:pStyle w:val="014DEC99D8A5412395EE54A193123914"/>
          </w:pPr>
          <w:r>
            <w:rPr>
              <w:rStyle w:val="Responseboxtext"/>
            </w:rPr>
            <w:t xml:space="preserve">                                                          </w:t>
          </w:r>
        </w:p>
      </w:docPartBody>
    </w:docPart>
    <w:docPart>
      <w:docPartPr>
        <w:name w:val="BE96B4DEC5F948308A8DB2E86DF1AF72"/>
        <w:category>
          <w:name w:val="General"/>
          <w:gallery w:val="placeholder"/>
        </w:category>
        <w:types>
          <w:type w:val="bbPlcHdr"/>
        </w:types>
        <w:behaviors>
          <w:behavior w:val="content"/>
        </w:behaviors>
        <w:guid w:val="{DD70F47F-EE89-43B6-B6E2-F37CA87A45F5}"/>
      </w:docPartPr>
      <w:docPartBody>
        <w:p w:rsidR="00E517DF" w:rsidRDefault="00E517DF">
          <w:pPr>
            <w:pStyle w:val="BE96B4DEC5F948308A8DB2E86DF1AF72"/>
          </w:pPr>
          <w:r>
            <w:rPr>
              <w:rStyle w:val="Responseboxtext"/>
            </w:rPr>
            <w:t xml:space="preserve">                                                          </w:t>
          </w:r>
        </w:p>
      </w:docPartBody>
    </w:docPart>
    <w:docPart>
      <w:docPartPr>
        <w:name w:val="EA6D2D8717004FBE9DDD7993B96B1304"/>
        <w:category>
          <w:name w:val="General"/>
          <w:gallery w:val="placeholder"/>
        </w:category>
        <w:types>
          <w:type w:val="bbPlcHdr"/>
        </w:types>
        <w:behaviors>
          <w:behavior w:val="content"/>
        </w:behaviors>
        <w:guid w:val="{1E7385DB-9699-4814-80CB-036CE9553979}"/>
      </w:docPartPr>
      <w:docPartBody>
        <w:p w:rsidR="00E517DF" w:rsidRDefault="00E517DF">
          <w:pPr>
            <w:pStyle w:val="EA6D2D8717004FBE9DDD7993B96B1304"/>
          </w:pPr>
          <w:r>
            <w:rPr>
              <w:rStyle w:val="Responseboxtext"/>
            </w:rPr>
            <w:t xml:space="preserve">                                                          </w:t>
          </w:r>
        </w:p>
      </w:docPartBody>
    </w:docPart>
    <w:docPart>
      <w:docPartPr>
        <w:name w:val="E04C2024AB8941E49204C9264D12850A"/>
        <w:category>
          <w:name w:val="General"/>
          <w:gallery w:val="placeholder"/>
        </w:category>
        <w:types>
          <w:type w:val="bbPlcHdr"/>
        </w:types>
        <w:behaviors>
          <w:behavior w:val="content"/>
        </w:behaviors>
        <w:guid w:val="{1B9F5C91-015D-4163-9B0A-2EDDD79CAC75}"/>
      </w:docPartPr>
      <w:docPartBody>
        <w:p w:rsidR="00E517DF" w:rsidRDefault="00E517DF">
          <w:pPr>
            <w:pStyle w:val="E04C2024AB8941E49204C9264D12850A"/>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DC3DE845AFC644E3A2BA61848B274E1B"/>
        <w:category>
          <w:name w:val="General"/>
          <w:gallery w:val="placeholder"/>
        </w:category>
        <w:types>
          <w:type w:val="bbPlcHdr"/>
        </w:types>
        <w:behaviors>
          <w:behavior w:val="content"/>
        </w:behaviors>
        <w:guid w:val="{D50AB4E1-80C7-4B02-BA35-309886525E35}"/>
      </w:docPartPr>
      <w:docPartBody>
        <w:p w:rsidR="00E517DF" w:rsidRDefault="00E517DF">
          <w:pPr>
            <w:pStyle w:val="DC3DE845AFC644E3A2BA61848B274E1B"/>
          </w:pPr>
          <w:r>
            <w:rPr>
              <w:rStyle w:val="Responseboxtext"/>
            </w:rPr>
            <w:t xml:space="preserve">                                                          </w:t>
          </w:r>
        </w:p>
      </w:docPartBody>
    </w:docPart>
    <w:docPart>
      <w:docPartPr>
        <w:name w:val="1FBB056D964E434FA5D8F53EC27C2F63"/>
        <w:category>
          <w:name w:val="General"/>
          <w:gallery w:val="placeholder"/>
        </w:category>
        <w:types>
          <w:type w:val="bbPlcHdr"/>
        </w:types>
        <w:behaviors>
          <w:behavior w:val="content"/>
        </w:behaviors>
        <w:guid w:val="{F8F3CC49-555C-4E9F-81F1-AD5636F8C6A5}"/>
      </w:docPartPr>
      <w:docPartBody>
        <w:p w:rsidR="00E517DF" w:rsidRDefault="00E517DF">
          <w:pPr>
            <w:pStyle w:val="1FBB056D964E434FA5D8F53EC27C2F63"/>
          </w:pPr>
          <w:r>
            <w:rPr>
              <w:rStyle w:val="Responseboxtext"/>
            </w:rPr>
            <w:t xml:space="preserve">                                                          </w:t>
          </w:r>
        </w:p>
      </w:docPartBody>
    </w:docPart>
    <w:docPart>
      <w:docPartPr>
        <w:name w:val="E050B518D8AA4309B57CDE6A02CFE8E7"/>
        <w:category>
          <w:name w:val="General"/>
          <w:gallery w:val="placeholder"/>
        </w:category>
        <w:types>
          <w:type w:val="bbPlcHdr"/>
        </w:types>
        <w:behaviors>
          <w:behavior w:val="content"/>
        </w:behaviors>
        <w:guid w:val="{912FC5BC-2B29-49B1-9B2F-4AA88CDB42A0}"/>
      </w:docPartPr>
      <w:docPartBody>
        <w:p w:rsidR="00E517DF" w:rsidRDefault="00E517DF">
          <w:pPr>
            <w:pStyle w:val="E050B518D8AA4309B57CDE6A02CFE8E7"/>
          </w:pPr>
          <w:r>
            <w:rPr>
              <w:rStyle w:val="Responseboxtext"/>
            </w:rPr>
            <w:t xml:space="preserve">                                                          </w:t>
          </w:r>
        </w:p>
      </w:docPartBody>
    </w:docPart>
    <w:docPart>
      <w:docPartPr>
        <w:name w:val="F9FC09DCC4DA48E7A49FBE85BC05196E"/>
        <w:category>
          <w:name w:val="General"/>
          <w:gallery w:val="placeholder"/>
        </w:category>
        <w:types>
          <w:type w:val="bbPlcHdr"/>
        </w:types>
        <w:behaviors>
          <w:behavior w:val="content"/>
        </w:behaviors>
        <w:guid w:val="{ECB64DCD-64B4-44C6-A602-A965776CD1A9}"/>
      </w:docPartPr>
      <w:docPartBody>
        <w:p w:rsidR="00E517DF" w:rsidRDefault="00E517DF">
          <w:pPr>
            <w:pStyle w:val="F9FC09DCC4DA48E7A49FBE85BC05196E"/>
          </w:pPr>
          <w:r>
            <w:rPr>
              <w:rStyle w:val="Responseboxtext"/>
            </w:rPr>
            <w:t xml:space="preserve">                                                          </w:t>
          </w:r>
        </w:p>
      </w:docPartBody>
    </w:docPart>
    <w:docPart>
      <w:docPartPr>
        <w:name w:val="C410315E2D18455B93085BFE69BC229D"/>
        <w:category>
          <w:name w:val="General"/>
          <w:gallery w:val="placeholder"/>
        </w:category>
        <w:types>
          <w:type w:val="bbPlcHdr"/>
        </w:types>
        <w:behaviors>
          <w:behavior w:val="content"/>
        </w:behaviors>
        <w:guid w:val="{E141F721-3B69-41FA-B34F-2629044CCB9C}"/>
      </w:docPartPr>
      <w:docPartBody>
        <w:p w:rsidR="00E517DF" w:rsidRDefault="00E517DF">
          <w:pPr>
            <w:pStyle w:val="C410315E2D18455B93085BFE69BC229D"/>
          </w:pPr>
          <w:r>
            <w:rPr>
              <w:rStyle w:val="Responseboxtext"/>
            </w:rPr>
            <w:t xml:space="preserve">                                                          </w:t>
          </w:r>
        </w:p>
      </w:docPartBody>
    </w:docPart>
    <w:docPart>
      <w:docPartPr>
        <w:name w:val="84A7EA1046864AFF9970EB166639E3D6"/>
        <w:category>
          <w:name w:val="General"/>
          <w:gallery w:val="placeholder"/>
        </w:category>
        <w:types>
          <w:type w:val="bbPlcHdr"/>
        </w:types>
        <w:behaviors>
          <w:behavior w:val="content"/>
        </w:behaviors>
        <w:guid w:val="{8E84D30E-959E-44E4-BBF3-0F658D661E85}"/>
      </w:docPartPr>
      <w:docPartBody>
        <w:p w:rsidR="00E517DF" w:rsidRDefault="00E517DF">
          <w:pPr>
            <w:pStyle w:val="84A7EA1046864AFF9970EB166639E3D6"/>
          </w:pPr>
          <w:r>
            <w:rPr>
              <w:rStyle w:val="Responseboxtext"/>
            </w:rPr>
            <w:t xml:space="preserve">                                                          </w:t>
          </w:r>
        </w:p>
      </w:docPartBody>
    </w:docPart>
    <w:docPart>
      <w:docPartPr>
        <w:name w:val="0309CB6EB7654C85B436680EECD2332E"/>
        <w:category>
          <w:name w:val="General"/>
          <w:gallery w:val="placeholder"/>
        </w:category>
        <w:types>
          <w:type w:val="bbPlcHdr"/>
        </w:types>
        <w:behaviors>
          <w:behavior w:val="content"/>
        </w:behaviors>
        <w:guid w:val="{3690BFE0-9AA3-4F4F-8F8B-F596F9E4F38C}"/>
      </w:docPartPr>
      <w:docPartBody>
        <w:p w:rsidR="00E517DF" w:rsidRDefault="00E517DF">
          <w:pPr>
            <w:pStyle w:val="0309CB6EB7654C85B436680EECD2332E"/>
          </w:pPr>
          <w:r>
            <w:rPr>
              <w:rStyle w:val="Responseboxtext"/>
            </w:rPr>
            <w:t xml:space="preserve">                                                          </w:t>
          </w:r>
        </w:p>
      </w:docPartBody>
    </w:docPart>
    <w:docPart>
      <w:docPartPr>
        <w:name w:val="988603D14242403DAE555745077095DA"/>
        <w:category>
          <w:name w:val="General"/>
          <w:gallery w:val="placeholder"/>
        </w:category>
        <w:types>
          <w:type w:val="bbPlcHdr"/>
        </w:types>
        <w:behaviors>
          <w:behavior w:val="content"/>
        </w:behaviors>
        <w:guid w:val="{16AF9CBD-F450-4B04-9B4C-026054314676}"/>
      </w:docPartPr>
      <w:docPartBody>
        <w:p w:rsidR="00E517DF" w:rsidRDefault="00E517DF">
          <w:pPr>
            <w:pStyle w:val="988603D14242403DAE555745077095DA"/>
          </w:pPr>
          <w:r>
            <w:rPr>
              <w:rStyle w:val="Responseboxtext"/>
            </w:rPr>
            <w:t xml:space="preserve">                                                          </w:t>
          </w:r>
        </w:p>
      </w:docPartBody>
    </w:docPart>
    <w:docPart>
      <w:docPartPr>
        <w:name w:val="2E5375118CDD4E59B58CDF52079CBCAF"/>
        <w:category>
          <w:name w:val="General"/>
          <w:gallery w:val="placeholder"/>
        </w:category>
        <w:types>
          <w:type w:val="bbPlcHdr"/>
        </w:types>
        <w:behaviors>
          <w:behavior w:val="content"/>
        </w:behaviors>
        <w:guid w:val="{D0D54502-57E4-46E1-A9CD-ED7B701C6623}"/>
      </w:docPartPr>
      <w:docPartBody>
        <w:p w:rsidR="00E517DF" w:rsidRDefault="00E517DF">
          <w:pPr>
            <w:pStyle w:val="2E5375118CDD4E59B58CDF52079CBCAF"/>
          </w:pPr>
          <w:r>
            <w:rPr>
              <w:rStyle w:val="Responseboxtext"/>
            </w:rPr>
            <w:t xml:space="preserve">                                                          </w:t>
          </w:r>
        </w:p>
      </w:docPartBody>
    </w:docPart>
    <w:docPart>
      <w:docPartPr>
        <w:name w:val="437807A853024C639ED1BE3B60D05887"/>
        <w:category>
          <w:name w:val="General"/>
          <w:gallery w:val="placeholder"/>
        </w:category>
        <w:types>
          <w:type w:val="bbPlcHdr"/>
        </w:types>
        <w:behaviors>
          <w:behavior w:val="content"/>
        </w:behaviors>
        <w:guid w:val="{9514AEC6-02AA-4CCF-9471-FDE88355AA9F}"/>
      </w:docPartPr>
      <w:docPartBody>
        <w:p w:rsidR="00E517DF" w:rsidRDefault="00E517DF">
          <w:pPr>
            <w:pStyle w:val="437807A853024C639ED1BE3B60D05887"/>
          </w:pPr>
          <w:r>
            <w:rPr>
              <w:rStyle w:val="Responseboxtext"/>
            </w:rPr>
            <w:t xml:space="preserve">                                                          </w:t>
          </w:r>
        </w:p>
      </w:docPartBody>
    </w:docPart>
    <w:docPart>
      <w:docPartPr>
        <w:name w:val="2F784539DC134A838987C406BB47A699"/>
        <w:category>
          <w:name w:val="General"/>
          <w:gallery w:val="placeholder"/>
        </w:category>
        <w:types>
          <w:type w:val="bbPlcHdr"/>
        </w:types>
        <w:behaviors>
          <w:behavior w:val="content"/>
        </w:behaviors>
        <w:guid w:val="{6A2BAB16-5D10-4446-AF14-89AACF0B4C0A}"/>
      </w:docPartPr>
      <w:docPartBody>
        <w:p w:rsidR="00E517DF" w:rsidRDefault="00E517DF">
          <w:pPr>
            <w:pStyle w:val="2F784539DC134A838987C406BB47A699"/>
          </w:pPr>
          <w:r>
            <w:rPr>
              <w:rStyle w:val="Responseboxtext"/>
            </w:rPr>
            <w:t xml:space="preserve">                                                          </w:t>
          </w:r>
        </w:p>
      </w:docPartBody>
    </w:docPart>
    <w:docPart>
      <w:docPartPr>
        <w:name w:val="63B638957E14440F82136B095E264916"/>
        <w:category>
          <w:name w:val="General"/>
          <w:gallery w:val="placeholder"/>
        </w:category>
        <w:types>
          <w:type w:val="bbPlcHdr"/>
        </w:types>
        <w:behaviors>
          <w:behavior w:val="content"/>
        </w:behaviors>
        <w:guid w:val="{FF05D583-51C4-4E3E-92B7-C55ED762CA89}"/>
      </w:docPartPr>
      <w:docPartBody>
        <w:p w:rsidR="00E517DF" w:rsidRDefault="00E517DF">
          <w:pPr>
            <w:pStyle w:val="63B638957E14440F82136B095E264916"/>
          </w:pPr>
          <w:r>
            <w:rPr>
              <w:rStyle w:val="Responseboxtext"/>
            </w:rPr>
            <w:t xml:space="preserve">                                                          </w:t>
          </w:r>
        </w:p>
      </w:docPartBody>
    </w:docPart>
    <w:docPart>
      <w:docPartPr>
        <w:name w:val="B36B7F03D1DA4C28934BE55F4C77CF60"/>
        <w:category>
          <w:name w:val="General"/>
          <w:gallery w:val="placeholder"/>
        </w:category>
        <w:types>
          <w:type w:val="bbPlcHdr"/>
        </w:types>
        <w:behaviors>
          <w:behavior w:val="content"/>
        </w:behaviors>
        <w:guid w:val="{82291353-B376-44F7-B2D2-C6987D049807}"/>
      </w:docPartPr>
      <w:docPartBody>
        <w:p w:rsidR="00E517DF" w:rsidRDefault="00E517DF">
          <w:pPr>
            <w:pStyle w:val="B36B7F03D1DA4C28934BE55F4C77CF60"/>
          </w:pPr>
          <w:r>
            <w:rPr>
              <w:rStyle w:val="Responseboxtext"/>
            </w:rPr>
            <w:t xml:space="preserve">                                                          </w:t>
          </w:r>
        </w:p>
      </w:docPartBody>
    </w:docPart>
    <w:docPart>
      <w:docPartPr>
        <w:name w:val="B7036D600DC8414DBDCAFDD8AFA0E5E5"/>
        <w:category>
          <w:name w:val="General"/>
          <w:gallery w:val="placeholder"/>
        </w:category>
        <w:types>
          <w:type w:val="bbPlcHdr"/>
        </w:types>
        <w:behaviors>
          <w:behavior w:val="content"/>
        </w:behaviors>
        <w:guid w:val="{C43E3134-1D1D-4657-82D4-61C0B14CCB7A}"/>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19746AAF1B9246F9826FC5F8BD7FFABB"/>
        <w:category>
          <w:name w:val="General"/>
          <w:gallery w:val="placeholder"/>
        </w:category>
        <w:types>
          <w:type w:val="bbPlcHdr"/>
        </w:types>
        <w:behaviors>
          <w:behavior w:val="content"/>
        </w:behaviors>
        <w:guid w:val="{9AEC4370-BB8F-433A-B091-21779A7DAC48}"/>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739FCD37A0BA4F0EB8BAC4EF2003B3BE"/>
        <w:category>
          <w:name w:val="General"/>
          <w:gallery w:val="placeholder"/>
        </w:category>
        <w:types>
          <w:type w:val="bbPlcHdr"/>
        </w:types>
        <w:behaviors>
          <w:behavior w:val="content"/>
        </w:behaviors>
        <w:guid w:val="{267263CA-8804-4881-BCE3-2DD4A0E7C743}"/>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6AC3D7C45AC2494A8E6977383E3678DB"/>
        <w:category>
          <w:name w:val="General"/>
          <w:gallery w:val="placeholder"/>
        </w:category>
        <w:types>
          <w:type w:val="bbPlcHdr"/>
        </w:types>
        <w:behaviors>
          <w:behavior w:val="content"/>
        </w:behaviors>
        <w:guid w:val="{8F702FA5-4E54-4482-A7BC-B43A71460050}"/>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2F8DA5CB0F8D4B5EBC5DF70F626EF229"/>
        <w:category>
          <w:name w:val="General"/>
          <w:gallery w:val="placeholder"/>
        </w:category>
        <w:types>
          <w:type w:val="bbPlcHdr"/>
        </w:types>
        <w:behaviors>
          <w:behavior w:val="content"/>
        </w:behaviors>
        <w:guid w:val="{172F7BE4-0D37-48E1-A8C3-67B2CB8AEA0E}"/>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69A16D254AE14B169646628AA3ACDF43"/>
        <w:category>
          <w:name w:val="General"/>
          <w:gallery w:val="placeholder"/>
        </w:category>
        <w:types>
          <w:type w:val="bbPlcHdr"/>
        </w:types>
        <w:behaviors>
          <w:behavior w:val="content"/>
        </w:behaviors>
        <w:guid w:val="{ACA7B1C5-B191-45EA-9CF6-D6326B8359F3}"/>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D24DFCEA7EB542EDBAE81E070BC80057"/>
        <w:category>
          <w:name w:val="General"/>
          <w:gallery w:val="placeholder"/>
        </w:category>
        <w:types>
          <w:type w:val="bbPlcHdr"/>
        </w:types>
        <w:behaviors>
          <w:behavior w:val="content"/>
        </w:behaviors>
        <w:guid w:val="{2369053D-FD97-43BB-93B7-9697A3FA626B}"/>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6F21422921204897A80277DDBA6E4C7D"/>
        <w:category>
          <w:name w:val="General"/>
          <w:gallery w:val="placeholder"/>
        </w:category>
        <w:types>
          <w:type w:val="bbPlcHdr"/>
        </w:types>
        <w:behaviors>
          <w:behavior w:val="content"/>
        </w:behaviors>
        <w:guid w:val="{A58CAFF1-7400-42C3-A675-5C8086641C0B}"/>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F63D36A6DD454F48BDE8A6DB75546139"/>
        <w:category>
          <w:name w:val="General"/>
          <w:gallery w:val="placeholder"/>
        </w:category>
        <w:types>
          <w:type w:val="bbPlcHdr"/>
        </w:types>
        <w:behaviors>
          <w:behavior w:val="content"/>
        </w:behaviors>
        <w:guid w:val="{D234377D-8BD1-49D5-BF28-0B4D7DAC4508}"/>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4D375230DE36453E821CF63E5363C263"/>
        <w:category>
          <w:name w:val="General"/>
          <w:gallery w:val="placeholder"/>
        </w:category>
        <w:types>
          <w:type w:val="bbPlcHdr"/>
        </w:types>
        <w:behaviors>
          <w:behavior w:val="content"/>
        </w:behaviors>
        <w:guid w:val="{DC39D1EC-A72B-4A3A-822B-C40B79202C72}"/>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4123D09BE6F44AC0996422D797788F7E"/>
        <w:category>
          <w:name w:val="General"/>
          <w:gallery w:val="placeholder"/>
        </w:category>
        <w:types>
          <w:type w:val="bbPlcHdr"/>
        </w:types>
        <w:behaviors>
          <w:behavior w:val="content"/>
        </w:behaviors>
        <w:guid w:val="{03AD355D-CB5D-4CDD-A019-19A85342F329}"/>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63B66E2F89EB48F6832208EF2AC8823A"/>
        <w:category>
          <w:name w:val="General"/>
          <w:gallery w:val="placeholder"/>
        </w:category>
        <w:types>
          <w:type w:val="bbPlcHdr"/>
        </w:types>
        <w:behaviors>
          <w:behavior w:val="content"/>
        </w:behaviors>
        <w:guid w:val="{829377A6-1CA0-43C6-9760-090681E9FFC1}"/>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C7A8E1ACA28149298C91942EAE2C4B00"/>
        <w:category>
          <w:name w:val="General"/>
          <w:gallery w:val="placeholder"/>
        </w:category>
        <w:types>
          <w:type w:val="bbPlcHdr"/>
        </w:types>
        <w:behaviors>
          <w:behavior w:val="content"/>
        </w:behaviors>
        <w:guid w:val="{06F9B886-2D4B-4D64-9A0F-807F3A9E2C23}"/>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EA038273F2354828B31965EF594D1E2A"/>
        <w:category>
          <w:name w:val="General"/>
          <w:gallery w:val="placeholder"/>
        </w:category>
        <w:types>
          <w:type w:val="bbPlcHdr"/>
        </w:types>
        <w:behaviors>
          <w:behavior w:val="content"/>
        </w:behaviors>
        <w:guid w:val="{6761F2E7-3AB2-4F47-B11B-FC15D874F4B9}"/>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E14B75A481004FDC803AA0447A56DE60"/>
        <w:category>
          <w:name w:val="General"/>
          <w:gallery w:val="placeholder"/>
        </w:category>
        <w:types>
          <w:type w:val="bbPlcHdr"/>
        </w:types>
        <w:behaviors>
          <w:behavior w:val="content"/>
        </w:behaviors>
        <w:guid w:val="{D1AF01FE-E501-4531-8F50-15351BC70623}"/>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40C36D6730FF49859B1CE2F82114F507"/>
        <w:category>
          <w:name w:val="General"/>
          <w:gallery w:val="placeholder"/>
        </w:category>
        <w:types>
          <w:type w:val="bbPlcHdr"/>
        </w:types>
        <w:behaviors>
          <w:behavior w:val="content"/>
        </w:behaviors>
        <w:guid w:val="{4474B329-1605-4102-BFD5-953306B07EDF}"/>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8B4022D23AB84D918E1167D34C955CFC"/>
        <w:category>
          <w:name w:val="General"/>
          <w:gallery w:val="placeholder"/>
        </w:category>
        <w:types>
          <w:type w:val="bbPlcHdr"/>
        </w:types>
        <w:behaviors>
          <w:behavior w:val="content"/>
        </w:behaviors>
        <w:guid w:val="{CFB4196A-31F8-4B7C-84CA-8ACE92FB2824}"/>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563037B7488647ABB96D4818FE187D0B"/>
        <w:category>
          <w:name w:val="General"/>
          <w:gallery w:val="placeholder"/>
        </w:category>
        <w:types>
          <w:type w:val="bbPlcHdr"/>
        </w:types>
        <w:behaviors>
          <w:behavior w:val="content"/>
        </w:behaviors>
        <w:guid w:val="{82065D6B-3732-4092-BDD6-48A401F905E5}"/>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61B22C030D184611A82D66AAB957226F"/>
        <w:category>
          <w:name w:val="General"/>
          <w:gallery w:val="placeholder"/>
        </w:category>
        <w:types>
          <w:type w:val="bbPlcHdr"/>
        </w:types>
        <w:behaviors>
          <w:behavior w:val="content"/>
        </w:behaviors>
        <w:guid w:val="{34FD8222-B99A-4B1C-AFA4-BCAEF38032F2}"/>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DFECF1361F21484F8BC57527B66885C4"/>
        <w:category>
          <w:name w:val="General"/>
          <w:gallery w:val="placeholder"/>
        </w:category>
        <w:types>
          <w:type w:val="bbPlcHdr"/>
        </w:types>
        <w:behaviors>
          <w:behavior w:val="content"/>
        </w:behaviors>
        <w:guid w:val="{AFB76D1B-359A-4D4C-ABE2-B6F294B9A690}"/>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EC430122179E47A4854722AC46EF4B05"/>
        <w:category>
          <w:name w:val="General"/>
          <w:gallery w:val="placeholder"/>
        </w:category>
        <w:types>
          <w:type w:val="bbPlcHdr"/>
        </w:types>
        <w:behaviors>
          <w:behavior w:val="content"/>
        </w:behaviors>
        <w:guid w:val="{EBDE7C9B-7CD0-4ECC-AB30-A83C2C29A4AD}"/>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F719F545912E493291D64CF9711783BA"/>
        <w:category>
          <w:name w:val="General"/>
          <w:gallery w:val="placeholder"/>
        </w:category>
        <w:types>
          <w:type w:val="bbPlcHdr"/>
        </w:types>
        <w:behaviors>
          <w:behavior w:val="content"/>
        </w:behaviors>
        <w:guid w:val="{02B2EBFF-0388-47D3-8EE7-7EE49440BC1F}"/>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6AD913EFD82B4C68AAE39E97E631C2DD"/>
        <w:category>
          <w:name w:val="General"/>
          <w:gallery w:val="placeholder"/>
        </w:category>
        <w:types>
          <w:type w:val="bbPlcHdr"/>
        </w:types>
        <w:behaviors>
          <w:behavior w:val="content"/>
        </w:behaviors>
        <w:guid w:val="{C36AE31E-0D67-48B7-8BA7-1C1CE747865E}"/>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1541CFC367104B42AB49DA83F5376520"/>
        <w:category>
          <w:name w:val="General"/>
          <w:gallery w:val="placeholder"/>
        </w:category>
        <w:types>
          <w:type w:val="bbPlcHdr"/>
        </w:types>
        <w:behaviors>
          <w:behavior w:val="content"/>
        </w:behaviors>
        <w:guid w:val="{E8BEB499-1BF7-42D5-9FC8-73E495907B88}"/>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8E45A2AE2A1A4EBBB6D964C79F7F2C69"/>
        <w:category>
          <w:name w:val="General"/>
          <w:gallery w:val="placeholder"/>
        </w:category>
        <w:types>
          <w:type w:val="bbPlcHdr"/>
        </w:types>
        <w:behaviors>
          <w:behavior w:val="content"/>
        </w:behaviors>
        <w:guid w:val="{1DD1EB07-2AAC-4E2B-9E48-4FF129404209}"/>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3B8C6268BE6F4267A3E5AA008D9E2B93"/>
        <w:category>
          <w:name w:val="General"/>
          <w:gallery w:val="placeholder"/>
        </w:category>
        <w:types>
          <w:type w:val="bbPlcHdr"/>
        </w:types>
        <w:behaviors>
          <w:behavior w:val="content"/>
        </w:behaviors>
        <w:guid w:val="{78A6DCC8-CD78-43FB-A7FF-EC43D8DE9AE2}"/>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88EC9C79A0D5485BBBCBA08D51E653FC"/>
        <w:category>
          <w:name w:val="General"/>
          <w:gallery w:val="placeholder"/>
        </w:category>
        <w:types>
          <w:type w:val="bbPlcHdr"/>
        </w:types>
        <w:behaviors>
          <w:behavior w:val="content"/>
        </w:behaviors>
        <w:guid w:val="{36EDEB8F-1862-4A9D-9B70-653DC54C06E4}"/>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BAC112D628E24B9EB847D0999CBCCEB8"/>
        <w:category>
          <w:name w:val="General"/>
          <w:gallery w:val="placeholder"/>
        </w:category>
        <w:types>
          <w:type w:val="bbPlcHdr"/>
        </w:types>
        <w:behaviors>
          <w:behavior w:val="content"/>
        </w:behaviors>
        <w:guid w:val="{1EEA2955-693E-423F-A992-FECD47F3BFAF}"/>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988BE7BB90B34E09B7D6706E25B95257"/>
        <w:category>
          <w:name w:val="General"/>
          <w:gallery w:val="placeholder"/>
        </w:category>
        <w:types>
          <w:type w:val="bbPlcHdr"/>
        </w:types>
        <w:behaviors>
          <w:behavior w:val="content"/>
        </w:behaviors>
        <w:guid w:val="{F7FDDFE5-B41C-4DC9-AB01-CE572F488781}"/>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1F41B314C5B842E3B984537BCEA83A7A"/>
        <w:category>
          <w:name w:val="General"/>
          <w:gallery w:val="placeholder"/>
        </w:category>
        <w:types>
          <w:type w:val="bbPlcHdr"/>
        </w:types>
        <w:behaviors>
          <w:behavior w:val="content"/>
        </w:behaviors>
        <w:guid w:val="{D3F9D5E3-2E13-4D32-9FA7-E94479909412}"/>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9387964C2B714F15BA3FF6FE4E88C821"/>
        <w:category>
          <w:name w:val="General"/>
          <w:gallery w:val="placeholder"/>
        </w:category>
        <w:types>
          <w:type w:val="bbPlcHdr"/>
        </w:types>
        <w:behaviors>
          <w:behavior w:val="content"/>
        </w:behaviors>
        <w:guid w:val="{4EBA292F-85E9-4D01-8B5E-BFC1A4E2036C}"/>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B5E2CDDCA5E440358D1A9E1258391525"/>
        <w:category>
          <w:name w:val="General"/>
          <w:gallery w:val="placeholder"/>
        </w:category>
        <w:types>
          <w:type w:val="bbPlcHdr"/>
        </w:types>
        <w:behaviors>
          <w:behavior w:val="content"/>
        </w:behaviors>
        <w:guid w:val="{C7DAF87B-3204-4065-B5F3-CFFB826D7F9A}"/>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7F402A3F30E44E65B378FE89B3537F6C"/>
        <w:category>
          <w:name w:val="General"/>
          <w:gallery w:val="placeholder"/>
        </w:category>
        <w:types>
          <w:type w:val="bbPlcHdr"/>
        </w:types>
        <w:behaviors>
          <w:behavior w:val="content"/>
        </w:behaviors>
        <w:guid w:val="{9FC833A3-9126-496A-89FD-395B6974C962}"/>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D91155E5BD0C485182B7B00C7C3B3957"/>
        <w:category>
          <w:name w:val="General"/>
          <w:gallery w:val="placeholder"/>
        </w:category>
        <w:types>
          <w:type w:val="bbPlcHdr"/>
        </w:types>
        <w:behaviors>
          <w:behavior w:val="content"/>
        </w:behaviors>
        <w:guid w:val="{193887A8-7084-44E6-8DF2-4D5E62CCBBE8}"/>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DBBF86131EDE40D184BD4CDE4D258E43"/>
        <w:category>
          <w:name w:val="General"/>
          <w:gallery w:val="placeholder"/>
        </w:category>
        <w:types>
          <w:type w:val="bbPlcHdr"/>
        </w:types>
        <w:behaviors>
          <w:behavior w:val="content"/>
        </w:behaviors>
        <w:guid w:val="{32886E4A-7E0B-46D0-9CE2-A033CEBF8CC4}"/>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ABE1D2D355B64EBBADB95F95CD6285E0"/>
        <w:category>
          <w:name w:val="General"/>
          <w:gallery w:val="placeholder"/>
        </w:category>
        <w:types>
          <w:type w:val="bbPlcHdr"/>
        </w:types>
        <w:behaviors>
          <w:behavior w:val="content"/>
        </w:behaviors>
        <w:guid w:val="{850D7FE6-1F1F-44E5-96DD-05B60F5F5C87}"/>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F45CBE72CDA7403C81ABE30B3D23C78C"/>
        <w:category>
          <w:name w:val="General"/>
          <w:gallery w:val="placeholder"/>
        </w:category>
        <w:types>
          <w:type w:val="bbPlcHdr"/>
        </w:types>
        <w:behaviors>
          <w:behavior w:val="content"/>
        </w:behaviors>
        <w:guid w:val="{66A288B0-3AEF-4F17-AACB-041B1BB6C08B}"/>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C0A7D27B93FA48898F4757D2FDC6613B"/>
        <w:category>
          <w:name w:val="General"/>
          <w:gallery w:val="placeholder"/>
        </w:category>
        <w:types>
          <w:type w:val="bbPlcHdr"/>
        </w:types>
        <w:behaviors>
          <w:behavior w:val="content"/>
        </w:behaviors>
        <w:guid w:val="{0C1E6632-DC50-4EC8-89B5-A2B351C61F5C}"/>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A1EF260F2C0A46D9B229516F315E471F"/>
        <w:category>
          <w:name w:val="General"/>
          <w:gallery w:val="placeholder"/>
        </w:category>
        <w:types>
          <w:type w:val="bbPlcHdr"/>
        </w:types>
        <w:behaviors>
          <w:behavior w:val="content"/>
        </w:behaviors>
        <w:guid w:val="{7565F333-E141-4F95-84FE-23B68DC351BC}"/>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
      <w:docPartPr>
        <w:name w:val="2C7FEAF0800048B483783E8A5958DB4A"/>
        <w:category>
          <w:name w:val="General"/>
          <w:gallery w:val="placeholder"/>
        </w:category>
        <w:types>
          <w:type w:val="bbPlcHdr"/>
        </w:types>
        <w:behaviors>
          <w:behavior w:val="content"/>
        </w:behaviors>
        <w:guid w:val="{D561FF40-0EEF-4542-899A-55C29A85431F}"/>
      </w:docPartPr>
      <w:docPartBody>
        <w:p w:rsidR="00D90DE6" w:rsidRDefault="00D90DE6" w:rsidP="00D90DE6">
          <w:pPr>
            <w:pStyle w:val="Questiontext"/>
            <w:framePr w:hSpace="180" w:wrap="around" w:vAnchor="text" w:hAnchor="margin" w:y="1"/>
            <w:rPr>
              <w:rStyle w:val="Responseboxtext"/>
              <w:rFonts w:eastAsia="Calibri"/>
            </w:rPr>
          </w:pPr>
        </w:p>
        <w:p w:rsidR="00000A30" w:rsidRDefault="00000A3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00A30"/>
    <w:rsid w:val="00013E06"/>
    <w:rsid w:val="000B3A00"/>
    <w:rsid w:val="00100467"/>
    <w:rsid w:val="002C1620"/>
    <w:rsid w:val="0050464E"/>
    <w:rsid w:val="005057E3"/>
    <w:rsid w:val="00574D32"/>
    <w:rsid w:val="00870111"/>
    <w:rsid w:val="00872325"/>
    <w:rsid w:val="0088667C"/>
    <w:rsid w:val="009420A6"/>
    <w:rsid w:val="00965347"/>
    <w:rsid w:val="009815E2"/>
    <w:rsid w:val="00B018EA"/>
    <w:rsid w:val="00C76603"/>
    <w:rsid w:val="00CF1D85"/>
    <w:rsid w:val="00D90DE6"/>
    <w:rsid w:val="00D92F07"/>
    <w:rsid w:val="00DD7683"/>
    <w:rsid w:val="00DE3E61"/>
    <w:rsid w:val="00E517DF"/>
    <w:rsid w:val="00EF7A8B"/>
    <w:rsid w:val="00F66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D90DE6"/>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D90DE6"/>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Kar Services Ltd</Site_x0020_Name>
    <Internal_x002f_External xmlns="859f7ad6-93f6-4205-b62b-a17f28acbbac">Incoming document</Internal_x002f_External>
    <Post_x0020_code xmlns="859f7ad6-93f6-4205-b62b-a17f28acbbac">CF3 2EJ</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Newton Rd, Lower Newton Meadow Farm, Cardiff, CF3 2EJ</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2018-12-06T00:00:00+00:00</Document_x0020_Date>
    <Facility_x0020_Address xmlns="859f7ad6-93f6-4205-b62b-a17f28acbbac">Newton Rd, Lower Newton Meadow Farm, Cardiff</Facility_x0020_Address>
    <Environment_x0020_Sub_x0020_Folder xmlns="859f7ad6-93f6-4205-b62b-a17f28acbbac">Licences applications</Environment_x0020_Sub_x0020_Folder>
    <Customer_x0020_Name xmlns="859f7ad6-93f6-4205-b62b-a17f28acbbac">Kar Services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3793655E-B60D-4CC2-9648-FC4FFD33D79C}"/>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CC115651-D4AA-4364-9FA0-9BEA2B70834E}"/>
</file>

<file path=customXml/itemProps6.xml><?xml version="1.0" encoding="utf-8"?>
<ds:datastoreItem xmlns:ds="http://schemas.openxmlformats.org/officeDocument/2006/customXml" ds:itemID="{F563AFED-7DB4-4C8B-BB7B-F4EFE9ACC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1</TotalTime>
  <Pages>10</Pages>
  <Words>3198</Words>
  <Characters>18229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Nicholas Ward</cp:lastModifiedBy>
  <cp:revision>2</cp:revision>
  <cp:lastPrinted>2018-10-22T11:42:00Z</cp:lastPrinted>
  <dcterms:created xsi:type="dcterms:W3CDTF">2018-11-05T17:28:00Z</dcterms:created>
  <dcterms:modified xsi:type="dcterms:W3CDTF">2018-11-05T17:28:00Z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81fdedb4-7292-4cb3-a699-bbec3528e252</vt:lpwstr>
  </property>
  <property fmtid="{D5CDD505-2E9C-101B-9397-08002B2CF9AE}" pid="6" name="_dlc_DocId">
    <vt:lpwstr>REGU-106-65827</vt:lpwstr>
  </property>
  <property fmtid="{D5CDD505-2E9C-101B-9397-08002B2CF9AE}" pid="7" name="_dlc_DocIdUrl">
    <vt:lpwstr>https://cyfoethnaturiolcymru.sharepoint.com/teams/Regulatory/Permitting/_layouts/15/DocIdRedir.aspx?ID=REGU-106-65827, REGU-106-65827</vt:lpwstr>
  </property>
  <property fmtid="{D5CDD505-2E9C-101B-9397-08002B2CF9AE}" pid="8" name="_docset_NoMedatataSyncRequired">
    <vt:lpwstr>False</vt:lpwstr>
  </property>
</Properties>
</file>