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4849F5" w14:textId="77777777" w:rsidR="00880C97" w:rsidRDefault="00880C97"/>
    <w:tbl>
      <w:tblPr>
        <w:tblpPr w:leftFromText="181" w:rightFromText="181" w:vertAnchor="page" w:horzAnchor="page" w:tblpX="6845" w:tblpY="681"/>
        <w:tblOverlap w:val="never"/>
        <w:tblW w:w="4422" w:type="dxa"/>
        <w:tblLook w:val="04A0" w:firstRow="1" w:lastRow="0" w:firstColumn="1" w:lastColumn="0" w:noHBand="0" w:noVBand="1"/>
      </w:tblPr>
      <w:tblGrid>
        <w:gridCol w:w="4422"/>
      </w:tblGrid>
      <w:tr w:rsidR="00D240CA" w14:paraId="491FBF60" w14:textId="77777777" w:rsidTr="00E34B91">
        <w:trPr>
          <w:trHeight w:val="1961"/>
        </w:trPr>
        <w:tc>
          <w:tcPr>
            <w:tcW w:w="4422" w:type="dxa"/>
          </w:tcPr>
          <w:p w14:paraId="7B49F7B8" w14:textId="3814AFA3" w:rsidR="00D240CA" w:rsidRDefault="00880C97" w:rsidP="000647F6">
            <w:pPr>
              <w:pStyle w:val="BodyText"/>
            </w:pPr>
            <w:bookmarkStart w:id="0" w:name="_Toc368647613"/>
            <w:r w:rsidRPr="00880C97">
              <w:t>Ein cyf/Our ref:</w:t>
            </w:r>
            <w:r w:rsidR="0095175A">
              <w:t xml:space="preserve"> </w:t>
            </w:r>
            <w:r w:rsidR="00DC00CD" w:rsidRPr="0095175A">
              <w:rPr>
                <w:sz w:val="22"/>
                <w:szCs w:val="22"/>
              </w:rPr>
              <w:t>CAR_NRW0035716</w:t>
            </w:r>
            <w:r w:rsidR="0095175A" w:rsidRPr="0095175A">
              <w:rPr>
                <w:sz w:val="22"/>
                <w:szCs w:val="22"/>
              </w:rPr>
              <w:t>_RP</w:t>
            </w:r>
          </w:p>
          <w:p w14:paraId="5FB14521" w14:textId="77777777" w:rsidR="00880C97" w:rsidRDefault="00880C97" w:rsidP="000647F6">
            <w:pPr>
              <w:pStyle w:val="BodyText"/>
            </w:pPr>
            <w:r w:rsidRPr="00880C97">
              <w:t>Eich cyf/Your ref:</w:t>
            </w:r>
          </w:p>
          <w:p w14:paraId="2EB5E36C" w14:textId="77777777" w:rsidR="00880C97" w:rsidRDefault="00880C97" w:rsidP="000647F6">
            <w:pPr>
              <w:pStyle w:val="BodyText"/>
            </w:pPr>
          </w:p>
          <w:p w14:paraId="12E2774F" w14:textId="77777777" w:rsidR="006007FE" w:rsidRDefault="00E34B91" w:rsidP="000647F6">
            <w:pPr>
              <w:pStyle w:val="BodyText"/>
            </w:pPr>
            <w:r>
              <w:t>Natural Resources Wales</w:t>
            </w:r>
          </w:p>
          <w:p w14:paraId="1507D9B5" w14:textId="77777777" w:rsidR="00E34B91" w:rsidRDefault="00E34B91" w:rsidP="00E34B91">
            <w:pPr>
              <w:pStyle w:val="BodyText"/>
            </w:pPr>
            <w:r>
              <w:t>Chester Rd</w:t>
            </w:r>
          </w:p>
          <w:p w14:paraId="6937BD95" w14:textId="77777777" w:rsidR="00E34B91" w:rsidRDefault="00E34B91" w:rsidP="00E34B91">
            <w:pPr>
              <w:pStyle w:val="BodyText"/>
            </w:pPr>
            <w:r>
              <w:t>Buckley</w:t>
            </w:r>
          </w:p>
          <w:p w14:paraId="1A70EC40" w14:textId="77777777" w:rsidR="00E34B91" w:rsidRDefault="00E34B91" w:rsidP="00E34B91">
            <w:pPr>
              <w:pStyle w:val="BodyText"/>
            </w:pPr>
            <w:r>
              <w:t>Flintshire</w:t>
            </w:r>
          </w:p>
          <w:p w14:paraId="79241509" w14:textId="77777777" w:rsidR="00E34B91" w:rsidRDefault="00E34B91" w:rsidP="00E34B91">
            <w:pPr>
              <w:pStyle w:val="BodyText"/>
            </w:pPr>
            <w:r>
              <w:t>CH7 3AJ</w:t>
            </w:r>
          </w:p>
          <w:p w14:paraId="7847E68A" w14:textId="77777777" w:rsidR="00E34B91" w:rsidRDefault="00E34B91" w:rsidP="00E34B91">
            <w:pPr>
              <w:pStyle w:val="BodyText"/>
            </w:pPr>
          </w:p>
          <w:p w14:paraId="7964281A" w14:textId="77777777" w:rsidR="00880C97" w:rsidRPr="00880C97" w:rsidRDefault="00C55B5C" w:rsidP="000647F6">
            <w:pPr>
              <w:pStyle w:val="BodyText"/>
              <w:rPr>
                <w:sz w:val="20"/>
                <w:szCs w:val="20"/>
              </w:rPr>
            </w:pPr>
            <w:r>
              <w:rPr>
                <w:sz w:val="20"/>
                <w:szCs w:val="20"/>
              </w:rPr>
              <w:t>Ebost/</w:t>
            </w:r>
            <w:r w:rsidR="00880C97" w:rsidRPr="00880C97">
              <w:rPr>
                <w:sz w:val="20"/>
                <w:szCs w:val="20"/>
              </w:rPr>
              <w:t xml:space="preserve">Email: </w:t>
            </w:r>
            <w:r w:rsidR="00E34B91">
              <w:rPr>
                <w:sz w:val="20"/>
                <w:szCs w:val="20"/>
              </w:rPr>
              <w:t>paul.challender@naturalresourceswales.gov.uk</w:t>
            </w:r>
          </w:p>
          <w:p w14:paraId="126363E9" w14:textId="77777777" w:rsidR="00E34B91" w:rsidRDefault="00E34B91" w:rsidP="000647F6">
            <w:pPr>
              <w:pStyle w:val="BodyText"/>
              <w:rPr>
                <w:sz w:val="20"/>
                <w:szCs w:val="20"/>
              </w:rPr>
            </w:pPr>
          </w:p>
          <w:p w14:paraId="09FC9BDE" w14:textId="77777777" w:rsidR="00880C97" w:rsidRDefault="00C55B5C" w:rsidP="000647F6">
            <w:pPr>
              <w:pStyle w:val="BodyText"/>
              <w:rPr>
                <w:sz w:val="20"/>
                <w:szCs w:val="20"/>
              </w:rPr>
            </w:pPr>
            <w:r>
              <w:rPr>
                <w:sz w:val="20"/>
                <w:szCs w:val="20"/>
              </w:rPr>
              <w:t>Ff</w:t>
            </w:r>
            <w:r>
              <w:rPr>
                <w:rFonts w:cs="Arial"/>
                <w:sz w:val="20"/>
                <w:szCs w:val="20"/>
              </w:rPr>
              <w:t>ôn/</w:t>
            </w:r>
            <w:r w:rsidR="00E34B91">
              <w:rPr>
                <w:sz w:val="20"/>
                <w:szCs w:val="20"/>
              </w:rPr>
              <w:t>Phone: 0300 065 3238</w:t>
            </w:r>
          </w:p>
          <w:p w14:paraId="3AF44C4B" w14:textId="77777777" w:rsidR="00880C97" w:rsidRDefault="00880C97" w:rsidP="000647F6">
            <w:pPr>
              <w:pStyle w:val="BodyText"/>
            </w:pPr>
          </w:p>
        </w:tc>
      </w:tr>
    </w:tbl>
    <w:p w14:paraId="07AFC508" w14:textId="33639078" w:rsidR="00DF135D" w:rsidRDefault="0095175A" w:rsidP="00DF135D">
      <w:pPr>
        <w:pStyle w:val="BodyText"/>
      </w:pPr>
      <w:r>
        <w:t>Mr T R Price</w:t>
      </w:r>
    </w:p>
    <w:p w14:paraId="51BC6B63" w14:textId="2066DB84" w:rsidR="00DC00CD" w:rsidRDefault="00DC00CD" w:rsidP="00DF135D">
      <w:pPr>
        <w:pStyle w:val="BodyText"/>
      </w:pPr>
      <w:r>
        <w:t>P Dobbins (Chester) Limited</w:t>
      </w:r>
    </w:p>
    <w:p w14:paraId="25002D46" w14:textId="19B48268" w:rsidR="00DC00CD" w:rsidRDefault="0095175A" w:rsidP="00DF135D">
      <w:pPr>
        <w:pStyle w:val="BodyText"/>
      </w:pPr>
      <w:r>
        <w:t>Tree Tops</w:t>
      </w:r>
    </w:p>
    <w:p w14:paraId="36E37027" w14:textId="1C23A9D2" w:rsidR="00DC00CD" w:rsidRDefault="0095175A" w:rsidP="00DF135D">
      <w:pPr>
        <w:pStyle w:val="BodyText"/>
      </w:pPr>
      <w:r>
        <w:t>Herons Close</w:t>
      </w:r>
    </w:p>
    <w:p w14:paraId="4ECC480D" w14:textId="37F5CDE5" w:rsidR="00DC00CD" w:rsidRDefault="0095175A" w:rsidP="00DF135D">
      <w:pPr>
        <w:pStyle w:val="BodyText"/>
      </w:pPr>
      <w:r>
        <w:t xml:space="preserve">New </w:t>
      </w:r>
      <w:proofErr w:type="spellStart"/>
      <w:r>
        <w:t>Domewood</w:t>
      </w:r>
      <w:proofErr w:type="spellEnd"/>
    </w:p>
    <w:p w14:paraId="1E82E864" w14:textId="55B54E65" w:rsidR="00DC00CD" w:rsidRDefault="0095175A" w:rsidP="00DF135D">
      <w:pPr>
        <w:pStyle w:val="BodyText"/>
      </w:pPr>
      <w:proofErr w:type="spellStart"/>
      <w:r>
        <w:t>Felbridge</w:t>
      </w:r>
      <w:proofErr w:type="spellEnd"/>
    </w:p>
    <w:p w14:paraId="6E4396E4" w14:textId="6E6F2CA2" w:rsidR="00DC00CD" w:rsidRDefault="0095175A" w:rsidP="00DF135D">
      <w:pPr>
        <w:pStyle w:val="BodyText"/>
      </w:pPr>
      <w:r>
        <w:t>West Sussex</w:t>
      </w:r>
    </w:p>
    <w:p w14:paraId="3A103019" w14:textId="2F06FF4D" w:rsidR="0095175A" w:rsidRDefault="0095175A" w:rsidP="00DF135D">
      <w:pPr>
        <w:pStyle w:val="BodyText"/>
      </w:pPr>
      <w:r>
        <w:t>RH10 2HF</w:t>
      </w:r>
    </w:p>
    <w:p w14:paraId="7D267EB9" w14:textId="77777777" w:rsidR="00DF135D" w:rsidRDefault="00DF135D" w:rsidP="00DF135D">
      <w:pPr>
        <w:pStyle w:val="BodyText"/>
      </w:pPr>
    </w:p>
    <w:bookmarkEnd w:id="0"/>
    <w:p w14:paraId="48D86F99" w14:textId="3AC17DD5" w:rsidR="00F330C6" w:rsidRDefault="0095175A" w:rsidP="00E9414B">
      <w:pPr>
        <w:pStyle w:val="BodyText"/>
      </w:pPr>
      <w:r>
        <w:t>Monday 14</w:t>
      </w:r>
      <w:r w:rsidRPr="0095175A">
        <w:rPr>
          <w:vertAlign w:val="superscript"/>
        </w:rPr>
        <w:t>th</w:t>
      </w:r>
      <w:r>
        <w:t xml:space="preserve"> October 2019</w:t>
      </w:r>
    </w:p>
    <w:p w14:paraId="323E2C1B" w14:textId="77777777" w:rsidR="00E34B91" w:rsidRDefault="00E34B91" w:rsidP="00E9414B">
      <w:pPr>
        <w:pStyle w:val="BodyText"/>
      </w:pPr>
    </w:p>
    <w:p w14:paraId="162ED463" w14:textId="06F1456E" w:rsidR="00E34B91" w:rsidRDefault="0095175A" w:rsidP="00E34B91">
      <w:pPr>
        <w:pStyle w:val="BodyText"/>
      </w:pPr>
      <w:r>
        <w:t>Dear Mr Price</w:t>
      </w:r>
      <w:r w:rsidR="00E34B91" w:rsidRPr="00E34B91">
        <w:t>,</w:t>
      </w:r>
    </w:p>
    <w:p w14:paraId="1D96A5DF" w14:textId="77777777" w:rsidR="00E34B91" w:rsidRPr="00E34B91" w:rsidRDefault="00E34B91" w:rsidP="00E34B91">
      <w:pPr>
        <w:pStyle w:val="BodyText"/>
      </w:pPr>
    </w:p>
    <w:p w14:paraId="37660F90" w14:textId="562FDF97" w:rsidR="00E34B91" w:rsidRPr="00E34B91" w:rsidRDefault="0095175A" w:rsidP="00E34B91">
      <w:pPr>
        <w:pStyle w:val="BodyText"/>
      </w:pPr>
      <w:r>
        <w:t>Further to my email sent on 27/09/19; p</w:t>
      </w:r>
      <w:r w:rsidR="00E34B91" w:rsidRPr="00E34B91">
        <w:t>lease find enclosed a copy of the Compliance Assessment Repor</w:t>
      </w:r>
      <w:r w:rsidR="00FA1E07">
        <w:t>t (CAR) following the incident response</w:t>
      </w:r>
      <w:r w:rsidR="00E34B91" w:rsidRPr="00E34B91">
        <w:t xml:space="preserve"> visit undertaken by Paul Challender </w:t>
      </w:r>
      <w:r>
        <w:t>on 12</w:t>
      </w:r>
      <w:r w:rsidR="00DC00CD">
        <w:t>/09/19</w:t>
      </w:r>
      <w:r w:rsidR="00E34B91" w:rsidRPr="00E34B91">
        <w:t>.</w:t>
      </w:r>
    </w:p>
    <w:p w14:paraId="616FDFF3" w14:textId="77777777" w:rsidR="00E34B91" w:rsidRDefault="00E34B91" w:rsidP="00E34B91">
      <w:pPr>
        <w:pStyle w:val="BodyText"/>
      </w:pPr>
    </w:p>
    <w:p w14:paraId="1BEF68E9" w14:textId="556B298D" w:rsidR="00E34B91" w:rsidRDefault="00E34B91" w:rsidP="00E34B91">
      <w:pPr>
        <w:pStyle w:val="BodyText"/>
      </w:pPr>
      <w:r w:rsidRPr="00E34B91">
        <w:t>This report will form part of the public register. If you consider that any information contained in the report should be excluded due to commercial confidentiality or National Security you should contact your site officer within 15 working days of receipt of this report. We intend to publish this document to Public Register after this period.</w:t>
      </w:r>
    </w:p>
    <w:p w14:paraId="0B25F665" w14:textId="4A6A30F2" w:rsidR="0095175A" w:rsidRDefault="0095175A" w:rsidP="00E34B91">
      <w:pPr>
        <w:pStyle w:val="BodyText"/>
      </w:pPr>
    </w:p>
    <w:p w14:paraId="66E48CDA" w14:textId="5ACEAA94" w:rsidR="0095175A" w:rsidRDefault="0095175A" w:rsidP="00E34B91">
      <w:pPr>
        <w:pStyle w:val="BodyText"/>
      </w:pPr>
      <w:r>
        <w:t>Please be aware of the actions listed in this CAR form and their associated complian</w:t>
      </w:r>
      <w:r w:rsidR="00161790">
        <w:t>ce</w:t>
      </w:r>
      <w:r>
        <w:t xml:space="preserve"> dates.  Failure to meet these compliance dates may result in future regulatory and/or enforcement action against the company and/or </w:t>
      </w:r>
      <w:proofErr w:type="spellStart"/>
      <w:r w:rsidR="0049631B">
        <w:t>it’s</w:t>
      </w:r>
      <w:proofErr w:type="spellEnd"/>
      <w:r w:rsidR="0049631B">
        <w:t xml:space="preserve"> </w:t>
      </w:r>
      <w:r>
        <w:t>directors.</w:t>
      </w:r>
    </w:p>
    <w:p w14:paraId="7D2F0072" w14:textId="0F310D61" w:rsidR="0095175A" w:rsidRDefault="0095175A" w:rsidP="00E34B91">
      <w:pPr>
        <w:pStyle w:val="BodyText"/>
      </w:pPr>
    </w:p>
    <w:p w14:paraId="67DAEE5E" w14:textId="593DA0A8" w:rsidR="0095175A" w:rsidRPr="00161790" w:rsidRDefault="0012572B" w:rsidP="00E34B91">
      <w:pPr>
        <w:pStyle w:val="BodyText"/>
        <w:rPr>
          <w:color w:val="auto"/>
        </w:rPr>
      </w:pPr>
      <w:r w:rsidRPr="00161790">
        <w:rPr>
          <w:color w:val="auto"/>
        </w:rPr>
        <w:t xml:space="preserve">Also, </w:t>
      </w:r>
      <w:r w:rsidR="0095175A" w:rsidRPr="00161790">
        <w:rPr>
          <w:color w:val="auto"/>
        </w:rPr>
        <w:t>please be reminded that the accumulation of compliance scores directly affect</w:t>
      </w:r>
      <w:r w:rsidR="00161790">
        <w:rPr>
          <w:color w:val="auto"/>
        </w:rPr>
        <w:t>s</w:t>
      </w:r>
      <w:r w:rsidR="0095175A" w:rsidRPr="00161790">
        <w:rPr>
          <w:color w:val="auto"/>
        </w:rPr>
        <w:t xml:space="preserve"> a site’s compliance banding.  A permitted site’s compliance banding can adversely affect the </w:t>
      </w:r>
      <w:r w:rsidR="00161790">
        <w:rPr>
          <w:color w:val="auto"/>
        </w:rPr>
        <w:t xml:space="preserve">calculated </w:t>
      </w:r>
      <w:r w:rsidR="0095175A" w:rsidRPr="00161790">
        <w:rPr>
          <w:color w:val="auto"/>
        </w:rPr>
        <w:t xml:space="preserve">subsistence fee </w:t>
      </w:r>
      <w:r w:rsidRPr="00161790">
        <w:rPr>
          <w:color w:val="auto"/>
        </w:rPr>
        <w:t xml:space="preserve">by </w:t>
      </w:r>
      <w:proofErr w:type="spellStart"/>
      <w:r w:rsidRPr="00161790">
        <w:rPr>
          <w:color w:val="auto"/>
        </w:rPr>
        <w:t>upto</w:t>
      </w:r>
      <w:proofErr w:type="spellEnd"/>
      <w:r w:rsidRPr="00161790">
        <w:rPr>
          <w:color w:val="auto"/>
        </w:rPr>
        <w:t xml:space="preserve"> a factor of 500% </w:t>
      </w:r>
      <w:r w:rsidR="0095175A" w:rsidRPr="00161790">
        <w:rPr>
          <w:color w:val="auto"/>
        </w:rPr>
        <w:t xml:space="preserve">as per NRW’s </w:t>
      </w:r>
      <w:r w:rsidR="001E34CB" w:rsidRPr="00161790">
        <w:rPr>
          <w:color w:val="auto"/>
        </w:rPr>
        <w:t xml:space="preserve">current </w:t>
      </w:r>
      <w:r w:rsidR="00953B87" w:rsidRPr="00161790">
        <w:rPr>
          <w:i/>
          <w:color w:val="auto"/>
        </w:rPr>
        <w:t>Environmental Permitting Charging Scheme 2019/20</w:t>
      </w:r>
      <w:r w:rsidR="00953B87" w:rsidRPr="00161790">
        <w:rPr>
          <w:color w:val="auto"/>
        </w:rPr>
        <w:t xml:space="preserve"> document</w:t>
      </w:r>
      <w:r w:rsidRPr="00161790">
        <w:rPr>
          <w:color w:val="auto"/>
        </w:rPr>
        <w:t>.</w:t>
      </w:r>
    </w:p>
    <w:p w14:paraId="249F7F66" w14:textId="15E73E2E" w:rsidR="00381891" w:rsidRPr="00161790" w:rsidRDefault="00381891" w:rsidP="00E34B91">
      <w:pPr>
        <w:pStyle w:val="BodyText"/>
        <w:rPr>
          <w:color w:val="auto"/>
        </w:rPr>
      </w:pPr>
    </w:p>
    <w:p w14:paraId="6349212F" w14:textId="2884D9CA" w:rsidR="00381891" w:rsidRPr="00161790" w:rsidRDefault="00161790" w:rsidP="00E34B91">
      <w:pPr>
        <w:pStyle w:val="BodyText"/>
        <w:rPr>
          <w:color w:val="auto"/>
        </w:rPr>
      </w:pPr>
      <w:r w:rsidRPr="00161790">
        <w:rPr>
          <w:color w:val="auto"/>
        </w:rPr>
        <w:t>NRW’s charging scheme documents are available to read and download at the bottom of the below webpage.</w:t>
      </w:r>
    </w:p>
    <w:p w14:paraId="0BA3F07B" w14:textId="2B4D46D9" w:rsidR="00161790" w:rsidRPr="00161790" w:rsidRDefault="00161790" w:rsidP="00E34B91">
      <w:pPr>
        <w:pStyle w:val="BodyText"/>
        <w:rPr>
          <w:color w:val="auto"/>
        </w:rPr>
      </w:pPr>
    </w:p>
    <w:p w14:paraId="4EA3B418" w14:textId="48C78974" w:rsidR="00161790" w:rsidRPr="00161790" w:rsidRDefault="00161790" w:rsidP="00E34B91">
      <w:pPr>
        <w:pStyle w:val="BodyText"/>
        <w:rPr>
          <w:color w:val="auto"/>
        </w:rPr>
      </w:pPr>
      <w:hyperlink r:id="rId10" w:history="1">
        <w:r w:rsidRPr="00161790">
          <w:rPr>
            <w:rStyle w:val="Hyperlink"/>
            <w:color w:val="auto"/>
          </w:rPr>
          <w:t>https://naturalresources.wales/about-us/what-we-do/how-we-regulate-you/our-charges/?lang=en</w:t>
        </w:r>
      </w:hyperlink>
      <w:r w:rsidRPr="00161790">
        <w:rPr>
          <w:color w:val="auto"/>
        </w:rPr>
        <w:t xml:space="preserve"> </w:t>
      </w:r>
    </w:p>
    <w:p w14:paraId="4A98813E" w14:textId="77777777" w:rsidR="00E34B91" w:rsidRDefault="00E34B91" w:rsidP="00E34B91">
      <w:pPr>
        <w:pStyle w:val="BodyText"/>
      </w:pPr>
    </w:p>
    <w:p w14:paraId="57A3161E" w14:textId="05A17ED3" w:rsidR="00E34B91" w:rsidRDefault="00E34B91" w:rsidP="00E34B91">
      <w:pPr>
        <w:pStyle w:val="BodyText"/>
      </w:pPr>
      <w:r w:rsidRPr="00E34B91">
        <w:t xml:space="preserve">If you have any questions regarding the attached </w:t>
      </w:r>
      <w:proofErr w:type="gramStart"/>
      <w:r w:rsidRPr="00E34B91">
        <w:t>report</w:t>
      </w:r>
      <w:proofErr w:type="gramEnd"/>
      <w:r w:rsidRPr="00E34B91">
        <w:t xml:space="preserve"> please do not hesitate to contact me.</w:t>
      </w:r>
    </w:p>
    <w:p w14:paraId="1F8B0566" w14:textId="335ADBFE" w:rsidR="0095175A" w:rsidRDefault="0095175A" w:rsidP="00E34B91">
      <w:pPr>
        <w:pStyle w:val="BodyText"/>
      </w:pPr>
    </w:p>
    <w:p w14:paraId="3FB6731E" w14:textId="77777777" w:rsidR="0095175A" w:rsidRPr="00E34B91" w:rsidRDefault="0095175A" w:rsidP="00E34B91">
      <w:pPr>
        <w:pStyle w:val="BodyText"/>
      </w:pPr>
    </w:p>
    <w:p w14:paraId="26945AA3" w14:textId="77777777" w:rsidR="00E34B91" w:rsidRDefault="00E34B91" w:rsidP="00E34B91">
      <w:pPr>
        <w:pStyle w:val="BodyText"/>
      </w:pPr>
    </w:p>
    <w:p w14:paraId="2465DB9C" w14:textId="77777777" w:rsidR="00E34B91" w:rsidRDefault="00E34B91" w:rsidP="00E34B91">
      <w:pPr>
        <w:pStyle w:val="BodyText"/>
      </w:pPr>
      <w:r w:rsidRPr="00E34B91">
        <w:lastRenderedPageBreak/>
        <w:t>Regards</w:t>
      </w:r>
      <w:r>
        <w:t>,</w:t>
      </w:r>
    </w:p>
    <w:p w14:paraId="72A6B294" w14:textId="77777777" w:rsidR="00E34B91" w:rsidRDefault="00E34B91" w:rsidP="00E34B91">
      <w:pPr>
        <w:pStyle w:val="BodyText"/>
      </w:pPr>
    </w:p>
    <w:p w14:paraId="001DDFD7" w14:textId="0CE63EAF" w:rsidR="00E34B91" w:rsidRPr="00E34B91" w:rsidRDefault="00E8754E" w:rsidP="00E34B91">
      <w:pPr>
        <w:pStyle w:val="BodyText"/>
      </w:pPr>
      <w:r>
        <w:rPr>
          <w:noProof/>
        </w:rPr>
        <w:drawing>
          <wp:inline distT="0" distB="0" distL="0" distR="0" wp14:anchorId="77FF80C2" wp14:editId="4BCC8186">
            <wp:extent cx="1544320" cy="253741"/>
            <wp:effectExtent l="0" t="0" r="0" b="0"/>
            <wp:docPr id="11" name="Picture 11" descr="A close up of a devic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y signature.jpg"/>
                    <pic:cNvPicPr/>
                  </pic:nvPicPr>
                  <pic:blipFill>
                    <a:blip r:embed="rId11">
                      <a:extLst>
                        <a:ext uri="{28A0092B-C50C-407E-A947-70E740481C1C}">
                          <a14:useLocalDpi xmlns:a14="http://schemas.microsoft.com/office/drawing/2010/main" val="0"/>
                        </a:ext>
                      </a:extLst>
                    </a:blip>
                    <a:stretch>
                      <a:fillRect/>
                    </a:stretch>
                  </pic:blipFill>
                  <pic:spPr>
                    <a:xfrm>
                      <a:off x="0" y="0"/>
                      <a:ext cx="1625551" cy="267088"/>
                    </a:xfrm>
                    <a:prstGeom prst="rect">
                      <a:avLst/>
                    </a:prstGeom>
                  </pic:spPr>
                </pic:pic>
              </a:graphicData>
            </a:graphic>
          </wp:inline>
        </w:drawing>
      </w:r>
      <w:bookmarkStart w:id="1" w:name="_GoBack"/>
      <w:bookmarkEnd w:id="1"/>
    </w:p>
    <w:p w14:paraId="1520E930" w14:textId="77777777" w:rsidR="00E34B91" w:rsidRDefault="00E34B91" w:rsidP="00E34B91">
      <w:pPr>
        <w:pStyle w:val="BodyText"/>
      </w:pPr>
    </w:p>
    <w:p w14:paraId="2A9EA51E" w14:textId="77777777" w:rsidR="00E34B91" w:rsidRPr="00E34B91" w:rsidRDefault="00E34B91" w:rsidP="00E34B91">
      <w:pPr>
        <w:pStyle w:val="BodyText"/>
      </w:pPr>
      <w:r w:rsidRPr="00E34B91">
        <w:t>Paul Challender</w:t>
      </w:r>
    </w:p>
    <w:p w14:paraId="2331271B" w14:textId="77777777" w:rsidR="00E34B91" w:rsidRPr="00F330C6" w:rsidRDefault="00E34B91" w:rsidP="00E9414B">
      <w:pPr>
        <w:pStyle w:val="BodyText"/>
      </w:pPr>
    </w:p>
    <w:p w14:paraId="2FB5ED22" w14:textId="77777777" w:rsidR="00F330C6" w:rsidRPr="00F330C6" w:rsidRDefault="00F330C6" w:rsidP="00F330C6"/>
    <w:p w14:paraId="7156FF46" w14:textId="77777777" w:rsidR="00F330C6" w:rsidRPr="00F330C6" w:rsidRDefault="00F330C6" w:rsidP="00F330C6"/>
    <w:p w14:paraId="318C1D09" w14:textId="77777777" w:rsidR="00611BEC" w:rsidRPr="00F330C6" w:rsidRDefault="00611BEC" w:rsidP="00F330C6">
      <w:pPr>
        <w:tabs>
          <w:tab w:val="left" w:pos="1168"/>
        </w:tabs>
      </w:pPr>
    </w:p>
    <w:sectPr w:rsidR="00611BEC" w:rsidRPr="00F330C6" w:rsidSect="000647F6">
      <w:headerReference w:type="default" r:id="rId12"/>
      <w:footerReference w:type="default" r:id="rId13"/>
      <w:headerReference w:type="first" r:id="rId14"/>
      <w:footerReference w:type="first" r:id="rId15"/>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B21390" w14:textId="77777777" w:rsidR="00EE6B1C" w:rsidRDefault="00EE6B1C" w:rsidP="003B1B95">
      <w:r>
        <w:separator/>
      </w:r>
    </w:p>
  </w:endnote>
  <w:endnote w:type="continuationSeparator" w:id="0">
    <w:p w14:paraId="02AA90F0" w14:textId="77777777" w:rsidR="00EE6B1C" w:rsidRDefault="00EE6B1C"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ED31C6" w14:textId="77777777" w:rsidR="00C332A7" w:rsidRPr="00323656" w:rsidRDefault="00001967" w:rsidP="00323656">
    <w:pPr>
      <w:jc w:val="right"/>
    </w:pPr>
    <w:r>
      <w:rPr>
        <w:noProof/>
        <w:lang w:eastAsia="en-GB"/>
      </w:rPr>
      <mc:AlternateContent>
        <mc:Choice Requires="wps">
          <w:drawing>
            <wp:anchor distT="0" distB="0" distL="114300" distR="114300" simplePos="0" relativeHeight="251659776" behindDoc="0" locked="0" layoutInCell="1" allowOverlap="1" wp14:anchorId="5933BAE3" wp14:editId="30957A58">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A58626E" w14:textId="77777777" w:rsidR="00897388" w:rsidRDefault="00897388" w:rsidP="00897388">
                          <w:pPr>
                            <w:rPr>
                              <w:color w:val="0091A5"/>
                              <w:sz w:val="20"/>
                              <w:szCs w:val="20"/>
                            </w:rPr>
                          </w:pPr>
                          <w:r w:rsidRPr="00D37E1F">
                            <w:rPr>
                              <w:color w:val="0091A5"/>
                              <w:sz w:val="20"/>
                              <w:szCs w:val="20"/>
                            </w:rPr>
                            <w:t>www.naturalresourceswales.gov.uk</w:t>
                          </w:r>
                        </w:p>
                        <w:p w14:paraId="1BC4E3F7"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33BAE3"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2A58626E" w14:textId="77777777" w:rsidR="00897388" w:rsidRDefault="00897388" w:rsidP="00897388">
                    <w:pPr>
                      <w:rPr>
                        <w:color w:val="0091A5"/>
                        <w:sz w:val="20"/>
                        <w:szCs w:val="20"/>
                      </w:rPr>
                    </w:pPr>
                    <w:r w:rsidRPr="00D37E1F">
                      <w:rPr>
                        <w:color w:val="0091A5"/>
                        <w:sz w:val="20"/>
                        <w:szCs w:val="20"/>
                      </w:rPr>
                      <w:t>www.naturalresourceswales.gov.uk</w:t>
                    </w:r>
                  </w:p>
                  <w:p w14:paraId="1BC4E3F7"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18360AD" wp14:editId="5820BD7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3FCD31B"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A1E07">
                            <w:rPr>
                              <w:noProof/>
                              <w:color w:val="0091A5"/>
                            </w:rPr>
                            <w:t>1</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8360A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63FCD31B"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A1E07">
                      <w:rPr>
                        <w:noProof/>
                        <w:color w:val="0091A5"/>
                      </w:rPr>
                      <w:t>1</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C80D57" w14:textId="77777777" w:rsidR="00323656" w:rsidRDefault="00001967"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0CFFA4B9" wp14:editId="465F0481">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7583A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7C47A09C"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62E97ACE"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32190DAC"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FFA4B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097583A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7C47A09C"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62E97ACE"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32190DAC"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463CA4A6" wp14:editId="1F8561B4">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733355"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3CA4A6"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3B733355"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B01F15C" wp14:editId="74952E6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5347B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01F15C"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075347B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1A216F3F" wp14:editId="0FB5914A">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10A95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216F3F"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0C10A952"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43938FB6" wp14:editId="0EFD0C11">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55B24"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938FB6"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8755B24"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1CC49E94" wp14:editId="3E04424C">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FCBAAE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C49E94"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4FCBAAE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4702FBB" wp14:editId="1EE3F5C6">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B9A591D"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702FBB"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6B9A591D"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9ECB31" w14:textId="77777777" w:rsidR="00EE6B1C" w:rsidRDefault="00EE6B1C" w:rsidP="003B1B95">
      <w:r>
        <w:separator/>
      </w:r>
    </w:p>
  </w:footnote>
  <w:footnote w:type="continuationSeparator" w:id="0">
    <w:p w14:paraId="4F400F72" w14:textId="77777777" w:rsidR="00EE6B1C" w:rsidRDefault="00EE6B1C"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818F77" w14:textId="77777777" w:rsidR="00580178" w:rsidRDefault="00580178" w:rsidP="00580178"/>
  <w:p w14:paraId="4769A18B"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A0F9D0" w14:textId="77777777" w:rsidR="00D91B06" w:rsidRDefault="00D91B06"/>
  <w:p w14:paraId="4C9C6353" w14:textId="77777777" w:rsidR="00D91B06" w:rsidRDefault="00D91B06"/>
  <w:p w14:paraId="269B3AED" w14:textId="77777777" w:rsidR="00D91B06" w:rsidRDefault="00E26F55">
    <w:r>
      <w:rPr>
        <w:noProof/>
        <w:lang w:eastAsia="en-GB"/>
      </w:rPr>
      <w:drawing>
        <wp:anchor distT="0" distB="0" distL="114300" distR="114300" simplePos="0" relativeHeight="251660800" behindDoc="0" locked="0" layoutInCell="1" allowOverlap="1" wp14:anchorId="7B11585E" wp14:editId="6377FBB1">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2C304C6C" w14:textId="77777777" w:rsidR="00D91B06" w:rsidRDefault="00D91B06"/>
  <w:p w14:paraId="53F09929" w14:textId="77777777" w:rsidR="00D91B06" w:rsidRDefault="00D91B06"/>
  <w:p w14:paraId="50309023" w14:textId="77777777" w:rsidR="00D91B06" w:rsidRDefault="00D91B06"/>
  <w:p w14:paraId="72166B2C" w14:textId="77777777" w:rsidR="00D91B06" w:rsidRDefault="00D91B06"/>
  <w:p w14:paraId="611A7CBB"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6145"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E07"/>
    <w:rsid w:val="00001967"/>
    <w:rsid w:val="00023167"/>
    <w:rsid w:val="0004097B"/>
    <w:rsid w:val="0005767B"/>
    <w:rsid w:val="000647F6"/>
    <w:rsid w:val="000C097B"/>
    <w:rsid w:val="000D42BC"/>
    <w:rsid w:val="000E2504"/>
    <w:rsid w:val="0010023A"/>
    <w:rsid w:val="00124C2B"/>
    <w:rsid w:val="0012572B"/>
    <w:rsid w:val="00157D1C"/>
    <w:rsid w:val="00161790"/>
    <w:rsid w:val="00177201"/>
    <w:rsid w:val="001777A2"/>
    <w:rsid w:val="001938F8"/>
    <w:rsid w:val="001C07C1"/>
    <w:rsid w:val="001E34CB"/>
    <w:rsid w:val="002310C5"/>
    <w:rsid w:val="00251A99"/>
    <w:rsid w:val="002529C3"/>
    <w:rsid w:val="002623DA"/>
    <w:rsid w:val="00275908"/>
    <w:rsid w:val="00285789"/>
    <w:rsid w:val="002B0FE6"/>
    <w:rsid w:val="002C6886"/>
    <w:rsid w:val="002D1C88"/>
    <w:rsid w:val="002D1E23"/>
    <w:rsid w:val="00323656"/>
    <w:rsid w:val="00381891"/>
    <w:rsid w:val="0038629E"/>
    <w:rsid w:val="003A7E09"/>
    <w:rsid w:val="003B1B95"/>
    <w:rsid w:val="003C5EEB"/>
    <w:rsid w:val="00436A14"/>
    <w:rsid w:val="0049631B"/>
    <w:rsid w:val="004A14E2"/>
    <w:rsid w:val="004B4A87"/>
    <w:rsid w:val="004B55D4"/>
    <w:rsid w:val="00512840"/>
    <w:rsid w:val="00523BEE"/>
    <w:rsid w:val="00536A91"/>
    <w:rsid w:val="005475E1"/>
    <w:rsid w:val="00550FFF"/>
    <w:rsid w:val="005625E6"/>
    <w:rsid w:val="00580178"/>
    <w:rsid w:val="005A156D"/>
    <w:rsid w:val="005E3785"/>
    <w:rsid w:val="005E3C98"/>
    <w:rsid w:val="005E4497"/>
    <w:rsid w:val="006007FE"/>
    <w:rsid w:val="00611213"/>
    <w:rsid w:val="00611BEC"/>
    <w:rsid w:val="00623DA9"/>
    <w:rsid w:val="00625326"/>
    <w:rsid w:val="00674220"/>
    <w:rsid w:val="00690683"/>
    <w:rsid w:val="006B410B"/>
    <w:rsid w:val="006D29A4"/>
    <w:rsid w:val="006D6756"/>
    <w:rsid w:val="006E1121"/>
    <w:rsid w:val="006E6A5E"/>
    <w:rsid w:val="0072201B"/>
    <w:rsid w:val="0075241A"/>
    <w:rsid w:val="00772546"/>
    <w:rsid w:val="00773040"/>
    <w:rsid w:val="00780D50"/>
    <w:rsid w:val="00783CEA"/>
    <w:rsid w:val="007F61D7"/>
    <w:rsid w:val="0081413A"/>
    <w:rsid w:val="00832030"/>
    <w:rsid w:val="00842FC5"/>
    <w:rsid w:val="0085223F"/>
    <w:rsid w:val="00880C97"/>
    <w:rsid w:val="008837A9"/>
    <w:rsid w:val="00897388"/>
    <w:rsid w:val="008A341D"/>
    <w:rsid w:val="008B299E"/>
    <w:rsid w:val="008E6805"/>
    <w:rsid w:val="008F11CB"/>
    <w:rsid w:val="0095175A"/>
    <w:rsid w:val="00953B87"/>
    <w:rsid w:val="0095658D"/>
    <w:rsid w:val="00967FB8"/>
    <w:rsid w:val="009B3008"/>
    <w:rsid w:val="00A10C56"/>
    <w:rsid w:val="00A3717B"/>
    <w:rsid w:val="00A63022"/>
    <w:rsid w:val="00A7722A"/>
    <w:rsid w:val="00A86E22"/>
    <w:rsid w:val="00A908E3"/>
    <w:rsid w:val="00AB7169"/>
    <w:rsid w:val="00AD5194"/>
    <w:rsid w:val="00AE4565"/>
    <w:rsid w:val="00B02CD4"/>
    <w:rsid w:val="00B90A54"/>
    <w:rsid w:val="00B9220A"/>
    <w:rsid w:val="00BA4AE0"/>
    <w:rsid w:val="00BD37C5"/>
    <w:rsid w:val="00BF7FEB"/>
    <w:rsid w:val="00C27405"/>
    <w:rsid w:val="00C30E28"/>
    <w:rsid w:val="00C31ECF"/>
    <w:rsid w:val="00C332A7"/>
    <w:rsid w:val="00C37E1F"/>
    <w:rsid w:val="00C54907"/>
    <w:rsid w:val="00C55B5C"/>
    <w:rsid w:val="00CB0986"/>
    <w:rsid w:val="00CB57E2"/>
    <w:rsid w:val="00CD4B48"/>
    <w:rsid w:val="00CE72E1"/>
    <w:rsid w:val="00D13D9B"/>
    <w:rsid w:val="00D240CA"/>
    <w:rsid w:val="00D30992"/>
    <w:rsid w:val="00D30CC0"/>
    <w:rsid w:val="00D37E1F"/>
    <w:rsid w:val="00D91B06"/>
    <w:rsid w:val="00DC00CD"/>
    <w:rsid w:val="00DF135D"/>
    <w:rsid w:val="00DF4B14"/>
    <w:rsid w:val="00E17596"/>
    <w:rsid w:val="00E26F55"/>
    <w:rsid w:val="00E3072A"/>
    <w:rsid w:val="00E34B91"/>
    <w:rsid w:val="00E70C60"/>
    <w:rsid w:val="00E8464F"/>
    <w:rsid w:val="00E84A9F"/>
    <w:rsid w:val="00E8754E"/>
    <w:rsid w:val="00E9414B"/>
    <w:rsid w:val="00EB4078"/>
    <w:rsid w:val="00EB5EE5"/>
    <w:rsid w:val="00EE5098"/>
    <w:rsid w:val="00EE6B1C"/>
    <w:rsid w:val="00F330C6"/>
    <w:rsid w:val="00F4177D"/>
    <w:rsid w:val="00F43BB3"/>
    <w:rsid w:val="00F569A9"/>
    <w:rsid w:val="00F70510"/>
    <w:rsid w:val="00FA1E07"/>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fillcolor="white" strokecolor="none [3213]">
      <v:fill color="white"/>
      <v:stroke color="none [3213]" weight="1pt"/>
    </o:shapedefaults>
    <o:shapelayout v:ext="edit">
      <o:idmap v:ext="edit" data="1"/>
    </o:shapelayout>
  </w:shapeDefaults>
  <w:decimalSymbol w:val="."/>
  <w:listSeparator w:val=","/>
  <w14:docId w14:val="0CDD0CE0"/>
  <w15:docId w15:val="{DD2C9AF2-4F3D-4286-9D1D-C2CE860FD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6179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naturalresources.wales/about-us/what-we-do/how-we-regulate-you/our-charges/?lang=en" TargetMode="External"/><Relationship Id="rId19" Type="http://schemas.openxmlformats.org/officeDocument/2006/relationships/customXml" Target="../customXml/item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challender\Desktop\CAR%20Letter%20to%20Carl%20Thompson.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37160 - P Dobbins Chester Ltd</Site_x0020_Name>
    <Internal_x002f_External xmlns="859f7ad6-93f6-4205-b62b-a17f28acbbac">Outgoing document</Internal_x002f_External>
    <Post_x0020_code xmlns="859f7ad6-93f6-4205-b62b-a17f28acbbac">CH4 0BP</Post_x0020_code>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Paul Reynard</Addressee>
    <Process_x0020_Type xmlns="859f7ad6-93f6-4205-b62b-a17f28acbbac">Compliance</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2019-10-13T23:00:00+00:00</Document_x0020_Date>
    <Facility_x0020_Address xmlns="859f7ad6-93f6-4205-b62b-a17f28acbbac">Old Railway Buildings,  Saltney Ferry Road, Saltney, Flintshire, CH4 0BP,</Facility_x0020_Address>
    <Environment_x0020_Sub_x0020_Folder xmlns="859f7ad6-93f6-4205-b62b-a17f28acbbac">Licence supervision</Environment_x0020_Sub_x0020_Folder>
    <Customer_x0020_Name xmlns="859f7ad6-93f6-4205-b62b-a17f28acbbac">P Dobbins Chester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341" ma:contentTypeDescription="Permitting &amp; Compliance Word Document" ma:contentTypeScope="" ma:versionID="1ab7792f0f865828017b01d96b0d0e4a">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targetNamespace="http://schemas.microsoft.com/office/2006/metadata/properties" ma:root="true" ma:fieldsID="6f0cba15daca934ea171333d3ab9c414" ns2:_="" ns4:_="" ns5:_="" ns6:_="">
    <xsd:import namespace="859f7ad6-93f6-4205-b62b-a17f28acbbac"/>
    <xsd:import namespace="f4145418-6eb2-4e2f-90f8-d42e4734b249"/>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DateTaken"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5" nillable="true" ma:displayName="MediaServiceDateTaken" ma:description="" ma:hidden="true" ma:internalName="MediaServiceDateTaken"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6F95DFE-6781-4072-93E4-346CD42AE103}">
  <ds:schemaRefs>
    <ds:schemaRef ds:uri="http://purl.org/dc/elements/1.1/"/>
    <ds:schemaRef ds:uri="http://schemas.microsoft.com/office/2006/metadata/properties"/>
    <ds:schemaRef ds:uri="http://purl.org/dc/terms/"/>
    <ds:schemaRef ds:uri="a80bea72-1df1-497f-949d-d8f63584c62c"/>
    <ds:schemaRef ds:uri="http://schemas.microsoft.com/office/2006/documentManagement/types"/>
    <ds:schemaRef ds:uri="20a8e669-5489-47d7-9dd9-0bd8a0cda22a"/>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3.xml><?xml version="1.0" encoding="utf-8"?>
<ds:datastoreItem xmlns:ds="http://schemas.openxmlformats.org/officeDocument/2006/customXml" ds:itemID="{FC92EC64-9597-4643-8E6A-7F665AA67A0F}"/>
</file>

<file path=customXml/itemProps4.xml><?xml version="1.0" encoding="utf-8"?>
<ds:datastoreItem xmlns:ds="http://schemas.openxmlformats.org/officeDocument/2006/customXml" ds:itemID="{B4D01AEC-709F-47F8-86A3-11281E2F4355}"/>
</file>

<file path=customXml/itemProps5.xml><?xml version="1.0" encoding="utf-8"?>
<ds:datastoreItem xmlns:ds="http://schemas.openxmlformats.org/officeDocument/2006/customXml" ds:itemID="{449D6A26-7B43-40B3-B94C-43BB45D021A7}"/>
</file>

<file path=docProps/app.xml><?xml version="1.0" encoding="utf-8"?>
<Properties xmlns="http://schemas.openxmlformats.org/officeDocument/2006/extended-properties" xmlns:vt="http://schemas.openxmlformats.org/officeDocument/2006/docPropsVTypes">
  <Template>CAR Letter to Carl Thompson</Template>
  <TotalTime>84</TotalTime>
  <Pages>2</Pages>
  <Words>250</Words>
  <Characters>1627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CT Skips CAR_NRW0032371 Letter</vt:lpstr>
    </vt:vector>
  </TitlesOfParts>
  <Company>Environment Agency</Company>
  <LinksUpToDate>false</LinksUpToDate>
  <CharactersWithSpaces>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 Dobbins Chester Ltd CAR_NRW0035716_RP Letter</dc:title>
  <dc:creator>Challender, Paul</dc:creator>
  <cp:lastModifiedBy>Challender, Paul</cp:lastModifiedBy>
  <cp:revision>10</cp:revision>
  <cp:lastPrinted>2013-12-05T11:23:00Z</cp:lastPrinted>
  <dcterms:created xsi:type="dcterms:W3CDTF">2019-10-14T11:30:00Z</dcterms:created>
  <dcterms:modified xsi:type="dcterms:W3CDTF">2019-10-14T12:54:00Z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996f8aed-a9a9-4aa8-9c47-3bb65a11ea41</vt:lpwstr>
  </property>
  <property fmtid="{D5CDD505-2E9C-101B-9397-08002B2CF9AE}" pid="4" name="_docset_NoMedatataSyncRequired">
    <vt:lpwstr>False</vt:lpwstr>
  </property>
  <property fmtid="{D5CDD505-2E9C-101B-9397-08002B2CF9AE}" pid="5" name="_dlc_DocId">
    <vt:lpwstr>REGU-204-30822</vt:lpwstr>
  </property>
  <property fmtid="{D5CDD505-2E9C-101B-9397-08002B2CF9AE}" pid="6" name="_dlc_DocIdUrl">
    <vt:lpwstr>https://cyfoethnaturiolcymru.sharepoint.com/teams/Regulatory/Permitting/_layouts/15/DocIdRedir.aspx?ID=REGU-204-30822, REGU-204-30822</vt:lpwstr>
  </property>
</Properties>
</file>