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0DD37A8D" w:rsidR="0088103C" w:rsidRPr="007B7529" w:rsidRDefault="00882135" w:rsidP="00882135">
                <w:pPr>
                  <w:pStyle w:val="Questiontext"/>
                </w:pPr>
                <w:r>
                  <w:rPr>
                    <w:rStyle w:val="Responseboxtext"/>
                  </w:rPr>
                  <w:t>BM_EMS_summary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22AA8A03" w:rsidR="00AD779F" w:rsidRPr="009C507A" w:rsidRDefault="00882135" w:rsidP="00882135">
                <w:pPr>
                  <w:pStyle w:val="Questiontext"/>
                  <w:rPr>
                    <w:rStyle w:val="Responseboxtext"/>
                    <w:sz w:val="18"/>
                    <w:szCs w:val="18"/>
                  </w:rPr>
                </w:pPr>
                <w:r>
                  <w:rPr>
                    <w:rStyle w:val="Responseboxtext"/>
                    <w:sz w:val="18"/>
                    <w:szCs w:val="18"/>
                  </w:rPr>
                  <w:t>Metal recycler (vehicle dismatler)</w:t>
                </w:r>
              </w:p>
            </w:tc>
          </w:sdtContent>
        </w:sdt>
        <w:sdt>
          <w:sdtPr>
            <w:rPr>
              <w:rStyle w:val="Responseboxtext"/>
              <w:sz w:val="18"/>
              <w:szCs w:val="18"/>
            </w:rPr>
            <w:id w:val="-1795051793"/>
            <w:placeholder>
              <w:docPart w:val="19746AAF1B9246F9826FC5F8BD7FFABB"/>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0C173E0E" w:rsidR="00AD779F" w:rsidRPr="009C507A" w:rsidRDefault="00882135" w:rsidP="00882135">
                <w:pPr>
                  <w:pStyle w:val="Questiontext"/>
                  <w:rPr>
                    <w:rStyle w:val="Responseboxtext"/>
                    <w:sz w:val="18"/>
                    <w:szCs w:val="18"/>
                  </w:rPr>
                </w:pPr>
                <w:r>
                  <w:rPr>
                    <w:rStyle w:val="Responseboxtext"/>
                    <w:sz w:val="18"/>
                    <w:szCs w:val="18"/>
                  </w:rPr>
                  <w:t>Mixed metal recycling with ELV depollution bay</w:t>
                </w:r>
              </w:p>
            </w:tc>
          </w:sdtContent>
        </w:sdt>
        <w:sdt>
          <w:sdtPr>
            <w:rPr>
              <w:rStyle w:val="Responseboxtext"/>
              <w:sz w:val="18"/>
              <w:szCs w:val="18"/>
            </w:rPr>
            <w:id w:val="-1825342712"/>
            <w:placeholder>
              <w:docPart w:val="739FCD37A0BA4F0EB8BAC4EF2003B3BE"/>
            </w:placeholde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182BEB6D" w:rsidR="00AD779F" w:rsidRPr="009C507A" w:rsidRDefault="00882135" w:rsidP="00882135">
                <w:pPr>
                  <w:pStyle w:val="Questiontext"/>
                  <w:rPr>
                    <w:rStyle w:val="Responseboxtext"/>
                    <w:sz w:val="18"/>
                    <w:szCs w:val="18"/>
                  </w:rPr>
                </w:pPr>
                <w:r>
                  <w:rPr>
                    <w:rStyle w:val="Responseboxtext"/>
                    <w:sz w:val="18"/>
                    <w:szCs w:val="18"/>
                  </w:rPr>
                  <w:t>D15, R13, R4 &amp; R5</w:t>
                </w:r>
              </w:p>
            </w:tc>
          </w:sdtContent>
        </w:sdt>
        <w:sdt>
          <w:sdtPr>
            <w:rPr>
              <w:rStyle w:val="Responseboxtext"/>
              <w:sz w:val="18"/>
              <w:szCs w:val="18"/>
            </w:rPr>
            <w:id w:val="-1288975953"/>
            <w:placeholder>
              <w:docPart w:val="6AC3D7C45AC2494A8E6977383E3678DB"/>
            </w:placeholde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197BCE71" w:rsidR="00AD779F" w:rsidRPr="009C507A" w:rsidRDefault="00882135" w:rsidP="00882135">
                <w:pPr>
                  <w:pStyle w:val="Questiontext"/>
                  <w:rPr>
                    <w:rStyle w:val="Responseboxtext"/>
                    <w:sz w:val="18"/>
                    <w:szCs w:val="18"/>
                  </w:rPr>
                </w:pPr>
                <w:r>
                  <w:rPr>
                    <w:rStyle w:val="Responseboxtext"/>
                    <w:sz w:val="18"/>
                    <w:szCs w:val="18"/>
                  </w:rPr>
                  <w:t>5T</w:t>
                </w:r>
              </w:p>
            </w:tc>
          </w:sdtContent>
        </w:sdt>
        <w:sdt>
          <w:sdtPr>
            <w:rPr>
              <w:rStyle w:val="Responseboxtext"/>
              <w:sz w:val="18"/>
              <w:szCs w:val="18"/>
            </w:rPr>
            <w:id w:val="-1555774036"/>
            <w:placeholder>
              <w:docPart w:val="2F8DA5CB0F8D4B5EBC5DF70F626EF229"/>
            </w:placeholde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01B3285" w:rsidR="00AD779F" w:rsidRPr="009C507A" w:rsidRDefault="00882135" w:rsidP="00882135">
                <w:pPr>
                  <w:pStyle w:val="Questiontext"/>
                  <w:rPr>
                    <w:rStyle w:val="Responseboxtext"/>
                    <w:sz w:val="18"/>
                    <w:szCs w:val="18"/>
                  </w:rPr>
                </w:pPr>
                <w:r>
                  <w:rPr>
                    <w:rStyle w:val="Responseboxtext"/>
                    <w:sz w:val="18"/>
                    <w:szCs w:val="18"/>
                  </w:rPr>
                  <w:t>300T</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EndPr/>
            <w:sdtContent>
              <w:p w14:paraId="742507A0" w14:textId="47F1153C" w:rsidR="0088103C" w:rsidRPr="009C507A" w:rsidRDefault="00882135" w:rsidP="00882135">
                <w:pPr>
                  <w:pStyle w:val="Questiontext"/>
                  <w:rPr>
                    <w:rStyle w:val="Responseboxtext"/>
                    <w:sz w:val="18"/>
                    <w:szCs w:val="18"/>
                  </w:rPr>
                </w:pPr>
                <w:r>
                  <w:rPr>
                    <w:sz w:val="18"/>
                    <w:szCs w:val="18"/>
                  </w:rPr>
                  <w:t>7500T</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EndPr/>
            <w:sdtContent>
              <w:p w14:paraId="349F9C2A" w14:textId="62584873" w:rsidR="0088103C" w:rsidRPr="009C507A" w:rsidRDefault="00882135" w:rsidP="00882135">
                <w:pPr>
                  <w:pStyle w:val="Questiontext"/>
                  <w:rPr>
                    <w:rStyle w:val="Responseboxtext"/>
                    <w:sz w:val="18"/>
                    <w:szCs w:val="18"/>
                  </w:rPr>
                </w:pPr>
                <w:r>
                  <w:rPr>
                    <w:sz w:val="18"/>
                    <w:szCs w:val="18"/>
                  </w:rPr>
                  <w:t>50T</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3C436098" w:rsidR="0088103C" w:rsidRPr="009C507A" w:rsidRDefault="00882135" w:rsidP="00882135">
                <w:pPr>
                  <w:pStyle w:val="Questiontext"/>
                  <w:rPr>
                    <w:rStyle w:val="Responseboxtext"/>
                    <w:sz w:val="18"/>
                    <w:szCs w:val="18"/>
                  </w:rPr>
                </w:pPr>
                <w:r>
                  <w:rPr>
                    <w:sz w:val="18"/>
                    <w:szCs w:val="18"/>
                  </w:rPr>
                  <w:t>25,000T</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5911AE00" w:rsidR="0088103C" w:rsidRPr="007B7529" w:rsidRDefault="00882135" w:rsidP="00882135">
                <w:pPr>
                  <w:pStyle w:val="Questiontext"/>
                </w:pPr>
                <w:r>
                  <w:rPr>
                    <w:rStyle w:val="Responseboxtext"/>
                  </w:rPr>
                  <w:t>BM_EMS_summary</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663F2406" w:rsidR="00375B69" w:rsidRPr="00AF0BC1" w:rsidRDefault="00882135"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showingPlcHdr/>
              <w:text/>
            </w:sdtPr>
            <w:sdtEndPr/>
            <w:sdtContent>
              <w:p w14:paraId="5A864C1D" w14:textId="5CAF1259" w:rsidR="007849C6" w:rsidRPr="00244641" w:rsidRDefault="007849C6" w:rsidP="000F6A6D">
                <w:pPr>
                  <w:pStyle w:val="Questiontext"/>
                  <w:rPr>
                    <w:rFonts w:eastAsia="Calibri"/>
                    <w:sz w:val="18"/>
                    <w:szCs w:val="18"/>
                  </w:rPr>
                </w:pPr>
                <w:r w:rsidRPr="00244641">
                  <w:rPr>
                    <w:rStyle w:val="Responseboxtext"/>
                    <w:rFonts w:eastAsia="Calibri"/>
                    <w:sz w:val="18"/>
                    <w:szCs w:val="18"/>
                  </w:rPr>
                  <w:t xml:space="preserve">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showingPlcHdr/>
              <w:text/>
            </w:sdtPr>
            <w:sdtEndPr>
              <w:rPr>
                <w:rStyle w:val="Responseboxtext"/>
              </w:rPr>
            </w:sdtEndPr>
            <w:sdtContent>
              <w:p w14:paraId="429E24BA" w14:textId="0C38E5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showingPlcHdr/>
              <w:text/>
            </w:sdtPr>
            <w:sdtEndPr>
              <w:rPr>
                <w:rStyle w:val="Responseboxtext"/>
              </w:rPr>
            </w:sdtEndPr>
            <w:sdtContent>
              <w:p w14:paraId="63C1D67B" w14:textId="6B3026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showingPlcHdr/>
              <w:text/>
            </w:sdtPr>
            <w:sdtEndPr>
              <w:rPr>
                <w:rStyle w:val="Responseboxtext"/>
              </w:rPr>
            </w:sdtEndPr>
            <w:sdtContent>
              <w:p w14:paraId="0480C40B" w14:textId="025CB4F4"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showingPlcHdr/>
              <w:text/>
            </w:sdtPr>
            <w:sdtEndPr>
              <w:rPr>
                <w:rStyle w:val="Responseboxtext"/>
              </w:rPr>
            </w:sdtEndPr>
            <w:sdtContent>
              <w:p w14:paraId="411323BB" w14:textId="3AF74021"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5139787" w:rsidR="00244641" w:rsidRPr="007B7529" w:rsidRDefault="00EF2EAE" w:rsidP="00EF2EAE">
                <w:pPr>
                  <w:pStyle w:val="Questiontext"/>
                </w:pPr>
                <w:r>
                  <w:rPr>
                    <w:rStyle w:val="Responseboxtext"/>
                  </w:rPr>
                  <w:t>BM_EMS_summary</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showingPlcHdr/>
              <w:text/>
            </w:sdtPr>
            <w:sdtEndPr/>
            <w:sdtContent>
              <w:p w14:paraId="325C714C" w14:textId="73AA774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760833221"/>
              <w:placeholder>
                <w:docPart w:val="61AF43C45CEB4C97ADC02A6870660610"/>
              </w:placeholder>
              <w:showingPlcHdr/>
              <w:text/>
            </w:sdtPr>
            <w:sdtEndPr/>
            <w:sdtContent>
              <w:p w14:paraId="1F73510B" w14:textId="1198D57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End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showingPlcHdr/>
              <w:text/>
            </w:sdtPr>
            <w:sdtEndPr/>
            <w:sdtContent>
              <w:p w14:paraId="3B2AC761" w14:textId="21E4BA99"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showingPlcHdr/>
              <w:text/>
            </w:sdtPr>
            <w:sdtEndPr/>
            <w:sdtContent>
              <w:p w14:paraId="6A233F6C" w14:textId="339BAF83"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showingPlcHdr/>
              <w:text/>
            </w:sdtPr>
            <w:sdtEndPr/>
            <w:sdtContent>
              <w:p w14:paraId="302FBC1E" w14:textId="45EB6332"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2FCBA68D" w:rsidR="000F6A6D" w:rsidRPr="00ED21DE" w:rsidRDefault="00EF2EAE" w:rsidP="00EF2EAE">
                <w:pPr>
                  <w:pStyle w:val="Questiontext"/>
                  <w:rPr>
                    <w:rStyle w:val="Responseboxtext"/>
                    <w:rFonts w:eastAsia="Calibri"/>
                    <w:sz w:val="18"/>
                    <w:szCs w:val="18"/>
                  </w:rPr>
                </w:pPr>
                <w:r>
                  <w:rPr>
                    <w:sz w:val="18"/>
                    <w:szCs w:val="18"/>
                  </w:rPr>
                  <w:t>BM_FPMP</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lastRenderedPageBreak/>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D0B8A" w14:textId="77777777" w:rsidR="00C36E61" w:rsidRDefault="00C36E61" w:rsidP="001F125D">
      <w:r>
        <w:separator/>
      </w:r>
    </w:p>
  </w:endnote>
  <w:endnote w:type="continuationSeparator" w:id="0">
    <w:p w14:paraId="3909BA67" w14:textId="77777777" w:rsidR="00C36E61" w:rsidRDefault="00C36E6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882135" w:rsidRPr="00623D4A" w:rsidRDefault="0088213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882135" w:rsidRPr="00D4360E" w:rsidRDefault="008821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882135" w:rsidRPr="00D4360E" w:rsidRDefault="008821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4EAB8EA5" w:rsidR="00882135" w:rsidRPr="005B00CB" w:rsidRDefault="00882135"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F2EAE">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F2EAE">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3CF2C847" w:rsidR="00882135" w:rsidRPr="005B00CB" w:rsidRDefault="0088213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41D72757" w:rsidR="00882135" w:rsidRPr="00D4360E" w:rsidRDefault="008821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F2EA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F2EAE">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41D72757" w:rsidR="00882135" w:rsidRPr="00D4360E" w:rsidRDefault="008821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F2EA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F2EAE">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F2EA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F2EAE">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3F5A1" w14:textId="77777777" w:rsidR="00C36E61" w:rsidRDefault="00C36E61" w:rsidP="001F125D">
      <w:r>
        <w:separator/>
      </w:r>
    </w:p>
  </w:footnote>
  <w:footnote w:type="continuationSeparator" w:id="0">
    <w:p w14:paraId="4AB81288" w14:textId="77777777" w:rsidR="00C36E61" w:rsidRDefault="00C36E6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82135" w14:paraId="13F182F0" w14:textId="77777777" w:rsidTr="005E2E96">
      <w:trPr>
        <w:trHeight w:val="1012"/>
      </w:trPr>
      <w:tc>
        <w:tcPr>
          <w:tcW w:w="9781" w:type="dxa"/>
        </w:tcPr>
        <w:p w14:paraId="13F182EA" w14:textId="77777777" w:rsidR="00882135" w:rsidRDefault="0088213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882135" w:rsidRPr="003536A6" w:rsidRDefault="00882135"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882135" w:rsidRDefault="0088213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882135" w:rsidRDefault="00882135"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882135" w:rsidRDefault="00882135"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882135" w:rsidRDefault="00882135"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0572"/>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135"/>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36E61"/>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0FB"/>
    <w:rsid w:val="00DA1EF8"/>
    <w:rsid w:val="00DA5A47"/>
    <w:rsid w:val="00DA640E"/>
    <w:rsid w:val="00DB33B3"/>
    <w:rsid w:val="00DB7394"/>
    <w:rsid w:val="00DB774D"/>
    <w:rsid w:val="00DC2F54"/>
    <w:rsid w:val="00DC6840"/>
    <w:rsid w:val="00DD5AD6"/>
    <w:rsid w:val="00DD66AA"/>
    <w:rsid w:val="00DE2898"/>
    <w:rsid w:val="00DE4E69"/>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2EAE"/>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5012FB" w:rsidRDefault="005012F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135E7B"/>
    <w:rsid w:val="002C1620"/>
    <w:rsid w:val="005012FB"/>
    <w:rsid w:val="0050464E"/>
    <w:rsid w:val="005057E3"/>
    <w:rsid w:val="00574D32"/>
    <w:rsid w:val="00870111"/>
    <w:rsid w:val="00872325"/>
    <w:rsid w:val="0088667C"/>
    <w:rsid w:val="009420A6"/>
    <w:rsid w:val="00965347"/>
    <w:rsid w:val="009815E2"/>
    <w:rsid w:val="00B018EA"/>
    <w:rsid w:val="00C76603"/>
    <w:rsid w:val="00CF1D85"/>
    <w:rsid w:val="00D90DE6"/>
    <w:rsid w:val="00D92F07"/>
    <w:rsid w:val="00DD7683"/>
    <w:rsid w:val="00DE3E61"/>
    <w:rsid w:val="00E517DF"/>
    <w:rsid w:val="00ED2F2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2018-04-24T23:00:00+00:00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 xmlns="859f7ad6-93f6-4205-b62b-a17f28acbbac" xsi:nil="true"/>
    <Post_x0020_code xmlns="859f7ad6-93f6-4205-b62b-a17f28acbbac">CF31 3AQ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5DDB-1D25-4DC0-B82F-224C02BE337B}"/>
</file>

<file path=customXml/itemProps2.xml><?xml version="1.0" encoding="utf-8"?>
<ds:datastoreItem xmlns:ds="http://schemas.openxmlformats.org/officeDocument/2006/customXml" ds:itemID="{158012C7-1601-4E1B-9584-C3443DFE4085}">
  <ds:schemaRefs>
    <ds:schemaRef ds:uri="http://purl.org/dc/terms/"/>
    <ds:schemaRef ds:uri="9be56660-2c31-41ef-bc00-23e72f632f2a"/>
    <ds:schemaRef ds:uri="http://www.w3.org/XML/1998/namespac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CC1AFC9A-1EB5-4B30-BCB4-2AE367277E0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822E6CE-4517-457B-907C-0F391EBEE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3345</Words>
  <Characters>19069</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2016-04-18T13:20:00Z</cp:lastPrinted>
  <dcterms:created xsi:type="dcterms:W3CDTF">2018-04-25T12:11:00Z</dcterms:created>
  <dcterms:modified xsi:type="dcterms:W3CDTF">2018-04-25T12:11:00Z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34e7f591-5eb1-4056-aa72-467e143dae9e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