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C7506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106E7F" w:rsidRPr="00823165" w14:paraId="6B8238DC" w14:textId="77777777" w:rsidTr="005D4969">
        <w:tc>
          <w:tcPr>
            <w:tcW w:w="4621" w:type="dxa"/>
          </w:tcPr>
          <w:p w14:paraId="66BE20EC" w14:textId="77777777" w:rsidR="00106E7F" w:rsidRPr="005D039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</w:p>
          <w:p w14:paraId="2701DD58" w14:textId="20B8C41F" w:rsidR="00A16398" w:rsidRPr="009619E7" w:rsidRDefault="00686CCC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proofErr w:type="spellStart"/>
            <w:r w:rsidRPr="009619E7">
              <w:rPr>
                <w:sz w:val="22"/>
                <w:szCs w:val="22"/>
                <w:lang w:val="en-US"/>
              </w:rPr>
              <w:t>M</w:t>
            </w:r>
            <w:r w:rsidR="009619E7" w:rsidRPr="009619E7">
              <w:rPr>
                <w:sz w:val="22"/>
                <w:szCs w:val="22"/>
                <w:lang w:val="en-US"/>
              </w:rPr>
              <w:t>r</w:t>
            </w:r>
            <w:proofErr w:type="spellEnd"/>
            <w:r w:rsidR="009619E7" w:rsidRPr="009619E7">
              <w:rPr>
                <w:sz w:val="22"/>
                <w:szCs w:val="22"/>
                <w:lang w:val="en-US"/>
              </w:rPr>
              <w:t xml:space="preserve"> Phillip Bowles</w:t>
            </w:r>
          </w:p>
          <w:p w14:paraId="0D954A1F" w14:textId="75642FB9" w:rsidR="00A16398" w:rsidRPr="009619E7" w:rsidRDefault="00686CCC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9619E7">
              <w:rPr>
                <w:sz w:val="22"/>
                <w:szCs w:val="22"/>
                <w:lang w:val="en-US"/>
              </w:rPr>
              <w:t>BDC Aggregates Limited</w:t>
            </w:r>
          </w:p>
          <w:p w14:paraId="33492FE0" w14:textId="707D975D" w:rsidR="00A16398" w:rsidRPr="009619E7" w:rsidRDefault="00686CCC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9619E7">
              <w:rPr>
                <w:sz w:val="22"/>
                <w:szCs w:val="22"/>
                <w:lang w:val="en-US"/>
              </w:rPr>
              <w:t>Dock 2</w:t>
            </w:r>
          </w:p>
          <w:p w14:paraId="19BE6916" w14:textId="6C43CA0C" w:rsidR="00A16398" w:rsidRPr="009619E7" w:rsidRDefault="00686CCC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9619E7">
              <w:rPr>
                <w:sz w:val="22"/>
                <w:szCs w:val="22"/>
                <w:lang w:val="en-US"/>
              </w:rPr>
              <w:t>Atlantic Way</w:t>
            </w:r>
          </w:p>
          <w:p w14:paraId="38D23A1F" w14:textId="606A753A" w:rsidR="00A16398" w:rsidRPr="009619E7" w:rsidRDefault="00686CCC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9619E7">
              <w:rPr>
                <w:sz w:val="22"/>
                <w:szCs w:val="22"/>
                <w:lang w:val="en-US"/>
              </w:rPr>
              <w:t>Barry</w:t>
            </w:r>
          </w:p>
          <w:p w14:paraId="740C9BE3" w14:textId="52DC630C" w:rsidR="00A16398" w:rsidRPr="009619E7" w:rsidRDefault="00686CCC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9619E7">
              <w:rPr>
                <w:sz w:val="22"/>
                <w:szCs w:val="22"/>
                <w:lang w:val="en-US"/>
              </w:rPr>
              <w:t xml:space="preserve">Vale of </w:t>
            </w:r>
            <w:proofErr w:type="spellStart"/>
            <w:r w:rsidRPr="009619E7">
              <w:rPr>
                <w:sz w:val="22"/>
                <w:szCs w:val="22"/>
                <w:lang w:val="en-US"/>
              </w:rPr>
              <w:t>Glamorgan</w:t>
            </w:r>
            <w:proofErr w:type="spellEnd"/>
          </w:p>
          <w:p w14:paraId="6BD0922E" w14:textId="22E67451" w:rsidR="00686CCC" w:rsidRPr="009619E7" w:rsidRDefault="00686CCC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9619E7">
              <w:rPr>
                <w:sz w:val="22"/>
                <w:szCs w:val="22"/>
                <w:lang w:val="en-US"/>
              </w:rPr>
              <w:t>CF63 3RA</w:t>
            </w:r>
          </w:p>
          <w:p w14:paraId="22C5517F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</w:p>
        </w:tc>
        <w:tc>
          <w:tcPr>
            <w:tcW w:w="4621" w:type="dxa"/>
          </w:tcPr>
          <w:p w14:paraId="17293E0D" w14:textId="77777777" w:rsidR="00106E7F" w:rsidRPr="00823165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43E33D8" w14:textId="55CB587F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823165">
              <w:rPr>
                <w:b/>
                <w:sz w:val="22"/>
                <w:szCs w:val="22"/>
                <w:lang w:val="en-US"/>
              </w:rPr>
              <w:t>Our ref:</w:t>
            </w:r>
            <w:r w:rsidR="00686CCC">
              <w:rPr>
                <w:b/>
                <w:sz w:val="22"/>
                <w:szCs w:val="22"/>
                <w:lang w:val="en-US"/>
              </w:rPr>
              <w:t xml:space="preserve"> PAN-003311</w:t>
            </w:r>
            <w:r w:rsidRPr="00823165">
              <w:rPr>
                <w:sz w:val="22"/>
                <w:szCs w:val="22"/>
                <w:lang w:val="en-US"/>
              </w:rPr>
              <w:tab/>
            </w:r>
            <w:bookmarkStart w:id="9" w:name="OurRef"/>
            <w:bookmarkEnd w:id="9"/>
          </w:p>
          <w:p w14:paraId="0157A503" w14:textId="0F76F203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823165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1A6218C4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05CE548" w14:textId="70209760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823165">
              <w:rPr>
                <w:b/>
                <w:sz w:val="22"/>
                <w:szCs w:val="22"/>
                <w:lang w:val="en-US"/>
              </w:rPr>
              <w:t>Date:</w:t>
            </w:r>
            <w:r w:rsidR="00234EB1">
              <w:rPr>
                <w:b/>
                <w:sz w:val="22"/>
                <w:szCs w:val="22"/>
                <w:lang w:val="en-US"/>
              </w:rPr>
              <w:t xml:space="preserve"> 1</w:t>
            </w:r>
            <w:r w:rsidR="00A619B3">
              <w:rPr>
                <w:b/>
                <w:sz w:val="22"/>
                <w:szCs w:val="22"/>
                <w:lang w:val="en-US"/>
              </w:rPr>
              <w:t>8</w:t>
            </w:r>
            <w:r w:rsidR="00234EB1" w:rsidRPr="00234EB1">
              <w:rPr>
                <w:b/>
                <w:sz w:val="22"/>
                <w:szCs w:val="22"/>
                <w:vertAlign w:val="superscript"/>
                <w:lang w:val="en-US"/>
              </w:rPr>
              <w:t>th</w:t>
            </w:r>
            <w:r w:rsidR="00234EB1">
              <w:rPr>
                <w:b/>
                <w:sz w:val="22"/>
                <w:szCs w:val="22"/>
                <w:lang w:val="en-US"/>
              </w:rPr>
              <w:t xml:space="preserve"> December 2018</w:t>
            </w:r>
            <w:r w:rsidR="00F1691A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823165">
              <w:rPr>
                <w:b/>
                <w:sz w:val="22"/>
                <w:szCs w:val="22"/>
                <w:lang w:val="en-US"/>
              </w:rPr>
              <w:tab/>
            </w:r>
            <w:r w:rsidRPr="00823165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D4C479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823165" w:rsidRDefault="00106E7F">
      <w:pPr>
        <w:pStyle w:val="EndnoteText"/>
        <w:rPr>
          <w:sz w:val="22"/>
          <w:szCs w:val="22"/>
          <w:lang w:val="en-US"/>
        </w:rPr>
      </w:pPr>
    </w:p>
    <w:p w14:paraId="20D1BCE5" w14:textId="4D949FE4" w:rsidR="00106E7F" w:rsidRPr="00823165" w:rsidRDefault="00106E7F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>Dear</w:t>
      </w:r>
      <w:bookmarkStart w:id="12" w:name="Dear"/>
      <w:bookmarkEnd w:id="12"/>
      <w:r w:rsidR="009619E7">
        <w:rPr>
          <w:sz w:val="22"/>
          <w:szCs w:val="22"/>
          <w:lang w:val="en-US"/>
        </w:rPr>
        <w:t xml:space="preserve"> </w:t>
      </w:r>
      <w:proofErr w:type="spellStart"/>
      <w:r w:rsidR="009619E7">
        <w:rPr>
          <w:sz w:val="22"/>
          <w:szCs w:val="22"/>
          <w:lang w:val="en-US"/>
        </w:rPr>
        <w:t>Mr</w:t>
      </w:r>
      <w:proofErr w:type="spellEnd"/>
      <w:r w:rsidR="009619E7">
        <w:rPr>
          <w:sz w:val="22"/>
          <w:szCs w:val="22"/>
          <w:lang w:val="en-US"/>
        </w:rPr>
        <w:t xml:space="preserve"> Bowles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556485CC" w:rsidR="00FA2DE3" w:rsidRPr="0061765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Permit reference:</w:t>
      </w:r>
      <w:r w:rsidR="00617654" w:rsidRPr="00617654">
        <w:rPr>
          <w:b/>
          <w:sz w:val="22"/>
          <w:szCs w:val="22"/>
          <w:lang w:val="en-US"/>
        </w:rPr>
        <w:t xml:space="preserve"> EPR/</w:t>
      </w:r>
      <w:r w:rsidR="00CD206B">
        <w:rPr>
          <w:b/>
          <w:sz w:val="22"/>
          <w:szCs w:val="22"/>
          <w:lang w:val="en-US"/>
        </w:rPr>
        <w:t>BB3096CB</w:t>
      </w:r>
    </w:p>
    <w:p w14:paraId="728C5EA2" w14:textId="54930F4E" w:rsidR="006140B3" w:rsidRPr="00617654" w:rsidRDefault="006140B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Waste returns reference:</w:t>
      </w:r>
      <w:r w:rsidR="009E13F3" w:rsidRPr="00617654">
        <w:rPr>
          <w:b/>
          <w:sz w:val="22"/>
          <w:szCs w:val="22"/>
          <w:lang w:val="en-US"/>
        </w:rPr>
        <w:t xml:space="preserve"> </w:t>
      </w:r>
      <w:r w:rsidR="005D4969" w:rsidRPr="00617654">
        <w:rPr>
          <w:b/>
          <w:sz w:val="22"/>
          <w:szCs w:val="22"/>
          <w:lang w:val="en-US"/>
        </w:rPr>
        <w:t>EPR/</w:t>
      </w:r>
      <w:r w:rsidR="00CD206B">
        <w:rPr>
          <w:b/>
          <w:sz w:val="22"/>
          <w:szCs w:val="22"/>
          <w:lang w:val="en-US"/>
        </w:rPr>
        <w:t>BB3096CB</w:t>
      </w:r>
      <w:bookmarkStart w:id="14" w:name="_GoBack"/>
      <w:bookmarkEnd w:id="14"/>
    </w:p>
    <w:p w14:paraId="0E176D6F" w14:textId="380F4C08" w:rsidR="00106E7F" w:rsidRPr="00617654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Operator</w:t>
      </w:r>
      <w:r w:rsidR="00106E7F" w:rsidRPr="00617654">
        <w:rPr>
          <w:b/>
          <w:sz w:val="22"/>
          <w:szCs w:val="22"/>
          <w:lang w:val="en-US"/>
        </w:rPr>
        <w:t>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r w:rsidR="00686CCC">
        <w:rPr>
          <w:b/>
          <w:sz w:val="22"/>
          <w:szCs w:val="22"/>
          <w:lang w:val="en-US"/>
        </w:rPr>
        <w:t>BDC Aggregates Limited</w:t>
      </w:r>
    </w:p>
    <w:p w14:paraId="33CDE31D" w14:textId="371249C1" w:rsidR="000F5DBD" w:rsidRPr="0061765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Facility: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r w:rsidR="00686CCC">
        <w:rPr>
          <w:b/>
          <w:sz w:val="22"/>
          <w:szCs w:val="22"/>
          <w:lang w:val="en-US"/>
        </w:rPr>
        <w:t xml:space="preserve">Barry Plant, Atlantic Way, Dock 2, Barry, Vale of </w:t>
      </w:r>
      <w:proofErr w:type="spellStart"/>
      <w:r w:rsidR="00686CCC">
        <w:rPr>
          <w:b/>
          <w:sz w:val="22"/>
          <w:szCs w:val="22"/>
          <w:lang w:val="en-US"/>
        </w:rPr>
        <w:t>Glamorgan</w:t>
      </w:r>
      <w:proofErr w:type="spellEnd"/>
      <w:r w:rsidR="00686CCC">
        <w:rPr>
          <w:b/>
          <w:sz w:val="22"/>
          <w:szCs w:val="22"/>
          <w:lang w:val="en-US"/>
        </w:rPr>
        <w:t>, CF63 3RA.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48B3EB90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>:</w:t>
      </w:r>
    </w:p>
    <w:p w14:paraId="3AAC3947" w14:textId="77777777" w:rsidR="00A94BBD" w:rsidRDefault="00CD206B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34523F1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</w:t>
            </w:r>
            <w:r w:rsidR="00A35870">
              <w:rPr>
                <w:szCs w:val="22"/>
              </w:rPr>
              <w:t>…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EB4A27" w:rsidRPr="00823165" w14:paraId="2B25A817" w14:textId="77777777" w:rsidTr="00862DB5">
        <w:trPr>
          <w:trHeight w:val="1550"/>
        </w:trPr>
        <w:tc>
          <w:tcPr>
            <w:tcW w:w="4106" w:type="dxa"/>
          </w:tcPr>
          <w:p w14:paraId="7EBCA1DB" w14:textId="3C6F04F8" w:rsidR="00EB4A27" w:rsidRPr="00862DB5" w:rsidRDefault="00EB4A27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 xml:space="preserve">your permit requires you to operate in accordance with an odour management plan or a </w:t>
            </w:r>
            <w:r w:rsidRPr="00862DB5"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358" w:type="dxa"/>
          </w:tcPr>
          <w:p w14:paraId="2FC5B0CF" w14:textId="4D8CEB41" w:rsidR="00862DB5" w:rsidRPr="00862DB5" w:rsidRDefault="00071E67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B962E3" w:rsidRPr="00862DB5">
              <w:rPr>
                <w:rFonts w:cs="Arial"/>
                <w:sz w:val="22"/>
                <w:szCs w:val="22"/>
              </w:rPr>
              <w:t xml:space="preserve">his should already be in place for your site, and be supplied upon request. </w:t>
            </w:r>
          </w:p>
          <w:p w14:paraId="3AC1C802" w14:textId="0EEB85F9" w:rsidR="00862DB5" w:rsidRPr="00862DB5" w:rsidRDefault="00862DB5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 w:rsidRPr="00862DB5">
              <w:rPr>
                <w:rFonts w:cs="Arial"/>
                <w:sz w:val="22"/>
                <w:szCs w:val="22"/>
              </w:rPr>
              <w:t xml:space="preserve"> </w:t>
            </w:r>
          </w:p>
          <w:p w14:paraId="259A4A6B" w14:textId="4C4A99EE" w:rsidR="00EB4A27" w:rsidRPr="00862DB5" w:rsidRDefault="00862DB5" w:rsidP="00862DB5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lastRenderedPageBreak/>
              <w:t xml:space="preserve">The fire prevention and mitigation plan guidance can be found on our website: </w:t>
            </w:r>
            <w:hyperlink r:id="rId14" w:history="1">
              <w:r w:rsidR="00EB4A27"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 w:rsidR="00EB4A27" w:rsidRPr="00862DB5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451B4E2E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4393209D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7E570212" w14:textId="77777777" w:rsidR="001D54F6" w:rsidRDefault="00CD206B" w:rsidP="001D54F6">
            <w:pPr>
              <w:pStyle w:val="Textintable"/>
              <w:rPr>
                <w:rFonts w:cs="Arial"/>
                <w:szCs w:val="22"/>
              </w:rPr>
            </w:pPr>
            <w:hyperlink r:id="rId15" w:history="1">
              <w:r w:rsidR="001D54F6">
                <w:rPr>
                  <w:rStyle w:val="Hyperlink"/>
                  <w:szCs w:val="22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1D54F6">
              <w:rPr>
                <w:rFonts w:cs="Arial"/>
                <w:szCs w:val="22"/>
              </w:rPr>
              <w:t xml:space="preserve">   </w:t>
            </w:r>
          </w:p>
          <w:p w14:paraId="6AF760FA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620FB7B4" w14:textId="2F503B27" w:rsidR="00394066" w:rsidRPr="00394066" w:rsidRDefault="001D54F6" w:rsidP="001D54F6">
            <w:pPr>
              <w:pStyle w:val="Textintable"/>
              <w:spacing w:before="0" w:after="0"/>
              <w:rPr>
                <w:b/>
                <w:szCs w:val="22"/>
              </w:rPr>
            </w:pPr>
            <w:r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6" w:history="1">
              <w:r>
                <w:rPr>
                  <w:rStyle w:val="Hyperlink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 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04A10BB3" w:rsidR="00E034BE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 xml:space="preserve">The annual charge is due on demand in the year that we issue the permit and then on 1 April </w:t>
      </w:r>
      <w:r w:rsidRPr="001D2E42">
        <w:rPr>
          <w:rFonts w:cs="Arial"/>
          <w:sz w:val="22"/>
          <w:szCs w:val="22"/>
          <w:lang w:val="en"/>
        </w:rPr>
        <w:t>each year.</w:t>
      </w:r>
      <w:r w:rsidR="00E034BE" w:rsidRPr="001D2E42">
        <w:rPr>
          <w:rFonts w:cs="Arial"/>
          <w:sz w:val="22"/>
          <w:szCs w:val="22"/>
          <w:lang w:val="en"/>
        </w:rPr>
        <w:t xml:space="preserve"> The charge</w:t>
      </w:r>
      <w:r w:rsidR="00EA3CB0" w:rsidRPr="001D2E42">
        <w:rPr>
          <w:rFonts w:cs="Arial"/>
          <w:sz w:val="22"/>
          <w:szCs w:val="22"/>
          <w:lang w:val="en"/>
        </w:rPr>
        <w:t xml:space="preserve"> </w:t>
      </w:r>
      <w:r w:rsidR="00E034BE" w:rsidRPr="001D2E42">
        <w:rPr>
          <w:rFonts w:cs="Arial"/>
          <w:sz w:val="22"/>
          <w:szCs w:val="22"/>
          <w:lang w:val="en"/>
        </w:rPr>
        <w:t xml:space="preserve">starts from the date we </w:t>
      </w:r>
      <w:proofErr w:type="spellStart"/>
      <w:r w:rsidR="00E034BE" w:rsidRPr="001D2E42">
        <w:rPr>
          <w:rFonts w:cs="Arial"/>
          <w:sz w:val="22"/>
          <w:szCs w:val="22"/>
          <w:lang w:val="en"/>
        </w:rPr>
        <w:t>authorise</w:t>
      </w:r>
      <w:proofErr w:type="spellEnd"/>
      <w:r w:rsidR="00E034BE" w:rsidRPr="001D2E42">
        <w:rPr>
          <w:rFonts w:cs="Arial"/>
          <w:sz w:val="22"/>
          <w:szCs w:val="22"/>
          <w:lang w:val="en"/>
        </w:rPr>
        <w:t xml:space="preserve"> the permit</w:t>
      </w:r>
      <w:r w:rsidR="00A21DB5" w:rsidRPr="001D2E42">
        <w:rPr>
          <w:rFonts w:cs="Arial"/>
          <w:sz w:val="22"/>
          <w:szCs w:val="22"/>
          <w:lang w:val="en"/>
        </w:rPr>
        <w:t xml:space="preserve">. </w:t>
      </w:r>
      <w:r w:rsidR="00EA3CB0" w:rsidRPr="001D2E42">
        <w:rPr>
          <w:rFonts w:cs="Arial"/>
          <w:sz w:val="22"/>
          <w:szCs w:val="22"/>
          <w:lang w:val="en"/>
        </w:rPr>
        <w:t>If</w:t>
      </w:r>
      <w:r w:rsidR="00E034BE" w:rsidRPr="001D2E42">
        <w:rPr>
          <w:rFonts w:cs="Arial"/>
          <w:sz w:val="22"/>
          <w:szCs w:val="22"/>
          <w:lang w:val="en"/>
        </w:rPr>
        <w:t xml:space="preserve"> you need to know more about the subsistence </w:t>
      </w:r>
      <w:r w:rsidR="00693E29" w:rsidRPr="001D2E42">
        <w:rPr>
          <w:rFonts w:cs="Arial"/>
          <w:sz w:val="22"/>
          <w:szCs w:val="22"/>
          <w:lang w:val="en"/>
        </w:rPr>
        <w:t>charge,</w:t>
      </w:r>
      <w:r w:rsidR="00E034BE" w:rsidRPr="001D2E42">
        <w:rPr>
          <w:rFonts w:cs="Arial"/>
          <w:sz w:val="22"/>
          <w:szCs w:val="22"/>
          <w:lang w:val="en"/>
        </w:rPr>
        <w:t xml:space="preserve"> please look at the charging guidance on </w:t>
      </w:r>
      <w:r w:rsidR="002F64F4" w:rsidRPr="001D2E42">
        <w:rPr>
          <w:sz w:val="22"/>
          <w:szCs w:val="22"/>
          <w:lang w:val="en-US"/>
        </w:rPr>
        <w:t xml:space="preserve">our </w:t>
      </w:r>
      <w:r w:rsidR="00E034BE" w:rsidRPr="001D2E42">
        <w:rPr>
          <w:rFonts w:cs="Arial"/>
          <w:sz w:val="22"/>
          <w:szCs w:val="22"/>
          <w:lang w:val="en"/>
        </w:rPr>
        <w:t xml:space="preserve">website at </w:t>
      </w:r>
    </w:p>
    <w:p w14:paraId="043E4ED8" w14:textId="4EE506D3" w:rsidR="002062A6" w:rsidRPr="001D2E42" w:rsidRDefault="00CD206B" w:rsidP="00620A83">
      <w:pPr>
        <w:shd w:val="clear" w:color="auto" w:fill="FFFFFF"/>
        <w:rPr>
          <w:sz w:val="22"/>
          <w:szCs w:val="22"/>
        </w:rPr>
      </w:pPr>
      <w:hyperlink r:id="rId17" w:history="1">
        <w:r w:rsidR="00620A83" w:rsidRPr="00002760">
          <w:rPr>
            <w:rStyle w:val="Hyperlink"/>
            <w:rFonts w:cs="Arial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620A83">
        <w:rPr>
          <w:rFonts w:cs="Arial"/>
          <w:sz w:val="22"/>
          <w:szCs w:val="22"/>
          <w:lang w:val="en"/>
        </w:rPr>
        <w:t xml:space="preserve"> </w:t>
      </w:r>
    </w:p>
    <w:p w14:paraId="65B8000D" w14:textId="77777777" w:rsidR="001D2E42" w:rsidRPr="00394DC1" w:rsidRDefault="001D2E42" w:rsidP="005D4969">
      <w:pPr>
        <w:pStyle w:val="EndnoteText"/>
        <w:rPr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8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Pr="00394DC1" w:rsidRDefault="005D4969" w:rsidP="005D4969">
      <w:pPr>
        <w:rPr>
          <w:rFonts w:cs="Arial"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77777777" w:rsidR="005D4969" w:rsidRDefault="005D4969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DDBD628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340DCB3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2A5F962C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3BDB7E95" w14:textId="7CF578CE" w:rsidR="00686CCC" w:rsidRDefault="00686CC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3B51364B" w14:textId="318E19CD" w:rsidR="00686CCC" w:rsidRDefault="00686CCC" w:rsidP="00394DC1">
      <w:pPr>
        <w:pStyle w:val="EndnoteText"/>
        <w:rPr>
          <w:rFonts w:cs="Arial"/>
          <w:sz w:val="22"/>
          <w:szCs w:val="22"/>
          <w:lang w:val="en-US"/>
        </w:rPr>
      </w:pPr>
      <w:r>
        <w:rPr>
          <w:noProof/>
        </w:rPr>
        <w:drawing>
          <wp:inline distT="0" distB="0" distL="0" distR="0" wp14:anchorId="338092DB" wp14:editId="668EBD0A">
            <wp:extent cx="1394460" cy="112776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760A3" w14:textId="0CF70E8A" w:rsidR="00C52E3C" w:rsidRPr="00686CCC" w:rsidRDefault="00C52E3C" w:rsidP="00394DC1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1B0324A9" w14:textId="04978B65" w:rsidR="00C52E3C" w:rsidRPr="00686CCC" w:rsidRDefault="00686CCC" w:rsidP="00394DC1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5" w:name="SignatoryName"/>
      <w:bookmarkEnd w:id="15"/>
      <w:r w:rsidRPr="00686CCC">
        <w:rPr>
          <w:rFonts w:cs="Arial"/>
          <w:b/>
          <w:sz w:val="22"/>
          <w:szCs w:val="22"/>
          <w:lang w:val="en-US"/>
        </w:rPr>
        <w:t>Huw Davies</w:t>
      </w:r>
    </w:p>
    <w:p w14:paraId="00E408C9" w14:textId="65BDE4A6" w:rsidR="00062E79" w:rsidRPr="00686CCC" w:rsidRDefault="00686CCC" w:rsidP="00A93DA4">
      <w:pPr>
        <w:pStyle w:val="EndnoteText"/>
        <w:rPr>
          <w:rFonts w:cs="Arial"/>
          <w:b/>
          <w:sz w:val="22"/>
          <w:szCs w:val="22"/>
          <w:lang w:val="en-US"/>
        </w:rPr>
      </w:pPr>
      <w:r w:rsidRPr="00686CCC">
        <w:rPr>
          <w:rFonts w:cs="Arial"/>
          <w:b/>
          <w:sz w:val="22"/>
          <w:szCs w:val="22"/>
          <w:lang w:val="en-US"/>
        </w:rPr>
        <w:t>Waste Permitting Team Leader</w:t>
      </w:r>
    </w:p>
    <w:sectPr w:rsidR="00062E79" w:rsidRPr="00686CCC" w:rsidSect="005D4969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C119257" w14:textId="77777777" w:rsidR="00B4765C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B4765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settings\lpawlowska\local settings\temporary internet files\olk8\233_08_sd42.doc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7AD4F" w14:textId="6D7BC704" w:rsidR="00617654" w:rsidRPr="009619E7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bookmarkStart w:id="16" w:name="illegible"/>
    <w:bookmarkEnd w:id="16"/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0300 </w:t>
    </w:r>
    <w:r w:rsidRPr="009619E7">
      <w:rPr>
        <w:sz w:val="18"/>
        <w:szCs w:val="18"/>
      </w:rPr>
      <w:t xml:space="preserve">065 </w:t>
    </w:r>
    <w:r w:rsidR="009619E7" w:rsidRPr="009619E7">
      <w:rPr>
        <w:sz w:val="18"/>
        <w:szCs w:val="18"/>
      </w:rPr>
      <w:t>3186</w:t>
    </w:r>
  </w:p>
  <w:p w14:paraId="12A09D8C" w14:textId="77777777" w:rsidR="00617654" w:rsidRPr="009619E7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9619E7">
      <w:rPr>
        <w:sz w:val="18"/>
        <w:szCs w:val="18"/>
      </w:rPr>
      <w:t>Ffacs</w:t>
    </w:r>
    <w:proofErr w:type="spellEnd"/>
    <w:r w:rsidRPr="009619E7">
      <w:rPr>
        <w:sz w:val="18"/>
        <w:szCs w:val="18"/>
      </w:rPr>
      <w:t>/Fax</w:t>
    </w:r>
    <w:r w:rsidRPr="009619E7">
      <w:rPr>
        <w:sz w:val="18"/>
        <w:szCs w:val="18"/>
      </w:rPr>
      <w:tab/>
      <w:t>0300 065 3001</w:t>
    </w:r>
  </w:p>
  <w:p w14:paraId="36C8C247" w14:textId="64D3FE7F" w:rsidR="00617654" w:rsidRPr="009619E7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9619E7">
      <w:rPr>
        <w:sz w:val="18"/>
        <w:szCs w:val="18"/>
      </w:rPr>
      <w:t>Ebost</w:t>
    </w:r>
    <w:proofErr w:type="spellEnd"/>
    <w:r w:rsidRPr="009619E7">
      <w:rPr>
        <w:sz w:val="18"/>
        <w:szCs w:val="18"/>
      </w:rPr>
      <w:t>/Email</w:t>
    </w:r>
    <w:r w:rsidRPr="009619E7">
      <w:rPr>
        <w:sz w:val="18"/>
        <w:szCs w:val="18"/>
      </w:rPr>
      <w:tab/>
    </w:r>
    <w:r w:rsidR="009619E7" w:rsidRPr="009619E7">
      <w:rPr>
        <w:sz w:val="18"/>
        <w:szCs w:val="18"/>
      </w:rPr>
      <w:t>Huw.Davies</w:t>
    </w:r>
    <w:r w:rsidRPr="009619E7">
      <w:rPr>
        <w:sz w:val="18"/>
        <w:szCs w:val="18"/>
      </w:rPr>
      <w:t xml:space="preserve">@cyfoethnaturiolcymru.gov.uk </w:t>
    </w:r>
  </w:p>
  <w:p w14:paraId="4ED1DD08" w14:textId="57E6E070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9619E7">
      <w:rPr>
        <w:sz w:val="18"/>
        <w:szCs w:val="18"/>
      </w:rPr>
      <w:tab/>
    </w:r>
    <w:r w:rsidRPr="009619E7">
      <w:rPr>
        <w:sz w:val="18"/>
        <w:szCs w:val="18"/>
      </w:rPr>
      <w:tab/>
    </w:r>
    <w:r w:rsidR="009619E7" w:rsidRPr="009619E7">
      <w:rPr>
        <w:sz w:val="18"/>
        <w:szCs w:val="18"/>
      </w:rPr>
      <w:t>Huw.Davies</w:t>
    </w:r>
    <w:r w:rsidRPr="009619E7">
      <w:rPr>
        <w:sz w:val="18"/>
        <w:szCs w:val="18"/>
      </w:rPr>
      <w:t>@</w:t>
    </w:r>
    <w:r>
      <w:rPr>
        <w:color w:val="000000"/>
        <w:sz w:val="18"/>
        <w:szCs w:val="18"/>
      </w:rPr>
      <w:t>naturalresourceswales.gov.uk</w:t>
    </w:r>
  </w:p>
  <w:p w14:paraId="6419616F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3CBBBDE2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97069C9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06E68D62" w14:textId="13E66633" w:rsidR="00B4765C" w:rsidRPr="00617654" w:rsidRDefault="00CD206B" w:rsidP="00617654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617654">
        <w:rPr>
          <w:rStyle w:val="Hyperlink"/>
          <w:sz w:val="18"/>
          <w:szCs w:val="18"/>
        </w:rPr>
        <w:t>www.naturalresourceswales.gov.uk</w:t>
      </w:r>
    </w:hyperlink>
    <w:r w:rsidR="00617654">
      <w:rPr>
        <w:color w:val="000000"/>
        <w:sz w:val="18"/>
        <w:szCs w:val="18"/>
      </w:rPr>
      <w:t xml:space="preserve"> </w:t>
    </w:r>
    <w:r w:rsidR="00617654">
      <w:rPr>
        <w:color w:val="000000"/>
        <w:sz w:val="18"/>
        <w:szCs w:val="18"/>
      </w:rPr>
      <w:tab/>
    </w:r>
    <w:r w:rsidR="00617654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641"/>
        </w:tabs>
        <w:ind w:left="641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8425C"/>
    <w:multiLevelType w:val="hybridMultilevel"/>
    <w:tmpl w:val="0502677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89" w:hanging="360"/>
      </w:pPr>
    </w:lvl>
    <w:lvl w:ilvl="2" w:tplc="0809001B" w:tentative="1">
      <w:start w:val="1"/>
      <w:numFmt w:val="lowerRoman"/>
      <w:lvlText w:val="%3."/>
      <w:lvlJc w:val="right"/>
      <w:pPr>
        <w:ind w:left="1309" w:hanging="180"/>
      </w:pPr>
    </w:lvl>
    <w:lvl w:ilvl="3" w:tplc="0809000F" w:tentative="1">
      <w:start w:val="1"/>
      <w:numFmt w:val="decimal"/>
      <w:lvlText w:val="%4."/>
      <w:lvlJc w:val="left"/>
      <w:pPr>
        <w:ind w:left="2029" w:hanging="360"/>
      </w:pPr>
    </w:lvl>
    <w:lvl w:ilvl="4" w:tplc="08090019" w:tentative="1">
      <w:start w:val="1"/>
      <w:numFmt w:val="lowerLetter"/>
      <w:lvlText w:val="%5."/>
      <w:lvlJc w:val="left"/>
      <w:pPr>
        <w:ind w:left="2749" w:hanging="360"/>
      </w:pPr>
    </w:lvl>
    <w:lvl w:ilvl="5" w:tplc="0809001B" w:tentative="1">
      <w:start w:val="1"/>
      <w:numFmt w:val="lowerRoman"/>
      <w:lvlText w:val="%6."/>
      <w:lvlJc w:val="right"/>
      <w:pPr>
        <w:ind w:left="3469" w:hanging="180"/>
      </w:pPr>
    </w:lvl>
    <w:lvl w:ilvl="6" w:tplc="0809000F" w:tentative="1">
      <w:start w:val="1"/>
      <w:numFmt w:val="decimal"/>
      <w:lvlText w:val="%7."/>
      <w:lvlJc w:val="left"/>
      <w:pPr>
        <w:ind w:left="4189" w:hanging="360"/>
      </w:pPr>
    </w:lvl>
    <w:lvl w:ilvl="7" w:tplc="08090019" w:tentative="1">
      <w:start w:val="1"/>
      <w:numFmt w:val="lowerLetter"/>
      <w:lvlText w:val="%8."/>
      <w:lvlJc w:val="left"/>
      <w:pPr>
        <w:ind w:left="4909" w:hanging="360"/>
      </w:pPr>
    </w:lvl>
    <w:lvl w:ilvl="8" w:tplc="08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755BCD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2"/>
  </w:num>
  <w:num w:numId="15">
    <w:abstractNumId w:val="10"/>
  </w:num>
  <w:num w:numId="16">
    <w:abstractNumId w:val="13"/>
  </w:num>
  <w:num w:numId="17">
    <w:abstractNumId w:val="16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451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53876"/>
    <w:rsid w:val="00060C27"/>
    <w:rsid w:val="00062E79"/>
    <w:rsid w:val="0006320F"/>
    <w:rsid w:val="00071E67"/>
    <w:rsid w:val="00072675"/>
    <w:rsid w:val="00076E17"/>
    <w:rsid w:val="00077B95"/>
    <w:rsid w:val="00083FC8"/>
    <w:rsid w:val="000B3FEB"/>
    <w:rsid w:val="000B5FC7"/>
    <w:rsid w:val="000B67A2"/>
    <w:rsid w:val="000C756C"/>
    <w:rsid w:val="000E21C9"/>
    <w:rsid w:val="000E2A5B"/>
    <w:rsid w:val="000E2FBE"/>
    <w:rsid w:val="000F5DBD"/>
    <w:rsid w:val="00103ACF"/>
    <w:rsid w:val="00106E7F"/>
    <w:rsid w:val="00126D33"/>
    <w:rsid w:val="001311BC"/>
    <w:rsid w:val="00141E1F"/>
    <w:rsid w:val="001547A2"/>
    <w:rsid w:val="00191374"/>
    <w:rsid w:val="001D2E42"/>
    <w:rsid w:val="001D53A4"/>
    <w:rsid w:val="001D54F6"/>
    <w:rsid w:val="00203F77"/>
    <w:rsid w:val="00205212"/>
    <w:rsid w:val="002062A6"/>
    <w:rsid w:val="00211DF3"/>
    <w:rsid w:val="00212F70"/>
    <w:rsid w:val="00234EB1"/>
    <w:rsid w:val="00271F4A"/>
    <w:rsid w:val="00272CF7"/>
    <w:rsid w:val="00290138"/>
    <w:rsid w:val="002A5BFA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4066"/>
    <w:rsid w:val="00394DC1"/>
    <w:rsid w:val="00395EA4"/>
    <w:rsid w:val="003C2B1F"/>
    <w:rsid w:val="003C44CA"/>
    <w:rsid w:val="003C551E"/>
    <w:rsid w:val="003C583F"/>
    <w:rsid w:val="003C62EC"/>
    <w:rsid w:val="003D32B4"/>
    <w:rsid w:val="003D3846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32FD"/>
    <w:rsid w:val="004F7B48"/>
    <w:rsid w:val="005028A9"/>
    <w:rsid w:val="005341CD"/>
    <w:rsid w:val="0053602D"/>
    <w:rsid w:val="0054495D"/>
    <w:rsid w:val="00555D5F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0885"/>
    <w:rsid w:val="006140B3"/>
    <w:rsid w:val="00617654"/>
    <w:rsid w:val="00617ABB"/>
    <w:rsid w:val="00620A83"/>
    <w:rsid w:val="00647634"/>
    <w:rsid w:val="00682DA4"/>
    <w:rsid w:val="00686CCC"/>
    <w:rsid w:val="00693E29"/>
    <w:rsid w:val="006B47ED"/>
    <w:rsid w:val="006B6E2E"/>
    <w:rsid w:val="006B73A5"/>
    <w:rsid w:val="006E15EB"/>
    <w:rsid w:val="006E5E90"/>
    <w:rsid w:val="006F4CD3"/>
    <w:rsid w:val="00700EB7"/>
    <w:rsid w:val="00741A94"/>
    <w:rsid w:val="00745DC8"/>
    <w:rsid w:val="007507C4"/>
    <w:rsid w:val="00772309"/>
    <w:rsid w:val="00787D19"/>
    <w:rsid w:val="0079482A"/>
    <w:rsid w:val="007A0C12"/>
    <w:rsid w:val="007D39E7"/>
    <w:rsid w:val="007E0827"/>
    <w:rsid w:val="00823165"/>
    <w:rsid w:val="00862DB5"/>
    <w:rsid w:val="00881C7C"/>
    <w:rsid w:val="008A1EC1"/>
    <w:rsid w:val="008C272A"/>
    <w:rsid w:val="008C6A70"/>
    <w:rsid w:val="0090544A"/>
    <w:rsid w:val="009619E7"/>
    <w:rsid w:val="00990BD8"/>
    <w:rsid w:val="00991126"/>
    <w:rsid w:val="009B369B"/>
    <w:rsid w:val="009E13F3"/>
    <w:rsid w:val="009E21CD"/>
    <w:rsid w:val="009E600F"/>
    <w:rsid w:val="009F14E0"/>
    <w:rsid w:val="00A16398"/>
    <w:rsid w:val="00A16777"/>
    <w:rsid w:val="00A167FE"/>
    <w:rsid w:val="00A21C7C"/>
    <w:rsid w:val="00A21DB5"/>
    <w:rsid w:val="00A304D3"/>
    <w:rsid w:val="00A31779"/>
    <w:rsid w:val="00A35870"/>
    <w:rsid w:val="00A52A20"/>
    <w:rsid w:val="00A619B3"/>
    <w:rsid w:val="00A932C0"/>
    <w:rsid w:val="00A93DA4"/>
    <w:rsid w:val="00A94BBD"/>
    <w:rsid w:val="00AC389A"/>
    <w:rsid w:val="00AC4DB5"/>
    <w:rsid w:val="00AC7804"/>
    <w:rsid w:val="00AD60EF"/>
    <w:rsid w:val="00AE5971"/>
    <w:rsid w:val="00AE65AF"/>
    <w:rsid w:val="00B17379"/>
    <w:rsid w:val="00B22269"/>
    <w:rsid w:val="00B4765C"/>
    <w:rsid w:val="00B762B1"/>
    <w:rsid w:val="00B76C61"/>
    <w:rsid w:val="00B829BB"/>
    <w:rsid w:val="00B962E3"/>
    <w:rsid w:val="00BA40B6"/>
    <w:rsid w:val="00C42D1B"/>
    <w:rsid w:val="00C52E3C"/>
    <w:rsid w:val="00C66EFC"/>
    <w:rsid w:val="00C80FF7"/>
    <w:rsid w:val="00CA1E91"/>
    <w:rsid w:val="00CB5695"/>
    <w:rsid w:val="00CC1120"/>
    <w:rsid w:val="00CD206B"/>
    <w:rsid w:val="00CF14A0"/>
    <w:rsid w:val="00D20019"/>
    <w:rsid w:val="00D211ED"/>
    <w:rsid w:val="00D61298"/>
    <w:rsid w:val="00D82795"/>
    <w:rsid w:val="00D855DE"/>
    <w:rsid w:val="00D87058"/>
    <w:rsid w:val="00D87441"/>
    <w:rsid w:val="00DB69A2"/>
    <w:rsid w:val="00DF3258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2198"/>
    <w:rsid w:val="00EA3CB0"/>
    <w:rsid w:val="00EA4F3A"/>
    <w:rsid w:val="00EB4A27"/>
    <w:rsid w:val="00EE290C"/>
    <w:rsid w:val="00EE3C4D"/>
    <w:rsid w:val="00F1691A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6451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character" w:customStyle="1" w:styleId="EndnoteTextChar">
    <w:name w:val="Endnote Text Char"/>
    <w:basedOn w:val="DefaultParagraphFont"/>
    <w:link w:val="EndnoteText"/>
    <w:semiHidden/>
    <w:rsid w:val="00C52E3C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94066"/>
    <w:pPr>
      <w:ind w:left="720"/>
      <w:contextualSpacing/>
      <w:jc w:val="both"/>
    </w:pPr>
    <w:rPr>
      <w:rFonts w:ascii="Times New Roman" w:hAnsi="Times New Roman"/>
    </w:rPr>
  </w:style>
  <w:style w:type="table" w:styleId="TableGrid">
    <w:name w:val="Table Grid"/>
    <w:basedOn w:val="TableNormal"/>
    <w:rsid w:val="00A16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yperlink" Target="mailto:wales@pins.gsi.gov.uk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3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image" Target="media/image1.emf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Plant</Site_x0020_Name>
    <Internal_x002f_External xmlns="859f7ad6-93f6-4205-b62b-a17f28acbbac">Outgoing document</Internal_x002f_External>
    <Post_x0020_code xmlns="859f7ad6-93f6-4205-b62b-a17f28acbbac">CF63 3RA</Post_x0020_code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Atlantic Way, Dock 2, Barry, Vale of Glamorgan, CF63 3RA</Addressee>
    <Process_x0020_Type xmlns="859f7ad6-93f6-4205-b62b-a17f28acbbac" xsi:nil="true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2018-12-18T00:00:00+00:00</Document_x0020_Date>
    <Facility_x0020_Address xmlns="859f7ad6-93f6-4205-b62b-a17f28acbbac">Atlantic Way, Dock 2, Barry</Facility_x0020_Address>
    <Environment_x0020_Sub_x0020_Folder xmlns="859f7ad6-93f6-4205-b62b-a17f28acbbac">Licences applications</Environment_x0020_Sub_x0020_Folder>
    <Customer_x0020_Name xmlns="859f7ad6-93f6-4205-b62b-a17f28acbbac">BDC Aggregates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FB449CD-6CF2-4071-962A-71515E2ADDC2}"/>
</file>

<file path=customXml/itemProps2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2CFA35-7F62-4148-82A3-B49EC5D10DC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A5377C5-42C2-43EE-BD0C-D7FBD834ECA4}"/>
</file>

<file path=customXml/itemProps5.xml><?xml version="1.0" encoding="utf-8"?>
<ds:datastoreItem xmlns:ds="http://schemas.openxmlformats.org/officeDocument/2006/customXml" ds:itemID="{308631C4-3AA1-42DE-BFEE-9B19E58960C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26</TotalTime>
  <Pages>3</Pages>
  <Words>744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5767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233_08_SD42 Bespoke issue letter</dc:title>
  <dc:subject/>
  <dc:creator>Huw Davies</dc:creator>
  <cp:keywords>233-08-SD42, bespoke issue</cp:keywords>
  <dc:description>233_08_SD42, version 6_x000d_
Issue date: 21/08/2012</dc:description>
  <cp:lastModifiedBy>Davies, Huw</cp:lastModifiedBy>
  <cp:revision>9</cp:revision>
  <cp:lastPrinted>1998-05-28T13:04:00Z</cp:lastPrinted>
  <dcterms:created xsi:type="dcterms:W3CDTF">2018-11-15T10:30:00Z</dcterms:created>
  <dcterms:modified xsi:type="dcterms:W3CDTF">2018-12-18T11:43:00Z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c5c36ccb-0fe3-44fe-b347-dd5dfafa6431</vt:lpwstr>
  </property>
  <property fmtid="{D5CDD505-2E9C-101B-9397-08002B2CF9AE}" pid="11" name="_dlc_DocId">
    <vt:lpwstr>REGU-106-65930</vt:lpwstr>
  </property>
  <property fmtid="{D5CDD505-2E9C-101B-9397-08002B2CF9AE}" pid="12" name="_dlc_DocIdUrl">
    <vt:lpwstr>https://cyfoethnaturiolcymru.sharepoint.com/teams/Regulatory/Permitting/_layouts/15/DocIdRedir.aspx?ID=REGU-106-65930, REGU-106-65930</vt:lpwstr>
  </property>
  <property fmtid="{D5CDD505-2E9C-101B-9397-08002B2CF9AE}" pid="13" name="_docset_NoMedatataSyncRequired">
    <vt:lpwstr>False</vt:lpwstr>
  </property>
</Properties>
</file>