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1673B7" w14:textId="77777777" w:rsidR="00880C97" w:rsidRDefault="00880C97">
      <w:bookmarkStart w:id="0" w:name="_GoBack"/>
      <w:bookmarkEnd w:id="0"/>
    </w:p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512"/>
      </w:tblGrid>
      <w:tr w:rsidR="00D240CA" w:rsidRPr="0053474D" w14:paraId="2B7B88D2" w14:textId="77777777" w:rsidTr="000647F6">
        <w:trPr>
          <w:trHeight w:val="1961"/>
        </w:trPr>
        <w:tc>
          <w:tcPr>
            <w:tcW w:w="4002" w:type="dxa"/>
          </w:tcPr>
          <w:p w14:paraId="6961F20B" w14:textId="4666AB4F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bookmarkStart w:id="1" w:name="_Toc368647613"/>
            <w:r w:rsidRPr="0053474D">
              <w:rPr>
                <w:sz w:val="22"/>
                <w:szCs w:val="22"/>
              </w:rPr>
              <w:t xml:space="preserve">Ein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</w:p>
          <w:p w14:paraId="6D8F8388" w14:textId="68F40066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8246A3">
              <w:rPr>
                <w:color w:val="FF0000"/>
                <w:sz w:val="22"/>
                <w:szCs w:val="22"/>
              </w:rPr>
              <w:t>EPR/JP3894FM</w:t>
            </w:r>
          </w:p>
          <w:p w14:paraId="35B5FC0E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21938479" w14:textId="77777777"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yma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</w:p>
          <w:p w14:paraId="334DD233" w14:textId="6C2C248A" w:rsidR="00880C97" w:rsidRDefault="008246A3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3DF6B53F" w14:textId="77777777" w:rsidR="008246A3" w:rsidRDefault="008246A3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45564621" w14:textId="77777777" w:rsidR="008246A3" w:rsidRDefault="008246A3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0674B594" w14:textId="028C23DE" w:rsidR="008246A3" w:rsidRPr="0053474D" w:rsidRDefault="008246A3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4B85C9DD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669E0D3B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BC75CA">
              <w:rPr>
                <w:sz w:val="22"/>
                <w:szCs w:val="22"/>
              </w:rPr>
              <w:t>Julie.bradford@cyfoethnaturiolcymru.gov.uk</w:t>
            </w:r>
          </w:p>
          <w:p w14:paraId="586E8A7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C75CA">
              <w:rPr>
                <w:sz w:val="22"/>
                <w:szCs w:val="22"/>
              </w:rPr>
              <w:t>03000 653861</w:t>
            </w:r>
          </w:p>
          <w:p w14:paraId="23C3D97E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3D3CB628" w14:textId="77777777" w:rsidR="00C55B5C" w:rsidRDefault="00BC75C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701BA72C" w14:textId="65453E30" w:rsidR="00BC75CA" w:rsidRDefault="008246A3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Thorncliffe Building Supplies Limited</w:t>
      </w:r>
    </w:p>
    <w:p w14:paraId="7219DD21" w14:textId="78D508FE" w:rsidR="008246A3" w:rsidRDefault="008246A3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Windmill Site</w:t>
      </w:r>
    </w:p>
    <w:p w14:paraId="4BB84FAA" w14:textId="5753B0DE" w:rsidR="008246A3" w:rsidRDefault="008246A3" w:rsidP="00C55B5C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Rhuddlan</w:t>
      </w:r>
      <w:proofErr w:type="spellEnd"/>
      <w:r>
        <w:rPr>
          <w:sz w:val="22"/>
          <w:szCs w:val="22"/>
        </w:rPr>
        <w:t xml:space="preserve"> Road</w:t>
      </w:r>
    </w:p>
    <w:p w14:paraId="13CA6A10" w14:textId="3DF37EF5" w:rsidR="008246A3" w:rsidRDefault="008246A3" w:rsidP="00C55B5C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Abergele</w:t>
      </w:r>
      <w:proofErr w:type="spellEnd"/>
    </w:p>
    <w:p w14:paraId="65245591" w14:textId="2C8191E0" w:rsidR="008246A3" w:rsidRDefault="008246A3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Conwy</w:t>
      </w:r>
    </w:p>
    <w:p w14:paraId="7AFBE4B3" w14:textId="6428C553" w:rsidR="008246A3" w:rsidRPr="0053474D" w:rsidRDefault="008246A3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LL22 9SE</w:t>
      </w:r>
    </w:p>
    <w:p w14:paraId="6FE92463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5E25EF43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7058BC92" w14:textId="77777777" w:rsidR="00DF135D" w:rsidRPr="0053474D" w:rsidRDefault="00BC75CA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7</w:t>
      </w:r>
      <w:r w:rsidRPr="00BC75CA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July 2016</w:t>
      </w:r>
    </w:p>
    <w:p w14:paraId="17472813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1FD91E45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bookmarkEnd w:id="1"/>
    <w:p w14:paraId="676B0DD6" w14:textId="77777777" w:rsidR="00D057FC" w:rsidRPr="00D057FC" w:rsidRDefault="00D057FC" w:rsidP="00D057FC">
      <w:pPr>
        <w:rPr>
          <w:rFonts w:cs="Arial"/>
          <w:color w:val="000000"/>
          <w:sz w:val="22"/>
          <w:szCs w:val="22"/>
        </w:rPr>
      </w:pPr>
      <w:r w:rsidRPr="00D057FC">
        <w:rPr>
          <w:rFonts w:cs="Arial"/>
          <w:sz w:val="22"/>
          <w:szCs w:val="22"/>
        </w:rPr>
        <w:t xml:space="preserve">Dear </w:t>
      </w:r>
      <w:bookmarkStart w:id="2" w:name="Dear"/>
      <w:bookmarkEnd w:id="2"/>
      <w:r w:rsidR="00BC75CA">
        <w:rPr>
          <w:rFonts w:cs="Arial"/>
          <w:color w:val="FF0000"/>
          <w:sz w:val="22"/>
          <w:szCs w:val="22"/>
        </w:rPr>
        <w:t>Sirs</w:t>
      </w:r>
    </w:p>
    <w:p w14:paraId="10FEC39B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18A2C443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3750059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13F38E75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01ACEA1C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619DF236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0361EABF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5E7765CB" w14:textId="6508B487" w:rsidR="00D63F71" w:rsidRPr="00BC75CA" w:rsidRDefault="00D63F71" w:rsidP="00D63F71">
      <w:pPr>
        <w:rPr>
          <w:rFonts w:cs="Arial"/>
          <w:snapToGrid w:val="0"/>
          <w:color w:val="FF000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8246A3">
        <w:rPr>
          <w:rFonts w:cs="Arial"/>
          <w:snapToGrid w:val="0"/>
          <w:color w:val="FF0000"/>
          <w:sz w:val="22"/>
          <w:szCs w:val="22"/>
        </w:rPr>
        <w:t>jim.morgan@thorncliffebs.co.uk</w:t>
      </w:r>
      <w:r w:rsidRPr="0053474D">
        <w:rPr>
          <w:rFonts w:cs="Arial"/>
          <w:snapToGrid w:val="0"/>
          <w:sz w:val="22"/>
          <w:szCs w:val="22"/>
        </w:rPr>
        <w:t>.</w:t>
      </w:r>
    </w:p>
    <w:p w14:paraId="258916BB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1739D2B0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205459B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="00BC75CA">
        <w:rPr>
          <w:rFonts w:cs="Arial"/>
          <w:b/>
          <w:sz w:val="22"/>
          <w:szCs w:val="22"/>
        </w:rPr>
        <w:t>18</w:t>
      </w:r>
      <w:r w:rsidR="00BC75CA" w:rsidRPr="00BC75CA">
        <w:rPr>
          <w:rFonts w:cs="Arial"/>
          <w:b/>
          <w:sz w:val="22"/>
          <w:szCs w:val="22"/>
          <w:vertAlign w:val="superscript"/>
        </w:rPr>
        <w:t>th</w:t>
      </w:r>
      <w:r w:rsidR="00BC75CA">
        <w:rPr>
          <w:rFonts w:cs="Arial"/>
          <w:b/>
          <w:sz w:val="22"/>
          <w:szCs w:val="22"/>
        </w:rPr>
        <w:t xml:space="preserve"> July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5F03A384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9A4E276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359084BC" w14:textId="77777777" w:rsidR="00D057FC" w:rsidRPr="0053474D" w:rsidRDefault="00DA16B7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0440FF29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4C8979B9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510F8007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5AAF73DE" w14:textId="77777777" w:rsidR="00F330C6" w:rsidRPr="00F330C6" w:rsidRDefault="00F330C6" w:rsidP="00F330C6"/>
    <w:p w14:paraId="17FCF7FF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5EC2BE23" w14:textId="77777777" w:rsidR="0053474D" w:rsidRDefault="0053474D" w:rsidP="00F330C6">
      <w:pPr>
        <w:rPr>
          <w:sz w:val="22"/>
          <w:szCs w:val="22"/>
        </w:rPr>
      </w:pPr>
    </w:p>
    <w:p w14:paraId="70053002" w14:textId="77777777" w:rsidR="0053474D" w:rsidRPr="0053474D" w:rsidRDefault="0053474D" w:rsidP="00F330C6">
      <w:pPr>
        <w:rPr>
          <w:sz w:val="22"/>
          <w:szCs w:val="22"/>
        </w:rPr>
      </w:pPr>
    </w:p>
    <w:p w14:paraId="120FC121" w14:textId="77777777" w:rsidR="00611BEC" w:rsidRPr="00F330C6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0170C0F8" wp14:editId="5DA7A37D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sectPr w:rsidR="00611BEC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A9BBFD" w14:textId="77777777" w:rsidR="00BC75CA" w:rsidRDefault="00BC75CA" w:rsidP="003B1B95">
      <w:r>
        <w:separator/>
      </w:r>
    </w:p>
  </w:endnote>
  <w:endnote w:type="continuationSeparator" w:id="0">
    <w:p w14:paraId="0F6F2678" w14:textId="77777777" w:rsidR="00BC75CA" w:rsidRDefault="00BC75CA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D0E57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233160" wp14:editId="5F29F69B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7511C2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1F37120D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233160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4D7511C2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1F37120D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7E68421" wp14:editId="1167CE71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891B14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A16B7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A16B7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E6842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5891B14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A16B7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A16B7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14CC4E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9EEB248" wp14:editId="653A43BA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2DF609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11448712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CFE822D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yn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1AD4BA83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EEB24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F2DF609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11448712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CFE822D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AD4BA83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7453308" wp14:editId="04C36212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004F1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453308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9004F1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6960DCD" wp14:editId="559C535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1E3F27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960DC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581E3F27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69359FE5" wp14:editId="494400FD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01AE54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359FE5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3E01AE54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0E6B9DC" wp14:editId="3E74FF7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A60F67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E6B9DC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77A60F67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97A650F" wp14:editId="5783B39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9EDF94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7A650F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59EDF94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28D51BD" wp14:editId="3285AE1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F09850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8D51BD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23F09850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164751" w14:textId="77777777" w:rsidR="00BC75CA" w:rsidRDefault="00BC75CA" w:rsidP="003B1B95">
      <w:r>
        <w:separator/>
      </w:r>
    </w:p>
  </w:footnote>
  <w:footnote w:type="continuationSeparator" w:id="0">
    <w:p w14:paraId="08401A49" w14:textId="77777777" w:rsidR="00BC75CA" w:rsidRDefault="00BC75CA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8A6151" w14:textId="77777777" w:rsidR="00580178" w:rsidRDefault="00580178" w:rsidP="00580178"/>
  <w:p w14:paraId="56C417F2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7ED36" w14:textId="77777777" w:rsidR="00D91B06" w:rsidRDefault="00D91B06"/>
  <w:p w14:paraId="231422CF" w14:textId="77777777" w:rsidR="00D91B06" w:rsidRDefault="00D91B06"/>
  <w:p w14:paraId="56883225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56678078" wp14:editId="5BB85701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1F89234" w14:textId="77777777" w:rsidR="00D91B06" w:rsidRDefault="00D91B06"/>
  <w:p w14:paraId="780DA9C8" w14:textId="77777777" w:rsidR="00D91B06" w:rsidRDefault="00D91B06"/>
  <w:p w14:paraId="3F375624" w14:textId="77777777" w:rsidR="00D91B06" w:rsidRDefault="00D91B06"/>
  <w:p w14:paraId="48F07FEA" w14:textId="77777777" w:rsidR="00D91B06" w:rsidRDefault="00D91B06"/>
  <w:p w14:paraId="4D680FDF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5CA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246A3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C75CA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A16B7"/>
    <w:rsid w:val="00DF135D"/>
    <w:rsid w:val="00DF4B14"/>
    <w:rsid w:val="00E17596"/>
    <w:rsid w:val="00E26F55"/>
    <w:rsid w:val="00E3072A"/>
    <w:rsid w:val="00E70C60"/>
    <w:rsid w:val="00E8464F"/>
    <w:rsid w:val="00E84A9F"/>
    <w:rsid w:val="00E91B7E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773410AC"/>
  <w15:docId w15:val="{68059174-54CC-48F3-868A-75E1149A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Thorncliffe Building Supplies Limited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License_x002f_Activity_x0020_Type xmlns="859f7ad6-93f6-4205-b62b-a17f28acbbac">1. EPR Waste Facility</License_x002f_Activity_x0020_Type>
    <Document_x0020_Date xmlns="859f7ad6-93f6-4205-b62b-a17f28acbbac">2016-07-06T23:00:00+00:00</Document_x0020_Date>
    <Facility_x0020_Address xmlns="859f7ad6-93f6-4205-b62b-a17f28acbbac">The Windmill Site, Rhuddlan Road, Abergele, Conwy.</Facility_x0020_Address>
    <Environment_x0020_Sub_x0020_Folder xmlns="859f7ad6-93f6-4205-b62b-a17f28acbbac">Licence supervision</Environment_x0020_Sub_x0020_Folder>
    <Customer_x0020_Name xmlns="859f7ad6-93f6-4205-b62b-a17f28acbbac">Thorncliffe Building Supplies Limited</Customer_x0020_Name>
    <Surrendered_x002f_Expired xmlns="859f7ad6-93f6-4205-b62b-a17f28acbbac" xsi:nil="true"/>
    <Post_x0020_code xmlns="859f7ad6-93f6-4205-b62b-a17f28acbbac">LL22 9SE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1379FF3-F14D-4B5C-A35C-02D2303C0221}"/>
</file>

<file path=customXml/itemProps4.xml><?xml version="1.0" encoding="utf-8"?>
<ds:datastoreItem xmlns:ds="http://schemas.openxmlformats.org/officeDocument/2006/customXml" ds:itemID="{A5B88AE1-BA4C-4F94-B170-E210266697D8}"/>
</file>

<file path=customXml/itemProps5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1</TotalTime>
  <Pages>2</Pages>
  <Words>378</Words>
  <Characters>2252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Wright</dc:creator>
  <cp:lastModifiedBy>Bradford, Julie</cp:lastModifiedBy>
  <cp:revision>2</cp:revision>
  <cp:lastPrinted>2016-07-07T13:01:00Z</cp:lastPrinted>
  <dcterms:created xsi:type="dcterms:W3CDTF">2016-07-21T12:20:00Z</dcterms:created>
  <dcterms:modified xsi:type="dcterms:W3CDTF">2016-07-21T12:20:00Z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7cf14e46-c395-4117-8406-4ba77d86cc37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0" name="Email Sender">
    <vt:lpwstr/>
  </property>
  <property fmtid="{D5CDD505-2E9C-101B-9397-08002B2CF9AE}" pid="11" name="BCC">
    <vt:lpwstr/>
  </property>
  <property fmtid="{D5CDD505-2E9C-101B-9397-08002B2CF9AE}" pid="13" name="Email Has Attachments">
    <vt:bool>false</vt:bool>
  </property>
  <property fmtid="{D5CDD505-2E9C-101B-9397-08002B2CF9AE}" pid="14" name="CC">
    <vt:lpwstr/>
  </property>
  <property fmtid="{D5CDD505-2E9C-101B-9397-08002B2CF9AE}" pid="15" name="Email Recipients">
    <vt:lpwstr/>
  </property>
  <property fmtid="{D5CDD505-2E9C-101B-9397-08002B2CF9AE}" pid="17" name="To">
    <vt:lpwstr/>
  </property>
  <property fmtid="{D5CDD505-2E9C-101B-9397-08002B2CF9AE}" pid="18" name="Email Subject">
    <vt:lpwstr/>
  </property>
  <property fmtid="{D5CDD505-2E9C-101B-9397-08002B2CF9AE}" pid="19" name="Process">
    <vt:lpwstr/>
  </property>
  <property fmtid="{D5CDD505-2E9C-101B-9397-08002B2CF9AE}" pid="20" name="Submitter">
    <vt:lpwstr/>
  </property>
  <property fmtid="{D5CDD505-2E9C-101B-9397-08002B2CF9AE}" pid="21" name="URL">
    <vt:lpwstr/>
  </property>
  <property fmtid="{D5CDD505-2E9C-101B-9397-08002B2CF9AE}" pid="22" name="Email CC">
    <vt:lpwstr/>
  </property>
  <property fmtid="{D5CDD505-2E9C-101B-9397-08002B2CF9AE}" pid="23" name="Case Reference">
    <vt:lpwstr/>
  </property>
</Properties>
</file>