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83ED33" w14:textId="77777777" w:rsidR="003B1DD4" w:rsidRDefault="00274316">
      <w:r>
        <w:t>Phone log</w:t>
      </w:r>
    </w:p>
    <w:p w14:paraId="632FA8D3" w14:textId="77777777" w:rsidR="00274316" w:rsidRDefault="00274316">
      <w:r>
        <w:t>Contact: Kim Daunter</w:t>
      </w:r>
    </w:p>
    <w:p w14:paraId="366C84B0" w14:textId="77777777" w:rsidR="00274316" w:rsidRDefault="00274316">
      <w:r>
        <w:t>Date: 3/9/18</w:t>
      </w:r>
    </w:p>
    <w:p w14:paraId="7C2B2C33" w14:textId="79B253CB" w:rsidR="00274316" w:rsidRDefault="00541BF3">
      <w:r>
        <w:t>Brief</w:t>
      </w:r>
      <w:r w:rsidR="00274316">
        <w:t xml:space="preserve"> of call.</w:t>
      </w:r>
    </w:p>
    <w:p w14:paraId="1F4B9FAF" w14:textId="77777777" w:rsidR="00274316" w:rsidRDefault="00274316"/>
    <w:p w14:paraId="3339B97E" w14:textId="77777777" w:rsidR="00274316" w:rsidRDefault="00274316">
      <w:r>
        <w:t xml:space="preserve">Mrs Daunter confirmed the bore hole is within the red circle on the map that was mailed on the 3/9/2010.  She also confirmed the abstracted water had been tested and was fit for consumption.  </w:t>
      </w:r>
    </w:p>
    <w:p w14:paraId="7DD58799" w14:textId="77777777" w:rsidR="00541BF3" w:rsidRDefault="00541BF3"/>
    <w:p w14:paraId="06747E4F" w14:textId="0B438C1E" w:rsidR="00274316" w:rsidRDefault="00274316">
      <w:r>
        <w:t xml:space="preserve">Shall also confirmed she did not know the exact location of the infiltration system, but it </w:t>
      </w:r>
      <w:proofErr w:type="gramStart"/>
      <w:r>
        <w:t>was located in</w:t>
      </w:r>
      <w:proofErr w:type="gramEnd"/>
      <w:r>
        <w:t xml:space="preserve"> the field to the north of the property. </w:t>
      </w:r>
    </w:p>
    <w:p w14:paraId="3963199D" w14:textId="29DA7726" w:rsidR="001F643E" w:rsidRDefault="001F643E"/>
    <w:p w14:paraId="7F467478" w14:textId="77777777" w:rsidR="001F643E" w:rsidRDefault="001F643E" w:rsidP="001F643E">
      <w:r>
        <w:t>Contact: Kim Daunter</w:t>
      </w:r>
    </w:p>
    <w:p w14:paraId="4CEF28DD" w14:textId="00C678D7" w:rsidR="001F643E" w:rsidRDefault="001F643E" w:rsidP="001F643E">
      <w:r>
        <w:t xml:space="preserve">Date: </w:t>
      </w:r>
      <w:r>
        <w:t>09/10</w:t>
      </w:r>
      <w:r>
        <w:t>/18</w:t>
      </w:r>
    </w:p>
    <w:p w14:paraId="0DFF7723" w14:textId="77777777" w:rsidR="001F643E" w:rsidRDefault="001F643E" w:rsidP="001F643E">
      <w:r>
        <w:t>Brief of call.</w:t>
      </w:r>
    </w:p>
    <w:p w14:paraId="3D19C1D9" w14:textId="78274756" w:rsidR="001F643E" w:rsidRDefault="001F643E">
      <w:r>
        <w:t xml:space="preserve">Applicant called to confirm they are happy with the draft permit and to proceed with issuing of the permit. </w:t>
      </w:r>
      <w:bookmarkStart w:id="0" w:name="_GoBack"/>
      <w:bookmarkEnd w:id="0"/>
    </w:p>
    <w:sectPr w:rsidR="001F64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316"/>
    <w:rsid w:val="001F643E"/>
    <w:rsid w:val="00274316"/>
    <w:rsid w:val="003B1DD4"/>
    <w:rsid w:val="00541BF3"/>
    <w:rsid w:val="0055390F"/>
    <w:rsid w:val="00C82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75CF9"/>
  <w15:chartTrackingRefBased/>
  <w15:docId w15:val="{63BD4CF7-4B25-45A3-A83F-B3B4BB82C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.sharepoint.com/teams/Regulatory/Permitting/SE%20EPR%20Water%20Discharge%20Consents%20PR/Forms/NRW%20Perm-Comp%20Word%20Document/Document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4" ma:contentTypeDescription="Permitting &amp; Compliance Word Document" ma:contentTypeScope="" ma:versionID="63672b80b38b6d581e0fc3dc753f6eb7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75401001892c34e5425fced7a41230bb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Dinwood Cottage</Site_x0020_Name>
    <Internal_x002f_External xmlns="859f7ad6-93f6-4205-b62b-a17f28acbbac">Internal document</Internal_x002f_External>
    <Document_x0020_Type xmlns="859f7ad6-93f6-4205-b62b-a17f28acbbac">Minutes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2018-10-01T23:00:00+00:00</Document_x0020_Date>
    <Facility_x0020_Address xmlns="859f7ad6-93f6-4205-b62b-a17f28acbbac">Shirenewton, Chepstow</Facility_x0020_Address>
    <Environment_x0020_Sub_x0020_Folder xmlns="859f7ad6-93f6-4205-b62b-a17f28acbbac">Licences applications</Environment_x0020_Sub_x0020_Folder>
    <Customer_x0020_Name xmlns="859f7ad6-93f6-4205-b62b-a17f28acbbac">Mrs Kim Daunter</Customer_x0020_Name>
    <Post_x0020_code xmlns="859f7ad6-93f6-4205-b62b-a17f28acbbac">NP16 6LS</Post_x0020_code>
    <Surrendered_x002f_Expired_x0020_Date xmlns="859f7ad6-93f6-4205-b62b-a17f28acbbac" xsi:nil="true"/>
  </documentManagement>
</p:propertie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7EBAA5C-F629-4761-9757-C87202031D2D}"/>
</file>

<file path=customXml/itemProps2.xml><?xml version="1.0" encoding="utf-8"?>
<ds:datastoreItem xmlns:ds="http://schemas.openxmlformats.org/officeDocument/2006/customXml" ds:itemID="{87798AF4-3179-458A-9DFA-389E0FFBB2EE}">
  <ds:schemaRefs>
    <ds:schemaRef ds:uri="http://schemas.microsoft.com/office/2006/documentManagement/types"/>
    <ds:schemaRef ds:uri="b67299c9-1600-4d20-976e-ea8f199d05b8"/>
    <ds:schemaRef ds:uri="http://purl.org/dc/elements/1.1/"/>
    <ds:schemaRef ds:uri="6e121689-de5b-41b9-a751-bfeda7fa2b07"/>
    <ds:schemaRef ds:uri="9be56660-2c31-41ef-bc00-23e72f632f2a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859f7ad6-93f6-4205-b62b-a17f28acbbac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3BCCB06-AA7F-4C96-AFDB-428D560C93C9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E5E2BB9F-0A6B-42B4-91F8-51AABC5839F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3548B210-87CE-4314-8475-31E9E4E8B6D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Document1</Template>
  <TotalTime>10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PAN-003029 Phone Log</vt:lpstr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PAN-003029 Phone Log</dc:title>
  <dc:subject/>
  <dc:creator>james.wakeford</dc:creator>
  <cp:keywords/>
  <dc:description/>
  <cp:lastModifiedBy>Wakeford, James</cp:lastModifiedBy>
  <cp:revision>4</cp:revision>
  <dcterms:created xsi:type="dcterms:W3CDTF">2018-10-02T10:50:00Z</dcterms:created>
  <dcterms:modified xsi:type="dcterms:W3CDTF">2018-10-09T09:10:00Z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7f171a79-a5ee-45ad-8ec2-ccafc2421b83</vt:lpwstr>
  </property>
  <property fmtid="{D5CDD505-2E9C-101B-9397-08002B2CF9AE}" pid="4" name="_dlc_DocId">
    <vt:lpwstr>REGU-184-33606</vt:lpwstr>
  </property>
  <property fmtid="{D5CDD505-2E9C-101B-9397-08002B2CF9AE}" pid="5" name="_dlc_DocIdUrl">
    <vt:lpwstr>https://cyfoethnaturiolcymru.sharepoint.com/teams/Regulatory/Permitting/_layouts/15/DocIdRedir.aspx?ID=REGU-184-33606, REGU-184-33606</vt:lpwstr>
  </property>
  <property fmtid="{D5CDD505-2E9C-101B-9397-08002B2CF9AE}" pid="6" name="_docset_NoMedatataSyncRequired">
    <vt:lpwstr>False</vt:lpwstr>
  </property>
</Properties>
</file>