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bookmarkStart w:id="0" w:name="_GoBack"/>
      <w:bookmarkEnd w:id="0"/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73A64C4C" w:rsidR="00BE1842" w:rsidRPr="007C08F6" w:rsidRDefault="00F64D6D" w:rsidP="00373BAE">
                <w:pPr>
                  <w:pStyle w:val="Questiontext"/>
                  <w:rPr>
                    <w:color w:val="595959" w:themeColor="text1" w:themeTint="A6"/>
                  </w:rPr>
                </w:pPr>
                <w:r w:rsidRPr="00F64D6D">
                  <w:rPr>
                    <w:rStyle w:val="Responseboxtext"/>
                  </w:rPr>
                  <w:t>FP3894SZ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is the name, address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7703C454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FP3894SZ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1D385998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Brynmenyn</w:t>
                </w:r>
                <w:proofErr w:type="spellEnd"/>
                <w:r>
                  <w:rPr>
                    <w:rStyle w:val="Responseboxtext"/>
                  </w:rPr>
                  <w:t xml:space="preserve"> Civic Amenity Site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37294E41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Brynmenyn</w:t>
                </w:r>
                <w:proofErr w:type="spellEnd"/>
                <w:r>
                  <w:rPr>
                    <w:rStyle w:val="Responseboxtext"/>
                  </w:rPr>
                  <w:t xml:space="preserve"> Industrial Estate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42AF28AC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Brynmenyn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4936FFBF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7F1908D4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CF32 9TQ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2311BD08" w:rsidR="00BE1842" w:rsidRPr="00F77607" w:rsidRDefault="00201C9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01C96">
                  <w:rPr>
                    <w:rStyle w:val="Responseboxtext"/>
                  </w:rPr>
                  <w:t>SS 90485 84560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3D4FC81E" w:rsidR="00A71C04" w:rsidRPr="00544DC0" w:rsidRDefault="00201C96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4C814E21" w:rsidR="00A71C04" w:rsidRPr="00544DC0" w:rsidRDefault="00534D43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77777777"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44879334" w:rsidR="000C2E2C" w:rsidRPr="00EE5BCA" w:rsidRDefault="00201C96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77777777" w:rsidR="000C2E2C" w:rsidRPr="00EE5BCA" w:rsidRDefault="000C2E2C" w:rsidP="000C2E2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74DE7229" w:rsidR="004D4B75" w:rsidRPr="00BE1842" w:rsidRDefault="00BE1842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3D35AEF4" w:rsidR="00BE1842" w:rsidRPr="00933A18" w:rsidRDefault="00F64D6D" w:rsidP="00F64D6D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Kier Services</w:t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5BB6690B" w:rsidR="00BE1842" w:rsidRPr="007B7529" w:rsidRDefault="00F76378" w:rsidP="00F76378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Brynmenyn</w:t>
                </w:r>
                <w:proofErr w:type="spellEnd"/>
                <w:r>
                  <w:rPr>
                    <w:rStyle w:val="Responseboxtext"/>
                  </w:rPr>
                  <w:t xml:space="preserve"> Site Plans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1F8363D1" w:rsidR="00A71C04" w:rsidRPr="00B361A0" w:rsidRDefault="00F76378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1ED5848F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5AEC4EFE" w:rsidR="00587D23" w:rsidRPr="00524BE5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19B89293" w:rsidR="00635D7A" w:rsidRPr="00AF0BC1" w:rsidRDefault="00F76378" w:rsidP="006B4174">
                <w:pPr>
                  <w:pStyle w:val="Questiontext"/>
                  <w:jc w:val="center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03BAAACB" w:rsidR="00587D23" w:rsidRPr="00524BE5" w:rsidRDefault="00F76378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70A7F931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53B268A2" w:rsidR="00587D23" w:rsidRPr="00635D7A" w:rsidRDefault="00F64D6D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4286EF90" w:rsidR="00635D7A" w:rsidRPr="00635D7A" w:rsidRDefault="00F9642E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3F167DCA" w:rsidR="00587D23" w:rsidRPr="00585FF3" w:rsidRDefault="00F9642E" w:rsidP="006B4174">
                <w:pPr>
                  <w:pStyle w:val="Questiontext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540ED739" w:rsidR="00ED2082" w:rsidRPr="007B7529" w:rsidRDefault="00F9642E" w:rsidP="00F9642E">
                <w:pPr>
                  <w:pStyle w:val="Questiontext"/>
                </w:pPr>
                <w:r>
                  <w:rPr>
                    <w:rStyle w:val="Responseboxtext"/>
                  </w:rPr>
                  <w:t xml:space="preserve">Waste </w:t>
                </w:r>
                <w:proofErr w:type="spellStart"/>
                <w:r>
                  <w:rPr>
                    <w:rStyle w:val="Responseboxtext"/>
                  </w:rPr>
                  <w:t>Mangement</w:t>
                </w:r>
                <w:proofErr w:type="spellEnd"/>
                <w:r>
                  <w:rPr>
                    <w:rStyle w:val="Responseboxtext"/>
                  </w:rPr>
                  <w:t xml:space="preserve"> Plan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6004F80B" w:rsidR="00F06302" w:rsidRPr="00B83633" w:rsidRDefault="00B83633" w:rsidP="00373BAE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8D515" w14:textId="77777777" w:rsidR="00FD3749" w:rsidRDefault="00FD3749" w:rsidP="001F125D">
      <w:r>
        <w:separator/>
      </w:r>
    </w:p>
  </w:endnote>
  <w:endnote w:type="continuationSeparator" w:id="0">
    <w:p w14:paraId="763B10C1" w14:textId="77777777" w:rsidR="00FD3749" w:rsidRDefault="00FD374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B20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B206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3F5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B206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B206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B206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5B206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B2060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5B206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8C0D0" w14:textId="77777777" w:rsidR="00FD3749" w:rsidRDefault="00FD3749" w:rsidP="001F125D">
      <w:r>
        <w:separator/>
      </w:r>
    </w:p>
  </w:footnote>
  <w:footnote w:type="continuationSeparator" w:id="0">
    <w:p w14:paraId="09FFB82C" w14:textId="77777777" w:rsidR="00FD3749" w:rsidRDefault="00FD374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01C96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9751A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206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29D3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350"/>
    <w:rsid w:val="00EF68B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4D6D"/>
    <w:rsid w:val="00F66792"/>
    <w:rsid w:val="00F7170E"/>
    <w:rsid w:val="00F76378"/>
    <w:rsid w:val="00F8556A"/>
    <w:rsid w:val="00F86552"/>
    <w:rsid w:val="00F87EB8"/>
    <w:rsid w:val="00F9363A"/>
    <w:rsid w:val="00F9642E"/>
    <w:rsid w:val="00F96849"/>
    <w:rsid w:val="00FB061B"/>
    <w:rsid w:val="00FC0297"/>
    <w:rsid w:val="00FC76FD"/>
    <w:rsid w:val="00FD3749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CB3DD2"/>
  <w15:docId w15:val="{4F259B56-E4EC-4474-8165-E825A461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E00AA7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E00AA7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E00AA7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E00AA7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E00AA7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E00AA7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E00AA7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E00AA7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E00AA7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E00AA7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E00AA7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E00AA7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E00AA7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E00AA7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E00AA7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E00AA7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E00AA7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E00AA7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E00AA7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E00AA7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E00AA7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E00AA7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E00AA7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E00AA7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E00AA7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E00AA7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E00AA7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E00AA7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E00AA7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E00AA7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E00AA7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E00AA7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E00AA7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E00AA7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E00AA7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E00AA7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E00AA7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E00AA7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E00AA7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E00AA7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E00AA7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E00AA7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E00AA7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E00AA7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E00AA7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E00AA7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E00AA7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E00AA7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E00AA7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E00AA7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E00AA7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E00AA7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E00AA7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029C9058604475B7990A724737D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398-2164-4C0D-8C00-DF9EB8192A88}"/>
      </w:docPartPr>
      <w:docPartBody>
        <w:p w:rsidR="00E00AA7" w:rsidRDefault="0055137C" w:rsidP="0055137C">
          <w:pPr>
            <w:pStyle w:val="FF029C9058604475B7990A724737D47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DA2A74929BD468DBAF952DB1701C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3936-7DDF-4D00-A742-F8FD0BBF750A}"/>
      </w:docPartPr>
      <w:docPartBody>
        <w:p w:rsidR="00E00AA7" w:rsidRDefault="0055137C" w:rsidP="0055137C">
          <w:pPr>
            <w:pStyle w:val="CDA2A74929BD468DBAF952DB1701C6B3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211F37E04E544A4B02D35E22DA5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8A0F8-574B-4FDA-84EA-932FF1A9D5C3}"/>
      </w:docPartPr>
      <w:docPartBody>
        <w:p w:rsidR="00E00AA7" w:rsidRDefault="0055137C" w:rsidP="0055137C">
          <w:pPr>
            <w:pStyle w:val="F211F37E04E544A4B02D35E22DA50F5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267CFFCB92445078039883B6E308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D5E5-8F93-49CA-91DA-BE58B146E224}"/>
      </w:docPartPr>
      <w:docPartBody>
        <w:p w:rsidR="00E00AA7" w:rsidRDefault="0055137C" w:rsidP="0055137C">
          <w:pPr>
            <w:pStyle w:val="E267CFFCB92445078039883B6E308C5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E00AA7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E8"/>
    <w:rsid w:val="000054C1"/>
    <w:rsid w:val="002157BF"/>
    <w:rsid w:val="002B5FEB"/>
    <w:rsid w:val="002E40B3"/>
    <w:rsid w:val="00311B00"/>
    <w:rsid w:val="00316EA1"/>
    <w:rsid w:val="003F1E45"/>
    <w:rsid w:val="004B444F"/>
    <w:rsid w:val="004F4D15"/>
    <w:rsid w:val="0055137C"/>
    <w:rsid w:val="00584DF6"/>
    <w:rsid w:val="00713176"/>
    <w:rsid w:val="007918EB"/>
    <w:rsid w:val="00B52AC0"/>
    <w:rsid w:val="00BC5E11"/>
    <w:rsid w:val="00D17EF6"/>
    <w:rsid w:val="00DA7F44"/>
    <w:rsid w:val="00DB4AE8"/>
    <w:rsid w:val="00E00AA7"/>
    <w:rsid w:val="00E15F66"/>
    <w:rsid w:val="00E7189F"/>
    <w:rsid w:val="00ED49DA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Brynmenyn Civic Amenity Site		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Brynmenyn Civic Amenity Site, Brynmenyn Industrial Estate, Brynmenyn,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9TQ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be56660-2c31-41ef-bc00-23e72f632f2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28B93EE-9148-438A-956A-97DF15DCF04A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1508F5-8AC0-4383-A751-B866D2728348}"/>
</file>

<file path=customXml/itemProps6.xml><?xml version="1.0" encoding="utf-8"?>
<ds:datastoreItem xmlns:ds="http://schemas.openxmlformats.org/officeDocument/2006/customXml" ds:itemID="{B880FB40-476F-439D-8992-48A36CC6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0</TotalTime>
  <Pages>4</Pages>
  <Words>1247</Words>
  <Characters>7112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8343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Bickerton, Steve</cp:lastModifiedBy>
  <cp:revision>2</cp:revision>
  <cp:lastPrinted>2016-04-18T13:20:00Z</cp:lastPrinted>
  <dcterms:created xsi:type="dcterms:W3CDTF">2017-03-07T09:38:00Z</dcterms:created>
  <dcterms:modified xsi:type="dcterms:W3CDTF">2017-03-07T09:38:00Z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fe8f61d9-f9e6-43d4-ba2b-6b761cc419e2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