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Internal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0F99A3D7-C09C-4ED3-A140-A15342754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