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76576" w14:textId="6E81A25D" w:rsidR="00FC294B" w:rsidRDefault="005B7FC8" w:rsidP="00BD1A21">
      <w:pPr>
        <w:jc w:val="right"/>
      </w:pPr>
      <w:r>
        <w:tab/>
      </w:r>
      <w:r w:rsidR="004C3593">
        <w:tab/>
      </w:r>
      <w:r w:rsidR="004C3593">
        <w:tab/>
      </w:r>
      <w:r w:rsidR="004C3593">
        <w:tab/>
      </w:r>
      <w:r w:rsidR="004C3593">
        <w:tab/>
      </w:r>
      <w:r w:rsidR="004C3593">
        <w:tab/>
      </w:r>
      <w:r w:rsidR="00FC294B">
        <w:t>Our Ref:</w:t>
      </w:r>
      <w:r w:rsidR="00C02434">
        <w:t xml:space="preserve"> </w:t>
      </w:r>
      <w:r w:rsidR="007E405F">
        <w:t xml:space="preserve"> </w:t>
      </w:r>
      <w:r w:rsidR="00E556CE">
        <w:t xml:space="preserve">  </w:t>
      </w:r>
      <w:r w:rsidR="00D02904">
        <w:t>YP3637MJ</w:t>
      </w:r>
      <w:r w:rsidR="003C2163">
        <w:t xml:space="preserve"> </w:t>
      </w:r>
    </w:p>
    <w:p w14:paraId="772C6370" w14:textId="201A1991" w:rsidR="00FC294B" w:rsidRDefault="007E405F" w:rsidP="007E405F">
      <w:pPr>
        <w:ind w:left="5040"/>
        <w:jc w:val="center"/>
        <w:sectPr w:rsidR="00FC294B"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r>
        <w:t xml:space="preserve">             </w:t>
      </w:r>
      <w:r w:rsidR="00FC294B">
        <w:t>Your Ref:</w:t>
      </w:r>
      <w:r>
        <w:t xml:space="preserve">  </w:t>
      </w:r>
      <w:r w:rsidR="00C02434">
        <w:t xml:space="preserve">                               </w:t>
      </w:r>
      <w:r w:rsidR="00BD1A21">
        <w:t xml:space="preserve"> </w:t>
      </w:r>
      <w:r w:rsidR="00C02434">
        <w:t xml:space="preserve">       </w:t>
      </w:r>
    </w:p>
    <w:p w14:paraId="7CEFBE63" w14:textId="568863F2" w:rsidR="00FC294B" w:rsidRDefault="00D02904" w:rsidP="0032347C">
      <w:pPr>
        <w:sectPr w:rsidR="00FC294B" w:rsidSect="00FC294B">
          <w:type w:val="continuous"/>
          <w:pgSz w:w="11920" w:h="16840"/>
          <w:pgMar w:top="1701" w:right="1134" w:bottom="1134" w:left="1134" w:header="720" w:footer="720" w:gutter="0"/>
          <w:cols w:num="2" w:space="720"/>
          <w:noEndnote/>
          <w:titlePg/>
          <w:docGrid w:linePitch="326"/>
        </w:sectPr>
      </w:pPr>
      <w:bookmarkStart w:id="0" w:name="_GoBack"/>
      <w:bookmarkEnd w:id="0"/>
      <w:r>
        <w:t>E C Drummond and Son</w:t>
      </w:r>
    </w:p>
    <w:p w14:paraId="1467E22A" w14:textId="500310BB" w:rsidR="00FC294B" w:rsidRDefault="00D02904" w:rsidP="00F66102">
      <w:r>
        <w:t>The Homme Farm</w:t>
      </w:r>
    </w:p>
    <w:p w14:paraId="705C2505" w14:textId="2417B7F6" w:rsidR="00F66102" w:rsidRDefault="00D02904" w:rsidP="00F66102">
      <w:r>
        <w:t>Homme Green</w:t>
      </w:r>
    </w:p>
    <w:p w14:paraId="0D5ED0CA" w14:textId="275EEF15" w:rsidR="00F50A6B" w:rsidRDefault="00D02904" w:rsidP="006B676A">
      <w:r>
        <w:t>Ross-on-Wye</w:t>
      </w:r>
    </w:p>
    <w:p w14:paraId="306896DB" w14:textId="349DDF8C" w:rsidR="001B0B50" w:rsidRDefault="00D02904" w:rsidP="006B676A">
      <w:r>
        <w:t>Herefordshire      HR9 7TF</w:t>
      </w:r>
    </w:p>
    <w:p w14:paraId="4B29B844" w14:textId="77777777" w:rsidR="0032347C" w:rsidRDefault="0032347C" w:rsidP="0032347C"/>
    <w:p w14:paraId="1A8EF07B" w14:textId="3BD4E660" w:rsidR="005B7FC8" w:rsidRDefault="00AF1A8B" w:rsidP="00F7784B">
      <w:pPr>
        <w:pStyle w:val="BodyText"/>
      </w:pPr>
      <w:r>
        <w:t>2</w:t>
      </w:r>
      <w:r w:rsidR="005C7DD6">
        <w:t>4</w:t>
      </w:r>
      <w:r>
        <w:t xml:space="preserve"> May 2021    </w:t>
      </w:r>
    </w:p>
    <w:p w14:paraId="78AC681C" w14:textId="4EC1F9B5" w:rsidR="00FC294B" w:rsidRDefault="00FC294B" w:rsidP="00FC294B">
      <w:pPr>
        <w:pStyle w:val="BodyText"/>
      </w:pPr>
      <w:r>
        <w:t>Dear</w:t>
      </w:r>
      <w:r w:rsidR="00E92ED6">
        <w:t xml:space="preserve"> Sir/Madam</w:t>
      </w:r>
    </w:p>
    <w:p w14:paraId="75171E2E" w14:textId="267A09A1" w:rsidR="00E92ED6" w:rsidRDefault="007E405F" w:rsidP="00E92ED6">
      <w:pPr>
        <w:pStyle w:val="Heading1"/>
      </w:pPr>
      <w:r>
        <w:t xml:space="preserve">Pig and Poultry </w:t>
      </w:r>
      <w:r w:rsidR="00BE5B60">
        <w:t>Assurance Scheme Membership for 202</w:t>
      </w:r>
      <w:r w:rsidR="0094101D">
        <w:t>1</w:t>
      </w:r>
      <w:r w:rsidR="00BE5B60">
        <w:t>-202</w:t>
      </w:r>
      <w:r w:rsidR="0094101D">
        <w:t>2</w:t>
      </w:r>
      <w:r w:rsidR="002A70B5">
        <w:t xml:space="preserve"> </w:t>
      </w:r>
    </w:p>
    <w:p w14:paraId="3D3C5FCF" w14:textId="746B592E" w:rsidR="003D7889" w:rsidRDefault="00607550" w:rsidP="00607550">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14:paraId="032C5320" w14:textId="77777777" w:rsidR="003D7889" w:rsidRDefault="003D7889" w:rsidP="00607550">
      <w:pPr>
        <w:pStyle w:val="NoSpacing"/>
        <w:jc w:val="both"/>
        <w:rPr>
          <w:lang w:val="en-US"/>
        </w:rPr>
      </w:pPr>
    </w:p>
    <w:p w14:paraId="1C648BFD" w14:textId="5034584D" w:rsidR="00607550" w:rsidRPr="006D4947" w:rsidRDefault="00607550" w:rsidP="00607550">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585B1AE3" w14:textId="77777777" w:rsidR="00607550" w:rsidRPr="006D4947" w:rsidRDefault="00607550" w:rsidP="00607550">
      <w:pPr>
        <w:pStyle w:val="NoSpacing"/>
        <w:jc w:val="both"/>
        <w:rPr>
          <w:lang w:val="en-US"/>
        </w:rPr>
      </w:pPr>
    </w:p>
    <w:p w14:paraId="3A235639" w14:textId="77777777" w:rsidR="00607550" w:rsidRDefault="00607550" w:rsidP="00607550">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78AFA7CA" w14:textId="77777777" w:rsidR="00607550" w:rsidRDefault="00607550" w:rsidP="00607550">
      <w:pPr>
        <w:pStyle w:val="NoSpacing"/>
        <w:jc w:val="both"/>
        <w:rPr>
          <w:b/>
          <w:lang w:val="en-US"/>
        </w:rPr>
      </w:pPr>
    </w:p>
    <w:p w14:paraId="05C4DD7B" w14:textId="77777777" w:rsidR="00607550" w:rsidRDefault="00607550" w:rsidP="00607550">
      <w:pPr>
        <w:pStyle w:val="NoSpacing"/>
        <w:jc w:val="both"/>
        <w:rPr>
          <w:lang w:val="en-US"/>
        </w:rPr>
      </w:pPr>
      <w:r>
        <w:rPr>
          <w:lang w:val="en-US"/>
        </w:rPr>
        <w:t xml:space="preserve">Your nominated CB will continue to inspect your farm, collect and report data on Natural Resources Wales behalf. </w:t>
      </w:r>
    </w:p>
    <w:p w14:paraId="6C717D24" w14:textId="77777777" w:rsidR="00607550" w:rsidRPr="00E93DB5" w:rsidRDefault="00607550" w:rsidP="00607550">
      <w:pPr>
        <w:pStyle w:val="NoSpacing"/>
        <w:jc w:val="both"/>
        <w:rPr>
          <w:b/>
          <w:lang w:val="en-US"/>
        </w:rPr>
      </w:pPr>
    </w:p>
    <w:p w14:paraId="58DAB687" w14:textId="77777777" w:rsidR="00607550" w:rsidRDefault="00607550" w:rsidP="00607550">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59993AF9" w14:textId="77777777" w:rsidR="00607550" w:rsidRPr="00E93DB5" w:rsidRDefault="00607550" w:rsidP="00607550">
      <w:pPr>
        <w:pStyle w:val="NoSpacing"/>
        <w:jc w:val="both"/>
        <w:rPr>
          <w:b/>
          <w:lang w:val="en-US"/>
        </w:rPr>
      </w:pPr>
    </w:p>
    <w:p w14:paraId="66784BCE" w14:textId="77777777" w:rsidR="00607550" w:rsidRDefault="00607550" w:rsidP="00607550">
      <w:pPr>
        <w:pStyle w:val="NoSpacing"/>
        <w:jc w:val="both"/>
        <w:rPr>
          <w:lang w:val="en-US"/>
        </w:rPr>
      </w:pPr>
      <w:r>
        <w:rPr>
          <w:lang w:val="en-US"/>
        </w:rPr>
        <w:t>Your CB will contact you to request their annual payment.</w:t>
      </w:r>
    </w:p>
    <w:p w14:paraId="30010683" w14:textId="77777777" w:rsidR="00607550" w:rsidRPr="00E93DB5" w:rsidRDefault="00607550" w:rsidP="00607550">
      <w:pPr>
        <w:pStyle w:val="NoSpacing"/>
        <w:jc w:val="both"/>
        <w:rPr>
          <w:b/>
          <w:lang w:val="en-US"/>
        </w:rPr>
      </w:pPr>
    </w:p>
    <w:p w14:paraId="32639FEA" w14:textId="77777777" w:rsidR="00607550" w:rsidRDefault="00607550" w:rsidP="00607550">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544E4220" w14:textId="77777777" w:rsidR="00607550" w:rsidRDefault="00607550" w:rsidP="00607550">
      <w:pPr>
        <w:pStyle w:val="NoSpacing"/>
        <w:jc w:val="both"/>
      </w:pPr>
    </w:p>
    <w:p w14:paraId="594BB0FF" w14:textId="77777777" w:rsidR="00607550" w:rsidRDefault="00607550" w:rsidP="00607550">
      <w:pPr>
        <w:pStyle w:val="NoSpacing"/>
        <w:jc w:val="both"/>
        <w:rPr>
          <w:b/>
          <w:u w:val="single"/>
          <w:lang w:val="en-US"/>
        </w:rPr>
      </w:pPr>
      <w:r w:rsidRPr="00542246">
        <w:rPr>
          <w:b/>
          <w:u w:val="single"/>
        </w:rPr>
        <w:t>How to change</w:t>
      </w:r>
      <w:r w:rsidRPr="00542246">
        <w:rPr>
          <w:b/>
          <w:u w:val="single"/>
          <w:lang w:val="en-US"/>
        </w:rPr>
        <w:t xml:space="preserve"> Certification Body</w:t>
      </w:r>
    </w:p>
    <w:p w14:paraId="47D20BA4" w14:textId="77777777" w:rsidR="00607550" w:rsidRDefault="00607550" w:rsidP="00607550">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012A05F" w14:textId="77777777" w:rsidR="00607550" w:rsidRDefault="00607550" w:rsidP="00607550">
      <w:pPr>
        <w:pStyle w:val="NoSpacing"/>
        <w:jc w:val="both"/>
        <w:rPr>
          <w:lang w:val="en-US"/>
        </w:rPr>
      </w:pPr>
    </w:p>
    <w:p w14:paraId="559F3C32" w14:textId="77777777" w:rsidR="00607550" w:rsidRDefault="00607550" w:rsidP="00607550">
      <w:pPr>
        <w:pStyle w:val="NoSpacing"/>
        <w:jc w:val="both"/>
      </w:pPr>
      <w:r w:rsidRPr="004D3F1A">
        <w:rPr>
          <w:b/>
        </w:rPr>
        <w:t xml:space="preserve">NSF </w:t>
      </w:r>
      <w:r>
        <w:rPr>
          <w:b/>
        </w:rPr>
        <w:t xml:space="preserve">Certification (UK) Ltd </w:t>
      </w:r>
      <w:r>
        <w:t xml:space="preserve">(previously known as CMi) – phone 01993 885610, or email </w:t>
      </w:r>
      <w:hyperlink r:id="rId15" w:history="1">
        <w:r w:rsidRPr="00EB1F51">
          <w:rPr>
            <w:rStyle w:val="Hyperlink"/>
            <w:rFonts w:eastAsia="Calibri" w:cs="Arial"/>
          </w:rPr>
          <w:t>ippc@nsf.org</w:t>
        </w:r>
      </w:hyperlink>
      <w:r>
        <w:t>, or fax 01865 595762</w:t>
      </w:r>
    </w:p>
    <w:p w14:paraId="58D52247" w14:textId="77777777" w:rsidR="00607550" w:rsidRDefault="00607550" w:rsidP="00607550">
      <w:pPr>
        <w:pStyle w:val="NoSpacing"/>
        <w:jc w:val="both"/>
      </w:pPr>
    </w:p>
    <w:p w14:paraId="0390EF03" w14:textId="77777777" w:rsidR="00607550" w:rsidRDefault="00607550" w:rsidP="00607550">
      <w:pPr>
        <w:pStyle w:val="NoSpacing"/>
        <w:jc w:val="both"/>
      </w:pPr>
      <w:r>
        <w:rPr>
          <w:b/>
        </w:rPr>
        <w:t xml:space="preserve">Kiwa </w:t>
      </w:r>
      <w:r w:rsidRPr="004D3F1A">
        <w:rPr>
          <w:b/>
        </w:rPr>
        <w:t>PAI</w:t>
      </w:r>
      <w:r>
        <w:t xml:space="preserve"> – phone 0</w:t>
      </w:r>
      <w:r w:rsidRPr="008E36CF">
        <w:t>1423 878878</w:t>
      </w:r>
      <w:r>
        <w:t xml:space="preserve"> or email </w:t>
      </w:r>
      <w:hyperlink r:id="rId16" w:history="1">
        <w:r w:rsidRPr="008B2BE8">
          <w:rPr>
            <w:rStyle w:val="Hyperlink"/>
            <w:rFonts w:eastAsia="Calibri" w:cs="Arial"/>
          </w:rPr>
          <w:t>enquiries@thepaigroup.com</w:t>
        </w:r>
      </w:hyperlink>
    </w:p>
    <w:p w14:paraId="6A2E0B2C" w14:textId="77777777" w:rsidR="00607550" w:rsidRDefault="00607550" w:rsidP="00607550">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7" w:history="1">
        <w:r w:rsidRPr="00964671">
          <w:rPr>
            <w:rStyle w:val="Hyperlink"/>
            <w:rFonts w:eastAsia="Calibri" w:cs="Arial"/>
          </w:rPr>
          <w:t>agrifood@saiglobal.com</w:t>
        </w:r>
      </w:hyperlink>
    </w:p>
    <w:p w14:paraId="036F82F6" w14:textId="77777777" w:rsidR="00607550" w:rsidRPr="00BB73A3" w:rsidRDefault="00607550" w:rsidP="00607550">
      <w:pPr>
        <w:pStyle w:val="NoSpacing"/>
        <w:jc w:val="both"/>
      </w:pPr>
    </w:p>
    <w:p w14:paraId="67FFC106" w14:textId="77777777" w:rsidR="00607550" w:rsidRPr="002A4237" w:rsidRDefault="00607550" w:rsidP="00607550">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78C18CA" w14:textId="77777777" w:rsidR="00607550" w:rsidRDefault="00607550" w:rsidP="00607550">
      <w:pPr>
        <w:pStyle w:val="NoSpacing"/>
        <w:jc w:val="both"/>
      </w:pPr>
    </w:p>
    <w:p w14:paraId="549FE741" w14:textId="77777777" w:rsidR="00607550" w:rsidRDefault="00607550" w:rsidP="00607550">
      <w:pPr>
        <w:pStyle w:val="NoSpacing"/>
        <w:jc w:val="both"/>
        <w:rPr>
          <w:b/>
          <w:u w:val="single"/>
          <w:lang w:val="en-US"/>
        </w:rPr>
      </w:pPr>
      <w:r>
        <w:rPr>
          <w:b/>
          <w:u w:val="single"/>
          <w:lang w:val="en-US"/>
        </w:rPr>
        <w:lastRenderedPageBreak/>
        <w:t>Scheme O</w:t>
      </w:r>
      <w:r w:rsidRPr="00542246">
        <w:rPr>
          <w:b/>
          <w:u w:val="single"/>
          <w:lang w:val="en-US"/>
        </w:rPr>
        <w:t>verview</w:t>
      </w:r>
    </w:p>
    <w:p w14:paraId="15779BC8" w14:textId="7E95D92A" w:rsidR="00607550" w:rsidRDefault="00607550" w:rsidP="00607550">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94101D">
        <w:t>1</w:t>
      </w:r>
      <w:r>
        <w:t>/2</w:t>
      </w:r>
      <w:r w:rsidR="0094101D">
        <w:t>2</w:t>
      </w:r>
      <w:r w:rsidRPr="00EC57C0">
        <w:t xml:space="preserve"> but we envisage the reduction to be around £1000</w:t>
      </w:r>
      <w:r w:rsidRPr="00EC57C0">
        <w:rPr>
          <w:lang w:val="en-US"/>
        </w:rPr>
        <w:t>.</w:t>
      </w:r>
      <w:r>
        <w:rPr>
          <w:lang w:val="en-US"/>
        </w:rPr>
        <w:t xml:space="preserve"> </w:t>
      </w:r>
    </w:p>
    <w:p w14:paraId="28A0021A" w14:textId="77777777" w:rsidR="00607550" w:rsidRDefault="00607550" w:rsidP="00607550">
      <w:pPr>
        <w:pStyle w:val="NoSpacing"/>
        <w:jc w:val="both"/>
        <w:rPr>
          <w:lang w:val="en-US"/>
        </w:rPr>
      </w:pPr>
    </w:p>
    <w:p w14:paraId="1D7D6D00" w14:textId="77777777" w:rsidR="00607550" w:rsidRDefault="00607550" w:rsidP="00607550">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6FCB4C66" w14:textId="77777777" w:rsidR="00607550" w:rsidRPr="00B57A54" w:rsidRDefault="00607550" w:rsidP="00607550">
      <w:pPr>
        <w:pStyle w:val="NoSpacing"/>
        <w:jc w:val="both"/>
      </w:pPr>
    </w:p>
    <w:p w14:paraId="653ED61F" w14:textId="77777777" w:rsidR="00607550" w:rsidRDefault="00607550" w:rsidP="00607550">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162999A7" w14:textId="77777777" w:rsidR="00607550" w:rsidRDefault="00607550" w:rsidP="00607550">
      <w:pPr>
        <w:pStyle w:val="NoSpacing"/>
        <w:jc w:val="both"/>
      </w:pPr>
    </w:p>
    <w:p w14:paraId="54F866D2" w14:textId="77777777" w:rsidR="00607550" w:rsidRPr="00542246" w:rsidRDefault="00607550" w:rsidP="00607550">
      <w:pPr>
        <w:pStyle w:val="NoSpacing"/>
        <w:jc w:val="both"/>
        <w:rPr>
          <w:u w:val="single"/>
          <w:lang w:val="en-US"/>
        </w:rPr>
      </w:pPr>
      <w:r w:rsidRPr="00542246">
        <w:rPr>
          <w:b/>
          <w:u w:val="single"/>
        </w:rPr>
        <w:t>Farm visits</w:t>
      </w:r>
    </w:p>
    <w:p w14:paraId="588D673F" w14:textId="77777777" w:rsidR="00607550" w:rsidRDefault="00607550" w:rsidP="00607550">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3BEB760" w14:textId="77777777" w:rsidR="00607550" w:rsidRDefault="00607550" w:rsidP="00607550">
      <w:pPr>
        <w:pStyle w:val="NoSpacing"/>
        <w:jc w:val="both"/>
      </w:pPr>
    </w:p>
    <w:p w14:paraId="068DAF67" w14:textId="77777777" w:rsidR="00607550" w:rsidRDefault="00607550" w:rsidP="00607550">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6FBCFCB1" w14:textId="77777777" w:rsidR="00607550" w:rsidRDefault="00607550" w:rsidP="00607550">
      <w:pPr>
        <w:pStyle w:val="NoSpacing"/>
        <w:jc w:val="both"/>
      </w:pPr>
    </w:p>
    <w:p w14:paraId="403703AB" w14:textId="77777777" w:rsidR="00607550" w:rsidRPr="00542246" w:rsidRDefault="00607550" w:rsidP="00607550">
      <w:pPr>
        <w:pStyle w:val="NoSpacing"/>
        <w:jc w:val="both"/>
        <w:rPr>
          <w:b/>
          <w:u w:val="single"/>
        </w:rPr>
      </w:pPr>
      <w:r>
        <w:rPr>
          <w:b/>
          <w:u w:val="single"/>
        </w:rPr>
        <w:t>After the Farm V</w:t>
      </w:r>
      <w:r w:rsidRPr="00542246">
        <w:rPr>
          <w:b/>
          <w:u w:val="single"/>
        </w:rPr>
        <w:t>isit</w:t>
      </w:r>
    </w:p>
    <w:p w14:paraId="19948A38" w14:textId="77777777" w:rsidR="00607550" w:rsidRDefault="00607550" w:rsidP="00607550">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2874AAD" w14:textId="77777777" w:rsidR="00607550" w:rsidRPr="00B57A54" w:rsidRDefault="00607550" w:rsidP="00607550">
      <w:pPr>
        <w:pStyle w:val="NoSpacing"/>
        <w:jc w:val="both"/>
      </w:pPr>
    </w:p>
    <w:p w14:paraId="4B48C1DD" w14:textId="77777777" w:rsidR="00607550" w:rsidRDefault="00607550" w:rsidP="00607550">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1E28CA32" w14:textId="77777777" w:rsidR="00607550" w:rsidRPr="00B57A54" w:rsidRDefault="00607550" w:rsidP="00607550">
      <w:pPr>
        <w:pStyle w:val="NoSpacing"/>
        <w:jc w:val="both"/>
      </w:pPr>
    </w:p>
    <w:p w14:paraId="1DE1B50F" w14:textId="77777777" w:rsidR="00607550" w:rsidRDefault="00607550" w:rsidP="00607550">
      <w:pPr>
        <w:pStyle w:val="NoSpacing"/>
        <w:jc w:val="both"/>
        <w:rPr>
          <w:b/>
          <w:u w:val="single"/>
        </w:rPr>
      </w:pPr>
      <w:r w:rsidRPr="00542246">
        <w:rPr>
          <w:b/>
          <w:u w:val="single"/>
        </w:rPr>
        <w:t>You</w:t>
      </w:r>
      <w:r>
        <w:rPr>
          <w:b/>
          <w:u w:val="single"/>
        </w:rPr>
        <w:t>r</w:t>
      </w:r>
      <w:r w:rsidRPr="00542246">
        <w:rPr>
          <w:b/>
          <w:u w:val="single"/>
        </w:rPr>
        <w:t xml:space="preserve"> Responsibilities</w:t>
      </w:r>
    </w:p>
    <w:p w14:paraId="76EBD291" w14:textId="77777777" w:rsidR="00607550" w:rsidRDefault="00607550" w:rsidP="00607550">
      <w:pPr>
        <w:pStyle w:val="NoSpacing"/>
        <w:jc w:val="both"/>
        <w:rPr>
          <w:b/>
        </w:rPr>
      </w:pPr>
      <w:r w:rsidRPr="002A4237">
        <w:rPr>
          <w:b/>
        </w:rPr>
        <w:t>You must comply with the conditions of your permit.</w:t>
      </w:r>
    </w:p>
    <w:p w14:paraId="4FFA07E0" w14:textId="77777777" w:rsidR="00607550" w:rsidRPr="002A4237" w:rsidRDefault="00607550" w:rsidP="00607550">
      <w:pPr>
        <w:pStyle w:val="NoSpacing"/>
        <w:jc w:val="both"/>
        <w:rPr>
          <w:b/>
        </w:rPr>
      </w:pPr>
    </w:p>
    <w:p w14:paraId="460CF850" w14:textId="77777777" w:rsidR="00607550" w:rsidRDefault="00607550" w:rsidP="00607550">
      <w:pPr>
        <w:pStyle w:val="NoSpacing"/>
        <w:jc w:val="both"/>
        <w:rPr>
          <w:b/>
        </w:rPr>
      </w:pPr>
      <w:r w:rsidRPr="002A4237">
        <w:rPr>
          <w:b/>
        </w:rPr>
        <w:t>In the event of any non-compliances you must agree an action plan with us when we write to you asking for one.</w:t>
      </w:r>
    </w:p>
    <w:p w14:paraId="7A9EEA07" w14:textId="77777777" w:rsidR="00607550" w:rsidRPr="002A4237" w:rsidRDefault="00607550" w:rsidP="00607550">
      <w:pPr>
        <w:pStyle w:val="NoSpacing"/>
        <w:jc w:val="both"/>
        <w:rPr>
          <w:b/>
        </w:rPr>
      </w:pPr>
    </w:p>
    <w:p w14:paraId="3D850DFF" w14:textId="77777777" w:rsidR="00607550" w:rsidRDefault="00607550" w:rsidP="00607550">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476C86E" w14:textId="77777777" w:rsidR="00607550" w:rsidRDefault="00607550" w:rsidP="00607550">
      <w:pPr>
        <w:pStyle w:val="NoSpacing"/>
        <w:jc w:val="both"/>
      </w:pPr>
    </w:p>
    <w:p w14:paraId="66040531" w14:textId="77777777" w:rsidR="00607550" w:rsidRPr="00542246" w:rsidRDefault="00607550" w:rsidP="00607550">
      <w:pPr>
        <w:pStyle w:val="NoSpacing"/>
        <w:jc w:val="both"/>
        <w:rPr>
          <w:b/>
          <w:u w:val="single"/>
        </w:rPr>
      </w:pPr>
      <w:r>
        <w:rPr>
          <w:b/>
          <w:u w:val="single"/>
        </w:rPr>
        <w:t>Further I</w:t>
      </w:r>
      <w:r w:rsidRPr="00542246">
        <w:rPr>
          <w:b/>
          <w:u w:val="single"/>
        </w:rPr>
        <w:t>nformation</w:t>
      </w:r>
    </w:p>
    <w:p w14:paraId="43481825" w14:textId="71AFA51C" w:rsidR="00607550" w:rsidRDefault="00607550" w:rsidP="00607550">
      <w:pPr>
        <w:pStyle w:val="NoSpacing"/>
        <w:jc w:val="both"/>
      </w:pPr>
      <w:r>
        <w:t>More information about the scheme is available in the guidance and the CBs inspection form which can be downloaded from:-</w:t>
      </w:r>
    </w:p>
    <w:p w14:paraId="7A5E1A28" w14:textId="77777777" w:rsidR="0049544B" w:rsidRDefault="0049544B" w:rsidP="00607550">
      <w:pPr>
        <w:pStyle w:val="NoSpacing"/>
        <w:jc w:val="both"/>
      </w:pPr>
    </w:p>
    <w:p w14:paraId="209E6A43" w14:textId="037AC3AE" w:rsidR="00607550" w:rsidRDefault="00D02904" w:rsidP="00607550">
      <w:pPr>
        <w:pStyle w:val="NoSpacing"/>
        <w:jc w:val="both"/>
      </w:pPr>
      <w:hyperlink r:id="rId18" w:history="1">
        <w:r w:rsidR="00607550" w:rsidRPr="00552AD5">
          <w:rPr>
            <w:rStyle w:val="Hyperlink"/>
            <w:rFonts w:eastAsia="Calibri"/>
          </w:rPr>
          <w:t>https://naturalresources.wales/apply-for-a-permit/installations/pig-and-poultry-assurance-scheme/?lang=en</w:t>
        </w:r>
      </w:hyperlink>
      <w:r w:rsidR="00607550" w:rsidRPr="008D2BE2">
        <w:t xml:space="preserve">. </w:t>
      </w:r>
    </w:p>
    <w:p w14:paraId="17B1967F" w14:textId="77777777" w:rsidR="001B0B50" w:rsidRDefault="001B0B50" w:rsidP="00607550">
      <w:pPr>
        <w:pStyle w:val="NoSpacing"/>
        <w:jc w:val="both"/>
      </w:pPr>
    </w:p>
    <w:p w14:paraId="2313D922" w14:textId="66CF1892" w:rsidR="00607550" w:rsidRDefault="00607550" w:rsidP="00607550">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4B209096" w14:textId="31E99438" w:rsidR="00607550" w:rsidRDefault="00607550" w:rsidP="00607550">
      <w:pPr>
        <w:pStyle w:val="NoSpacing"/>
        <w:jc w:val="both"/>
      </w:pPr>
    </w:p>
    <w:p w14:paraId="7AC7AD3F" w14:textId="656DEC37" w:rsidR="00C959F3" w:rsidRDefault="00D02904" w:rsidP="009049AA">
      <w:pPr>
        <w:pStyle w:val="BodyText"/>
      </w:pPr>
      <w:r>
        <w:rPr>
          <w:noProof/>
        </w:rPr>
        <mc:AlternateContent>
          <mc:Choice Requires="wpg">
            <w:drawing>
              <wp:anchor distT="0" distB="0" distL="114300" distR="114300" simplePos="0" relativeHeight="251658240" behindDoc="0" locked="0" layoutInCell="1" allowOverlap="1" wp14:anchorId="37C64DA9" wp14:editId="5B0F4460">
                <wp:simplePos x="0" y="0"/>
                <wp:positionH relativeFrom="margin">
                  <wp:posOffset>103422</wp:posOffset>
                </wp:positionH>
                <wp:positionV relativeFrom="page">
                  <wp:posOffset>1600090</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81D4D25" id="Group 2" o:spid="_x0000_s1026" style="position:absolute;margin-left:8.15pt;margin-top:126pt;width:110.65pt;height:30.05pt;z-index:251658240;mso-position-horizontal-relative:margin;mso-position-vertical-relative:page;mso-width-relative:margin;mso-height-relative:margin" coordorigin="" coordsize="108937,2589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651;height:14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r:id="rId21" o:title=""/>
                </v:shape>
                <v:shape id="Picture 4" o:spid="_x0000_s1028" type="#_x0000_t75" style="position:absolute;left:-69860;top:80172;width:253046;height:104548;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r:id="rId22" o:title=""/>
                </v:shape>
                <w10:wrap type="topAndBottom" anchorx="margin" anchory="page"/>
              </v:group>
            </w:pict>
          </mc:Fallback>
        </mc:AlternateContent>
      </w:r>
      <w:r w:rsidR="00FC294B" w:rsidRPr="006C19B7">
        <w:t xml:space="preserve">Yours </w:t>
      </w:r>
      <w:r w:rsidR="001E0091">
        <w:t>faithfully</w:t>
      </w:r>
    </w:p>
    <w:p w14:paraId="47A58AA3" w14:textId="540881F1" w:rsidR="001B0B50" w:rsidRDefault="001B0B50" w:rsidP="0049544B"/>
    <w:p w14:paraId="594E4CB6" w14:textId="2EDEB6AE" w:rsidR="0049544B" w:rsidRDefault="0049544B" w:rsidP="0049544B">
      <w:r>
        <w:t>Lesley Colledge</w:t>
      </w:r>
    </w:p>
    <w:p w14:paraId="2BE1C1A7" w14:textId="577EE9A9" w:rsidR="00274946" w:rsidRDefault="0049544B" w:rsidP="00134C24">
      <w:r>
        <w:t>Technical Support Officer</w:t>
      </w:r>
    </w:p>
    <w:p w14:paraId="0ECEEDDA" w14:textId="3A25A3AA" w:rsidR="00DC40D5" w:rsidRDefault="00DC40D5" w:rsidP="00134C24"/>
    <w:p w14:paraId="338770EE" w14:textId="0821ADAF" w:rsidR="00DC40D5" w:rsidRDefault="00DC40D5" w:rsidP="00134C24">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14:paraId="6E041ECB" w14:textId="1B6C4270" w:rsidR="00134C24" w:rsidRDefault="00DC40D5" w:rsidP="00134C24">
      <w:r w:rsidRPr="00DC40D5">
        <w:t>Direct e-mail</w:t>
      </w:r>
      <w:r>
        <w:t>:</w:t>
      </w:r>
      <w:r w:rsidR="0049544B">
        <w:t xml:space="preserve"> </w:t>
      </w:r>
      <w:hyperlink r:id="rId23" w:history="1">
        <w:r w:rsidR="0049544B" w:rsidRPr="00960051">
          <w:rPr>
            <w:rStyle w:val="Hyperlink"/>
          </w:rPr>
          <w:t>Lesley.colledge@cyfoethnaturiolcymru.gov.uk</w:t>
        </w:r>
      </w:hyperlink>
    </w:p>
    <w:p w14:paraId="2F1E44C3" w14:textId="4B4B17C2" w:rsidR="007516C1" w:rsidRDefault="007516C1" w:rsidP="00134C24">
      <w:r>
        <w:t>Address:</w:t>
      </w:r>
      <w:r w:rsidR="0049544B">
        <w:t xml:space="preserve"> </w:t>
      </w:r>
      <w:proofErr w:type="spellStart"/>
      <w:r w:rsidR="0049544B">
        <w:t>Hadnock</w:t>
      </w:r>
      <w:proofErr w:type="spellEnd"/>
      <w:r w:rsidR="0049544B">
        <w:t xml:space="preserve"> Road, Monmouth, Monmouthshire</w:t>
      </w:r>
      <w:r w:rsidR="00996DDE">
        <w:t>. NP25 3NQ</w:t>
      </w:r>
    </w:p>
    <w:p w14:paraId="3740BFC9" w14:textId="77777777" w:rsidR="00347622" w:rsidRDefault="00347622" w:rsidP="00134C24"/>
    <w:p w14:paraId="4A0A5EC8" w14:textId="77777777" w:rsidR="00347622" w:rsidRDefault="00347622" w:rsidP="00347622">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14:paraId="0AE2F38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6A417" w14:textId="77777777" w:rsidR="007B6778" w:rsidRDefault="007B6778" w:rsidP="003B1B95">
      <w:r>
        <w:separator/>
      </w:r>
    </w:p>
  </w:endnote>
  <w:endnote w:type="continuationSeparator" w:id="0">
    <w:p w14:paraId="1A69A8A7" w14:textId="77777777" w:rsidR="007B6778" w:rsidRDefault="007B677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F0B4"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A2587" w14:textId="77777777" w:rsidR="007B6778" w:rsidRDefault="007B6778" w:rsidP="003B1B95">
      <w:r>
        <w:separator/>
      </w:r>
    </w:p>
  </w:footnote>
  <w:footnote w:type="continuationSeparator" w:id="0">
    <w:p w14:paraId="6634C287" w14:textId="77777777" w:rsidR="007B6778" w:rsidRDefault="007B677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5B4F" w14:textId="77777777" w:rsidR="00881C67" w:rsidRDefault="00881C67" w:rsidP="00580178">
    <w:pPr>
      <w:pStyle w:val="Header"/>
    </w:pPr>
  </w:p>
  <w:p w14:paraId="7EC6D18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31823" w14:textId="77777777" w:rsidR="00AB3876" w:rsidRDefault="00AB3876">
    <w:pPr>
      <w:pStyle w:val="Header"/>
    </w:pPr>
    <w:r>
      <w:rPr>
        <w:noProof/>
      </w:rPr>
      <w:drawing>
        <wp:inline distT="0" distB="0" distL="0" distR="0" wp14:anchorId="63D81D15" wp14:editId="74E09A26">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653E"/>
    <w:rsid w:val="0003584B"/>
    <w:rsid w:val="00053E37"/>
    <w:rsid w:val="0006469D"/>
    <w:rsid w:val="0008070B"/>
    <w:rsid w:val="00081B13"/>
    <w:rsid w:val="0009013B"/>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B0B50"/>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304E9B"/>
    <w:rsid w:val="0032347C"/>
    <w:rsid w:val="00323656"/>
    <w:rsid w:val="00325394"/>
    <w:rsid w:val="00347622"/>
    <w:rsid w:val="00354F1C"/>
    <w:rsid w:val="00366E8B"/>
    <w:rsid w:val="003712E4"/>
    <w:rsid w:val="00396E7E"/>
    <w:rsid w:val="003A5088"/>
    <w:rsid w:val="003B1B95"/>
    <w:rsid w:val="003B1CF5"/>
    <w:rsid w:val="003C2163"/>
    <w:rsid w:val="003D7889"/>
    <w:rsid w:val="003E31B8"/>
    <w:rsid w:val="003F41A3"/>
    <w:rsid w:val="00407350"/>
    <w:rsid w:val="00421C65"/>
    <w:rsid w:val="004353EF"/>
    <w:rsid w:val="00436A14"/>
    <w:rsid w:val="00440C6A"/>
    <w:rsid w:val="004700B9"/>
    <w:rsid w:val="00491598"/>
    <w:rsid w:val="004924B9"/>
    <w:rsid w:val="0049544B"/>
    <w:rsid w:val="004A2C4D"/>
    <w:rsid w:val="004B55D4"/>
    <w:rsid w:val="004C3593"/>
    <w:rsid w:val="004D606F"/>
    <w:rsid w:val="004E070B"/>
    <w:rsid w:val="004E21FB"/>
    <w:rsid w:val="004F15CD"/>
    <w:rsid w:val="004F3273"/>
    <w:rsid w:val="00504C76"/>
    <w:rsid w:val="005118F5"/>
    <w:rsid w:val="0051775A"/>
    <w:rsid w:val="00524BCA"/>
    <w:rsid w:val="00547719"/>
    <w:rsid w:val="00552D0B"/>
    <w:rsid w:val="00575134"/>
    <w:rsid w:val="00580178"/>
    <w:rsid w:val="00595060"/>
    <w:rsid w:val="005A0D52"/>
    <w:rsid w:val="005B301B"/>
    <w:rsid w:val="005B7FC8"/>
    <w:rsid w:val="005C5EE6"/>
    <w:rsid w:val="005C7DD6"/>
    <w:rsid w:val="005E746D"/>
    <w:rsid w:val="005F473B"/>
    <w:rsid w:val="00607550"/>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B6778"/>
    <w:rsid w:val="007C7F2F"/>
    <w:rsid w:val="007D3B57"/>
    <w:rsid w:val="007D5716"/>
    <w:rsid w:val="007E333B"/>
    <w:rsid w:val="007E405F"/>
    <w:rsid w:val="007F28EC"/>
    <w:rsid w:val="00820898"/>
    <w:rsid w:val="00832030"/>
    <w:rsid w:val="00832311"/>
    <w:rsid w:val="00842FC5"/>
    <w:rsid w:val="00845875"/>
    <w:rsid w:val="0085223F"/>
    <w:rsid w:val="00861D04"/>
    <w:rsid w:val="00881C67"/>
    <w:rsid w:val="008837A9"/>
    <w:rsid w:val="00894139"/>
    <w:rsid w:val="00897388"/>
    <w:rsid w:val="008A0F5F"/>
    <w:rsid w:val="008A56C7"/>
    <w:rsid w:val="008D5C95"/>
    <w:rsid w:val="008E2ABB"/>
    <w:rsid w:val="008E6805"/>
    <w:rsid w:val="008F11CB"/>
    <w:rsid w:val="008F3426"/>
    <w:rsid w:val="009049AA"/>
    <w:rsid w:val="00904BF2"/>
    <w:rsid w:val="00920A61"/>
    <w:rsid w:val="0092200D"/>
    <w:rsid w:val="0094101D"/>
    <w:rsid w:val="00950E95"/>
    <w:rsid w:val="0095246A"/>
    <w:rsid w:val="00967FB8"/>
    <w:rsid w:val="00977CDE"/>
    <w:rsid w:val="00995577"/>
    <w:rsid w:val="00996DDE"/>
    <w:rsid w:val="009A383A"/>
    <w:rsid w:val="009B37B8"/>
    <w:rsid w:val="009F4823"/>
    <w:rsid w:val="00A25FD7"/>
    <w:rsid w:val="00A36091"/>
    <w:rsid w:val="00A63022"/>
    <w:rsid w:val="00A64662"/>
    <w:rsid w:val="00A73E72"/>
    <w:rsid w:val="00A76AC6"/>
    <w:rsid w:val="00A908E3"/>
    <w:rsid w:val="00AA54D9"/>
    <w:rsid w:val="00AB0ABC"/>
    <w:rsid w:val="00AB3876"/>
    <w:rsid w:val="00AB7169"/>
    <w:rsid w:val="00AD0221"/>
    <w:rsid w:val="00AE4565"/>
    <w:rsid w:val="00AF1A8B"/>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02904"/>
    <w:rsid w:val="00D1147D"/>
    <w:rsid w:val="00D27424"/>
    <w:rsid w:val="00D30CC0"/>
    <w:rsid w:val="00D41735"/>
    <w:rsid w:val="00D4293C"/>
    <w:rsid w:val="00D9614B"/>
    <w:rsid w:val="00DA28F1"/>
    <w:rsid w:val="00DC40D5"/>
    <w:rsid w:val="00E12968"/>
    <w:rsid w:val="00E25E2A"/>
    <w:rsid w:val="00E3072A"/>
    <w:rsid w:val="00E35088"/>
    <w:rsid w:val="00E556CE"/>
    <w:rsid w:val="00E92ED6"/>
    <w:rsid w:val="00E963AA"/>
    <w:rsid w:val="00EA1E4A"/>
    <w:rsid w:val="00EA1F90"/>
    <w:rsid w:val="00EA5293"/>
    <w:rsid w:val="00EB2046"/>
    <w:rsid w:val="00EB282F"/>
    <w:rsid w:val="00EB4078"/>
    <w:rsid w:val="00ED2A0C"/>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B70DB"/>
    <w:rsid w:val="00FC0A99"/>
    <w:rsid w:val="00FC294B"/>
    <w:rsid w:val="00FC39DE"/>
    <w:rsid w:val="00FC6E03"/>
    <w:rsid w:val="00FD5E17"/>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42466">
      <w:bodyDiv w:val="1"/>
      <w:marLeft w:val="0"/>
      <w:marRight w:val="0"/>
      <w:marTop w:val="0"/>
      <w:marBottom w:val="0"/>
      <w:divBdr>
        <w:top w:val="none" w:sz="0" w:space="0" w:color="auto"/>
        <w:left w:val="none" w:sz="0" w:space="0" w:color="auto"/>
        <w:bottom w:val="none" w:sz="0" w:space="0" w:color="auto"/>
        <w:right w:val="none" w:sz="0" w:space="0" w:color="auto"/>
      </w:divBdr>
    </w:div>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naturalresources.wales/apply-for-a-permit/installations/pig-and-poultry-assurance-scheme/?lang=en"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agrifood@saigloba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thepaigroup.co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ppc@nsf.org" TargetMode="External"/><Relationship Id="rId23" Type="http://schemas.openxmlformats.org/officeDocument/2006/relationships/hyperlink" Target="mailto:Lesley.colledge@cyfoethnaturiolcymru.gov.uk" TargetMode="Externa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customXml" Target="../customXml/item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Meadowbank Poultry Farm</Site_x0020_Name>
    <Internal_x002f_External xmlns="859f7ad6-93f6-4205-b62b-a17f28acbbac">Outgoing document</Internal_x002f_External>
    <Post_x0020_code xmlns="859f7ad6-93f6-4205-b62b-a17f28acbbac">NP15 1PX</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Cefn Mawr Lane, Monkswood, Usk</Facility_x0020_Address>
    <Environment_x0020_Sub_x0020_Folder xmlns="859f7ad6-93f6-4205-b62b-a17f28acbbac">Licence supervision</Environment_x0020_Sub_x0020_Folder>
    <Customer_x0020_Name xmlns="859f7ad6-93f6-4205-b62b-a17f28acbbac">Mr Eric Drummond</Customer_x0020_Name>
    <Surrendered_x002f_Expired_x0020_Date xmlns="859f7ad6-93f6-4205-b62b-a17f28acbbac" xsi:nil="true"/>
    <_dlc_DocId xmlns="9be56660-2c31-41ef-bc00-23e72f632f2a">REGU-386-3984271</_dlc_DocId>
    <_dlc_DocIdUrl xmlns="9be56660-2c31-41ef-bc00-23e72f632f2a">
      <Url>https://cyfoethnaturiolcymru.sharepoint.com/teams/Regulatory/Permitting/_layouts/15/DocIdRedir.aspx?ID=REGU-386-3984271</Url>
      <Description>REGU-386-3984271</Description>
    </_dlc_DocIdUrl>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C43241-9FDC-4EBC-BD77-3F9E2622292E}"/>
</file>

<file path=customXml/itemProps5.xml><?xml version="1.0" encoding="utf-8"?>
<ds:datastoreItem xmlns:ds="http://schemas.openxmlformats.org/officeDocument/2006/customXml" ds:itemID="{4EB082E6-D39E-4CC6-9574-73903EB2B8C1}">
  <ds:schemaRefs>
    <ds:schemaRef ds:uri="http://schemas.openxmlformats.org/officeDocument/2006/bibliography"/>
  </ds:schemaRefs>
</ds:datastoreItem>
</file>

<file path=customXml/itemProps6.xml><?xml version="1.0" encoding="utf-8"?>
<ds:datastoreItem xmlns:ds="http://schemas.openxmlformats.org/officeDocument/2006/customXml" ds:itemID="{6AEBA999-5530-49BD-B38F-DC5AF12A046E}"/>
</file>

<file path=customXml/itemProps7.xml><?xml version="1.0" encoding="utf-8"?>
<ds:datastoreItem xmlns:ds="http://schemas.openxmlformats.org/officeDocument/2006/customXml" ds:itemID="{C37C5D25-C486-4379-BCC8-E9929695EB40}"/>
</file>

<file path=docProps/app.xml><?xml version="1.0" encoding="utf-8"?>
<Properties xmlns="http://schemas.openxmlformats.org/officeDocument/2006/extended-properties" xmlns:vt="http://schemas.openxmlformats.org/officeDocument/2006/docPropsVTypes">
  <Template>Letter%20-%20template%20v1</Template>
  <TotalTime>2</TotalTime>
  <Pages>3</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Lesley.Colledge</dc:creator>
  <cp:keywords/>
  <cp:lastModifiedBy>Colledge, Lesley</cp:lastModifiedBy>
  <cp:revision>2</cp:revision>
  <cp:lastPrinted>2019-09-06T10:53:00Z</cp:lastPrinted>
  <dcterms:created xsi:type="dcterms:W3CDTF">2021-05-24T08:58:00Z</dcterms:created>
  <dcterms:modified xsi:type="dcterms:W3CDTF">2021-05-24T08:58:00Z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f5ab5a68-f6c0-4165-aee3-f6a05e3d6e6e</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_docset_NoMedatataSyncRequired">
    <vt:lpwstr>False</vt:lpwstr>
  </property>
</Properties>
</file>