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id w:val="-757516923"/>
            <w:placeholder>
              <w:docPart w:val="104370F21E5B4F5C8F20244CFA2CD6E4"/>
            </w:placeholder>
            <w:showingPlcHdr/>
            <w:text/>
          </w:sdtPr>
          <w:sdtEndPr/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55882A87" w:rsidR="00BE1842" w:rsidRPr="007B7529" w:rsidRDefault="00562BB0" w:rsidP="00562BB0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2CA9273C" w:rsidR="00BE1842" w:rsidRPr="007C08F6" w:rsidRDefault="00562BB0" w:rsidP="00562BB0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GP3690LR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68B453BA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Tondu Waste Transfer Station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73B32089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Maesteg</w:t>
                </w:r>
                <w:proofErr w:type="spellEnd"/>
                <w:r>
                  <w:rPr>
                    <w:rStyle w:val="Responseboxtext"/>
                  </w:rPr>
                  <w:t xml:space="preserve"> Road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01A14233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Tondu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276B6937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Bridgend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75C59B5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Glamorgan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3E79804C" w:rsidR="00BE1842" w:rsidRPr="00F77607" w:rsidRDefault="00562BB0" w:rsidP="00562B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CF32 9DP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33D0C0A8" w:rsidR="00BE1842" w:rsidRPr="00F77607" w:rsidRDefault="00562BB0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62BB0">
                  <w:rPr>
                    <w:rStyle w:val="Responseboxtext"/>
                  </w:rPr>
                  <w:t>SS 89105 84102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4CF6C0E1" w:rsidR="00A71C04" w:rsidRPr="00544DC0" w:rsidRDefault="00562BB0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4C814E21"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78E4BD7E" w:rsidR="000C2E2C" w:rsidRPr="00EE5BCA" w:rsidRDefault="001E7760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15B7A22A" w:rsidR="000C2E2C" w:rsidRPr="00EE5BCA" w:rsidRDefault="00A051A1" w:rsidP="00A051A1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Tondu</w:t>
                </w:r>
                <w:proofErr w:type="spellEnd"/>
                <w:r>
                  <w:rPr>
                    <w:rStyle w:val="Responseboxtext"/>
                  </w:rPr>
                  <w:t xml:space="preserve"> </w:t>
                </w:r>
                <w:proofErr w:type="spellStart"/>
                <w:r>
                  <w:rPr>
                    <w:rStyle w:val="Responseboxtext"/>
                  </w:rPr>
                  <w:t>Mangement</w:t>
                </w:r>
                <w:proofErr w:type="spellEnd"/>
                <w:r>
                  <w:rPr>
                    <w:rStyle w:val="Responseboxtext"/>
                  </w:rPr>
                  <w:t xml:space="preserve"> Structure </w:t>
                </w:r>
                <w:proofErr w:type="spellStart"/>
                <w:r>
                  <w:rPr>
                    <w:rStyle w:val="Responseboxtext"/>
                  </w:rPr>
                  <w:t>Decleration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74DE7229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1EDC8DC9" w:rsidR="00BE1842" w:rsidRPr="00933A18" w:rsidRDefault="001E7760" w:rsidP="001E7760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SR2008 No3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5F3E886A" w:rsidR="00BE1842" w:rsidRPr="00933A18" w:rsidRDefault="001E7760" w:rsidP="001E7760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Kier Services</w:t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50694A4C" w:rsidR="00BE1842" w:rsidRPr="007B7529" w:rsidRDefault="0058652E" w:rsidP="0058652E">
                <w:pPr>
                  <w:pStyle w:val="Questiontext"/>
                </w:pPr>
                <w:r>
                  <w:rPr>
                    <w:rStyle w:val="Responseboxtext"/>
                  </w:rPr>
                  <w:t>Tondu Site Map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2803A1AE" w:rsidR="00A71C04" w:rsidRPr="00B361A0" w:rsidRDefault="001E7760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7476A4A7" w:rsidR="00587D23" w:rsidRPr="00635D7A" w:rsidRDefault="001E7760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08E91B9C" w:rsidR="00587D23" w:rsidRPr="00524BE5" w:rsidRDefault="00291D79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44513F1E" w:rsidR="00635D7A" w:rsidRPr="00AF0BC1" w:rsidRDefault="0061785A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01D5267C" w:rsidR="00587D23" w:rsidRPr="00524BE5" w:rsidRDefault="001E7760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4A646C80" w:rsidR="00587D23" w:rsidRPr="00635D7A" w:rsidRDefault="00AF3610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47569CA0" w:rsidR="00587D23" w:rsidRPr="00635D7A" w:rsidRDefault="0061785A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22554489" w:rsidR="00635D7A" w:rsidRPr="00635D7A" w:rsidRDefault="0061785A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0AA94333" w:rsidR="00587D23" w:rsidRPr="00585FF3" w:rsidRDefault="0061785A" w:rsidP="006B4174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72EAF9F1" w:rsidR="00ED2082" w:rsidRPr="007B7529" w:rsidRDefault="0061785A" w:rsidP="0061785A">
                <w:pPr>
                  <w:pStyle w:val="Questiontext"/>
                </w:pPr>
                <w:r>
                  <w:rPr>
                    <w:rStyle w:val="Responseboxtext"/>
                  </w:rPr>
                  <w:t>Waste Management Working Plan Tondu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date w:fullDate="2017-04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0541DA2C" w:rsidR="00F06302" w:rsidRPr="00B83633" w:rsidRDefault="00034363" w:rsidP="00034363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01/04/2017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1DA98" w14:textId="77777777" w:rsidR="00867AE6" w:rsidRDefault="00867AE6" w:rsidP="001F125D">
      <w:r>
        <w:separator/>
      </w:r>
    </w:p>
  </w:endnote>
  <w:endnote w:type="continuationSeparator" w:id="0">
    <w:p w14:paraId="24ED3040" w14:textId="77777777" w:rsidR="00867AE6" w:rsidRDefault="00867AE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B6FB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B6FB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B6FB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B6FB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B6FB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B6FB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B6FB4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B6FB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C1ED9" w14:textId="77777777" w:rsidR="00867AE6" w:rsidRDefault="00867AE6" w:rsidP="001F125D">
      <w:r>
        <w:separator/>
      </w:r>
    </w:p>
  </w:footnote>
  <w:footnote w:type="continuationSeparator" w:id="0">
    <w:p w14:paraId="16C0301D" w14:textId="77777777" w:rsidR="00867AE6" w:rsidRDefault="00867AE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363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E7760"/>
    <w:rsid w:val="001F125D"/>
    <w:rsid w:val="001F2FE6"/>
    <w:rsid w:val="001F38BB"/>
    <w:rsid w:val="001F6E5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91D79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6BD9"/>
    <w:rsid w:val="002D20E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62BB0"/>
    <w:rsid w:val="00567C34"/>
    <w:rsid w:val="00571538"/>
    <w:rsid w:val="00574AFF"/>
    <w:rsid w:val="00577BF9"/>
    <w:rsid w:val="0058652E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1785A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67AE6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24F0"/>
    <w:rsid w:val="008D286D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51A1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3610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3CEC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978C5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B6FB4"/>
    <w:rsid w:val="00EC43F4"/>
    <w:rsid w:val="00EC5DBE"/>
    <w:rsid w:val="00EC764F"/>
    <w:rsid w:val="00ED0D73"/>
    <w:rsid w:val="00ED2082"/>
    <w:rsid w:val="00ED355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CB3DD2"/>
  <w15:docId w15:val="{66B59612-CC54-477C-BFD6-BDCB969A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5A5DED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5A5DED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5A5DED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5A5DED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5A5DED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5A5DED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5A5DED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5A5DED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5A5DED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5A5DED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5A5DED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5A5DED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5A5DED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5A5DED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5A5DED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5A5DED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5A5DED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5A5DED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5A5DED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5A5DED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5A5DED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5A5DED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5A5DED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5A5DED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5A5DED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5A5DED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5A5DED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5A5DED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5A5DED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5A5DED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5A5DED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5A5DED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5A5DED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5A5DED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5A5DED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5A5DED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5A5DED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5A5DED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5A5DED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5A5DED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5A5DED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5A5DED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5A5DED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5A5DED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5A5DED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5A5DED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5A5DED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5A5DED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5A5DED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5A5DED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F1E45"/>
    <w:rsid w:val="004B379D"/>
    <w:rsid w:val="004B444F"/>
    <w:rsid w:val="004F4D15"/>
    <w:rsid w:val="0055137C"/>
    <w:rsid w:val="00584DF6"/>
    <w:rsid w:val="005A5DED"/>
    <w:rsid w:val="00686E38"/>
    <w:rsid w:val="007918EB"/>
    <w:rsid w:val="008E6CF3"/>
    <w:rsid w:val="009153AF"/>
    <w:rsid w:val="009375D9"/>
    <w:rsid w:val="00B52AC0"/>
    <w:rsid w:val="00BC5E11"/>
    <w:rsid w:val="00D17EF6"/>
    <w:rsid w:val="00DA7F44"/>
    <w:rsid w:val="00DB4AE8"/>
    <w:rsid w:val="00E15F66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Tondu Waste Transfer Station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9DP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939E3-4E52-4B0A-A219-27CA4940C894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21C6309-AAA0-44CC-8BF1-272A7E1C4F13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9be56660-2c31-41ef-bc00-23e72f632f2a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BED166FA-190B-449A-9B6C-F97E569B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0</TotalTime>
  <Pages>4</Pages>
  <Words>1235</Words>
  <Characters>7042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Bickerton, Steve</cp:lastModifiedBy>
  <cp:revision>2</cp:revision>
  <cp:lastPrinted>2016-04-18T13:20:00Z</cp:lastPrinted>
  <dcterms:created xsi:type="dcterms:W3CDTF">2017-03-07T12:20:00Z</dcterms:created>
  <dcterms:modified xsi:type="dcterms:W3CDTF">2017-03-07T12:20:00Z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4bec70dd-b16c-4e3c-9593-4918f7ec5817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