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CAA23D" w14:textId="77777777" w:rsidR="003B1DD4" w:rsidRDefault="00E2503D">
      <w:r>
        <w:t>JAB 93 Photos Q2 Inspection 2015</w:t>
      </w:r>
    </w:p>
    <w:p w14:paraId="0BBED588" w14:textId="77777777" w:rsidR="00E2503D" w:rsidRDefault="00E2503D">
      <w:r>
        <w:pict w14:anchorId="44D11CE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6pt;height:337.8pt">
            <v:imagedata r:id="rId9" o:title="P9140405"/>
          </v:shape>
        </w:pict>
      </w:r>
    </w:p>
    <w:p w14:paraId="33126DF1" w14:textId="77777777" w:rsidR="00E2503D" w:rsidRDefault="00E2503D"/>
    <w:p w14:paraId="65107E7B" w14:textId="77777777" w:rsidR="00E2503D" w:rsidRDefault="00E2503D">
      <w:r>
        <w:lastRenderedPageBreak/>
        <w:pict w14:anchorId="254EE386">
          <v:shape id="_x0000_i1027" type="#_x0000_t75" style="width:450.6pt;height:337.8pt">
            <v:imagedata r:id="rId10" o:title="P9140403"/>
          </v:shape>
        </w:pict>
      </w:r>
      <w:bookmarkStart w:id="0" w:name="_GoBack"/>
      <w:bookmarkEnd w:id="0"/>
      <w:r>
        <w:pict w14:anchorId="5E7B4D17">
          <v:shape id="_x0000_i1033" type="#_x0000_t75" style="width:450.6pt;height:337.8pt">
            <v:imagedata r:id="rId11" o:title="P9140400"/>
          </v:shape>
        </w:pict>
      </w:r>
      <w:r>
        <w:lastRenderedPageBreak/>
        <w:pict w14:anchorId="3B495B26">
          <v:shape id="_x0000_i1031" type="#_x0000_t75" style="width:450.6pt;height:337.8pt">
            <v:imagedata r:id="rId12" o:title="P9140401"/>
          </v:shape>
        </w:pict>
      </w:r>
    </w:p>
    <w:sectPr w:rsidR="00E250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03D"/>
    <w:rsid w:val="003B1DD4"/>
    <w:rsid w:val="0055390F"/>
    <w:rsid w:val="00E25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3618C"/>
  <w15:chartTrackingRefBased/>
  <w15:docId w15:val="{58A6A375-2E21-45DC-B67A-86B01907E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customXml" Target="../customXml/item5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Regulatory/Permitting/SW%20EPR%20Waste%20Operations/Forms/NRW%20Perm-Comp%20Word%20Document/Document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JAB 93 Car Dismantlers</Site_x0020_Name>
    <Internal_x002f_External xmlns="859f7ad6-93f6-4205-b62b-a17f28acbbac">Incoming document</Internal_x002f_External>
    <Document_x0020_Type xmlns="859f7ad6-93f6-4205-b62b-a17f28acbbac">Photo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2015-09-16T23:00:00+00:00</Document_x0020_Date>
    <Facility_x0020_Address xmlns="859f7ad6-93f6-4205-b62b-a17f28acbbac">Heol Ffaldau, Brackla Industrial Estate, Bridgend  CF31 2AJ</Facility_x0020_Address>
    <Environment_x0020_Sub_x0020_Folder xmlns="859f7ad6-93f6-4205-b62b-a17f28acbbac">Inspections</Environment_x0020_Sub_x0020_Folder>
    <Customer_x0020_Name xmlns="859f7ad6-93f6-4205-b62b-a17f28acbbac">Mrs Joyce Thomas</Customer_x0020_Name>
    <Surrendered_x002f_Expired xmlns="859f7ad6-93f6-4205-b62b-a17f28acbbac" xsi:nil="true"/>
    <Post_x0020_code xmlns="859f7ad6-93f6-4205-b62b-a17f28acbbac">CF31 2AJ</Post_x0020_code>
    <Surrendered_x002f_Expired_x0020_Date xmlns="859f7ad6-93f6-4205-b62b-a17f28acbbac" xsi:nil="true"/>
    <IconOverlay xmlns="http://schemas.microsoft.com/sharepoint/v4" xsi:nil="true"/>
    <_dlc_DocId xmlns="9be56660-2c31-41ef-bc00-23e72f632f2a">REGU-219-8118</_dlc_DocId>
    <_dlc_DocIdUrl xmlns="9be56660-2c31-41ef-bc00-23e72f632f2a">
      <Url>https://cyfoethnaturiolcymru.sharepoint.com/teams/Regulatory/Permitting/_layouts/15/DocIdRedir.aspx?ID=REGU-219-8118</Url>
      <Description>REGU-219-8118</Description>
    </_dlc_DocIdUrl>
  </documentManagement>
</p:properties>
</file>

<file path=customXml/itemProps1.xml><?xml version="1.0" encoding="utf-8"?>
<ds:datastoreItem xmlns:ds="http://schemas.openxmlformats.org/officeDocument/2006/customXml" ds:itemID="{3548B210-87CE-4314-8475-31E9E4E8B6DC}"/>
</file>

<file path=customXml/itemProps2.xml><?xml version="1.0" encoding="utf-8"?>
<ds:datastoreItem xmlns:ds="http://schemas.openxmlformats.org/officeDocument/2006/customXml" ds:itemID="{715CBD99-B84D-4482-9A2D-A36C0AF9B261}"/>
</file>

<file path=customXml/itemProps3.xml><?xml version="1.0" encoding="utf-8"?>
<ds:datastoreItem xmlns:ds="http://schemas.openxmlformats.org/officeDocument/2006/customXml" ds:itemID="{C9826166-C162-4915-97D5-454BED44E92F}"/>
</file>

<file path=customXml/itemProps4.xml><?xml version="1.0" encoding="utf-8"?>
<ds:datastoreItem xmlns:ds="http://schemas.openxmlformats.org/officeDocument/2006/customXml" ds:itemID="{CB840859-4C51-403B-98FD-8241D119FD82}"/>
</file>

<file path=customXml/itemProps5.xml><?xml version="1.0" encoding="utf-8"?>
<ds:datastoreItem xmlns:ds="http://schemas.openxmlformats.org/officeDocument/2006/customXml" ds:itemID="{87798AF4-3179-458A-9DFA-389E0FFBB2EE}"/>
</file>

<file path=docProps/app.xml><?xml version="1.0" encoding="utf-8"?>
<Properties xmlns="http://schemas.openxmlformats.org/officeDocument/2006/extended-properties" xmlns:vt="http://schemas.openxmlformats.org/officeDocument/2006/docPropsVTypes">
  <Template>Document1</Template>
  <TotalTime>3</TotalTime>
  <Pages>3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Thomas</dc:creator>
  <cp:keywords/>
  <dc:description/>
  <cp:lastModifiedBy>Chris Thomas</cp:lastModifiedBy>
  <cp:revision>2</cp:revision>
  <dcterms:created xsi:type="dcterms:W3CDTF">2015-09-28T13:05:00Z</dcterms:created>
  <dcterms:modified xsi:type="dcterms:W3CDTF">2015-09-28T13:08:00Z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d48fcdfc-2040-4f77-8564-bc93eb8d4793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REGU-219-8118</vt:lpwstr>
  </property>
  <property fmtid="{D5CDD505-2E9C-101B-9397-08002B2CF9AE}" pid="6" name="_dlc_DocIdUrl">
    <vt:lpwstr>https://cyfoethnaturiolcymru.sharepoint.com/teams/Regulatory/Permitting/_layouts/15/DocIdRedir.aspx?ID=REGU-219-8118, REGU-219-8118</vt:lpwstr>
  </property>
</Properties>
</file>