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F17FD2" w14:textId="77777777" w:rsidR="00AD1148" w:rsidRPr="00947AA6" w:rsidRDefault="00AD1148" w:rsidP="00947AA6">
      <w:pPr>
        <w:pBdr>
          <w:top w:val="single" w:sz="4" w:space="1" w:color="auto"/>
          <w:left w:val="single" w:sz="4" w:space="4" w:color="auto"/>
          <w:bottom w:val="single" w:sz="4" w:space="1" w:color="auto"/>
          <w:right w:val="single" w:sz="4" w:space="4" w:color="auto"/>
        </w:pBdr>
        <w:rPr>
          <w:rFonts w:cs="Arial"/>
          <w:sz w:val="18"/>
          <w:szCs w:val="18"/>
        </w:rPr>
        <w:sectPr w:rsidR="00AD1148" w:rsidRPr="00947AA6" w:rsidSect="00CD37D2">
          <w:footerReference w:type="default" r:id="rId14"/>
          <w:headerReference w:type="first" r:id="rId15"/>
          <w:footerReference w:type="first" r:id="rId16"/>
          <w:type w:val="continuous"/>
          <w:pgSz w:w="11906" w:h="16838"/>
          <w:pgMar w:top="1440" w:right="1416" w:bottom="1440" w:left="1080" w:header="567" w:footer="454" w:gutter="0"/>
          <w:cols w:num="2" w:space="113"/>
          <w:titlePg/>
          <w:docGrid w:linePitch="360"/>
        </w:sectPr>
      </w:pPr>
    </w:p>
    <w:p w14:paraId="4E5BDC14" w14:textId="3B015F7C"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47AA6">
        <w:rPr>
          <w:rFonts w:eastAsia="Calibri" w:cs="Arial"/>
          <w:b/>
          <w:bCs/>
          <w:sz w:val="18"/>
          <w:szCs w:val="18"/>
          <w:lang w:eastAsia="en-GB"/>
        </w:rPr>
        <w:lastRenderedPageBreak/>
        <w:t>Fill in this part of the form, together with parts A, B2 and F</w:t>
      </w:r>
      <w:r w:rsidR="00947AA6" w:rsidRPr="00947AA6">
        <w:rPr>
          <w:rFonts w:eastAsia="Calibri" w:cs="Arial"/>
          <w:b/>
          <w:bCs/>
          <w:sz w:val="18"/>
          <w:szCs w:val="18"/>
          <w:lang w:eastAsia="en-GB"/>
        </w:rPr>
        <w:t>1</w:t>
      </w:r>
      <w:r w:rsidRPr="00947AA6">
        <w:rPr>
          <w:rFonts w:eastAsia="Calibri" w:cs="Arial"/>
          <w:b/>
          <w:bCs/>
          <w:sz w:val="18"/>
          <w:szCs w:val="18"/>
          <w:lang w:eastAsia="en-GB"/>
        </w:rPr>
        <w:t>, if you are applying for a new bes</w:t>
      </w:r>
      <w:r w:rsidR="001B7A54">
        <w:rPr>
          <w:rFonts w:eastAsia="Calibri" w:cs="Arial"/>
          <w:b/>
          <w:bCs/>
          <w:sz w:val="18"/>
          <w:szCs w:val="18"/>
          <w:lang w:eastAsia="en-GB"/>
        </w:rPr>
        <w:t>poke permit for a waste operatio</w:t>
      </w:r>
      <w:r w:rsidRPr="00947AA6">
        <w:rPr>
          <w:rFonts w:eastAsia="Calibri" w:cs="Arial"/>
          <w:b/>
          <w:bCs/>
          <w:sz w:val="18"/>
          <w:szCs w:val="18"/>
          <w:lang w:eastAsia="en-GB"/>
        </w:rPr>
        <w:t xml:space="preserve">n. </w:t>
      </w:r>
    </w:p>
    <w:p w14:paraId="44D996E3"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A7E5B2D" w14:textId="77777777"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947AA6">
        <w:rPr>
          <w:rFonts w:eastAsia="Calibri" w:cs="Arial"/>
          <w:bCs/>
          <w:sz w:val="18"/>
          <w:szCs w:val="18"/>
          <w:lang w:eastAsia="en-GB"/>
        </w:rPr>
        <w:t xml:space="preserve">Please check that this is the latest version of the form available from our website. </w:t>
      </w:r>
    </w:p>
    <w:p w14:paraId="2B4267C2"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3F17FD7" w14:textId="2D934615" w:rsidR="00BD259E"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47AA6">
        <w:rPr>
          <w:rFonts w:eastAsia="Calibri" w:cs="Arial"/>
          <w:bCs/>
          <w:sz w:val="18"/>
          <w:szCs w:val="18"/>
          <w:lang w:eastAsia="en-GB"/>
        </w:rPr>
        <w:t xml:space="preserve">Please read through this form and the guidance notes that came with it. All relevant guidance documents can be found on our website. </w:t>
      </w:r>
    </w:p>
    <w:p w14:paraId="13F17FD8" w14:textId="77777777" w:rsidR="007F23CC" w:rsidRPr="00947AA6" w:rsidRDefault="007F23CC" w:rsidP="00947AA6">
      <w:pPr>
        <w:pBdr>
          <w:top w:val="single" w:sz="12" w:space="1" w:color="auto"/>
          <w:left w:val="single" w:sz="12" w:space="4" w:color="auto"/>
          <w:bottom w:val="single" w:sz="12" w:space="1" w:color="auto"/>
          <w:right w:val="single" w:sz="12" w:space="4" w:color="auto"/>
        </w:pBdr>
        <w:rPr>
          <w:rFonts w:cs="Arial"/>
          <w:sz w:val="18"/>
          <w:szCs w:val="18"/>
        </w:rPr>
      </w:pPr>
    </w:p>
    <w:p w14:paraId="16CDFB91"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55FF6427"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E4F9E27"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lastRenderedPageBreak/>
        <w:t>Contents</w:t>
      </w:r>
    </w:p>
    <w:p w14:paraId="1F7308F3" w14:textId="1FFA44DB"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 xml:space="preserve">1 </w:t>
      </w:r>
      <w:r w:rsidR="00F83785">
        <w:rPr>
          <w:rFonts w:eastAsia="Calibri" w:cs="Arial"/>
          <w:sz w:val="18"/>
          <w:szCs w:val="18"/>
          <w:lang w:eastAsia="en-GB"/>
        </w:rPr>
        <w:t>A</w:t>
      </w:r>
      <w:r w:rsidRPr="00947AA6">
        <w:rPr>
          <w:rFonts w:eastAsia="Calibri" w:cs="Arial"/>
          <w:sz w:val="18"/>
          <w:szCs w:val="18"/>
          <w:lang w:eastAsia="en-GB"/>
        </w:rPr>
        <w:t>bout your activities</w:t>
      </w:r>
    </w:p>
    <w:p w14:paraId="5E20BC6B"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2 Emissions to air, water and land</w:t>
      </w:r>
    </w:p>
    <w:p w14:paraId="13F17FDC"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3 Operating techniques</w:t>
      </w:r>
    </w:p>
    <w:p w14:paraId="13F17FDD"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4 Monitoring</w:t>
      </w:r>
    </w:p>
    <w:p w14:paraId="13F17FDF"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1 – Specific questions for waste facilities that accept clinical waste</w:t>
      </w:r>
    </w:p>
    <w:p w14:paraId="13F17FE0"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2 – Specific questions for waste facilities that accept hazardous waste</w:t>
      </w:r>
    </w:p>
    <w:p w14:paraId="13F17FE1"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3 – Specific questions for the recovery to land for agricultural benefit of compost like outputs from the treatment of mixed municipal solid wastes</w:t>
      </w:r>
    </w:p>
    <w:p w14:paraId="2CD8EAB3" w14:textId="66D3BE6E" w:rsidR="00A73127" w:rsidRPr="00947AA6" w:rsidRDefault="007F23CC" w:rsidP="00947AA6">
      <w:pPr>
        <w:pBdr>
          <w:top w:val="single" w:sz="12" w:space="1" w:color="auto"/>
          <w:left w:val="single" w:sz="12" w:space="4" w:color="auto"/>
          <w:bottom w:val="single" w:sz="12" w:space="1" w:color="auto"/>
          <w:right w:val="single" w:sz="12" w:space="1" w:color="auto"/>
        </w:pBdr>
        <w:rPr>
          <w:rFonts w:eastAsia="Calibri" w:cs="Arial"/>
          <w:sz w:val="18"/>
          <w:szCs w:val="18"/>
          <w:lang w:eastAsia="en-GB"/>
        </w:rPr>
        <w:sectPr w:rsidR="00A73127" w:rsidRPr="00947AA6" w:rsidSect="00A73127">
          <w:headerReference w:type="default" r:id="rId17"/>
          <w:footerReference w:type="default" r:id="rId18"/>
          <w:type w:val="continuous"/>
          <w:pgSz w:w="11906" w:h="16838"/>
          <w:pgMar w:top="902" w:right="924" w:bottom="709" w:left="1259" w:header="567" w:footer="340" w:gutter="0"/>
          <w:cols w:num="2" w:space="113"/>
          <w:titlePg/>
          <w:docGrid w:linePitch="360"/>
        </w:sectPr>
      </w:pPr>
      <w:r w:rsidRPr="00947AA6">
        <w:rPr>
          <w:rFonts w:eastAsia="Calibri" w:cs="Arial"/>
          <w:sz w:val="18"/>
          <w:szCs w:val="18"/>
          <w:lang w:eastAsia="en-GB"/>
        </w:rPr>
        <w:t>Appendix 4 – Specif</w:t>
      </w:r>
      <w:r w:rsidR="00EA18FA" w:rsidRPr="00947AA6">
        <w:rPr>
          <w:rFonts w:eastAsia="Calibri" w:cs="Arial"/>
          <w:sz w:val="18"/>
          <w:szCs w:val="18"/>
          <w:lang w:eastAsia="en-GB"/>
        </w:rPr>
        <w:t>ic questions for inert landfill</w:t>
      </w:r>
    </w:p>
    <w:tbl>
      <w:tblPr>
        <w:tblpPr w:leftFromText="180" w:rightFromText="180" w:vertAnchor="text" w:horzAnchor="margin" w:tblpX="-112" w:tblpY="233"/>
        <w:tblW w:w="5058" w:type="pct"/>
        <w:tblLook w:val="04A0" w:firstRow="1" w:lastRow="0" w:firstColumn="1" w:lastColumn="0" w:noHBand="0" w:noVBand="1"/>
      </w:tblPr>
      <w:tblGrid>
        <w:gridCol w:w="10054"/>
      </w:tblGrid>
      <w:tr w:rsidR="00947AA6" w:rsidRPr="001A6961" w14:paraId="562A694F" w14:textId="77777777" w:rsidTr="00947AA6">
        <w:tc>
          <w:tcPr>
            <w:tcW w:w="5000" w:type="pct"/>
            <w:shd w:val="clear" w:color="auto" w:fill="auto"/>
          </w:tcPr>
          <w:p w14:paraId="5EF0C7B6" w14:textId="77777777" w:rsidR="00947AA6" w:rsidRDefault="00947AA6" w:rsidP="00947AA6">
            <w:pPr>
              <w:pStyle w:val="Sectionheading"/>
            </w:pPr>
            <w:r w:rsidRPr="006B789D">
              <w:rPr>
                <w:rFonts w:eastAsia="Calibri"/>
                <w:lang w:eastAsia="en-GB"/>
              </w:rPr>
              <w:t xml:space="preserve">1 </w:t>
            </w:r>
            <w:r>
              <w:rPr>
                <w:rFonts w:eastAsia="Calibri"/>
                <w:lang w:eastAsia="en-GB"/>
              </w:rPr>
              <w:t>About your activities</w:t>
            </w:r>
          </w:p>
        </w:tc>
      </w:tr>
      <w:tr w:rsidR="00947AA6" w:rsidRPr="001A6961" w14:paraId="69D74EA4" w14:textId="77777777" w:rsidTr="00947AA6">
        <w:tc>
          <w:tcPr>
            <w:tcW w:w="5000" w:type="pct"/>
            <w:shd w:val="clear" w:color="auto" w:fill="auto"/>
          </w:tcPr>
          <w:p w14:paraId="3416CD86" w14:textId="77777777" w:rsidR="00947AA6" w:rsidRPr="006B789D" w:rsidRDefault="00947AA6" w:rsidP="00947AA6">
            <w:pPr>
              <w:pStyle w:val="SubQuestion"/>
              <w:rPr>
                <w:rFonts w:eastAsia="Calibri"/>
                <w:lang w:eastAsia="en-GB"/>
              </w:rPr>
            </w:pPr>
            <w:r>
              <w:rPr>
                <w:rFonts w:eastAsia="Calibri"/>
                <w:lang w:eastAsia="en-GB"/>
              </w:rPr>
              <w:t>1a Tell us about the activiites you want to do</w:t>
            </w:r>
          </w:p>
        </w:tc>
      </w:tr>
      <w:tr w:rsidR="00947AA6" w:rsidRPr="008E4840" w14:paraId="465F06C6" w14:textId="77777777" w:rsidTr="007849C6">
        <w:trPr>
          <w:trHeight w:val="668"/>
        </w:trPr>
        <w:tc>
          <w:tcPr>
            <w:tcW w:w="5000" w:type="pct"/>
            <w:shd w:val="clear" w:color="auto" w:fill="auto"/>
          </w:tcPr>
          <w:p w14:paraId="03F0D5EE" w14:textId="5F304DDD" w:rsidR="00947AA6" w:rsidRPr="008E4840" w:rsidRDefault="00947AA6" w:rsidP="00947AA6">
            <w:pPr>
              <w:pStyle w:val="Questiontext"/>
              <w:rPr>
                <w:rFonts w:eastAsia="Calibri"/>
              </w:rPr>
            </w:pPr>
            <w:r w:rsidRPr="008E4840">
              <w:rPr>
                <w:rFonts w:eastAsia="Calibri"/>
              </w:rPr>
              <w:t xml:space="preserve">Fill in Table 1a below with details of </w:t>
            </w:r>
            <w:r>
              <w:rPr>
                <w:rFonts w:eastAsia="Calibri"/>
              </w:rPr>
              <w:t>the waste activities (oper</w:t>
            </w:r>
            <w:r w:rsidR="00F83785">
              <w:rPr>
                <w:rFonts w:eastAsia="Calibri"/>
              </w:rPr>
              <w:t>a</w:t>
            </w:r>
            <w:r>
              <w:rPr>
                <w:rFonts w:eastAsia="Calibri"/>
              </w:rPr>
              <w:t>tions)</w:t>
            </w:r>
            <w:r w:rsidRPr="008E4840">
              <w:rPr>
                <w:rFonts w:eastAsia="Calibri"/>
              </w:rPr>
              <w:t xml:space="preserve"> you are applying for.</w:t>
            </w:r>
          </w:p>
          <w:p w14:paraId="494BB199" w14:textId="77777777" w:rsidR="00947AA6" w:rsidRDefault="00947AA6" w:rsidP="00947AA6">
            <w:pPr>
              <w:pStyle w:val="Questiontext"/>
              <w:rPr>
                <w:rFonts w:eastAsia="Calibri"/>
              </w:rPr>
            </w:pPr>
            <w:r w:rsidRPr="008E4840">
              <w:rPr>
                <w:rFonts w:eastAsia="Calibri"/>
              </w:rPr>
              <w:t xml:space="preserve">Fill in a </w:t>
            </w:r>
            <w:r w:rsidRPr="00A73127">
              <w:rPr>
                <w:rFonts w:eastAsia="Calibri"/>
              </w:rPr>
              <w:t>separate table for each</w:t>
            </w:r>
            <w:r w:rsidRPr="008E4840">
              <w:rPr>
                <w:rFonts w:eastAsia="Calibri"/>
              </w:rPr>
              <w:t xml:space="preserve"> waste operation you are applying for. Use a separate sheet if you have a long list and send it to us with your application form. </w:t>
            </w:r>
          </w:p>
          <w:p w14:paraId="77E925E0" w14:textId="77777777" w:rsidR="00947AA6" w:rsidRPr="008E4840" w:rsidRDefault="00947AA6" w:rsidP="00947AA6">
            <w:pPr>
              <w:pStyle w:val="Questiontext"/>
              <w:rPr>
                <w:rFonts w:eastAsia="Calibri"/>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838" w:type="dxa"/>
        <w:tblInd w:w="-98" w:type="dxa"/>
        <w:tblLayout w:type="fixed"/>
        <w:tblLook w:val="04A0" w:firstRow="1" w:lastRow="0" w:firstColumn="1" w:lastColumn="0" w:noHBand="0" w:noVBand="1"/>
      </w:tblPr>
      <w:tblGrid>
        <w:gridCol w:w="4046"/>
        <w:gridCol w:w="3986"/>
        <w:gridCol w:w="1806"/>
      </w:tblGrid>
      <w:tr w:rsidR="0088103C" w:rsidRPr="007B7529" w14:paraId="3EA3BDFE" w14:textId="77777777" w:rsidTr="0088103C">
        <w:tc>
          <w:tcPr>
            <w:tcW w:w="4046" w:type="dxa"/>
            <w:tcBorders>
              <w:right w:val="single" w:sz="4" w:space="0" w:color="auto"/>
            </w:tcBorders>
            <w:shd w:val="clear" w:color="auto" w:fill="auto"/>
          </w:tcPr>
          <w:p w14:paraId="513E6E90" w14:textId="550B6674" w:rsidR="0088103C" w:rsidRPr="007B7529" w:rsidRDefault="0088103C" w:rsidP="0088103C">
            <w:pPr>
              <w:pStyle w:val="Questiontext"/>
            </w:pPr>
            <w:r w:rsidRPr="009C507A">
              <w:rPr>
                <w:rStyle w:val="Responseboxtext"/>
                <w:rFonts w:eastAsia="Calibri"/>
              </w:rPr>
              <w:t>Document reference</w:t>
            </w:r>
          </w:p>
        </w:tc>
        <w:sdt>
          <w:sdtPr>
            <w:rPr>
              <w:rStyle w:val="Responseboxtext"/>
            </w:rPr>
            <w:id w:val="597751768"/>
            <w:placeholder>
              <w:docPart w:val="5F79CF61277547CAB39E53D1750B125C"/>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32461C1" w14:textId="77777777" w:rsidR="0088103C" w:rsidRPr="007B7529" w:rsidRDefault="0088103C" w:rsidP="0088103C">
                <w:pPr>
                  <w:pStyle w:val="Questiontext"/>
                </w:pPr>
                <w:r>
                  <w:rPr>
                    <w:rStyle w:val="Responseboxtext"/>
                  </w:rPr>
                  <w:t xml:space="preserve">                                                          </w:t>
                </w:r>
              </w:p>
            </w:tc>
          </w:sdtContent>
        </w:sdt>
        <w:tc>
          <w:tcPr>
            <w:tcW w:w="1806" w:type="dxa"/>
            <w:tcBorders>
              <w:left w:val="single" w:sz="4" w:space="0" w:color="auto"/>
            </w:tcBorders>
            <w:shd w:val="clear" w:color="auto" w:fill="auto"/>
          </w:tcPr>
          <w:p w14:paraId="05C701FB" w14:textId="77777777" w:rsidR="0088103C" w:rsidRPr="007B7529" w:rsidRDefault="0088103C" w:rsidP="0088103C">
            <w:pPr>
              <w:pStyle w:val="Questiontext"/>
            </w:pPr>
          </w:p>
        </w:tc>
      </w:tr>
      <w:tr w:rsidR="0088103C" w:rsidRPr="007B7529" w14:paraId="7545B455" w14:textId="77777777" w:rsidTr="0088103C">
        <w:tc>
          <w:tcPr>
            <w:tcW w:w="9838" w:type="dxa"/>
            <w:gridSpan w:val="3"/>
            <w:shd w:val="clear" w:color="auto" w:fill="auto"/>
          </w:tcPr>
          <w:p w14:paraId="03C9CBB7" w14:textId="77777777" w:rsidR="0088103C" w:rsidRPr="009F1A2A" w:rsidRDefault="0088103C" w:rsidP="0088103C">
            <w:pPr>
              <w:pStyle w:val="Questiontext"/>
              <w:rPr>
                <w:rFonts w:eastAsia="Calibri"/>
                <w:b/>
              </w:rPr>
            </w:pPr>
            <w:r w:rsidRPr="009F1A2A">
              <w:rPr>
                <w:rFonts w:eastAsia="Calibri"/>
                <w:b/>
              </w:rPr>
              <w:t>Notes to help you complete Table 1a:</w:t>
            </w:r>
          </w:p>
          <w:p w14:paraId="6F98E4A6" w14:textId="77777777" w:rsidR="0088103C" w:rsidRPr="00947AA6" w:rsidRDefault="0088103C" w:rsidP="0088103C">
            <w:pPr>
              <w:pStyle w:val="Questiontext"/>
              <w:rPr>
                <w:rFonts w:eastAsia="Calibri"/>
              </w:rPr>
            </w:pPr>
            <w:r>
              <w:rPr>
                <w:rFonts w:eastAsia="Calibri"/>
                <w:b/>
              </w:rPr>
              <w:t xml:space="preserve">1 </w:t>
            </w:r>
            <w:r>
              <w:rPr>
                <w:rFonts w:eastAsia="Calibri"/>
              </w:rPr>
              <w:t xml:space="preserve">This is the type of activity you want to do. For example, household, commercial and industrial waste </w:t>
            </w:r>
            <w:r w:rsidRPr="00947AA6">
              <w:rPr>
                <w:rFonts w:eastAsia="Calibri"/>
              </w:rPr>
              <w:t>transfer or in-vessel composting.</w:t>
            </w:r>
          </w:p>
          <w:p w14:paraId="5788A4D9" w14:textId="77777777" w:rsidR="0088103C" w:rsidRPr="00947AA6" w:rsidRDefault="0088103C" w:rsidP="0088103C">
            <w:pPr>
              <w:pStyle w:val="Questiontext"/>
              <w:rPr>
                <w:rFonts w:eastAsia="Calibri"/>
                <w:b/>
              </w:rPr>
            </w:pPr>
            <w:r w:rsidRPr="00947AA6">
              <w:rPr>
                <w:rFonts w:eastAsia="Calibri"/>
                <w:b/>
              </w:rPr>
              <w:t xml:space="preserve">2 </w:t>
            </w:r>
            <w:r w:rsidRPr="00947AA6">
              <w:rPr>
                <w:rFonts w:eastAsia="Calibri"/>
              </w:rPr>
              <w:t>Use the description from the guidance. Include any extra detail that you think would help to accurately describe what you want to do.</w:t>
            </w:r>
          </w:p>
          <w:p w14:paraId="3028EC14" w14:textId="77777777" w:rsidR="0088103C" w:rsidRPr="00A73127" w:rsidRDefault="0088103C" w:rsidP="0088103C">
            <w:pPr>
              <w:pStyle w:val="Questiontext"/>
              <w:rPr>
                <w:rFonts w:eastAsia="Calibri"/>
              </w:rPr>
            </w:pPr>
            <w:r w:rsidRPr="00947AA6">
              <w:rPr>
                <w:rFonts w:eastAsia="Calibri"/>
                <w:b/>
              </w:rPr>
              <w:t xml:space="preserve">3 </w:t>
            </w:r>
            <w:r w:rsidRPr="00947AA6">
              <w:rPr>
                <w:rFonts w:eastAsia="Calibri"/>
              </w:rPr>
              <w:t>The R (recovery) and D (disposal) codes</w:t>
            </w:r>
            <w:r>
              <w:rPr>
                <w:rFonts w:eastAsia="Calibri"/>
              </w:rPr>
              <w:t xml:space="preserve"> are as set out in Annex I and/or Annex II of the European Waste Framework Directive (as amended).</w:t>
            </w:r>
          </w:p>
          <w:p w14:paraId="2CF58D8A" w14:textId="77777777" w:rsidR="0088103C" w:rsidRDefault="0088103C" w:rsidP="0088103C">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6343AB8A" w14:textId="77777777" w:rsidR="0088103C" w:rsidRDefault="0088103C" w:rsidP="0088103C">
            <w:pPr>
              <w:pStyle w:val="Questiontext"/>
              <w:rPr>
                <w:rFonts w:eastAsia="Calibri"/>
              </w:rPr>
            </w:pPr>
            <w:r>
              <w:rPr>
                <w:rFonts w:eastAsia="Calibri"/>
              </w:rPr>
              <w:t>-</w:t>
            </w:r>
            <w:r w:rsidRPr="008E4840">
              <w:rPr>
                <w:rFonts w:eastAsia="Calibri"/>
              </w:rPr>
              <w:t xml:space="preserve"> the total landfill capacity (cubic metres) for landfills</w:t>
            </w:r>
          </w:p>
          <w:p w14:paraId="3618C71E" w14:textId="77777777" w:rsidR="0088103C" w:rsidRDefault="0088103C" w:rsidP="0088103C">
            <w:pPr>
              <w:pStyle w:val="Questiontext"/>
              <w:rPr>
                <w:rFonts w:eastAsia="Calibri"/>
              </w:rPr>
            </w:pPr>
            <w:r>
              <w:rPr>
                <w:rFonts w:eastAsia="Calibri"/>
              </w:rPr>
              <w:t>-</w:t>
            </w:r>
            <w:r w:rsidRPr="008E4840">
              <w:rPr>
                <w:rFonts w:eastAsia="Calibri"/>
              </w:rPr>
              <w:t xml:space="preserve"> the total treatment capacity (tonnes each day) for waste treatment</w:t>
            </w:r>
          </w:p>
          <w:p w14:paraId="6F9B98A5" w14:textId="77777777" w:rsidR="0088103C" w:rsidRPr="008E4840" w:rsidRDefault="0088103C" w:rsidP="0088103C">
            <w:pPr>
              <w:pStyle w:val="Questiontext"/>
              <w:rPr>
                <w:rFonts w:eastAsia="Calibri"/>
              </w:rPr>
            </w:pPr>
            <w:r>
              <w:rPr>
                <w:rFonts w:eastAsia="Calibri"/>
              </w:rPr>
              <w:t>-</w:t>
            </w:r>
            <w:r w:rsidRPr="008E4840">
              <w:rPr>
                <w:rFonts w:eastAsia="Calibri"/>
              </w:rPr>
              <w:t xml:space="preserve"> the total storage capacity (tonnes) for waste storage operations. </w:t>
            </w:r>
          </w:p>
          <w:p w14:paraId="6745A131" w14:textId="3F3BEE79" w:rsidR="0088103C" w:rsidRPr="007B7529" w:rsidRDefault="0088103C" w:rsidP="0088103C">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7A28D27C" w14:textId="31EB53E3" w:rsidR="00375B69" w:rsidRDefault="00375B69" w:rsidP="00947AA6">
      <w:pPr>
        <w:tabs>
          <w:tab w:val="left" w:pos="2650"/>
          <w:tab w:val="center" w:pos="4861"/>
        </w:tabs>
      </w:pPr>
    </w:p>
    <w:p w14:paraId="55FA06F0" w14:textId="77777777" w:rsidR="0088103C" w:rsidRPr="00947AA6" w:rsidRDefault="0088103C" w:rsidP="00947AA6">
      <w:pPr>
        <w:tabs>
          <w:tab w:val="left" w:pos="2650"/>
          <w:tab w:val="center" w:pos="4861"/>
        </w:tabs>
        <w:sectPr w:rsidR="0088103C" w:rsidRPr="00947AA6" w:rsidSect="00CD37D2">
          <w:type w:val="continuous"/>
          <w:pgSz w:w="11906" w:h="16838"/>
          <w:pgMar w:top="902" w:right="924" w:bottom="709" w:left="1259" w:header="567" w:footer="340" w:gutter="0"/>
          <w:cols w:space="708"/>
          <w:titlePg/>
          <w:docGrid w:linePitch="360"/>
        </w:sectPr>
      </w:pPr>
    </w:p>
    <w:p w14:paraId="4150CB8A" w14:textId="6A78410A" w:rsidR="003F5B17" w:rsidRDefault="00B8467B" w:rsidP="00A73127">
      <w:pPr>
        <w:tabs>
          <w:tab w:val="left" w:pos="300"/>
          <w:tab w:val="left" w:pos="1256"/>
        </w:tabs>
      </w:pPr>
      <w:r>
        <w:lastRenderedPageBreak/>
        <w:tab/>
      </w: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827"/>
        <w:gridCol w:w="189"/>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88103C">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827"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AD779F" w:rsidRPr="003F5B17" w14:paraId="13F18005" w14:textId="77777777" w:rsidTr="0088103C">
        <w:trPr>
          <w:trHeight w:val="194"/>
        </w:trPr>
        <w:sdt>
          <w:sdtPr>
            <w:rPr>
              <w:rStyle w:val="Responseboxtext"/>
              <w:sz w:val="18"/>
              <w:szCs w:val="18"/>
            </w:rPr>
            <w:id w:val="127757848"/>
            <w:placeholder>
              <w:docPart w:val="B7036D600DC8414DBDCAFDD8AFA0E5E5"/>
            </w:placeholder>
          </w:sdtPr>
          <w:sdtContent>
            <w:tc>
              <w:tcPr>
                <w:tcW w:w="3256" w:type="dxa"/>
                <w:tcBorders>
                  <w:top w:val="double" w:sz="4" w:space="0" w:color="auto"/>
                  <w:left w:val="single" w:sz="4" w:space="0" w:color="auto"/>
                  <w:bottom w:val="single" w:sz="4" w:space="0" w:color="auto"/>
                  <w:right w:val="single" w:sz="4" w:space="0" w:color="auto"/>
                </w:tcBorders>
                <w:shd w:val="clear" w:color="auto" w:fill="auto"/>
              </w:tcPr>
              <w:p w14:paraId="13F18000" w14:textId="33B15A6E" w:rsidR="00AD779F" w:rsidRPr="009C507A" w:rsidRDefault="00127F21" w:rsidP="00127F21">
                <w:pPr>
                  <w:pStyle w:val="Questiontext"/>
                  <w:rPr>
                    <w:rStyle w:val="Responseboxtext"/>
                    <w:sz w:val="18"/>
                    <w:szCs w:val="18"/>
                  </w:rPr>
                </w:pPr>
                <w:r>
                  <w:rPr>
                    <w:rStyle w:val="Responseboxtext"/>
                    <w:sz w:val="18"/>
                    <w:szCs w:val="18"/>
                  </w:rPr>
                  <w:t>Household Waste Recycling Centre</w:t>
                </w:r>
              </w:p>
            </w:tc>
          </w:sdtContent>
        </w:sdt>
        <w:sdt>
          <w:sdtPr>
            <w:rPr>
              <w:rStyle w:val="Responseboxtext"/>
              <w:sz w:val="18"/>
              <w:szCs w:val="18"/>
            </w:rPr>
            <w:id w:val="-1795051793"/>
            <w:placeholder>
              <w:docPart w:val="19746AAF1B9246F9826FC5F8BD7FFABB"/>
            </w:placeholder>
          </w:sdtPr>
          <w:sdtContent>
            <w:tc>
              <w:tcPr>
                <w:tcW w:w="3827" w:type="dxa"/>
                <w:tcBorders>
                  <w:top w:val="double" w:sz="4" w:space="0" w:color="auto"/>
                  <w:left w:val="single" w:sz="4" w:space="0" w:color="auto"/>
                  <w:bottom w:val="single" w:sz="4" w:space="0" w:color="auto"/>
                  <w:right w:val="single" w:sz="4" w:space="0" w:color="auto"/>
                </w:tcBorders>
                <w:shd w:val="clear" w:color="auto" w:fill="auto"/>
              </w:tcPr>
              <w:p w14:paraId="13F18001" w14:textId="654BE700" w:rsidR="00AD779F" w:rsidRPr="009C507A" w:rsidRDefault="00127F21" w:rsidP="00127F21">
                <w:pPr>
                  <w:pStyle w:val="Questiontext"/>
                  <w:rPr>
                    <w:rStyle w:val="Responseboxtext"/>
                    <w:sz w:val="18"/>
                    <w:szCs w:val="18"/>
                  </w:rPr>
                </w:pPr>
                <w:r>
                  <w:rPr>
                    <w:rStyle w:val="Responseboxtext"/>
                    <w:sz w:val="18"/>
                    <w:szCs w:val="18"/>
                  </w:rPr>
                  <w:t>Recycling of household wastes</w:t>
                </w:r>
              </w:p>
            </w:tc>
          </w:sdtContent>
        </w:sdt>
        <w:sdt>
          <w:sdtPr>
            <w:rPr>
              <w:rStyle w:val="Responseboxtext"/>
              <w:sz w:val="18"/>
              <w:szCs w:val="18"/>
            </w:rPr>
            <w:id w:val="-1825342712"/>
            <w:placeholder>
              <w:docPart w:val="739FCD37A0BA4F0EB8BAC4EF2003B3BE"/>
            </w:placeholder>
          </w:sdtPr>
          <w:sdtContent>
            <w:tc>
              <w:tcPr>
                <w:tcW w:w="2551" w:type="dxa"/>
                <w:gridSpan w:val="2"/>
                <w:tcBorders>
                  <w:top w:val="double" w:sz="4" w:space="0" w:color="auto"/>
                  <w:left w:val="single" w:sz="4" w:space="0" w:color="auto"/>
                  <w:bottom w:val="single" w:sz="4" w:space="0" w:color="auto"/>
                  <w:right w:val="single" w:sz="4" w:space="0" w:color="auto"/>
                </w:tcBorders>
                <w:shd w:val="clear" w:color="auto" w:fill="auto"/>
              </w:tcPr>
              <w:p w14:paraId="13F18002" w14:textId="07731114" w:rsidR="00AD779F" w:rsidRPr="009C507A" w:rsidRDefault="00127F21" w:rsidP="00127F21">
                <w:pPr>
                  <w:pStyle w:val="Questiontext"/>
                  <w:rPr>
                    <w:rStyle w:val="Responseboxtext"/>
                    <w:sz w:val="18"/>
                    <w:szCs w:val="18"/>
                  </w:rPr>
                </w:pPr>
                <w:r>
                  <w:rPr>
                    <w:rStyle w:val="Responseboxtext"/>
                    <w:sz w:val="18"/>
                    <w:szCs w:val="18"/>
                  </w:rPr>
                  <w:t>D9,D14,D15,R3 and R13</w:t>
                </w:r>
              </w:p>
            </w:tc>
          </w:sdtContent>
        </w:sdt>
        <w:sdt>
          <w:sdtPr>
            <w:rPr>
              <w:rStyle w:val="Responseboxtext"/>
              <w:sz w:val="18"/>
              <w:szCs w:val="18"/>
            </w:rPr>
            <w:id w:val="-1288975953"/>
            <w:placeholder>
              <w:docPart w:val="6AC3D7C45AC2494A8E6977383E3678DB"/>
            </w:placeholder>
            <w:showingPlcHdr/>
          </w:sdtPr>
          <w:sdtContent>
            <w:tc>
              <w:tcPr>
                <w:tcW w:w="2694" w:type="dxa"/>
                <w:gridSpan w:val="2"/>
                <w:tcBorders>
                  <w:top w:val="double" w:sz="4" w:space="0" w:color="auto"/>
                  <w:left w:val="single" w:sz="4" w:space="0" w:color="auto"/>
                  <w:bottom w:val="single" w:sz="4" w:space="0" w:color="auto"/>
                  <w:right w:val="single" w:sz="4" w:space="0" w:color="auto"/>
                </w:tcBorders>
                <w:shd w:val="clear" w:color="auto" w:fill="auto"/>
              </w:tcPr>
              <w:p w14:paraId="50079A26" w14:textId="77777777" w:rsidR="00AD779F" w:rsidRDefault="00AD779F" w:rsidP="00AD779F">
                <w:pPr>
                  <w:pStyle w:val="Questiontext"/>
                  <w:rPr>
                    <w:rStyle w:val="Responseboxtext"/>
                    <w:rFonts w:eastAsia="Calibri"/>
                  </w:rPr>
                </w:pPr>
              </w:p>
              <w:p w14:paraId="13F18003" w14:textId="4EB17C12" w:rsidR="00AD779F" w:rsidRPr="009C507A" w:rsidRDefault="00AD779F" w:rsidP="00AD779F">
                <w:pPr>
                  <w:pStyle w:val="Questiontext"/>
                  <w:rPr>
                    <w:rStyle w:val="Responseboxtext"/>
                    <w:sz w:val="18"/>
                    <w:szCs w:val="18"/>
                  </w:rPr>
                </w:pPr>
              </w:p>
            </w:tc>
          </w:sdtContent>
        </w:sdt>
        <w:sdt>
          <w:sdtPr>
            <w:rPr>
              <w:rStyle w:val="Responseboxtext"/>
              <w:sz w:val="18"/>
              <w:szCs w:val="18"/>
            </w:rPr>
            <w:id w:val="-1555774036"/>
            <w:placeholder>
              <w:docPart w:val="2F8DA5CB0F8D4B5EBC5DF70F626EF229"/>
            </w:placeholder>
          </w:sdtPr>
          <w:sdtContent>
            <w:tc>
              <w:tcPr>
                <w:tcW w:w="2976" w:type="dxa"/>
                <w:tcBorders>
                  <w:top w:val="double" w:sz="4" w:space="0" w:color="auto"/>
                  <w:left w:val="single" w:sz="4" w:space="0" w:color="auto"/>
                  <w:bottom w:val="single" w:sz="4" w:space="0" w:color="auto"/>
                  <w:right w:val="single" w:sz="4" w:space="0" w:color="auto"/>
                </w:tcBorders>
                <w:shd w:val="clear" w:color="auto" w:fill="auto"/>
              </w:tcPr>
              <w:p w14:paraId="13F18004" w14:textId="677F4F07" w:rsidR="00AD779F" w:rsidRPr="009C507A" w:rsidRDefault="00127F21" w:rsidP="00127F21">
                <w:pPr>
                  <w:pStyle w:val="Questiontext"/>
                  <w:rPr>
                    <w:rStyle w:val="Responseboxtext"/>
                    <w:sz w:val="18"/>
                    <w:szCs w:val="18"/>
                  </w:rPr>
                </w:pPr>
                <w:r>
                  <w:rPr>
                    <w:rStyle w:val="Responseboxtext"/>
                    <w:sz w:val="18"/>
                    <w:szCs w:val="18"/>
                  </w:rPr>
                  <w:t>200 tonnes</w:t>
                </w:r>
              </w:p>
            </w:tc>
          </w:sdtContent>
        </w:sdt>
      </w:tr>
      <w:tr w:rsidR="00AD779F" w:rsidRPr="003F5B17" w14:paraId="13F1800B" w14:textId="77777777" w:rsidTr="0088103C">
        <w:trPr>
          <w:trHeight w:val="194"/>
        </w:trPr>
        <w:sdt>
          <w:sdtPr>
            <w:rPr>
              <w:rStyle w:val="Responseboxtext"/>
              <w:sz w:val="18"/>
              <w:szCs w:val="18"/>
            </w:rPr>
            <w:id w:val="-2051061899"/>
            <w:placeholder>
              <w:docPart w:val="69A16D254AE14B169646628AA3ACDF43"/>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5C4E5AF1" w14:textId="77777777" w:rsidR="00AD779F" w:rsidRDefault="00AD779F" w:rsidP="00AD779F">
                <w:pPr>
                  <w:pStyle w:val="Questiontext"/>
                  <w:rPr>
                    <w:rStyle w:val="Responseboxtext"/>
                    <w:rFonts w:eastAsia="Calibri"/>
                  </w:rPr>
                </w:pPr>
              </w:p>
              <w:p w14:paraId="13F18006" w14:textId="4503AC89" w:rsidR="00AD779F" w:rsidRPr="009C507A" w:rsidRDefault="00AD779F" w:rsidP="00AD779F">
                <w:pPr>
                  <w:pStyle w:val="Questiontext"/>
                  <w:rPr>
                    <w:rStyle w:val="Responseboxtext"/>
                    <w:sz w:val="18"/>
                    <w:szCs w:val="18"/>
                  </w:rPr>
                </w:pPr>
              </w:p>
            </w:tc>
          </w:sdtContent>
        </w:sdt>
        <w:sdt>
          <w:sdtPr>
            <w:rPr>
              <w:rStyle w:val="Responseboxtext"/>
              <w:sz w:val="18"/>
              <w:szCs w:val="18"/>
            </w:rPr>
            <w:id w:val="1445111497"/>
            <w:placeholder>
              <w:docPart w:val="D24DFCEA7EB542EDBAE81E070BC80057"/>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BDC1664" w14:textId="77777777" w:rsidR="00AD779F" w:rsidRDefault="00AD779F" w:rsidP="00AD779F">
                <w:pPr>
                  <w:pStyle w:val="Questiontext"/>
                  <w:rPr>
                    <w:rStyle w:val="Responseboxtext"/>
                    <w:rFonts w:eastAsia="Calibri"/>
                  </w:rPr>
                </w:pPr>
              </w:p>
              <w:p w14:paraId="13F18007" w14:textId="7553F2CF" w:rsidR="00AD779F" w:rsidRPr="009C507A" w:rsidRDefault="00AD779F" w:rsidP="00AD779F">
                <w:pPr>
                  <w:pStyle w:val="Questiontext"/>
                  <w:rPr>
                    <w:rStyle w:val="Responseboxtext"/>
                    <w:sz w:val="18"/>
                    <w:szCs w:val="18"/>
                  </w:rPr>
                </w:pPr>
              </w:p>
            </w:tc>
          </w:sdtContent>
        </w:sdt>
        <w:sdt>
          <w:sdtPr>
            <w:rPr>
              <w:rStyle w:val="Responseboxtext"/>
              <w:sz w:val="18"/>
              <w:szCs w:val="18"/>
            </w:rPr>
            <w:id w:val="-1510663084"/>
            <w:placeholder>
              <w:docPart w:val="6F21422921204897A80277DDBA6E4C7D"/>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F96E68D" w14:textId="77777777" w:rsidR="00AD779F" w:rsidRDefault="00AD779F" w:rsidP="00AD779F">
                <w:pPr>
                  <w:pStyle w:val="Questiontext"/>
                  <w:rPr>
                    <w:rStyle w:val="Responseboxtext"/>
                    <w:rFonts w:eastAsia="Calibri"/>
                  </w:rPr>
                </w:pPr>
              </w:p>
              <w:p w14:paraId="13F18008" w14:textId="5B17B2CC" w:rsidR="00AD779F" w:rsidRPr="009C507A" w:rsidRDefault="00AD779F" w:rsidP="00AD779F">
                <w:pPr>
                  <w:pStyle w:val="Questiontext"/>
                  <w:rPr>
                    <w:rStyle w:val="Responseboxtext"/>
                    <w:sz w:val="18"/>
                    <w:szCs w:val="18"/>
                  </w:rPr>
                </w:pPr>
              </w:p>
            </w:tc>
          </w:sdtContent>
        </w:sdt>
        <w:sdt>
          <w:sdtPr>
            <w:rPr>
              <w:rStyle w:val="Responseboxtext"/>
              <w:sz w:val="18"/>
              <w:szCs w:val="18"/>
            </w:rPr>
            <w:id w:val="1988515576"/>
            <w:placeholder>
              <w:docPart w:val="F63D36A6DD454F48BDE8A6DB75546139"/>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576C2770" w14:textId="77777777" w:rsidR="00AD779F" w:rsidRDefault="00AD779F" w:rsidP="00AD779F">
                <w:pPr>
                  <w:pStyle w:val="Questiontext"/>
                  <w:rPr>
                    <w:rStyle w:val="Responseboxtext"/>
                    <w:rFonts w:eastAsia="Calibri"/>
                  </w:rPr>
                </w:pPr>
              </w:p>
              <w:p w14:paraId="13F18009" w14:textId="6B31E042" w:rsidR="00AD779F" w:rsidRPr="009C507A" w:rsidRDefault="00AD779F" w:rsidP="00AD779F">
                <w:pPr>
                  <w:pStyle w:val="Questiontext"/>
                  <w:rPr>
                    <w:rStyle w:val="Responseboxtext"/>
                    <w:sz w:val="18"/>
                    <w:szCs w:val="18"/>
                  </w:rPr>
                </w:pPr>
              </w:p>
            </w:tc>
          </w:sdtContent>
        </w:sdt>
        <w:sdt>
          <w:sdtPr>
            <w:rPr>
              <w:rStyle w:val="Responseboxtext"/>
              <w:sz w:val="18"/>
              <w:szCs w:val="18"/>
            </w:rPr>
            <w:id w:val="-1890175636"/>
            <w:placeholder>
              <w:docPart w:val="4D375230DE36453E821CF63E5363C263"/>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5F2EC9FA" w14:textId="77777777" w:rsidR="00AD779F" w:rsidRDefault="00AD779F" w:rsidP="00AD779F">
                <w:pPr>
                  <w:pStyle w:val="Questiontext"/>
                  <w:rPr>
                    <w:rStyle w:val="Responseboxtext"/>
                    <w:rFonts w:eastAsia="Calibri"/>
                  </w:rPr>
                </w:pPr>
              </w:p>
              <w:p w14:paraId="13F1800A" w14:textId="210770C9" w:rsidR="00AD779F" w:rsidRPr="009C507A" w:rsidRDefault="00AD779F" w:rsidP="00AD779F">
                <w:pPr>
                  <w:pStyle w:val="Questiontext"/>
                  <w:rPr>
                    <w:rStyle w:val="Responseboxtext"/>
                    <w:sz w:val="18"/>
                    <w:szCs w:val="18"/>
                  </w:rPr>
                </w:pPr>
              </w:p>
            </w:tc>
          </w:sdtContent>
        </w:sdt>
      </w:tr>
      <w:tr w:rsidR="00AD779F" w:rsidRPr="003F5B17" w14:paraId="13F18011" w14:textId="77777777" w:rsidTr="0088103C">
        <w:trPr>
          <w:trHeight w:val="194"/>
        </w:trPr>
        <w:sdt>
          <w:sdtPr>
            <w:rPr>
              <w:rStyle w:val="Responseboxtext"/>
              <w:sz w:val="18"/>
              <w:szCs w:val="18"/>
            </w:rPr>
            <w:id w:val="-1974053334"/>
            <w:placeholder>
              <w:docPart w:val="4123D09BE6F44AC0996422D797788F7E"/>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B465FD2" w14:textId="77777777" w:rsidR="00AD779F" w:rsidRDefault="00AD779F" w:rsidP="00AD779F">
                <w:pPr>
                  <w:pStyle w:val="Questiontext"/>
                  <w:rPr>
                    <w:rStyle w:val="Responseboxtext"/>
                    <w:rFonts w:eastAsia="Calibri"/>
                  </w:rPr>
                </w:pPr>
              </w:p>
              <w:p w14:paraId="13F1800C" w14:textId="05D6F67A" w:rsidR="00AD779F" w:rsidRPr="009C507A" w:rsidRDefault="00AD779F" w:rsidP="00AD779F">
                <w:pPr>
                  <w:pStyle w:val="Questiontext"/>
                  <w:rPr>
                    <w:rStyle w:val="Responseboxtext"/>
                    <w:sz w:val="18"/>
                    <w:szCs w:val="18"/>
                  </w:rPr>
                </w:pPr>
              </w:p>
            </w:tc>
          </w:sdtContent>
        </w:sdt>
        <w:sdt>
          <w:sdtPr>
            <w:rPr>
              <w:rStyle w:val="Responseboxtext"/>
              <w:sz w:val="18"/>
              <w:szCs w:val="18"/>
            </w:rPr>
            <w:id w:val="-855111050"/>
            <w:placeholder>
              <w:docPart w:val="63B66E2F89EB48F6832208EF2AC8823A"/>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523A5EEF" w14:textId="77777777" w:rsidR="00AD779F" w:rsidRDefault="00AD779F" w:rsidP="00AD779F">
                <w:pPr>
                  <w:pStyle w:val="Questiontext"/>
                  <w:rPr>
                    <w:rStyle w:val="Responseboxtext"/>
                    <w:rFonts w:eastAsia="Calibri"/>
                  </w:rPr>
                </w:pPr>
              </w:p>
              <w:p w14:paraId="13F1800D" w14:textId="2458D10A" w:rsidR="00AD779F" w:rsidRPr="009C507A" w:rsidRDefault="00AD779F" w:rsidP="00AD779F">
                <w:pPr>
                  <w:pStyle w:val="Questiontext"/>
                  <w:rPr>
                    <w:rStyle w:val="Responseboxtext"/>
                    <w:sz w:val="18"/>
                    <w:szCs w:val="18"/>
                  </w:rPr>
                </w:pPr>
              </w:p>
            </w:tc>
          </w:sdtContent>
        </w:sdt>
        <w:sdt>
          <w:sdtPr>
            <w:rPr>
              <w:rStyle w:val="Responseboxtext"/>
              <w:sz w:val="18"/>
              <w:szCs w:val="18"/>
            </w:rPr>
            <w:id w:val="-471531894"/>
            <w:placeholder>
              <w:docPart w:val="C7A8E1ACA28149298C91942EAE2C4B00"/>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C2D74F4" w14:textId="77777777" w:rsidR="00AD779F" w:rsidRDefault="00AD779F" w:rsidP="00AD779F">
                <w:pPr>
                  <w:pStyle w:val="Questiontext"/>
                  <w:rPr>
                    <w:rStyle w:val="Responseboxtext"/>
                    <w:rFonts w:eastAsia="Calibri"/>
                  </w:rPr>
                </w:pPr>
              </w:p>
              <w:p w14:paraId="13F1800E" w14:textId="66EC863C" w:rsidR="00AD779F" w:rsidRPr="009C507A" w:rsidRDefault="00AD779F" w:rsidP="00AD779F">
                <w:pPr>
                  <w:pStyle w:val="Questiontext"/>
                  <w:rPr>
                    <w:rStyle w:val="Responseboxtext"/>
                    <w:sz w:val="18"/>
                    <w:szCs w:val="18"/>
                  </w:rPr>
                </w:pPr>
              </w:p>
            </w:tc>
          </w:sdtContent>
        </w:sdt>
        <w:sdt>
          <w:sdtPr>
            <w:rPr>
              <w:rStyle w:val="Responseboxtext"/>
              <w:sz w:val="18"/>
              <w:szCs w:val="18"/>
            </w:rPr>
            <w:id w:val="860781148"/>
            <w:placeholder>
              <w:docPart w:val="EA038273F2354828B31965EF594D1E2A"/>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4475720F" w14:textId="77777777" w:rsidR="00AD779F" w:rsidRDefault="00AD779F" w:rsidP="00AD779F">
                <w:pPr>
                  <w:pStyle w:val="Questiontext"/>
                  <w:rPr>
                    <w:rStyle w:val="Responseboxtext"/>
                    <w:rFonts w:eastAsia="Calibri"/>
                  </w:rPr>
                </w:pPr>
              </w:p>
              <w:p w14:paraId="13F1800F" w14:textId="68A58981" w:rsidR="00AD779F" w:rsidRPr="009C507A" w:rsidRDefault="00AD779F" w:rsidP="00AD779F">
                <w:pPr>
                  <w:pStyle w:val="Questiontext"/>
                  <w:rPr>
                    <w:rStyle w:val="Responseboxtext"/>
                    <w:sz w:val="18"/>
                    <w:szCs w:val="18"/>
                  </w:rPr>
                </w:pPr>
              </w:p>
            </w:tc>
          </w:sdtContent>
        </w:sdt>
        <w:sdt>
          <w:sdtPr>
            <w:rPr>
              <w:rStyle w:val="Responseboxtext"/>
              <w:sz w:val="18"/>
              <w:szCs w:val="18"/>
            </w:rPr>
            <w:id w:val="647018823"/>
            <w:placeholder>
              <w:docPart w:val="E14B75A481004FDC803AA0447A56DE60"/>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160C2E87" w14:textId="77777777" w:rsidR="00AD779F" w:rsidRDefault="00AD779F" w:rsidP="00AD779F">
                <w:pPr>
                  <w:pStyle w:val="Questiontext"/>
                  <w:rPr>
                    <w:rStyle w:val="Responseboxtext"/>
                    <w:rFonts w:eastAsia="Calibri"/>
                  </w:rPr>
                </w:pPr>
              </w:p>
              <w:p w14:paraId="13F18010" w14:textId="6C61A44B" w:rsidR="00AD779F" w:rsidRPr="009C507A" w:rsidRDefault="00AD779F" w:rsidP="00AD779F">
                <w:pPr>
                  <w:pStyle w:val="Questiontext"/>
                  <w:rPr>
                    <w:rStyle w:val="Responseboxtext"/>
                    <w:sz w:val="18"/>
                    <w:szCs w:val="18"/>
                  </w:rPr>
                </w:pPr>
              </w:p>
            </w:tc>
          </w:sdtContent>
        </w:sdt>
      </w:tr>
      <w:tr w:rsidR="00AD779F" w:rsidRPr="003F5B17" w14:paraId="13F18017" w14:textId="77777777" w:rsidTr="0088103C">
        <w:trPr>
          <w:trHeight w:val="194"/>
        </w:trPr>
        <w:sdt>
          <w:sdtPr>
            <w:rPr>
              <w:rStyle w:val="Responseboxtext"/>
              <w:sz w:val="18"/>
              <w:szCs w:val="18"/>
            </w:rPr>
            <w:id w:val="-2007046105"/>
            <w:placeholder>
              <w:docPart w:val="40C36D6730FF49859B1CE2F82114F507"/>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4EEF1A36" w14:textId="77777777" w:rsidR="00AD779F" w:rsidRDefault="00AD779F" w:rsidP="00AD779F">
                <w:pPr>
                  <w:pStyle w:val="Questiontext"/>
                  <w:rPr>
                    <w:rStyle w:val="Responseboxtext"/>
                    <w:rFonts w:eastAsia="Calibri"/>
                  </w:rPr>
                </w:pPr>
              </w:p>
              <w:p w14:paraId="13F18012" w14:textId="45CD6D59" w:rsidR="00AD779F" w:rsidRPr="009C507A" w:rsidRDefault="00AD779F" w:rsidP="00AD779F">
                <w:pPr>
                  <w:pStyle w:val="Questiontext"/>
                  <w:rPr>
                    <w:rStyle w:val="Responseboxtext"/>
                    <w:sz w:val="18"/>
                    <w:szCs w:val="18"/>
                  </w:rPr>
                </w:pPr>
              </w:p>
            </w:tc>
          </w:sdtContent>
        </w:sdt>
        <w:sdt>
          <w:sdtPr>
            <w:rPr>
              <w:rStyle w:val="Responseboxtext"/>
              <w:sz w:val="18"/>
              <w:szCs w:val="18"/>
            </w:rPr>
            <w:id w:val="1623350132"/>
            <w:placeholder>
              <w:docPart w:val="8B4022D23AB84D918E1167D34C955CFC"/>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C451E0C" w14:textId="77777777" w:rsidR="00AD779F" w:rsidRDefault="00AD779F" w:rsidP="00AD779F">
                <w:pPr>
                  <w:pStyle w:val="Questiontext"/>
                  <w:rPr>
                    <w:rStyle w:val="Responseboxtext"/>
                    <w:rFonts w:eastAsia="Calibri"/>
                  </w:rPr>
                </w:pPr>
              </w:p>
              <w:p w14:paraId="13F18013" w14:textId="329E9142" w:rsidR="00AD779F" w:rsidRPr="009C507A" w:rsidRDefault="00AD779F" w:rsidP="00AD779F">
                <w:pPr>
                  <w:pStyle w:val="Questiontext"/>
                  <w:rPr>
                    <w:rStyle w:val="Responseboxtext"/>
                    <w:sz w:val="18"/>
                    <w:szCs w:val="18"/>
                  </w:rPr>
                </w:pPr>
              </w:p>
            </w:tc>
          </w:sdtContent>
        </w:sdt>
        <w:sdt>
          <w:sdtPr>
            <w:rPr>
              <w:rStyle w:val="Responseboxtext"/>
              <w:sz w:val="18"/>
              <w:szCs w:val="18"/>
            </w:rPr>
            <w:id w:val="660656819"/>
            <w:placeholder>
              <w:docPart w:val="563037B7488647ABB96D4818FE187D0B"/>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A2CBA39" w14:textId="77777777" w:rsidR="00AD779F" w:rsidRDefault="00AD779F" w:rsidP="00AD779F">
                <w:pPr>
                  <w:pStyle w:val="Questiontext"/>
                  <w:rPr>
                    <w:rStyle w:val="Responseboxtext"/>
                    <w:rFonts w:eastAsia="Calibri"/>
                  </w:rPr>
                </w:pPr>
              </w:p>
              <w:p w14:paraId="13F18014" w14:textId="60F0E9CE" w:rsidR="00AD779F" w:rsidRPr="009C507A" w:rsidRDefault="00AD779F" w:rsidP="00AD779F">
                <w:pPr>
                  <w:pStyle w:val="Questiontext"/>
                  <w:rPr>
                    <w:rStyle w:val="Responseboxtext"/>
                    <w:sz w:val="18"/>
                    <w:szCs w:val="18"/>
                  </w:rPr>
                </w:pPr>
              </w:p>
            </w:tc>
          </w:sdtContent>
        </w:sdt>
        <w:sdt>
          <w:sdtPr>
            <w:rPr>
              <w:rStyle w:val="Responseboxtext"/>
              <w:sz w:val="18"/>
              <w:szCs w:val="18"/>
            </w:rPr>
            <w:id w:val="-407541422"/>
            <w:placeholder>
              <w:docPart w:val="61B22C030D184611A82D66AAB957226F"/>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6C59E7A9" w14:textId="77777777" w:rsidR="00AD779F" w:rsidRDefault="00AD779F" w:rsidP="00AD779F">
                <w:pPr>
                  <w:pStyle w:val="Questiontext"/>
                  <w:rPr>
                    <w:rStyle w:val="Responseboxtext"/>
                    <w:rFonts w:eastAsia="Calibri"/>
                  </w:rPr>
                </w:pPr>
              </w:p>
              <w:p w14:paraId="13F18015" w14:textId="501939E0" w:rsidR="00AD779F" w:rsidRPr="009C507A" w:rsidRDefault="00AD779F" w:rsidP="00AD779F">
                <w:pPr>
                  <w:pStyle w:val="Questiontext"/>
                  <w:rPr>
                    <w:rStyle w:val="Responseboxtext"/>
                    <w:sz w:val="18"/>
                    <w:szCs w:val="18"/>
                  </w:rPr>
                </w:pPr>
              </w:p>
            </w:tc>
          </w:sdtContent>
        </w:sdt>
        <w:sdt>
          <w:sdtPr>
            <w:rPr>
              <w:rStyle w:val="Responseboxtext"/>
              <w:sz w:val="18"/>
              <w:szCs w:val="18"/>
            </w:rPr>
            <w:id w:val="1235204638"/>
            <w:placeholder>
              <w:docPart w:val="DFECF1361F21484F8BC57527B66885C4"/>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41E4C5BD" w14:textId="77777777" w:rsidR="00AD779F" w:rsidRDefault="00AD779F" w:rsidP="00AD779F">
                <w:pPr>
                  <w:pStyle w:val="Questiontext"/>
                  <w:rPr>
                    <w:rStyle w:val="Responseboxtext"/>
                    <w:rFonts w:eastAsia="Calibri"/>
                  </w:rPr>
                </w:pPr>
              </w:p>
              <w:p w14:paraId="13F18016" w14:textId="0082A946" w:rsidR="00AD779F" w:rsidRPr="009C507A" w:rsidRDefault="00AD779F" w:rsidP="00AD779F">
                <w:pPr>
                  <w:pStyle w:val="Questiontext"/>
                  <w:rPr>
                    <w:rStyle w:val="Responseboxtext"/>
                    <w:sz w:val="18"/>
                    <w:szCs w:val="18"/>
                  </w:rPr>
                </w:pPr>
              </w:p>
            </w:tc>
          </w:sdtContent>
        </w:sdt>
      </w:tr>
      <w:tr w:rsidR="00AD779F" w:rsidRPr="003F5B17" w14:paraId="4A7B54C1" w14:textId="77777777" w:rsidTr="0088103C">
        <w:trPr>
          <w:trHeight w:val="194"/>
        </w:trPr>
        <w:sdt>
          <w:sdtPr>
            <w:rPr>
              <w:rStyle w:val="Responseboxtext"/>
              <w:sz w:val="18"/>
              <w:szCs w:val="18"/>
            </w:rPr>
            <w:id w:val="2129743712"/>
            <w:placeholder>
              <w:docPart w:val="EC430122179E47A4854722AC46EF4B05"/>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371AC93A" w14:textId="77777777" w:rsidR="00AD779F" w:rsidRDefault="00AD779F" w:rsidP="00AD779F">
                <w:pPr>
                  <w:pStyle w:val="Questiontext"/>
                  <w:rPr>
                    <w:rStyle w:val="Responseboxtext"/>
                    <w:rFonts w:eastAsia="Calibri"/>
                  </w:rPr>
                </w:pPr>
              </w:p>
              <w:p w14:paraId="49A1EEB7" w14:textId="19A68BB7" w:rsidR="00AD779F" w:rsidRPr="009C507A" w:rsidRDefault="00AD779F" w:rsidP="00AD779F">
                <w:pPr>
                  <w:pStyle w:val="Questiontext"/>
                  <w:rPr>
                    <w:rStyle w:val="Responseboxtext"/>
                    <w:sz w:val="18"/>
                    <w:szCs w:val="18"/>
                  </w:rPr>
                </w:pPr>
              </w:p>
            </w:tc>
          </w:sdtContent>
        </w:sdt>
        <w:sdt>
          <w:sdtPr>
            <w:rPr>
              <w:rStyle w:val="Responseboxtext"/>
              <w:sz w:val="18"/>
              <w:szCs w:val="18"/>
            </w:rPr>
            <w:id w:val="-1802376212"/>
            <w:placeholder>
              <w:docPart w:val="F719F545912E493291D64CF9711783BA"/>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1DD133D" w14:textId="77777777" w:rsidR="00AD779F" w:rsidRDefault="00AD779F" w:rsidP="00AD779F">
                <w:pPr>
                  <w:pStyle w:val="Questiontext"/>
                  <w:rPr>
                    <w:rStyle w:val="Responseboxtext"/>
                    <w:rFonts w:eastAsia="Calibri"/>
                  </w:rPr>
                </w:pPr>
              </w:p>
              <w:p w14:paraId="644FBA4B" w14:textId="6937D483" w:rsidR="00AD779F" w:rsidRPr="009C507A" w:rsidRDefault="00AD779F" w:rsidP="00AD779F">
                <w:pPr>
                  <w:pStyle w:val="Questiontext"/>
                  <w:rPr>
                    <w:rStyle w:val="Responseboxtext"/>
                    <w:sz w:val="18"/>
                    <w:szCs w:val="18"/>
                  </w:rPr>
                </w:pPr>
              </w:p>
            </w:tc>
          </w:sdtContent>
        </w:sdt>
        <w:sdt>
          <w:sdtPr>
            <w:rPr>
              <w:rStyle w:val="Responseboxtext"/>
              <w:sz w:val="18"/>
              <w:szCs w:val="18"/>
            </w:rPr>
            <w:id w:val="-1388247359"/>
            <w:placeholder>
              <w:docPart w:val="6AD913EFD82B4C68AAE39E97E631C2DD"/>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29758D7" w14:textId="77777777" w:rsidR="00AD779F" w:rsidRDefault="00AD779F" w:rsidP="00AD779F">
                <w:pPr>
                  <w:pStyle w:val="Questiontext"/>
                  <w:rPr>
                    <w:rStyle w:val="Responseboxtext"/>
                    <w:rFonts w:eastAsia="Calibri"/>
                  </w:rPr>
                </w:pPr>
              </w:p>
              <w:p w14:paraId="61AACAF3" w14:textId="73380E36" w:rsidR="00AD779F" w:rsidRPr="009C507A" w:rsidRDefault="00AD779F" w:rsidP="00AD779F">
                <w:pPr>
                  <w:pStyle w:val="Questiontext"/>
                  <w:rPr>
                    <w:rStyle w:val="Responseboxtext"/>
                    <w:sz w:val="18"/>
                    <w:szCs w:val="18"/>
                  </w:rPr>
                </w:pPr>
              </w:p>
            </w:tc>
          </w:sdtContent>
        </w:sdt>
        <w:sdt>
          <w:sdtPr>
            <w:rPr>
              <w:rStyle w:val="Responseboxtext"/>
              <w:sz w:val="18"/>
              <w:szCs w:val="18"/>
            </w:rPr>
            <w:id w:val="1581330547"/>
            <w:placeholder>
              <w:docPart w:val="1541CFC367104B42AB49DA83F5376520"/>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7A528B5C" w14:textId="77777777" w:rsidR="00AD779F" w:rsidRDefault="00AD779F" w:rsidP="00AD779F">
                <w:pPr>
                  <w:pStyle w:val="Questiontext"/>
                  <w:rPr>
                    <w:rStyle w:val="Responseboxtext"/>
                    <w:rFonts w:eastAsia="Calibri"/>
                  </w:rPr>
                </w:pPr>
              </w:p>
              <w:p w14:paraId="7038C835" w14:textId="4BB95211" w:rsidR="00AD779F" w:rsidRPr="009C507A" w:rsidRDefault="00AD779F" w:rsidP="00AD779F">
                <w:pPr>
                  <w:pStyle w:val="Questiontext"/>
                  <w:rPr>
                    <w:rStyle w:val="Responseboxtext"/>
                    <w:sz w:val="18"/>
                    <w:szCs w:val="18"/>
                  </w:rPr>
                </w:pPr>
              </w:p>
            </w:tc>
          </w:sdtContent>
        </w:sdt>
        <w:sdt>
          <w:sdtPr>
            <w:rPr>
              <w:rStyle w:val="Responseboxtext"/>
              <w:sz w:val="18"/>
              <w:szCs w:val="18"/>
            </w:rPr>
            <w:id w:val="848762061"/>
            <w:placeholder>
              <w:docPart w:val="8E45A2AE2A1A4EBBB6D964C79F7F2C69"/>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5AE46F7" w14:textId="77777777" w:rsidR="00AD779F" w:rsidRDefault="00AD779F" w:rsidP="00AD779F">
                <w:pPr>
                  <w:pStyle w:val="Questiontext"/>
                  <w:rPr>
                    <w:rStyle w:val="Responseboxtext"/>
                    <w:rFonts w:eastAsia="Calibri"/>
                  </w:rPr>
                </w:pPr>
              </w:p>
              <w:p w14:paraId="4D6583BA" w14:textId="29E54A13" w:rsidR="00AD779F" w:rsidRPr="009C507A" w:rsidRDefault="00AD779F" w:rsidP="00AD779F">
                <w:pPr>
                  <w:pStyle w:val="Questiontext"/>
                  <w:rPr>
                    <w:rStyle w:val="Responseboxtext"/>
                    <w:sz w:val="18"/>
                    <w:szCs w:val="18"/>
                  </w:rPr>
                </w:pPr>
              </w:p>
            </w:tc>
          </w:sdtContent>
        </w:sdt>
      </w:tr>
      <w:tr w:rsidR="00AD779F" w:rsidRPr="003F5B17" w14:paraId="31312A4B" w14:textId="77777777" w:rsidTr="0088103C">
        <w:trPr>
          <w:trHeight w:val="194"/>
        </w:trPr>
        <w:sdt>
          <w:sdtPr>
            <w:rPr>
              <w:rStyle w:val="Responseboxtext"/>
              <w:sz w:val="18"/>
              <w:szCs w:val="18"/>
            </w:rPr>
            <w:id w:val="185494069"/>
            <w:placeholder>
              <w:docPart w:val="3B8C6268BE6F4267A3E5AA008D9E2B93"/>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0736D10" w14:textId="77777777" w:rsidR="00AD779F" w:rsidRDefault="00AD779F" w:rsidP="00AD779F">
                <w:pPr>
                  <w:pStyle w:val="Questiontext"/>
                  <w:rPr>
                    <w:rStyle w:val="Responseboxtext"/>
                    <w:rFonts w:eastAsia="Calibri"/>
                  </w:rPr>
                </w:pPr>
              </w:p>
              <w:p w14:paraId="0DB31BE8" w14:textId="472BD73A" w:rsidR="00AD779F" w:rsidRPr="009C507A" w:rsidRDefault="00AD779F" w:rsidP="00AD779F">
                <w:pPr>
                  <w:pStyle w:val="Questiontext"/>
                  <w:rPr>
                    <w:rStyle w:val="Responseboxtext"/>
                    <w:sz w:val="18"/>
                    <w:szCs w:val="18"/>
                  </w:rPr>
                </w:pPr>
              </w:p>
            </w:tc>
          </w:sdtContent>
        </w:sdt>
        <w:sdt>
          <w:sdtPr>
            <w:rPr>
              <w:rStyle w:val="Responseboxtext"/>
              <w:sz w:val="18"/>
              <w:szCs w:val="18"/>
            </w:rPr>
            <w:id w:val="520900610"/>
            <w:placeholder>
              <w:docPart w:val="88EC9C79A0D5485BBBCBA08D51E653FC"/>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22707FE" w14:textId="77777777" w:rsidR="00AD779F" w:rsidRDefault="00AD779F" w:rsidP="00AD779F">
                <w:pPr>
                  <w:pStyle w:val="Questiontext"/>
                  <w:rPr>
                    <w:rStyle w:val="Responseboxtext"/>
                    <w:rFonts w:eastAsia="Calibri"/>
                  </w:rPr>
                </w:pPr>
              </w:p>
              <w:p w14:paraId="2B425B84" w14:textId="0E6A94A9" w:rsidR="00AD779F" w:rsidRPr="009C507A" w:rsidRDefault="00AD779F" w:rsidP="00AD779F">
                <w:pPr>
                  <w:pStyle w:val="Questiontext"/>
                  <w:rPr>
                    <w:rStyle w:val="Responseboxtext"/>
                    <w:sz w:val="18"/>
                    <w:szCs w:val="18"/>
                  </w:rPr>
                </w:pPr>
              </w:p>
            </w:tc>
          </w:sdtContent>
        </w:sdt>
        <w:sdt>
          <w:sdtPr>
            <w:rPr>
              <w:rStyle w:val="Responseboxtext"/>
              <w:sz w:val="18"/>
              <w:szCs w:val="18"/>
            </w:rPr>
            <w:id w:val="-894196484"/>
            <w:placeholder>
              <w:docPart w:val="BAC112D628E24B9EB847D0999CBCCEB8"/>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7932040" w14:textId="77777777" w:rsidR="00AD779F" w:rsidRDefault="00AD779F" w:rsidP="00AD779F">
                <w:pPr>
                  <w:pStyle w:val="Questiontext"/>
                  <w:rPr>
                    <w:rStyle w:val="Responseboxtext"/>
                    <w:rFonts w:eastAsia="Calibri"/>
                  </w:rPr>
                </w:pPr>
              </w:p>
              <w:p w14:paraId="2BBD8E54" w14:textId="424913DD" w:rsidR="00AD779F" w:rsidRPr="009C507A" w:rsidRDefault="00AD779F" w:rsidP="00AD779F">
                <w:pPr>
                  <w:pStyle w:val="Questiontext"/>
                  <w:rPr>
                    <w:rStyle w:val="Responseboxtext"/>
                    <w:sz w:val="18"/>
                    <w:szCs w:val="18"/>
                  </w:rPr>
                </w:pPr>
              </w:p>
            </w:tc>
          </w:sdtContent>
        </w:sdt>
        <w:sdt>
          <w:sdtPr>
            <w:rPr>
              <w:rStyle w:val="Responseboxtext"/>
              <w:sz w:val="18"/>
              <w:szCs w:val="18"/>
            </w:rPr>
            <w:id w:val="1734340041"/>
            <w:placeholder>
              <w:docPart w:val="988BE7BB90B34E09B7D6706E25B95257"/>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51D9D8E7" w14:textId="77777777" w:rsidR="00AD779F" w:rsidRDefault="00AD779F" w:rsidP="00AD779F">
                <w:pPr>
                  <w:pStyle w:val="Questiontext"/>
                  <w:rPr>
                    <w:rStyle w:val="Responseboxtext"/>
                    <w:rFonts w:eastAsia="Calibri"/>
                  </w:rPr>
                </w:pPr>
              </w:p>
              <w:p w14:paraId="2209E8E9" w14:textId="2D63033D" w:rsidR="00AD779F" w:rsidRPr="009C507A" w:rsidRDefault="00AD779F" w:rsidP="00AD779F">
                <w:pPr>
                  <w:pStyle w:val="Questiontext"/>
                  <w:rPr>
                    <w:rStyle w:val="Responseboxtext"/>
                    <w:sz w:val="18"/>
                    <w:szCs w:val="18"/>
                  </w:rPr>
                </w:pPr>
              </w:p>
            </w:tc>
          </w:sdtContent>
        </w:sdt>
        <w:sdt>
          <w:sdtPr>
            <w:rPr>
              <w:rStyle w:val="Responseboxtext"/>
              <w:sz w:val="18"/>
              <w:szCs w:val="18"/>
            </w:rPr>
            <w:id w:val="464630714"/>
            <w:placeholder>
              <w:docPart w:val="1F41B314C5B842E3B984537BCEA83A7A"/>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80F5B12" w14:textId="77777777" w:rsidR="00AD779F" w:rsidRDefault="00AD779F" w:rsidP="00AD779F">
                <w:pPr>
                  <w:pStyle w:val="Questiontext"/>
                  <w:rPr>
                    <w:rStyle w:val="Responseboxtext"/>
                    <w:rFonts w:eastAsia="Calibri"/>
                  </w:rPr>
                </w:pPr>
              </w:p>
              <w:p w14:paraId="7138F58E" w14:textId="702591DC" w:rsidR="00AD779F" w:rsidRPr="009C507A" w:rsidRDefault="00AD779F" w:rsidP="00AD779F">
                <w:pPr>
                  <w:pStyle w:val="Questiontext"/>
                  <w:rPr>
                    <w:rStyle w:val="Responseboxtext"/>
                    <w:sz w:val="18"/>
                    <w:szCs w:val="18"/>
                  </w:rPr>
                </w:pPr>
              </w:p>
            </w:tc>
          </w:sdtContent>
        </w:sdt>
      </w:tr>
      <w:tr w:rsidR="00AD779F" w:rsidRPr="003F5B17" w14:paraId="1FBBC51D" w14:textId="77777777" w:rsidTr="0088103C">
        <w:trPr>
          <w:trHeight w:val="194"/>
        </w:trPr>
        <w:sdt>
          <w:sdtPr>
            <w:rPr>
              <w:rStyle w:val="Responseboxtext"/>
              <w:sz w:val="18"/>
              <w:szCs w:val="18"/>
            </w:rPr>
            <w:id w:val="-1947759619"/>
            <w:placeholder>
              <w:docPart w:val="9387964C2B714F15BA3FF6FE4E88C821"/>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AA7CEFF" w14:textId="77777777" w:rsidR="00AD779F" w:rsidRDefault="00AD779F" w:rsidP="00AD779F">
                <w:pPr>
                  <w:pStyle w:val="Questiontext"/>
                  <w:rPr>
                    <w:rStyle w:val="Responseboxtext"/>
                    <w:rFonts w:eastAsia="Calibri"/>
                  </w:rPr>
                </w:pPr>
              </w:p>
              <w:p w14:paraId="463053B1" w14:textId="42BCE9B3" w:rsidR="00AD779F" w:rsidRPr="009C507A" w:rsidRDefault="00AD779F" w:rsidP="00AD779F">
                <w:pPr>
                  <w:pStyle w:val="Questiontext"/>
                  <w:rPr>
                    <w:rStyle w:val="Responseboxtext"/>
                    <w:sz w:val="18"/>
                    <w:szCs w:val="18"/>
                  </w:rPr>
                </w:pPr>
              </w:p>
            </w:tc>
          </w:sdtContent>
        </w:sdt>
        <w:sdt>
          <w:sdtPr>
            <w:rPr>
              <w:rStyle w:val="Responseboxtext"/>
              <w:sz w:val="18"/>
              <w:szCs w:val="18"/>
            </w:rPr>
            <w:id w:val="-517927378"/>
            <w:placeholder>
              <w:docPart w:val="B5E2CDDCA5E440358D1A9E1258391525"/>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CAF8C5E" w14:textId="77777777" w:rsidR="00AD779F" w:rsidRDefault="00AD779F" w:rsidP="00AD779F">
                <w:pPr>
                  <w:pStyle w:val="Questiontext"/>
                  <w:rPr>
                    <w:rStyle w:val="Responseboxtext"/>
                    <w:rFonts w:eastAsia="Calibri"/>
                  </w:rPr>
                </w:pPr>
              </w:p>
              <w:p w14:paraId="47077BFA" w14:textId="15A8B3A4" w:rsidR="00AD779F" w:rsidRPr="009C507A" w:rsidRDefault="00AD779F" w:rsidP="00AD779F">
                <w:pPr>
                  <w:pStyle w:val="Questiontext"/>
                  <w:rPr>
                    <w:rStyle w:val="Responseboxtext"/>
                    <w:sz w:val="18"/>
                    <w:szCs w:val="18"/>
                  </w:rPr>
                </w:pPr>
              </w:p>
            </w:tc>
          </w:sdtContent>
        </w:sdt>
        <w:sdt>
          <w:sdtPr>
            <w:rPr>
              <w:rStyle w:val="Responseboxtext"/>
              <w:sz w:val="18"/>
              <w:szCs w:val="18"/>
            </w:rPr>
            <w:id w:val="-534586743"/>
            <w:placeholder>
              <w:docPart w:val="7F402A3F30E44E65B378FE89B3537F6C"/>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A76F9EE" w14:textId="77777777" w:rsidR="00AD779F" w:rsidRDefault="00AD779F" w:rsidP="00AD779F">
                <w:pPr>
                  <w:pStyle w:val="Questiontext"/>
                  <w:rPr>
                    <w:rStyle w:val="Responseboxtext"/>
                    <w:rFonts w:eastAsia="Calibri"/>
                  </w:rPr>
                </w:pPr>
              </w:p>
              <w:p w14:paraId="052BF506" w14:textId="115EE539" w:rsidR="00AD779F" w:rsidRPr="009C507A" w:rsidRDefault="00AD779F" w:rsidP="00AD779F">
                <w:pPr>
                  <w:pStyle w:val="Questiontext"/>
                  <w:rPr>
                    <w:rStyle w:val="Responseboxtext"/>
                    <w:sz w:val="18"/>
                    <w:szCs w:val="18"/>
                  </w:rPr>
                </w:pPr>
              </w:p>
            </w:tc>
          </w:sdtContent>
        </w:sdt>
        <w:sdt>
          <w:sdtPr>
            <w:rPr>
              <w:rStyle w:val="Responseboxtext"/>
              <w:sz w:val="18"/>
              <w:szCs w:val="18"/>
            </w:rPr>
            <w:id w:val="1280218092"/>
            <w:placeholder>
              <w:docPart w:val="D91155E5BD0C485182B7B00C7C3B3957"/>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0A5AA0DF" w14:textId="77777777" w:rsidR="00AD779F" w:rsidRDefault="00AD779F" w:rsidP="00AD779F">
                <w:pPr>
                  <w:pStyle w:val="Questiontext"/>
                  <w:rPr>
                    <w:rStyle w:val="Responseboxtext"/>
                    <w:rFonts w:eastAsia="Calibri"/>
                  </w:rPr>
                </w:pPr>
              </w:p>
              <w:p w14:paraId="02639A6F" w14:textId="51DA4202" w:rsidR="00AD779F" w:rsidRPr="009C507A" w:rsidRDefault="00AD779F" w:rsidP="00AD779F">
                <w:pPr>
                  <w:pStyle w:val="Questiontext"/>
                  <w:rPr>
                    <w:rStyle w:val="Responseboxtext"/>
                    <w:sz w:val="18"/>
                    <w:szCs w:val="18"/>
                  </w:rPr>
                </w:pPr>
              </w:p>
            </w:tc>
          </w:sdtContent>
        </w:sdt>
        <w:sdt>
          <w:sdtPr>
            <w:rPr>
              <w:rStyle w:val="Responseboxtext"/>
              <w:sz w:val="18"/>
              <w:szCs w:val="18"/>
            </w:rPr>
            <w:id w:val="1535764337"/>
            <w:placeholder>
              <w:docPart w:val="DBBF86131EDE40D184BD4CDE4D258E43"/>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1E9572B" w14:textId="77777777" w:rsidR="00AD779F" w:rsidRDefault="00AD779F" w:rsidP="00AD779F">
                <w:pPr>
                  <w:pStyle w:val="Questiontext"/>
                  <w:rPr>
                    <w:rStyle w:val="Responseboxtext"/>
                    <w:rFonts w:eastAsia="Calibri"/>
                  </w:rPr>
                </w:pPr>
              </w:p>
              <w:p w14:paraId="42285117" w14:textId="0FC1C7E5" w:rsidR="00AD779F" w:rsidRPr="009C507A" w:rsidRDefault="00AD779F" w:rsidP="00AD779F">
                <w:pPr>
                  <w:pStyle w:val="Questiontext"/>
                  <w:rPr>
                    <w:rStyle w:val="Responseboxtext"/>
                    <w:sz w:val="18"/>
                    <w:szCs w:val="18"/>
                  </w:rPr>
                </w:pPr>
              </w:p>
            </w:tc>
          </w:sdtContent>
        </w:sdt>
      </w:tr>
      <w:tr w:rsidR="00AD779F" w:rsidRPr="003F5B17" w14:paraId="13F1801D" w14:textId="77777777" w:rsidTr="0088103C">
        <w:trPr>
          <w:trHeight w:val="194"/>
        </w:trPr>
        <w:sdt>
          <w:sdtPr>
            <w:rPr>
              <w:rStyle w:val="Responseboxtext"/>
              <w:sz w:val="18"/>
              <w:szCs w:val="18"/>
            </w:rPr>
            <w:id w:val="-1697072262"/>
            <w:placeholder>
              <w:docPart w:val="ABE1D2D355B64EBBADB95F95CD6285E0"/>
            </w:placeholder>
            <w:showingPlcHdr/>
          </w:sdtPr>
          <w:sdtContent>
            <w:tc>
              <w:tcPr>
                <w:tcW w:w="3256" w:type="dxa"/>
                <w:tcBorders>
                  <w:top w:val="single" w:sz="4" w:space="0" w:color="auto"/>
                  <w:left w:val="single" w:sz="4" w:space="0" w:color="auto"/>
                  <w:bottom w:val="double" w:sz="4" w:space="0" w:color="auto"/>
                  <w:right w:val="single" w:sz="4" w:space="0" w:color="auto"/>
                </w:tcBorders>
                <w:shd w:val="clear" w:color="auto" w:fill="auto"/>
              </w:tcPr>
              <w:p w14:paraId="4DEBE0DD" w14:textId="77777777" w:rsidR="00AD779F" w:rsidRDefault="00AD779F" w:rsidP="00AD779F">
                <w:pPr>
                  <w:pStyle w:val="Questiontext"/>
                  <w:rPr>
                    <w:rStyle w:val="Responseboxtext"/>
                    <w:rFonts w:eastAsia="Calibri"/>
                  </w:rPr>
                </w:pPr>
              </w:p>
              <w:p w14:paraId="13F18018" w14:textId="6D1E556D" w:rsidR="00AD779F" w:rsidRPr="009C507A" w:rsidRDefault="00AD779F" w:rsidP="00AD779F">
                <w:pPr>
                  <w:pStyle w:val="Questiontext"/>
                  <w:rPr>
                    <w:rStyle w:val="Responseboxtext"/>
                    <w:sz w:val="18"/>
                    <w:szCs w:val="18"/>
                  </w:rPr>
                </w:pPr>
              </w:p>
            </w:tc>
          </w:sdtContent>
        </w:sdt>
        <w:sdt>
          <w:sdtPr>
            <w:rPr>
              <w:rStyle w:val="Responseboxtext"/>
              <w:sz w:val="18"/>
              <w:szCs w:val="18"/>
            </w:rPr>
            <w:id w:val="-2007590461"/>
            <w:placeholder>
              <w:docPart w:val="F45CBE72CDA7403C81ABE30B3D23C78C"/>
            </w:placeholder>
            <w:showingPlcHdr/>
          </w:sdtPr>
          <w:sdtContent>
            <w:tc>
              <w:tcPr>
                <w:tcW w:w="3827" w:type="dxa"/>
                <w:tcBorders>
                  <w:top w:val="single" w:sz="4" w:space="0" w:color="auto"/>
                  <w:left w:val="single" w:sz="4" w:space="0" w:color="auto"/>
                  <w:bottom w:val="double" w:sz="4" w:space="0" w:color="auto"/>
                  <w:right w:val="single" w:sz="4" w:space="0" w:color="auto"/>
                </w:tcBorders>
                <w:shd w:val="clear" w:color="auto" w:fill="auto"/>
              </w:tcPr>
              <w:p w14:paraId="1FEE6AA7" w14:textId="77777777" w:rsidR="00AD779F" w:rsidRDefault="00AD779F" w:rsidP="00AD779F">
                <w:pPr>
                  <w:pStyle w:val="Questiontext"/>
                  <w:rPr>
                    <w:rStyle w:val="Responseboxtext"/>
                    <w:rFonts w:eastAsia="Calibri"/>
                  </w:rPr>
                </w:pPr>
              </w:p>
              <w:p w14:paraId="13F18019" w14:textId="187E3F71" w:rsidR="00AD779F" w:rsidRPr="009C507A" w:rsidRDefault="00AD779F" w:rsidP="00AD779F">
                <w:pPr>
                  <w:pStyle w:val="Questiontext"/>
                  <w:rPr>
                    <w:rStyle w:val="Responseboxtext"/>
                    <w:sz w:val="18"/>
                    <w:szCs w:val="18"/>
                  </w:rPr>
                </w:pPr>
              </w:p>
            </w:tc>
          </w:sdtContent>
        </w:sdt>
        <w:sdt>
          <w:sdtPr>
            <w:rPr>
              <w:rStyle w:val="Responseboxtext"/>
              <w:sz w:val="18"/>
              <w:szCs w:val="18"/>
            </w:rPr>
            <w:id w:val="1582331113"/>
            <w:placeholder>
              <w:docPart w:val="C0A7D27B93FA48898F4757D2FDC6613B"/>
            </w:placeholder>
            <w:showingPlcHdr/>
          </w:sdtPr>
          <w:sdtContent>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3283A3AC" w14:textId="77777777" w:rsidR="00AD779F" w:rsidRDefault="00AD779F" w:rsidP="00AD779F">
                <w:pPr>
                  <w:pStyle w:val="Questiontext"/>
                  <w:rPr>
                    <w:rStyle w:val="Responseboxtext"/>
                    <w:rFonts w:eastAsia="Calibri"/>
                  </w:rPr>
                </w:pPr>
              </w:p>
              <w:p w14:paraId="13F1801A" w14:textId="7F2ACF4D" w:rsidR="00AD779F" w:rsidRPr="009C507A" w:rsidRDefault="00AD779F" w:rsidP="00AD779F">
                <w:pPr>
                  <w:pStyle w:val="Questiontext"/>
                  <w:rPr>
                    <w:rStyle w:val="Responseboxtext"/>
                    <w:sz w:val="18"/>
                    <w:szCs w:val="18"/>
                  </w:rPr>
                </w:pPr>
              </w:p>
            </w:tc>
          </w:sdtContent>
        </w:sdt>
        <w:sdt>
          <w:sdtPr>
            <w:rPr>
              <w:rStyle w:val="Responseboxtext"/>
              <w:sz w:val="18"/>
              <w:szCs w:val="18"/>
            </w:rPr>
            <w:id w:val="1364323072"/>
            <w:placeholder>
              <w:docPart w:val="A1EF260F2C0A46D9B229516F315E471F"/>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6288B989" w14:textId="77777777" w:rsidR="00AD779F" w:rsidRDefault="00AD779F" w:rsidP="00AD779F">
                <w:pPr>
                  <w:pStyle w:val="Questiontext"/>
                  <w:rPr>
                    <w:rStyle w:val="Responseboxtext"/>
                    <w:rFonts w:eastAsia="Calibri"/>
                  </w:rPr>
                </w:pPr>
              </w:p>
              <w:p w14:paraId="13F1801B" w14:textId="32429A35" w:rsidR="00AD779F" w:rsidRPr="009C507A" w:rsidRDefault="00AD779F" w:rsidP="00AD779F">
                <w:pPr>
                  <w:pStyle w:val="Questiontext"/>
                  <w:rPr>
                    <w:rStyle w:val="Responseboxtext"/>
                    <w:sz w:val="18"/>
                    <w:szCs w:val="18"/>
                  </w:rPr>
                </w:pPr>
              </w:p>
            </w:tc>
          </w:sdtContent>
        </w:sdt>
        <w:sdt>
          <w:sdtPr>
            <w:rPr>
              <w:rStyle w:val="Responseboxtext"/>
              <w:sz w:val="18"/>
              <w:szCs w:val="18"/>
            </w:rPr>
            <w:id w:val="-1233390092"/>
            <w:placeholder>
              <w:docPart w:val="2C7FEAF0800048B483783E8A5958DB4A"/>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06680720" w14:textId="77777777" w:rsidR="00AD779F" w:rsidRDefault="00AD779F" w:rsidP="00AD779F">
                <w:pPr>
                  <w:pStyle w:val="Questiontext"/>
                  <w:rPr>
                    <w:rStyle w:val="Responseboxtext"/>
                    <w:rFonts w:eastAsia="Calibri"/>
                  </w:rPr>
                </w:pPr>
              </w:p>
              <w:p w14:paraId="13F1801C" w14:textId="5FE60A66" w:rsidR="00AD779F" w:rsidRPr="009C507A" w:rsidRDefault="00AD779F" w:rsidP="00AD779F">
                <w:pPr>
                  <w:pStyle w:val="Questiontext"/>
                  <w:rPr>
                    <w:rStyle w:val="Responseboxtext"/>
                    <w:sz w:val="18"/>
                    <w:szCs w:val="18"/>
                  </w:rPr>
                </w:pPr>
              </w:p>
            </w:tc>
          </w:sdtContent>
        </w:sdt>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Default="00B8467B" w:rsidP="00B8467B">
            <w:pPr>
              <w:pStyle w:val="Questiontext"/>
              <w:rPr>
                <w:rFonts w:eastAsia="Calibri"/>
              </w:rPr>
            </w:pPr>
            <w:r w:rsidRPr="00B8467B">
              <w:rPr>
                <w:rFonts w:eastAsia="Calibri"/>
              </w:rPr>
              <w:t>Total</w:t>
            </w:r>
            <w:r w:rsidRPr="003F5B17">
              <w:rPr>
                <w:rFonts w:eastAsia="Calibri"/>
              </w:rPr>
              <w:t xml:space="preserve"> annual throughput </w:t>
            </w:r>
          </w:p>
          <w:p w14:paraId="5ECA6A48" w14:textId="0C7596F6" w:rsidR="00B8467B" w:rsidRDefault="00B8467B" w:rsidP="00B8467B">
            <w:pPr>
              <w:pStyle w:val="Questiontext"/>
              <w:rPr>
                <w:rStyle w:val="Responseboxtext"/>
                <w:sz w:val="18"/>
                <w:szCs w:val="18"/>
              </w:rPr>
            </w:pPr>
            <w:r w:rsidRPr="003F5B17">
              <w:rPr>
                <w:rFonts w:eastAsia="Calibri"/>
              </w:rPr>
              <w:t>(tonnes each year)</w:t>
            </w:r>
          </w:p>
        </w:tc>
      </w:tr>
      <w:tr w:rsidR="0088103C" w:rsidRPr="003F5B17" w14:paraId="50E44194" w14:textId="77777777" w:rsidTr="008378CC">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88103C" w:rsidRDefault="0088103C" w:rsidP="0088103C">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572811710"/>
              <w:placeholder>
                <w:docPart w:val="2F2C5C3E210043B1827CBBD624E2C8F3"/>
              </w:placeholder>
              <w:text/>
            </w:sdtPr>
            <w:sdtContent>
              <w:p w14:paraId="742507A0" w14:textId="4CF9570B" w:rsidR="0088103C" w:rsidRPr="009C507A" w:rsidRDefault="00127F21" w:rsidP="00127F21">
                <w:pPr>
                  <w:pStyle w:val="Questiontext"/>
                  <w:rPr>
                    <w:rStyle w:val="Responseboxtext"/>
                    <w:sz w:val="18"/>
                    <w:szCs w:val="18"/>
                  </w:rPr>
                </w:pPr>
                <w:r>
                  <w:rPr>
                    <w:sz w:val="18"/>
                    <w:szCs w:val="18"/>
                  </w:rPr>
                  <w:t>200 tonnes</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614713997"/>
              <w:placeholder>
                <w:docPart w:val="39622A3D2EA44F7DA3D787B759D62A36"/>
              </w:placeholder>
              <w:showingPlcHdr/>
              <w:text/>
            </w:sdtPr>
            <w:sdtContent>
              <w:p w14:paraId="349F9C2A" w14:textId="1868655C" w:rsidR="0088103C" w:rsidRPr="009C507A" w:rsidRDefault="0088103C" w:rsidP="0088103C">
                <w:pPr>
                  <w:pStyle w:val="Questiontext"/>
                  <w:rPr>
                    <w:rStyle w:val="Responseboxtext"/>
                    <w:sz w:val="18"/>
                    <w:szCs w:val="18"/>
                  </w:rPr>
                </w:pPr>
                <w:r>
                  <w:rPr>
                    <w:rStyle w:val="Responseboxtext"/>
                    <w:rFonts w:eastAsia="Calibri"/>
                    <w:sz w:val="18"/>
                    <w:szCs w:val="18"/>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599634353"/>
              <w:placeholder>
                <w:docPart w:val="178CBF46B9184BC7A4E014BD44EC16E1"/>
              </w:placeholder>
              <w:text/>
            </w:sdtPr>
            <w:sdtContent>
              <w:p w14:paraId="6A36BC57" w14:textId="48E8F0C2" w:rsidR="0088103C" w:rsidRPr="009C507A" w:rsidRDefault="00127F21" w:rsidP="00127F21">
                <w:pPr>
                  <w:pStyle w:val="Questiontext"/>
                  <w:rPr>
                    <w:rStyle w:val="Responseboxtext"/>
                    <w:sz w:val="18"/>
                    <w:szCs w:val="18"/>
                  </w:rPr>
                </w:pPr>
                <w:r>
                  <w:rPr>
                    <w:sz w:val="18"/>
                    <w:szCs w:val="18"/>
                  </w:rPr>
                  <w:t>&lt;25,000 tonnes</w:t>
                </w:r>
              </w:p>
            </w:sdtContent>
          </w:sdt>
        </w:tc>
      </w:tr>
      <w:tr w:rsidR="0088103C"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88103C" w:rsidRPr="008E4840" w:rsidRDefault="0088103C" w:rsidP="0088103C"/>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19"/>
          <w:type w:val="continuous"/>
          <w:pgSz w:w="16838" w:h="11906" w:orient="landscape"/>
          <w:pgMar w:top="1259" w:right="902" w:bottom="924" w:left="709" w:header="567" w:footer="340" w:gutter="0"/>
          <w:cols w:space="708"/>
          <w:titlePg/>
          <w:docGrid w:linePitch="360"/>
        </w:sectPr>
      </w:pPr>
    </w:p>
    <w:p w14:paraId="13F18030" w14:textId="77777777" w:rsidR="007F23CC" w:rsidRDefault="007F23CC" w:rsidP="005B00CB">
      <w:pPr>
        <w:rPr>
          <w:sz w:val="20"/>
          <w:szCs w:val="20"/>
        </w:rPr>
      </w:pPr>
    </w:p>
    <w:p w14:paraId="13F18031" w14:textId="77777777" w:rsidR="007F23CC" w:rsidRDefault="007F23CC" w:rsidP="005B00CB">
      <w:pPr>
        <w:rPr>
          <w:sz w:val="20"/>
          <w:szCs w:val="20"/>
        </w:r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7"/>
        <w:gridCol w:w="714"/>
        <w:gridCol w:w="955"/>
        <w:gridCol w:w="1854"/>
        <w:gridCol w:w="12"/>
        <w:gridCol w:w="3122"/>
        <w:gridCol w:w="846"/>
        <w:gridCol w:w="6"/>
        <w:gridCol w:w="248"/>
        <w:gridCol w:w="1558"/>
        <w:gridCol w:w="48"/>
      </w:tblGrid>
      <w:tr w:rsidR="00066A0C" w:rsidRPr="001A6961" w14:paraId="13F18033" w14:textId="77777777" w:rsidTr="00086DA2">
        <w:tc>
          <w:tcPr>
            <w:tcW w:w="9938" w:type="dxa"/>
            <w:gridSpan w:val="12"/>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086DA2">
        <w:trPr>
          <w:trHeight w:val="668"/>
        </w:trPr>
        <w:tc>
          <w:tcPr>
            <w:tcW w:w="9938" w:type="dxa"/>
            <w:gridSpan w:val="12"/>
            <w:tcBorders>
              <w:top w:val="nil"/>
              <w:left w:val="nil"/>
              <w:bottom w:val="nil"/>
              <w:right w:val="nil"/>
            </w:tcBorders>
            <w:shd w:val="clear" w:color="auto" w:fill="auto"/>
          </w:tcPr>
          <w:p w14:paraId="0577EE69" w14:textId="16BE6052" w:rsidR="00375B69" w:rsidRDefault="00375B69" w:rsidP="00B8467B">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375B69">
            <w:pPr>
              <w:pStyle w:val="Parag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375B69">
            <w:pPr>
              <w:pStyle w:val="ParagText"/>
              <w:rPr>
                <w:rFonts w:eastAsia="Calibri"/>
              </w:rPr>
            </w:pPr>
            <w:r w:rsidRPr="00AE0C83">
              <w:rPr>
                <w:rFonts w:eastAsia="Calibri"/>
              </w:rPr>
              <w:t>If you want to accept any waste with a code ending in 99, you must provide more information and a full description in the document.</w:t>
            </w:r>
          </w:p>
          <w:p w14:paraId="024BB697" w14:textId="0FDB48CB" w:rsidR="003F5B17" w:rsidRPr="008E4840" w:rsidRDefault="00375B69" w:rsidP="00375B69">
            <w:pPr>
              <w:pStyle w:val="Questiontext"/>
              <w:rPr>
                <w:rFonts w:eastAsia="Calibri"/>
              </w:rPr>
            </w:pPr>
            <w:r w:rsidRPr="00AE0C83">
              <w:rPr>
                <w:rFonts w:eastAsia="Calibri"/>
              </w:rPr>
              <w:t>You can use Table 1b as a template. Please provide the reference for each document.</w:t>
            </w:r>
          </w:p>
        </w:tc>
      </w:tr>
      <w:tr w:rsidR="0088103C" w:rsidRPr="007B7529" w14:paraId="1828A4B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3EC03987" w14:textId="022D4F42" w:rsidR="0088103C" w:rsidRPr="007B7529" w:rsidRDefault="0088103C" w:rsidP="0088103C">
            <w:pPr>
              <w:pStyle w:val="Questiontext"/>
            </w:pPr>
            <w:r>
              <w:rPr>
                <w:rFonts w:eastAsia="Calibri"/>
              </w:rPr>
              <w:t>Document references</w:t>
            </w:r>
          </w:p>
        </w:tc>
        <w:sdt>
          <w:sdtPr>
            <w:rPr>
              <w:rStyle w:val="Responseboxtext"/>
            </w:rPr>
            <w:id w:val="-101955671"/>
            <w:placeholder>
              <w:docPart w:val="3C43CB2DBCC04D95846699796517AEC6"/>
            </w:placeholde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F6BD6B1" w14:textId="01482ABB" w:rsidR="0088103C" w:rsidRPr="007B7529" w:rsidRDefault="00127F21" w:rsidP="00127F21">
                <w:pPr>
                  <w:pStyle w:val="Questiontext"/>
                </w:pPr>
                <w:r>
                  <w:rPr>
                    <w:rStyle w:val="Responseboxtext"/>
                  </w:rPr>
                  <w:t>Supporting Statement Folder 7</w:t>
                </w:r>
              </w:p>
            </w:tc>
          </w:sdtContent>
        </w:sdt>
        <w:tc>
          <w:tcPr>
            <w:tcW w:w="1854" w:type="dxa"/>
            <w:gridSpan w:val="3"/>
            <w:tcBorders>
              <w:left w:val="single" w:sz="4" w:space="0" w:color="auto"/>
            </w:tcBorders>
            <w:shd w:val="clear" w:color="auto" w:fill="auto"/>
          </w:tcPr>
          <w:p w14:paraId="17183EA9" w14:textId="77777777" w:rsidR="0088103C" w:rsidRPr="007B7529" w:rsidRDefault="0088103C" w:rsidP="0088103C">
            <w:pPr>
              <w:pStyle w:val="Questiontext"/>
            </w:pPr>
          </w:p>
        </w:tc>
      </w:tr>
      <w:tr w:rsidR="00244641" w:rsidRPr="003A523A" w14:paraId="66064C29"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6227B4D6" w14:textId="77777777" w:rsidR="00244641" w:rsidRPr="003A523A" w:rsidRDefault="00244641" w:rsidP="00244516">
            <w:pPr>
              <w:pStyle w:val="Questiontext"/>
              <w:spacing w:before="60"/>
              <w:rPr>
                <w:sz w:val="2"/>
                <w:szCs w:val="2"/>
              </w:rPr>
            </w:pPr>
          </w:p>
        </w:tc>
        <w:tc>
          <w:tcPr>
            <w:tcW w:w="3986" w:type="dxa"/>
            <w:gridSpan w:val="4"/>
            <w:tcBorders>
              <w:top w:val="single" w:sz="4" w:space="0" w:color="auto"/>
            </w:tcBorders>
            <w:shd w:val="clear" w:color="auto" w:fill="auto"/>
            <w:vAlign w:val="center"/>
          </w:tcPr>
          <w:p w14:paraId="2851579A" w14:textId="77777777" w:rsidR="00244641" w:rsidRPr="003A523A" w:rsidRDefault="00244641" w:rsidP="00244516">
            <w:pPr>
              <w:pStyle w:val="Paragraph"/>
              <w:spacing w:before="60" w:after="60"/>
              <w:rPr>
                <w:rStyle w:val="Responseboxtext"/>
                <w:sz w:val="2"/>
                <w:szCs w:val="2"/>
              </w:rPr>
            </w:pPr>
          </w:p>
        </w:tc>
        <w:tc>
          <w:tcPr>
            <w:tcW w:w="1806" w:type="dxa"/>
            <w:gridSpan w:val="2"/>
            <w:shd w:val="clear" w:color="auto" w:fill="auto"/>
            <w:vAlign w:val="center"/>
          </w:tcPr>
          <w:p w14:paraId="539A6AF6" w14:textId="77777777" w:rsidR="00244641" w:rsidRPr="003A523A" w:rsidRDefault="00244641" w:rsidP="00244516">
            <w:pPr>
              <w:spacing w:before="60" w:after="60"/>
              <w:rPr>
                <w:rFonts w:cs="Arial"/>
                <w:sz w:val="2"/>
                <w:szCs w:val="2"/>
              </w:rPr>
            </w:pPr>
          </w:p>
        </w:tc>
      </w:tr>
      <w:tr w:rsidR="00375B69" w:rsidRPr="009B34FE" w14:paraId="14BE3489" w14:textId="77777777" w:rsidTr="00086DA2">
        <w:trPr>
          <w:trHeight w:val="253"/>
        </w:trPr>
        <w:tc>
          <w:tcPr>
            <w:tcW w:w="9938" w:type="dxa"/>
            <w:gridSpan w:val="12"/>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086DA2">
        <w:trPr>
          <w:trHeight w:val="253"/>
        </w:trPr>
        <w:tc>
          <w:tcPr>
            <w:tcW w:w="1289"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49" w:type="dxa"/>
            <w:gridSpan w:val="9"/>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086DA2">
        <w:trPr>
          <w:trHeight w:val="1161"/>
        </w:trPr>
        <w:tc>
          <w:tcPr>
            <w:tcW w:w="1289"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49" w:type="dxa"/>
            <w:gridSpan w:val="9"/>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86DA2" w:rsidRPr="003A523A" w14:paraId="40278C5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6D4F6EDE" w14:textId="77777777" w:rsidR="00086DA2" w:rsidRPr="003A523A" w:rsidRDefault="00086DA2" w:rsidP="00244516">
            <w:pPr>
              <w:pStyle w:val="Questiontext"/>
              <w:spacing w:before="60"/>
              <w:rPr>
                <w:sz w:val="2"/>
                <w:szCs w:val="2"/>
              </w:rPr>
            </w:pPr>
          </w:p>
        </w:tc>
        <w:tc>
          <w:tcPr>
            <w:tcW w:w="4222" w:type="dxa"/>
            <w:gridSpan w:val="4"/>
            <w:tcBorders>
              <w:top w:val="single" w:sz="4" w:space="0" w:color="auto"/>
            </w:tcBorders>
            <w:shd w:val="clear" w:color="auto" w:fill="auto"/>
            <w:vAlign w:val="center"/>
          </w:tcPr>
          <w:p w14:paraId="1B5D1DB5" w14:textId="77777777" w:rsidR="00086DA2" w:rsidRPr="003A523A" w:rsidRDefault="00086DA2" w:rsidP="00244516">
            <w:pPr>
              <w:pStyle w:val="Paragraph"/>
              <w:spacing w:before="60" w:after="60"/>
              <w:rPr>
                <w:rStyle w:val="Responseboxtext"/>
                <w:sz w:val="2"/>
                <w:szCs w:val="2"/>
              </w:rPr>
            </w:pPr>
          </w:p>
        </w:tc>
        <w:tc>
          <w:tcPr>
            <w:tcW w:w="1606" w:type="dxa"/>
            <w:gridSpan w:val="2"/>
            <w:shd w:val="clear" w:color="auto" w:fill="auto"/>
            <w:vAlign w:val="center"/>
          </w:tcPr>
          <w:p w14:paraId="5E496153" w14:textId="77777777" w:rsidR="00086DA2" w:rsidRPr="003A523A" w:rsidRDefault="00086DA2" w:rsidP="00244516">
            <w:pPr>
              <w:spacing w:before="60" w:after="60"/>
              <w:rPr>
                <w:rFonts w:cs="Arial"/>
                <w:sz w:val="2"/>
                <w:szCs w:val="2"/>
              </w:rPr>
            </w:pPr>
          </w:p>
        </w:tc>
      </w:tr>
      <w:tr w:rsidR="00066A0C" w:rsidRPr="00244641" w14:paraId="13F18049" w14:textId="77777777" w:rsidTr="00086DA2">
        <w:trPr>
          <w:trHeight w:val="26"/>
        </w:trPr>
        <w:tc>
          <w:tcPr>
            <w:tcW w:w="9938" w:type="dxa"/>
            <w:gridSpan w:val="12"/>
            <w:tcBorders>
              <w:top w:val="nil"/>
              <w:left w:val="nil"/>
              <w:bottom w:val="nil"/>
              <w:right w:val="nil"/>
            </w:tcBorders>
            <w:shd w:val="clear" w:color="auto" w:fill="auto"/>
          </w:tcPr>
          <w:p w14:paraId="13F18048" w14:textId="77777777" w:rsidR="00066A0C" w:rsidRPr="00244641" w:rsidRDefault="00BE2DB9" w:rsidP="00244641">
            <w:pPr>
              <w:pStyle w:val="SubQuestion"/>
              <w:rPr>
                <w:rFonts w:eastAsia="Calibri"/>
              </w:rPr>
            </w:pPr>
            <w:r w:rsidRPr="00244641">
              <w:rPr>
                <w:rFonts w:eastAsia="Calibri"/>
              </w:rPr>
              <w:t>1c Deposit for recovery purposes (see guidance notes on part B4)</w:t>
            </w:r>
          </w:p>
        </w:tc>
      </w:tr>
      <w:tr w:rsidR="00375B69" w:rsidRPr="00AF0BC1" w14:paraId="222666D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5DBBB68" w14:textId="5FDF6FBF" w:rsidR="00375B69" w:rsidRPr="001612C1" w:rsidRDefault="002A6497" w:rsidP="00B8467B">
            <w:pPr>
              <w:pStyle w:val="Questiontext"/>
              <w:rPr>
                <w:b/>
              </w:rPr>
            </w:pPr>
            <w:r w:rsidRPr="001612C1">
              <w:rPr>
                <w:rFonts w:eastAsia="Calibri"/>
                <w:b/>
              </w:rPr>
              <w:t>1</w:t>
            </w:r>
            <w:r w:rsidR="00375B69" w:rsidRPr="001612C1">
              <w:rPr>
                <w:rFonts w:eastAsia="Calibri"/>
                <w:b/>
              </w:rPr>
              <w:t>c1</w:t>
            </w:r>
          </w:p>
        </w:tc>
        <w:tc>
          <w:tcPr>
            <w:tcW w:w="9370" w:type="dxa"/>
            <w:gridSpan w:val="11"/>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6448A0B" w14:textId="77777777" w:rsidR="00375B69" w:rsidRPr="001612C1" w:rsidRDefault="00375B69" w:rsidP="00B8467B">
            <w:pPr>
              <w:pStyle w:val="Questiontext"/>
              <w:rPr>
                <w:b/>
              </w:rPr>
            </w:pPr>
          </w:p>
        </w:tc>
        <w:tc>
          <w:tcPr>
            <w:tcW w:w="721"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1"/>
              <w14:checkedState w14:val="2612" w14:font="MS Gothic"/>
              <w14:uncheckedState w14:val="2610" w14:font="MS Gothic"/>
            </w14:checkbox>
          </w:sdtPr>
          <w:sdtContent>
            <w:tc>
              <w:tcPr>
                <w:tcW w:w="955" w:type="dxa"/>
                <w:shd w:val="clear" w:color="auto" w:fill="auto"/>
                <w:vAlign w:val="center"/>
              </w:tcPr>
              <w:p w14:paraId="41EF0110" w14:textId="1FE6C0E7" w:rsidR="00375B69" w:rsidRPr="00AF0BC1" w:rsidRDefault="00127F21" w:rsidP="00B8467B">
                <w:pPr>
                  <w:pStyle w:val="Questiontext"/>
                </w:pPr>
                <w:r>
                  <w:rPr>
                    <w:rFonts w:ascii="MS Gothic" w:eastAsia="MS Gothic" w:hAnsi="MS Gothic" w:hint="eastAsia"/>
                  </w:rPr>
                  <w:t>☒</w:t>
                </w:r>
              </w:p>
            </w:tc>
          </w:sdtContent>
        </w:sdt>
        <w:tc>
          <w:tcPr>
            <w:tcW w:w="4988" w:type="dxa"/>
            <w:gridSpan w:val="3"/>
            <w:shd w:val="clear" w:color="auto" w:fill="auto"/>
            <w:vAlign w:val="center"/>
          </w:tcPr>
          <w:p w14:paraId="09088A86" w14:textId="43396550" w:rsidR="00375B69" w:rsidRPr="00AF0BC1" w:rsidRDefault="00947AA6" w:rsidP="00B8467B">
            <w:pPr>
              <w:pStyle w:val="Questiontext"/>
            </w:pPr>
            <w:r>
              <w:rPr>
                <w:i/>
              </w:rPr>
              <w:t>Go to section 2</w:t>
            </w:r>
          </w:p>
        </w:tc>
        <w:tc>
          <w:tcPr>
            <w:tcW w:w="2706" w:type="dxa"/>
            <w:gridSpan w:val="5"/>
            <w:shd w:val="clear" w:color="auto" w:fill="auto"/>
            <w:vAlign w:val="center"/>
          </w:tcPr>
          <w:p w14:paraId="27B6E3A3" w14:textId="6C8847DA" w:rsidR="00375B69" w:rsidRPr="00AF0BC1" w:rsidRDefault="00375B69" w:rsidP="009B34FE">
            <w:pPr>
              <w:pStyle w:val="Questiontext"/>
            </w:pPr>
          </w:p>
        </w:tc>
      </w:tr>
      <w:tr w:rsidR="00375B69" w:rsidRPr="00AF0BC1" w14:paraId="07E2D6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113BF1CC" w14:textId="77777777" w:rsidR="00375B69" w:rsidRPr="001612C1" w:rsidRDefault="00375B69" w:rsidP="00B8467B">
            <w:pPr>
              <w:pStyle w:val="Questiontext"/>
              <w:rPr>
                <w:b/>
              </w:rPr>
            </w:pPr>
          </w:p>
        </w:tc>
        <w:tc>
          <w:tcPr>
            <w:tcW w:w="721"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8" w:type="dxa"/>
            <w:gridSpan w:val="3"/>
            <w:shd w:val="clear" w:color="auto" w:fill="auto"/>
            <w:vAlign w:val="center"/>
          </w:tcPr>
          <w:p w14:paraId="2A175F2D" w14:textId="77777777" w:rsidR="00375B69" w:rsidRPr="00AF0BC1" w:rsidRDefault="00375B69" w:rsidP="00B8467B">
            <w:pPr>
              <w:pStyle w:val="Questiontext"/>
            </w:pPr>
          </w:p>
        </w:tc>
        <w:tc>
          <w:tcPr>
            <w:tcW w:w="2706" w:type="dxa"/>
            <w:gridSpan w:val="5"/>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4421910" w14:textId="2DFEF8ED" w:rsidR="00375B69" w:rsidRPr="001612C1" w:rsidRDefault="002A6497" w:rsidP="00375B69">
            <w:pPr>
              <w:pStyle w:val="Questiontext"/>
              <w:rPr>
                <w:b/>
              </w:rPr>
            </w:pPr>
            <w:r w:rsidRPr="001612C1">
              <w:rPr>
                <w:b/>
              </w:rPr>
              <w:t>1</w:t>
            </w:r>
            <w:r w:rsidR="00375B69" w:rsidRPr="001612C1">
              <w:rPr>
                <w:b/>
              </w:rPr>
              <w:t>c2</w:t>
            </w:r>
          </w:p>
        </w:tc>
        <w:tc>
          <w:tcPr>
            <w:tcW w:w="9370" w:type="dxa"/>
            <w:gridSpan w:val="11"/>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A93036F" w14:textId="77777777" w:rsidR="00375B69" w:rsidRPr="001612C1" w:rsidRDefault="00375B69" w:rsidP="00B8467B">
            <w:pPr>
              <w:pStyle w:val="Questiontext"/>
              <w:rPr>
                <w:b/>
              </w:rPr>
            </w:pPr>
          </w:p>
        </w:tc>
        <w:tc>
          <w:tcPr>
            <w:tcW w:w="721"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0"/>
              <w14:checkedState w14:val="2612" w14:font="MS Gothic"/>
              <w14:uncheckedState w14:val="2610" w14:font="MS Gothic"/>
            </w14:checkbox>
          </w:sdtPr>
          <w:sdtContent>
            <w:tc>
              <w:tcPr>
                <w:tcW w:w="955" w:type="dxa"/>
                <w:shd w:val="clear" w:color="auto" w:fill="auto"/>
                <w:vAlign w:val="center"/>
              </w:tcPr>
              <w:p w14:paraId="3C679ACE" w14:textId="5B0F07B6" w:rsidR="00375B69" w:rsidRPr="00676782" w:rsidRDefault="00127F21" w:rsidP="00B8467B">
                <w:pPr>
                  <w:pStyle w:val="Questiontext"/>
                  <w:rPr>
                    <w:i/>
                  </w:rPr>
                </w:pPr>
                <w:r>
                  <w:rPr>
                    <w:rFonts w:ascii="MS Gothic" w:eastAsia="MS Gothic" w:hAnsi="MS Gothic" w:hint="eastAsia"/>
                  </w:rPr>
                  <w:t>☐</w:t>
                </w:r>
              </w:p>
            </w:tc>
          </w:sdtContent>
        </w:sdt>
        <w:tc>
          <w:tcPr>
            <w:tcW w:w="7694" w:type="dxa"/>
            <w:gridSpan w:val="8"/>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40B4E17A" w14:textId="77777777" w:rsidR="00375B69" w:rsidRPr="001612C1" w:rsidRDefault="00375B69" w:rsidP="00B8467B">
            <w:pPr>
              <w:pStyle w:val="Questiontext"/>
              <w:rPr>
                <w:b/>
              </w:rPr>
            </w:pPr>
          </w:p>
        </w:tc>
        <w:tc>
          <w:tcPr>
            <w:tcW w:w="721"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40CB0F11" w14:textId="06FCA1DC" w:rsidR="00375B69" w:rsidRPr="001612C1" w:rsidRDefault="002A6497" w:rsidP="00B8467B">
            <w:pPr>
              <w:pStyle w:val="Questiontext"/>
              <w:rPr>
                <w:b/>
              </w:rPr>
            </w:pPr>
            <w:r w:rsidRPr="001612C1">
              <w:rPr>
                <w:b/>
              </w:rPr>
              <w:t>1</w:t>
            </w:r>
            <w:r w:rsidR="00375B69" w:rsidRPr="001612C1">
              <w:rPr>
                <w:b/>
              </w:rPr>
              <w:t>c3</w:t>
            </w:r>
          </w:p>
        </w:tc>
        <w:tc>
          <w:tcPr>
            <w:tcW w:w="9370" w:type="dxa"/>
            <w:gridSpan w:val="11"/>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8D6F8C1" w14:textId="77777777" w:rsidR="00375B69" w:rsidRPr="001612C1" w:rsidRDefault="00375B69" w:rsidP="00B8467B">
            <w:pPr>
              <w:pStyle w:val="Questiontext"/>
              <w:rPr>
                <w:b/>
              </w:rPr>
            </w:pPr>
          </w:p>
        </w:tc>
        <w:tc>
          <w:tcPr>
            <w:tcW w:w="721"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0"/>
              <w14:checkedState w14:val="2612" w14:font="MS Gothic"/>
              <w14:uncheckedState w14:val="2610" w14:font="MS Gothic"/>
            </w14:checkbox>
          </w:sdtPr>
          <w:sdtContent>
            <w:tc>
              <w:tcPr>
                <w:tcW w:w="955" w:type="dxa"/>
                <w:shd w:val="clear" w:color="auto" w:fill="auto"/>
                <w:vAlign w:val="center"/>
              </w:tcPr>
              <w:p w14:paraId="2C5F9596" w14:textId="6F2D8C3A" w:rsidR="00375B69" w:rsidRPr="00676782" w:rsidRDefault="00127F21" w:rsidP="00B8467B">
                <w:pPr>
                  <w:pStyle w:val="Questiontext"/>
                  <w:rPr>
                    <w:i/>
                  </w:rPr>
                </w:pPr>
                <w:r>
                  <w:rPr>
                    <w:rFonts w:ascii="MS Gothic" w:eastAsia="MS Gothic" w:hAnsi="MS Gothic" w:hint="eastAsia"/>
                  </w:rPr>
                  <w:t>☐</w:t>
                </w:r>
              </w:p>
            </w:tc>
          </w:sdtContent>
        </w:sdt>
        <w:tc>
          <w:tcPr>
            <w:tcW w:w="7694" w:type="dxa"/>
            <w:gridSpan w:val="8"/>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B4504E5" w14:textId="77777777" w:rsidR="00375B69" w:rsidRPr="001612C1" w:rsidRDefault="00375B69" w:rsidP="00B8467B">
            <w:pPr>
              <w:pStyle w:val="Questiontext"/>
              <w:rPr>
                <w:b/>
              </w:rPr>
            </w:pPr>
          </w:p>
        </w:tc>
        <w:tc>
          <w:tcPr>
            <w:tcW w:w="721"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515AC4AF" w14:textId="632F617D" w:rsidR="00375B69" w:rsidRPr="001612C1" w:rsidRDefault="002A6497" w:rsidP="00375B69">
            <w:pPr>
              <w:pStyle w:val="Questiontext"/>
              <w:rPr>
                <w:b/>
              </w:rPr>
            </w:pPr>
            <w:r w:rsidRPr="001612C1">
              <w:rPr>
                <w:b/>
              </w:rPr>
              <w:t>1</w:t>
            </w:r>
            <w:r w:rsidR="00375B69" w:rsidRPr="001612C1">
              <w:rPr>
                <w:b/>
              </w:rPr>
              <w:t>c4</w:t>
            </w:r>
          </w:p>
        </w:tc>
        <w:tc>
          <w:tcPr>
            <w:tcW w:w="9370" w:type="dxa"/>
            <w:gridSpan w:val="11"/>
            <w:shd w:val="clear" w:color="auto" w:fill="auto"/>
          </w:tcPr>
          <w:p w14:paraId="223858F3" w14:textId="68ED6FD3" w:rsidR="00375B69" w:rsidRPr="000D1A63" w:rsidRDefault="00C93EF2" w:rsidP="00B8467B">
            <w:pPr>
              <w:pStyle w:val="Questiontext"/>
              <w:rPr>
                <w:rFonts w:eastAsia="Calibri"/>
              </w:rPr>
            </w:pPr>
            <w:r w:rsidRPr="00AF030B">
              <w:t>Please send us a copy of your waste recovery plan that complies with the guidance on waste recovery plans and permits. You can access this guidance via the guidance pages of our website.</w:t>
            </w:r>
          </w:p>
        </w:tc>
      </w:tr>
      <w:tr w:rsidR="0088103C" w:rsidRPr="007B7529" w14:paraId="6739780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FB54C75" w14:textId="3DF07239" w:rsidR="0088103C" w:rsidRPr="007B7529" w:rsidRDefault="0088103C" w:rsidP="0088103C">
            <w:pPr>
              <w:pStyle w:val="Questiontext"/>
            </w:pPr>
            <w:r>
              <w:rPr>
                <w:rFonts w:eastAsia="Calibri"/>
              </w:rPr>
              <w:t>Document reference</w:t>
            </w:r>
          </w:p>
        </w:tc>
        <w:sdt>
          <w:sdtPr>
            <w:rPr>
              <w:rStyle w:val="Responseboxtext"/>
            </w:rPr>
            <w:id w:val="178238375"/>
            <w:placeholder>
              <w:docPart w:val="F4D8D293A26C43C5830E9CACCA590818"/>
            </w:placeholder>
            <w:showingPlcHd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5942E9BD" w14:textId="77777777" w:rsidR="0088103C" w:rsidRPr="007B7529" w:rsidRDefault="0088103C" w:rsidP="0088103C">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770DCB34" w14:textId="77777777" w:rsidR="0088103C" w:rsidRPr="007B7529" w:rsidRDefault="0088103C" w:rsidP="0088103C">
            <w:pPr>
              <w:pStyle w:val="Questiontext"/>
            </w:pPr>
          </w:p>
        </w:tc>
      </w:tr>
      <w:tr w:rsidR="006D648A" w:rsidRPr="00244641" w14:paraId="43ED691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2"/>
            <w:shd w:val="clear" w:color="auto" w:fill="auto"/>
          </w:tcPr>
          <w:p w14:paraId="35D1927C" w14:textId="77777777" w:rsidR="006D648A" w:rsidRPr="00244641" w:rsidRDefault="006D648A" w:rsidP="00244641">
            <w:pPr>
              <w:pStyle w:val="Sectionheading"/>
            </w:pPr>
            <w:r w:rsidRPr="00244641">
              <w:rPr>
                <w:rFonts w:eastAsia="Calibri"/>
              </w:rPr>
              <w:t>2 Emissions to air, water and land</w:t>
            </w:r>
          </w:p>
        </w:tc>
      </w:tr>
      <w:tr w:rsidR="006D648A" w:rsidRPr="007C08F6" w14:paraId="3F74D5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2"/>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88103C" w:rsidRPr="007B7529" w14:paraId="257099DD"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2007AE3E" w14:textId="59B5C430" w:rsidR="0088103C" w:rsidRPr="007B7529" w:rsidRDefault="0088103C" w:rsidP="0088103C">
            <w:pPr>
              <w:pStyle w:val="Questiontext"/>
            </w:pPr>
            <w:r>
              <w:rPr>
                <w:rFonts w:eastAsia="Calibri"/>
              </w:rPr>
              <w:t>Document reference</w:t>
            </w:r>
          </w:p>
        </w:tc>
        <w:sdt>
          <w:sdtPr>
            <w:rPr>
              <w:rStyle w:val="Responseboxtext"/>
            </w:rPr>
            <w:id w:val="-69813037"/>
            <w:placeholder>
              <w:docPart w:val="5C65BE04A968441E9A52766DBC3AD8F6"/>
            </w:placeholde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1B43CEA" w14:textId="46F46782" w:rsidR="0088103C" w:rsidRPr="007B7529" w:rsidRDefault="00127F21" w:rsidP="00127F21">
                <w:pPr>
                  <w:pStyle w:val="Questiontext"/>
                </w:pPr>
                <w:r>
                  <w:rPr>
                    <w:rStyle w:val="Responseboxtext"/>
                  </w:rPr>
                  <w:t>Environmental Risk Assessment Folder 5</w:t>
                </w:r>
              </w:p>
            </w:tc>
          </w:sdtContent>
        </w:sdt>
        <w:tc>
          <w:tcPr>
            <w:tcW w:w="1854" w:type="dxa"/>
            <w:gridSpan w:val="3"/>
            <w:tcBorders>
              <w:left w:val="single" w:sz="4" w:space="0" w:color="auto"/>
            </w:tcBorders>
            <w:shd w:val="clear" w:color="auto" w:fill="auto"/>
          </w:tcPr>
          <w:p w14:paraId="5A91C648" w14:textId="77777777" w:rsidR="0088103C" w:rsidRPr="007B7529" w:rsidRDefault="0088103C" w:rsidP="0088103C">
            <w:pPr>
              <w:pStyle w:val="Questiontext"/>
            </w:pPr>
          </w:p>
        </w:tc>
      </w:tr>
      <w:tr w:rsidR="00086DA2" w:rsidRPr="003A523A" w14:paraId="216BE949"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0A47183C" w14:textId="77777777" w:rsidR="00086DA2" w:rsidRPr="003A523A" w:rsidRDefault="00086DA2" w:rsidP="00244516">
            <w:pPr>
              <w:pStyle w:val="Questiontext"/>
              <w:spacing w:before="60"/>
              <w:rPr>
                <w:sz w:val="2"/>
                <w:szCs w:val="2"/>
              </w:rPr>
            </w:pPr>
          </w:p>
        </w:tc>
        <w:tc>
          <w:tcPr>
            <w:tcW w:w="3968" w:type="dxa"/>
            <w:gridSpan w:val="2"/>
            <w:tcBorders>
              <w:top w:val="single" w:sz="4" w:space="0" w:color="auto"/>
            </w:tcBorders>
            <w:shd w:val="clear" w:color="auto" w:fill="auto"/>
            <w:vAlign w:val="center"/>
          </w:tcPr>
          <w:p w14:paraId="64797A35" w14:textId="77777777" w:rsidR="00086DA2" w:rsidRPr="003A523A" w:rsidRDefault="00086DA2" w:rsidP="00244516">
            <w:pPr>
              <w:pStyle w:val="Paragraph"/>
              <w:spacing w:before="60" w:after="60"/>
              <w:rPr>
                <w:rStyle w:val="Responseboxtext"/>
                <w:sz w:val="2"/>
                <w:szCs w:val="2"/>
              </w:rPr>
            </w:pPr>
          </w:p>
        </w:tc>
        <w:tc>
          <w:tcPr>
            <w:tcW w:w="1860" w:type="dxa"/>
            <w:gridSpan w:val="4"/>
            <w:shd w:val="clear" w:color="auto" w:fill="auto"/>
            <w:vAlign w:val="center"/>
          </w:tcPr>
          <w:p w14:paraId="23522541" w14:textId="77777777" w:rsidR="00086DA2" w:rsidRPr="003A523A" w:rsidRDefault="00086DA2" w:rsidP="00244516">
            <w:pPr>
              <w:spacing w:before="60" w:after="60"/>
              <w:rPr>
                <w:rFonts w:cs="Arial"/>
                <w:sz w:val="2"/>
                <w:szCs w:val="2"/>
              </w:rPr>
            </w:pPr>
          </w:p>
        </w:tc>
      </w:tr>
    </w:tbl>
    <w:p w14:paraId="163FFE2F" w14:textId="77777777" w:rsidR="000F6A6D" w:rsidRDefault="000F6A6D">
      <w:r>
        <w:rPr>
          <w:b/>
        </w:rPr>
        <w:br w:type="page"/>
      </w:r>
    </w:p>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63"/>
        <w:gridCol w:w="284"/>
        <w:gridCol w:w="992"/>
        <w:gridCol w:w="257"/>
        <w:gridCol w:w="14"/>
        <w:gridCol w:w="1430"/>
        <w:gridCol w:w="541"/>
        <w:gridCol w:w="170"/>
        <w:gridCol w:w="1132"/>
        <w:gridCol w:w="278"/>
        <w:gridCol w:w="431"/>
        <w:gridCol w:w="708"/>
        <w:gridCol w:w="1138"/>
      </w:tblGrid>
      <w:tr w:rsidR="006D648A" w:rsidRPr="00244641" w14:paraId="75E4D303" w14:textId="77777777" w:rsidTr="004E3B1D">
        <w:trPr>
          <w:trHeight w:val="464"/>
        </w:trPr>
        <w:tc>
          <w:tcPr>
            <w:tcW w:w="9938" w:type="dxa"/>
            <w:gridSpan w:val="13"/>
            <w:shd w:val="clear" w:color="auto" w:fill="auto"/>
          </w:tcPr>
          <w:p w14:paraId="234DACA4" w14:textId="189138E2" w:rsidR="006D648A" w:rsidRPr="00244641" w:rsidRDefault="006D648A" w:rsidP="006D648A">
            <w:pPr>
              <w:pStyle w:val="SubQuestion"/>
              <w:rPr>
                <w:rFonts w:eastAsia="Calibri"/>
                <w:sz w:val="18"/>
                <w:szCs w:val="18"/>
              </w:rPr>
            </w:pPr>
            <w:r w:rsidRPr="00244641">
              <w:rPr>
                <w:rFonts w:eastAsia="Calibri"/>
                <w:sz w:val="18"/>
                <w:szCs w:val="18"/>
              </w:rPr>
              <w:lastRenderedPageBreak/>
              <w:t>Table 2 – Emissions (releases)</w:t>
            </w:r>
          </w:p>
        </w:tc>
      </w:tr>
      <w:tr w:rsidR="007849C6" w:rsidRPr="00244641" w14:paraId="6D22DE08" w14:textId="77777777" w:rsidTr="004E3B1D">
        <w:trPr>
          <w:trHeight w:val="426"/>
        </w:trPr>
        <w:tc>
          <w:tcPr>
            <w:tcW w:w="3839" w:type="dxa"/>
            <w:gridSpan w:val="3"/>
            <w:shd w:val="clear" w:color="auto" w:fill="auto"/>
          </w:tcPr>
          <w:p w14:paraId="668013D9" w14:textId="31198FD1" w:rsidR="007849C6" w:rsidRPr="00244641" w:rsidRDefault="007849C6" w:rsidP="007849C6">
            <w:pPr>
              <w:pStyle w:val="Questiontext"/>
              <w:rPr>
                <w:rFonts w:eastAsia="Calibri"/>
                <w:b/>
                <w:sz w:val="18"/>
                <w:szCs w:val="18"/>
              </w:rPr>
            </w:pPr>
            <w:r w:rsidRPr="00244641">
              <w:rPr>
                <w:rFonts w:eastAsia="Calibri"/>
                <w:b/>
                <w:sz w:val="18"/>
                <w:szCs w:val="18"/>
              </w:rPr>
              <w:t>Waste operation name</w:t>
            </w:r>
          </w:p>
        </w:tc>
        <w:tc>
          <w:tcPr>
            <w:tcW w:w="6099" w:type="dxa"/>
            <w:gridSpan w:val="10"/>
            <w:shd w:val="clear" w:color="auto" w:fill="auto"/>
          </w:tcPr>
          <w:sdt>
            <w:sdtPr>
              <w:rPr>
                <w:sz w:val="18"/>
                <w:szCs w:val="18"/>
              </w:rPr>
              <w:id w:val="-993487113"/>
              <w:placeholder>
                <w:docPart w:val="241CC2EA9AA044F7A203126964973A88"/>
              </w:placeholder>
              <w:text/>
            </w:sdtPr>
            <w:sdtContent>
              <w:p w14:paraId="5A864C1D" w14:textId="0029C2B0" w:rsidR="007849C6" w:rsidRPr="00244641" w:rsidRDefault="00127F21" w:rsidP="00127F21">
                <w:pPr>
                  <w:pStyle w:val="Questiontext"/>
                  <w:rPr>
                    <w:rFonts w:eastAsia="Calibri"/>
                    <w:sz w:val="18"/>
                    <w:szCs w:val="18"/>
                  </w:rPr>
                </w:pPr>
                <w:r>
                  <w:rPr>
                    <w:sz w:val="18"/>
                    <w:szCs w:val="18"/>
                  </w:rPr>
                  <w:t>Oakenholt Household Waste Recycling CentreEnvironmental Risk Assessment Folder 5 and Supporting Statement Folder 4</w:t>
                </w:r>
              </w:p>
            </w:sdtContent>
          </w:sdt>
        </w:tc>
      </w:tr>
      <w:tr w:rsidR="006D648A" w:rsidRPr="00244641" w14:paraId="19A1E97A" w14:textId="77777777" w:rsidTr="004E3B1D">
        <w:trPr>
          <w:trHeight w:val="426"/>
        </w:trPr>
        <w:tc>
          <w:tcPr>
            <w:tcW w:w="9938" w:type="dxa"/>
            <w:gridSpan w:val="13"/>
            <w:shd w:val="clear" w:color="auto" w:fill="auto"/>
          </w:tcPr>
          <w:p w14:paraId="6DACCF84" w14:textId="77777777" w:rsidR="006D648A" w:rsidRPr="00244641" w:rsidRDefault="006D648A" w:rsidP="00B8467B">
            <w:pPr>
              <w:pStyle w:val="Questiontext"/>
              <w:rPr>
                <w:rFonts w:eastAsia="Calibri"/>
                <w:b/>
                <w:sz w:val="18"/>
                <w:szCs w:val="18"/>
              </w:rPr>
            </w:pPr>
            <w:r w:rsidRPr="00244641">
              <w:rPr>
                <w:rFonts w:eastAsia="Calibri"/>
                <w:b/>
                <w:sz w:val="18"/>
                <w:szCs w:val="18"/>
              </w:rPr>
              <w:t>Point source emissions to air</w:t>
            </w:r>
          </w:p>
        </w:tc>
      </w:tr>
      <w:tr w:rsidR="006D648A" w:rsidRPr="00244641" w14:paraId="7C5ACE02" w14:textId="77777777" w:rsidTr="004E3B1D">
        <w:trPr>
          <w:trHeight w:val="80"/>
        </w:trPr>
        <w:tc>
          <w:tcPr>
            <w:tcW w:w="3839" w:type="dxa"/>
            <w:gridSpan w:val="3"/>
            <w:tcBorders>
              <w:bottom w:val="double" w:sz="4" w:space="0" w:color="auto"/>
            </w:tcBorders>
            <w:shd w:val="clear" w:color="auto" w:fill="auto"/>
          </w:tcPr>
          <w:p w14:paraId="73869DCC" w14:textId="77777777" w:rsidR="006D648A" w:rsidRPr="00244641" w:rsidRDefault="006D648A" w:rsidP="00B8467B">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0E6088F5"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2872DD92"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9AAF737" w14:textId="77777777" w:rsidR="006D648A" w:rsidRPr="00244641" w:rsidRDefault="006D648A" w:rsidP="00B8467B">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0EDAD645" w14:textId="77777777" w:rsidR="006D648A" w:rsidRPr="00244641" w:rsidRDefault="006D648A" w:rsidP="00B8467B">
            <w:pPr>
              <w:pStyle w:val="Questiontext"/>
              <w:rPr>
                <w:rFonts w:eastAsia="Calibri"/>
                <w:sz w:val="18"/>
                <w:szCs w:val="18"/>
              </w:rPr>
            </w:pPr>
            <w:r w:rsidRPr="00244641">
              <w:rPr>
                <w:rFonts w:eastAsia="Calibri"/>
                <w:sz w:val="18"/>
                <w:szCs w:val="18"/>
              </w:rPr>
              <w:t>Unit</w:t>
            </w:r>
          </w:p>
        </w:tc>
      </w:tr>
      <w:tr w:rsidR="000F6A6D" w:rsidRPr="00244641" w14:paraId="27671056" w14:textId="77777777" w:rsidTr="004E3B1D">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D73C8F0F89D74EEB9A8C383AE976FA62"/>
              </w:placeholder>
              <w:showingPlcHdr/>
              <w:text/>
            </w:sdtPr>
            <w:sdtContent>
              <w:p w14:paraId="429E24BA" w14:textId="0C38E5A0"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top w:val="double" w:sz="4" w:space="0" w:color="auto"/>
            </w:tcBorders>
            <w:shd w:val="clear" w:color="auto" w:fill="auto"/>
          </w:tcPr>
          <w:sdt>
            <w:sdtPr>
              <w:rPr>
                <w:rStyle w:val="Responseboxtext"/>
                <w:sz w:val="18"/>
                <w:szCs w:val="18"/>
              </w:rPr>
              <w:id w:val="691422722"/>
              <w:placeholder>
                <w:docPart w:val="5B43C97F9DB64212AB0DBD7C94CB3946"/>
              </w:placeholder>
              <w:showingPlcHdr/>
              <w:text/>
            </w:sdtPr>
            <w:sdtContent>
              <w:p w14:paraId="47F3D31B" w14:textId="287F8FB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027742305"/>
              <w:placeholder>
                <w:docPart w:val="BE74B28DB2FF4A66B598A04A41FEA920"/>
              </w:placeholder>
              <w:showingPlcHdr/>
              <w:text/>
            </w:sdtPr>
            <w:sdtContent>
              <w:p w14:paraId="6FF67CFC" w14:textId="5CD9252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995796956"/>
              <w:placeholder>
                <w:docPart w:val="B32890B3BC0043D8B8A6C3C7306F9717"/>
              </w:placeholder>
              <w:showingPlcHdr/>
              <w:text/>
            </w:sdtPr>
            <w:sdtContent>
              <w:p w14:paraId="5E25C901" w14:textId="5B66A306"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896650739"/>
              <w:placeholder>
                <w:docPart w:val="E8112BB0CEC04B62B5E8FC139E8616EE"/>
              </w:placeholder>
              <w:showingPlcHdr/>
              <w:text/>
            </w:sdtPr>
            <w:sdtContent>
              <w:p w14:paraId="6A9D1622" w14:textId="0F6D330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3F434F4B" w14:textId="33FFD3B2" w:rsidTr="004E3B1D">
        <w:trPr>
          <w:trHeight w:val="74"/>
        </w:trPr>
        <w:tc>
          <w:tcPr>
            <w:tcW w:w="3839" w:type="dxa"/>
            <w:gridSpan w:val="3"/>
            <w:shd w:val="clear" w:color="auto" w:fill="auto"/>
          </w:tcPr>
          <w:sdt>
            <w:sdtPr>
              <w:rPr>
                <w:rStyle w:val="Responseboxtext"/>
                <w:sz w:val="18"/>
                <w:szCs w:val="18"/>
              </w:rPr>
              <w:id w:val="1736961271"/>
              <w:placeholder>
                <w:docPart w:val="A97934FE1065490093BBC8BE82F28A74"/>
              </w:placeholder>
              <w:showingPlcHdr/>
              <w:text/>
            </w:sdtPr>
            <w:sdtContent>
              <w:p w14:paraId="37EA81FE" w14:textId="1897096D"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457072596"/>
              <w:placeholder>
                <w:docPart w:val="905A6DD2D4264CE89EDAB3417B101182"/>
              </w:placeholder>
              <w:showingPlcHdr/>
              <w:text/>
            </w:sdtPr>
            <w:sdtContent>
              <w:p w14:paraId="3A89C371" w14:textId="1BCF7E8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381742520"/>
              <w:placeholder>
                <w:docPart w:val="85B336182C8A409F9C2E80589D954708"/>
              </w:placeholder>
              <w:showingPlcHdr/>
              <w:text/>
            </w:sdtPr>
            <w:sdtContent>
              <w:p w14:paraId="521B9B8B" w14:textId="09227F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616185811"/>
              <w:placeholder>
                <w:docPart w:val="D06CC8568E1148DF8EB6255718171ED5"/>
              </w:placeholder>
              <w:showingPlcHdr/>
              <w:text/>
            </w:sdtPr>
            <w:sdtContent>
              <w:p w14:paraId="082B0701" w14:textId="3B5305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331233"/>
              <w:placeholder>
                <w:docPart w:val="98E73DDD5C9F4F28A722FFEFDEAFDD28"/>
              </w:placeholder>
              <w:showingPlcHdr/>
              <w:text/>
            </w:sdtPr>
            <w:sdtContent>
              <w:p w14:paraId="75B86D3A" w14:textId="7C4E969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C75EFB" w14:textId="2FF647F9" w:rsidTr="004E3B1D">
        <w:trPr>
          <w:trHeight w:val="74"/>
        </w:trPr>
        <w:tc>
          <w:tcPr>
            <w:tcW w:w="3839" w:type="dxa"/>
            <w:gridSpan w:val="3"/>
            <w:shd w:val="clear" w:color="auto" w:fill="auto"/>
          </w:tcPr>
          <w:sdt>
            <w:sdtPr>
              <w:rPr>
                <w:rStyle w:val="Responseboxtext"/>
                <w:sz w:val="18"/>
                <w:szCs w:val="18"/>
              </w:rPr>
              <w:id w:val="-1295528566"/>
              <w:placeholder>
                <w:docPart w:val="FC659909761E423BB18D1B4A2401A3F7"/>
              </w:placeholder>
              <w:showingPlcHdr/>
              <w:text/>
            </w:sdtPr>
            <w:sdtContent>
              <w:p w14:paraId="59DB342A" w14:textId="3391FBC6"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981727037"/>
              <w:placeholder>
                <w:docPart w:val="278D3FBDB49F4EB7ACAD55462A7FB1A0"/>
              </w:placeholder>
              <w:showingPlcHdr/>
              <w:text/>
            </w:sdtPr>
            <w:sdtContent>
              <w:p w14:paraId="496D2618" w14:textId="585BE46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462651719"/>
              <w:placeholder>
                <w:docPart w:val="0DF0DD02001740AF8D723DFCFA0B5092"/>
              </w:placeholder>
              <w:showingPlcHdr/>
              <w:text/>
            </w:sdtPr>
            <w:sdtContent>
              <w:p w14:paraId="7B5B43B4" w14:textId="666B07F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689826992"/>
              <w:placeholder>
                <w:docPart w:val="F1EC57B113E9403CA577F9B3C8C411C6"/>
              </w:placeholder>
              <w:showingPlcHdr/>
              <w:text/>
            </w:sdtPr>
            <w:sdtContent>
              <w:p w14:paraId="77413A30" w14:textId="5B5AFD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59152063"/>
              <w:placeholder>
                <w:docPart w:val="6FAAC1344FEB4B928F16CE72493C7B5C"/>
              </w:placeholder>
              <w:showingPlcHdr/>
              <w:text/>
            </w:sdtPr>
            <w:sdtContent>
              <w:p w14:paraId="1C622F90" w14:textId="5FAED91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B56F93F" w14:textId="77777777" w:rsidTr="004E3B1D">
        <w:trPr>
          <w:trHeight w:val="74"/>
        </w:trPr>
        <w:tc>
          <w:tcPr>
            <w:tcW w:w="3839" w:type="dxa"/>
            <w:gridSpan w:val="3"/>
            <w:shd w:val="clear" w:color="auto" w:fill="auto"/>
          </w:tcPr>
          <w:sdt>
            <w:sdtPr>
              <w:rPr>
                <w:rStyle w:val="Responseboxtext"/>
                <w:sz w:val="18"/>
                <w:szCs w:val="18"/>
              </w:rPr>
              <w:id w:val="2060509256"/>
              <w:placeholder>
                <w:docPart w:val="8F763B8C18D24AB4BAD8B43B7DD357C6"/>
              </w:placeholder>
              <w:showingPlcHdr/>
              <w:text/>
            </w:sdtPr>
            <w:sdtContent>
              <w:p w14:paraId="1445C897" w14:textId="0C1EDE8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77182067"/>
              <w:placeholder>
                <w:docPart w:val="B80A45B18F594FE5B4C1D6B88F528BB7"/>
              </w:placeholder>
              <w:showingPlcHdr/>
              <w:text/>
            </w:sdtPr>
            <w:sdtContent>
              <w:p w14:paraId="542D0240" w14:textId="090FCCCE"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267286028"/>
              <w:placeholder>
                <w:docPart w:val="32C205125DA9416BAF846A3754A5095D"/>
              </w:placeholder>
              <w:showingPlcHdr/>
              <w:text/>
            </w:sdtPr>
            <w:sdtContent>
              <w:p w14:paraId="5DBC3055" w14:textId="03CF50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017223621"/>
              <w:placeholder>
                <w:docPart w:val="A4268189999C4B2CB9D48796CAE97FCA"/>
              </w:placeholder>
              <w:showingPlcHdr/>
              <w:text/>
            </w:sdtPr>
            <w:sdtContent>
              <w:p w14:paraId="179719FA" w14:textId="192047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455522873"/>
              <w:placeholder>
                <w:docPart w:val="0545C2D6103547B1A9B526017320B3A8"/>
              </w:placeholder>
              <w:showingPlcHdr/>
              <w:text/>
            </w:sdtPr>
            <w:sdtContent>
              <w:p w14:paraId="1ACC5148" w14:textId="67DD051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40CD08C0" w14:textId="77777777" w:rsidTr="004E3B1D">
        <w:trPr>
          <w:trHeight w:val="74"/>
        </w:trPr>
        <w:tc>
          <w:tcPr>
            <w:tcW w:w="9938" w:type="dxa"/>
            <w:gridSpan w:val="13"/>
            <w:shd w:val="clear" w:color="auto" w:fill="auto"/>
          </w:tcPr>
          <w:p w14:paraId="42A4A14E"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water (other than sewers)</w:t>
            </w:r>
          </w:p>
        </w:tc>
      </w:tr>
      <w:tr w:rsidR="000F6A6D" w:rsidRPr="00244641" w14:paraId="44C20EE2" w14:textId="77777777" w:rsidTr="004E3B1D">
        <w:trPr>
          <w:trHeight w:val="73"/>
        </w:trPr>
        <w:tc>
          <w:tcPr>
            <w:tcW w:w="3839" w:type="dxa"/>
            <w:gridSpan w:val="3"/>
            <w:tcBorders>
              <w:bottom w:val="double" w:sz="4" w:space="0" w:color="auto"/>
            </w:tcBorders>
            <w:shd w:val="clear" w:color="auto" w:fill="auto"/>
          </w:tcPr>
          <w:p w14:paraId="14D5784E"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5C7517E9"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13231BBD"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44EBF02F"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2A6A22B4"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244641" w:rsidRPr="00244641" w14:paraId="735C6473" w14:textId="77777777" w:rsidTr="004E3B1D">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D60DB8B6D840456A9709E3FBC9E6F0C2"/>
              </w:placeholder>
              <w:showingPlcHdr/>
              <w:text/>
            </w:sdtPr>
            <w:sdtContent>
              <w:p w14:paraId="63C1D67B" w14:textId="6B30266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top w:val="double" w:sz="4" w:space="0" w:color="auto"/>
            </w:tcBorders>
            <w:shd w:val="clear" w:color="auto" w:fill="auto"/>
          </w:tcPr>
          <w:sdt>
            <w:sdtPr>
              <w:rPr>
                <w:rStyle w:val="Responseboxtext"/>
                <w:sz w:val="18"/>
                <w:szCs w:val="18"/>
              </w:rPr>
              <w:id w:val="1332018773"/>
              <w:placeholder>
                <w:docPart w:val="42A6303A02FA412EBCDD73A921D79DFF"/>
              </w:placeholder>
              <w:showingPlcHdr/>
              <w:text/>
            </w:sdtPr>
            <w:sdtContent>
              <w:p w14:paraId="1E4E197B" w14:textId="1410EEC4"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827509443"/>
              <w:placeholder>
                <w:docPart w:val="A17C161F2B924FCA96EED8348FF037D0"/>
              </w:placeholder>
              <w:showingPlcHdr/>
              <w:text/>
            </w:sdtPr>
            <w:sdtContent>
              <w:p w14:paraId="353453A2" w14:textId="606CC2F1"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2018454023"/>
              <w:placeholder>
                <w:docPart w:val="D70880EDAC664A029783703CAC87B108"/>
              </w:placeholder>
              <w:showingPlcHdr/>
              <w:text/>
            </w:sdtPr>
            <w:sdtContent>
              <w:p w14:paraId="3379406C" w14:textId="09FD41E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73068610"/>
              <w:placeholder>
                <w:docPart w:val="A757ECD38AE24B348697018246D82B60"/>
              </w:placeholder>
              <w:showingPlcHdr/>
              <w:text/>
            </w:sdtPr>
            <w:sdtContent>
              <w:p w14:paraId="4DA94F84" w14:textId="1A1AC1B4"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48C4F7B8" w14:textId="77777777" w:rsidTr="004E3B1D">
        <w:trPr>
          <w:trHeight w:val="72"/>
        </w:trPr>
        <w:tc>
          <w:tcPr>
            <w:tcW w:w="3839" w:type="dxa"/>
            <w:gridSpan w:val="3"/>
            <w:shd w:val="clear" w:color="auto" w:fill="auto"/>
          </w:tcPr>
          <w:sdt>
            <w:sdtPr>
              <w:rPr>
                <w:rStyle w:val="Responseboxtext"/>
                <w:sz w:val="18"/>
                <w:szCs w:val="18"/>
              </w:rPr>
              <w:id w:val="-1643728899"/>
              <w:placeholder>
                <w:docPart w:val="88B3D1780F274BD79B9BFE64379E0DF8"/>
              </w:placeholder>
              <w:showingPlcHdr/>
              <w:text/>
            </w:sdtPr>
            <w:sdtContent>
              <w:p w14:paraId="3A868664" w14:textId="11EDE5F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784776088"/>
              <w:placeholder>
                <w:docPart w:val="36CC179592DA45D6845EDEF0973C4754"/>
              </w:placeholder>
              <w:showingPlcHdr/>
              <w:text/>
            </w:sdtPr>
            <w:sdtContent>
              <w:p w14:paraId="55DE727C" w14:textId="14E42B68"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12530597"/>
              <w:placeholder>
                <w:docPart w:val="202BFDBEBC424E68A519E954385E8AED"/>
              </w:placeholder>
              <w:showingPlcHdr/>
              <w:text/>
            </w:sdtPr>
            <w:sdtContent>
              <w:p w14:paraId="51DAD5D0" w14:textId="7AF1AF33"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795132436"/>
              <w:placeholder>
                <w:docPart w:val="C1A178C9639F4D138C9D9A6F201DBB03"/>
              </w:placeholder>
              <w:showingPlcHdr/>
              <w:text/>
            </w:sdtPr>
            <w:sdtContent>
              <w:p w14:paraId="53497370" w14:textId="3D6DF221"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94601608"/>
              <w:placeholder>
                <w:docPart w:val="ACB0D81BA27E4E1EBD793214B1CD65C2"/>
              </w:placeholder>
              <w:showingPlcHdr/>
              <w:text/>
            </w:sdtPr>
            <w:sdtContent>
              <w:p w14:paraId="43DE7896" w14:textId="040BFA5F"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5F8E4406" w14:textId="77777777" w:rsidTr="004E3B1D">
        <w:trPr>
          <w:trHeight w:val="72"/>
        </w:trPr>
        <w:tc>
          <w:tcPr>
            <w:tcW w:w="3839" w:type="dxa"/>
            <w:gridSpan w:val="3"/>
            <w:shd w:val="clear" w:color="auto" w:fill="auto"/>
          </w:tcPr>
          <w:sdt>
            <w:sdtPr>
              <w:rPr>
                <w:rStyle w:val="Responseboxtext"/>
                <w:sz w:val="18"/>
                <w:szCs w:val="18"/>
              </w:rPr>
              <w:id w:val="-752735470"/>
              <w:placeholder>
                <w:docPart w:val="AB37DA5B621A4BE6A5BD9EF1A770217C"/>
              </w:placeholder>
              <w:showingPlcHdr/>
              <w:text/>
            </w:sdtPr>
            <w:sdtContent>
              <w:p w14:paraId="476036E5" w14:textId="77ECAEE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438990127"/>
              <w:placeholder>
                <w:docPart w:val="557270B486B3439BB49484A9CB3D54A5"/>
              </w:placeholder>
              <w:showingPlcHdr/>
              <w:text/>
            </w:sdtPr>
            <w:sdtContent>
              <w:p w14:paraId="5126BBFE" w14:textId="7242453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427270006"/>
              <w:placeholder>
                <w:docPart w:val="2E226CC2604E49458A6584DC4345E262"/>
              </w:placeholder>
              <w:showingPlcHdr/>
              <w:text/>
            </w:sdtPr>
            <w:sdtContent>
              <w:p w14:paraId="5606E014" w14:textId="45CE7D2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5088611"/>
              <w:placeholder>
                <w:docPart w:val="F68756099A2048069714F57D118F5A9B"/>
              </w:placeholder>
              <w:showingPlcHdr/>
              <w:text/>
            </w:sdtPr>
            <w:sdtContent>
              <w:p w14:paraId="60CF532E" w14:textId="019C436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530374532"/>
              <w:placeholder>
                <w:docPart w:val="BA1406BDA6FD4D02898BF382E88FC4E1"/>
              </w:placeholder>
              <w:showingPlcHdr/>
              <w:text/>
            </w:sdtPr>
            <w:sdtContent>
              <w:p w14:paraId="0CB6E57A" w14:textId="4464DAEA"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69842853" w14:textId="77777777" w:rsidTr="004E3B1D">
        <w:trPr>
          <w:trHeight w:val="72"/>
        </w:trPr>
        <w:tc>
          <w:tcPr>
            <w:tcW w:w="3839" w:type="dxa"/>
            <w:gridSpan w:val="3"/>
            <w:shd w:val="clear" w:color="auto" w:fill="auto"/>
          </w:tcPr>
          <w:sdt>
            <w:sdtPr>
              <w:rPr>
                <w:rStyle w:val="Responseboxtext"/>
                <w:sz w:val="18"/>
                <w:szCs w:val="18"/>
              </w:rPr>
              <w:id w:val="477416077"/>
              <w:placeholder>
                <w:docPart w:val="A41DDD1537724415BE6E320E63F7B548"/>
              </w:placeholder>
              <w:showingPlcHdr/>
              <w:text/>
            </w:sdtPr>
            <w:sdtContent>
              <w:p w14:paraId="6FD477B0" w14:textId="345317C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2086984981"/>
              <w:placeholder>
                <w:docPart w:val="C5F720A52B9E4607943C5C1D75463DA2"/>
              </w:placeholder>
              <w:showingPlcHdr/>
              <w:text/>
            </w:sdtPr>
            <w:sdtContent>
              <w:p w14:paraId="45008F27" w14:textId="771A8315"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660146144"/>
              <w:placeholder>
                <w:docPart w:val="DF80FB45AD90448BAE72807FD24C376F"/>
              </w:placeholder>
              <w:showingPlcHdr/>
              <w:text/>
            </w:sdtPr>
            <w:sdtContent>
              <w:p w14:paraId="41809A84" w14:textId="61AADC4D"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01906263"/>
              <w:placeholder>
                <w:docPart w:val="9AC54CD3A83348D98E1AD24ED533C4DE"/>
              </w:placeholder>
              <w:showingPlcHdr/>
              <w:text/>
            </w:sdtPr>
            <w:sdtContent>
              <w:p w14:paraId="7DB4A180" w14:textId="71024F89"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612473560"/>
              <w:placeholder>
                <w:docPart w:val="521507437B974670AF6FAB769BD52AF4"/>
              </w:placeholder>
              <w:showingPlcHdr/>
              <w:text/>
            </w:sdtPr>
            <w:sdtContent>
              <w:p w14:paraId="15A4ACC1" w14:textId="0CAA0D1D"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0F6A6D" w:rsidRPr="00244641" w14:paraId="7A5802D8" w14:textId="77777777" w:rsidTr="004E3B1D">
        <w:trPr>
          <w:trHeight w:val="72"/>
        </w:trPr>
        <w:tc>
          <w:tcPr>
            <w:tcW w:w="9938" w:type="dxa"/>
            <w:gridSpan w:val="13"/>
            <w:shd w:val="clear" w:color="auto" w:fill="auto"/>
          </w:tcPr>
          <w:p w14:paraId="0E0BEB8C"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0F6A6D" w:rsidRPr="00244641" w14:paraId="5CD8CEC2" w14:textId="77777777" w:rsidTr="004E3B1D">
        <w:trPr>
          <w:trHeight w:val="73"/>
        </w:trPr>
        <w:tc>
          <w:tcPr>
            <w:tcW w:w="3839" w:type="dxa"/>
            <w:gridSpan w:val="3"/>
            <w:tcBorders>
              <w:bottom w:val="double" w:sz="4" w:space="0" w:color="auto"/>
            </w:tcBorders>
            <w:shd w:val="clear" w:color="auto" w:fill="auto"/>
          </w:tcPr>
          <w:p w14:paraId="1D720006"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39779ADB"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3C7C91A2"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11EBD809"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1FCB7F21"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3C8158D7" w14:textId="77777777" w:rsidTr="004E3B1D">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56509A266DE14997BC825A79E5029697"/>
              </w:placeholder>
              <w:showingPlcHdr/>
              <w:text/>
            </w:sdtPr>
            <w:sdtContent>
              <w:p w14:paraId="0480C40B" w14:textId="025CB4F4"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top w:val="double" w:sz="4" w:space="0" w:color="auto"/>
            </w:tcBorders>
            <w:shd w:val="clear" w:color="auto" w:fill="auto"/>
          </w:tcPr>
          <w:sdt>
            <w:sdtPr>
              <w:rPr>
                <w:rStyle w:val="Responseboxtext"/>
                <w:sz w:val="18"/>
                <w:szCs w:val="18"/>
              </w:rPr>
              <w:id w:val="-336617776"/>
              <w:placeholder>
                <w:docPart w:val="50CA8B33C18B4580BABF7F43FEC8DECA"/>
              </w:placeholder>
              <w:showingPlcHdr/>
              <w:text/>
            </w:sdtPr>
            <w:sdtContent>
              <w:p w14:paraId="5AED8C1F" w14:textId="07BAAE7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145658506"/>
              <w:placeholder>
                <w:docPart w:val="FF9AE82F4F9D412D988BA4C4456A1FAC"/>
              </w:placeholder>
              <w:showingPlcHdr/>
              <w:text/>
            </w:sdtPr>
            <w:sdtContent>
              <w:p w14:paraId="66256EF4" w14:textId="7CFC090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837766682"/>
              <w:placeholder>
                <w:docPart w:val="57AB208B6E764F66AE7FC080EFD1F06E"/>
              </w:placeholder>
              <w:showingPlcHdr/>
              <w:text/>
            </w:sdtPr>
            <w:sdtContent>
              <w:p w14:paraId="451E83D9" w14:textId="10DD1516"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93147939"/>
              <w:placeholder>
                <w:docPart w:val="C9F5C54DAD1A47029963D4DF17A9244C"/>
              </w:placeholder>
              <w:showingPlcHdr/>
              <w:text/>
            </w:sdtPr>
            <w:sdtContent>
              <w:p w14:paraId="3EB4E350" w14:textId="0FD38D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629ACA39" w14:textId="77777777" w:rsidTr="004E3B1D">
        <w:trPr>
          <w:trHeight w:val="72"/>
        </w:trPr>
        <w:tc>
          <w:tcPr>
            <w:tcW w:w="3839" w:type="dxa"/>
            <w:gridSpan w:val="3"/>
            <w:shd w:val="clear" w:color="auto" w:fill="auto"/>
            <w:vAlign w:val="center"/>
          </w:tcPr>
          <w:sdt>
            <w:sdtPr>
              <w:rPr>
                <w:rStyle w:val="Responseboxtext"/>
                <w:sz w:val="18"/>
                <w:szCs w:val="18"/>
              </w:rPr>
              <w:id w:val="-388119449"/>
              <w:placeholder>
                <w:docPart w:val="4D385051432E430DB3F8C69699863F1D"/>
              </w:placeholder>
              <w:showingPlcHdr/>
              <w:text/>
            </w:sdtPr>
            <w:sdtContent>
              <w:p w14:paraId="493A15B5" w14:textId="316C237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3250869"/>
              <w:placeholder>
                <w:docPart w:val="9723B25ABF8C49F1A77B7479271BB708"/>
              </w:placeholder>
              <w:showingPlcHdr/>
              <w:text/>
            </w:sdtPr>
            <w:sdtContent>
              <w:p w14:paraId="545FA648" w14:textId="51F511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347996484"/>
              <w:placeholder>
                <w:docPart w:val="D63764C8340D4DB8B029431CC9281F93"/>
              </w:placeholder>
              <w:showingPlcHdr/>
              <w:text/>
            </w:sdtPr>
            <w:sdtContent>
              <w:p w14:paraId="747AF6B6" w14:textId="67A3ED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67548800"/>
              <w:placeholder>
                <w:docPart w:val="949FA0DB8CC34925B3BCA2F24EAC0984"/>
              </w:placeholder>
              <w:showingPlcHdr/>
              <w:text/>
            </w:sdtPr>
            <w:sdtContent>
              <w:p w14:paraId="2C57AD2A" w14:textId="59E70A5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33313467"/>
              <w:placeholder>
                <w:docPart w:val="41C991429F1742E3A1D923394930031C"/>
              </w:placeholder>
              <w:showingPlcHdr/>
              <w:text/>
            </w:sdtPr>
            <w:sdtContent>
              <w:p w14:paraId="3A9AE047" w14:textId="38FF8C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831E523" w14:textId="77777777" w:rsidTr="004E3B1D">
        <w:trPr>
          <w:trHeight w:val="72"/>
        </w:trPr>
        <w:tc>
          <w:tcPr>
            <w:tcW w:w="3839" w:type="dxa"/>
            <w:gridSpan w:val="3"/>
            <w:shd w:val="clear" w:color="auto" w:fill="auto"/>
            <w:vAlign w:val="center"/>
          </w:tcPr>
          <w:sdt>
            <w:sdtPr>
              <w:rPr>
                <w:rStyle w:val="Responseboxtext"/>
                <w:sz w:val="18"/>
                <w:szCs w:val="18"/>
              </w:rPr>
              <w:id w:val="282389316"/>
              <w:placeholder>
                <w:docPart w:val="3AFC6BD9D1974C09BA0DF9934B455A99"/>
              </w:placeholder>
              <w:showingPlcHdr/>
              <w:text/>
            </w:sdtPr>
            <w:sdtContent>
              <w:p w14:paraId="674CE304" w14:textId="03A5AEE7"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364989322"/>
              <w:placeholder>
                <w:docPart w:val="D6F3DEE5DCE145958EC0938F662469F8"/>
              </w:placeholder>
              <w:showingPlcHdr/>
              <w:text/>
            </w:sdtPr>
            <w:sdtContent>
              <w:p w14:paraId="0BAE0964" w14:textId="448ACB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20703911"/>
              <w:placeholder>
                <w:docPart w:val="CF2DEED8B29D4294997DABB412EB002C"/>
              </w:placeholder>
              <w:showingPlcHdr/>
              <w:text/>
            </w:sdtPr>
            <w:sdtContent>
              <w:p w14:paraId="2EAAFB40" w14:textId="1CD393D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89052092"/>
              <w:placeholder>
                <w:docPart w:val="092389EDF07F407CBE51EDBB8A8C7F90"/>
              </w:placeholder>
              <w:showingPlcHdr/>
              <w:text/>
            </w:sdtPr>
            <w:sdtContent>
              <w:p w14:paraId="70758962" w14:textId="125E8BD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347330285"/>
              <w:placeholder>
                <w:docPart w:val="27E791C886904183A3034A7E37C8E6C7"/>
              </w:placeholder>
              <w:showingPlcHdr/>
              <w:text/>
            </w:sdtPr>
            <w:sdtContent>
              <w:p w14:paraId="68246B36" w14:textId="7E98C1F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379E4C" w14:textId="77777777" w:rsidTr="004E3B1D">
        <w:trPr>
          <w:trHeight w:val="72"/>
        </w:trPr>
        <w:tc>
          <w:tcPr>
            <w:tcW w:w="3839" w:type="dxa"/>
            <w:gridSpan w:val="3"/>
            <w:shd w:val="clear" w:color="auto" w:fill="auto"/>
            <w:vAlign w:val="center"/>
          </w:tcPr>
          <w:sdt>
            <w:sdtPr>
              <w:rPr>
                <w:rStyle w:val="Responseboxtext"/>
                <w:sz w:val="18"/>
                <w:szCs w:val="18"/>
              </w:rPr>
              <w:id w:val="-1954699054"/>
              <w:placeholder>
                <w:docPart w:val="D6E58C82E6EC4DC38ED011C84145E8D2"/>
              </w:placeholder>
              <w:showingPlcHdr/>
              <w:text/>
            </w:sdtPr>
            <w:sdtContent>
              <w:p w14:paraId="0D30467C" w14:textId="3F2BD4A0"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21715287"/>
              <w:placeholder>
                <w:docPart w:val="34F108ABD4F74811AF586C103B542071"/>
              </w:placeholder>
              <w:showingPlcHdr/>
              <w:text/>
            </w:sdtPr>
            <w:sdtContent>
              <w:p w14:paraId="100CC390" w14:textId="1E47DA64"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909149700"/>
              <w:placeholder>
                <w:docPart w:val="8262EE857DE1462AAE0487753FE3734B"/>
              </w:placeholder>
              <w:showingPlcHdr/>
              <w:text/>
            </w:sdtPr>
            <w:sdtContent>
              <w:p w14:paraId="54B72DD9" w14:textId="0498A1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8419939"/>
              <w:placeholder>
                <w:docPart w:val="BFDD61B50C334493A6ABBB1640047599"/>
              </w:placeholder>
              <w:showingPlcHdr/>
              <w:text/>
            </w:sdtPr>
            <w:sdtContent>
              <w:p w14:paraId="1266C310" w14:textId="6FFB227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128847925"/>
              <w:placeholder>
                <w:docPart w:val="C2FFA00AD90F4B89838D36CF2D734C8A"/>
              </w:placeholder>
              <w:showingPlcHdr/>
              <w:text/>
            </w:sdtPr>
            <w:sdtContent>
              <w:p w14:paraId="0B55FF81" w14:textId="14B27F3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5165635" w14:textId="77777777" w:rsidTr="004E3B1D">
        <w:trPr>
          <w:trHeight w:val="72"/>
        </w:trPr>
        <w:tc>
          <w:tcPr>
            <w:tcW w:w="9938" w:type="dxa"/>
            <w:gridSpan w:val="13"/>
            <w:shd w:val="clear" w:color="auto" w:fill="auto"/>
          </w:tcPr>
          <w:p w14:paraId="59C0D0C7"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land</w:t>
            </w:r>
          </w:p>
        </w:tc>
      </w:tr>
      <w:tr w:rsidR="000F6A6D" w:rsidRPr="00244641" w14:paraId="31B9D452" w14:textId="77777777" w:rsidTr="004E3B1D">
        <w:trPr>
          <w:trHeight w:val="72"/>
        </w:trPr>
        <w:tc>
          <w:tcPr>
            <w:tcW w:w="3839" w:type="dxa"/>
            <w:gridSpan w:val="3"/>
            <w:tcBorders>
              <w:bottom w:val="double" w:sz="4" w:space="0" w:color="auto"/>
            </w:tcBorders>
            <w:shd w:val="clear" w:color="auto" w:fill="auto"/>
          </w:tcPr>
          <w:p w14:paraId="54F60904"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7DC4CF84"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0259FED5"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191D8DE"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63398BEC"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48DA49EC" w14:textId="77777777" w:rsidTr="004E3B1D">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316437A0E7944E8EA3913FB8374CA743"/>
              </w:placeholder>
              <w:showingPlcHdr/>
              <w:text/>
            </w:sdtPr>
            <w:sdtContent>
              <w:p w14:paraId="411323BB" w14:textId="3AF74021"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top w:val="double" w:sz="4" w:space="0" w:color="auto"/>
            </w:tcBorders>
            <w:shd w:val="clear" w:color="auto" w:fill="auto"/>
          </w:tcPr>
          <w:sdt>
            <w:sdtPr>
              <w:rPr>
                <w:rStyle w:val="Responseboxtext"/>
                <w:sz w:val="18"/>
                <w:szCs w:val="18"/>
              </w:rPr>
              <w:id w:val="1977643854"/>
              <w:placeholder>
                <w:docPart w:val="CC398ECF04854148B37125E9E2AFB9B9"/>
              </w:placeholder>
              <w:showingPlcHdr/>
              <w:text/>
            </w:sdtPr>
            <w:sdtContent>
              <w:p w14:paraId="164EA3E3" w14:textId="1DC02B6B"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149572109"/>
              <w:placeholder>
                <w:docPart w:val="213BB4FB54A9405A8B1006687EFF1CFA"/>
              </w:placeholder>
              <w:showingPlcHdr/>
              <w:text/>
            </w:sdtPr>
            <w:sdtContent>
              <w:p w14:paraId="61F204F8" w14:textId="165F014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564688065"/>
              <w:placeholder>
                <w:docPart w:val="9AE2C41111584CBCBF00D11BD5102458"/>
              </w:placeholder>
              <w:showingPlcHdr/>
              <w:text/>
            </w:sdtPr>
            <w:sdtContent>
              <w:p w14:paraId="1CB57F34" w14:textId="35F5EB8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445464774"/>
              <w:placeholder>
                <w:docPart w:val="2D75E84BAB234DF99707B708900EE6AE"/>
              </w:placeholder>
              <w:showingPlcHdr/>
              <w:text/>
            </w:sdtPr>
            <w:sdtContent>
              <w:p w14:paraId="79DDB0F3" w14:textId="085BBA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527C3A" w14:textId="77777777" w:rsidTr="004E3B1D">
        <w:trPr>
          <w:trHeight w:val="69"/>
        </w:trPr>
        <w:tc>
          <w:tcPr>
            <w:tcW w:w="3839" w:type="dxa"/>
            <w:gridSpan w:val="3"/>
            <w:shd w:val="clear" w:color="auto" w:fill="auto"/>
            <w:vAlign w:val="center"/>
          </w:tcPr>
          <w:sdt>
            <w:sdtPr>
              <w:rPr>
                <w:rStyle w:val="Responseboxtext"/>
                <w:sz w:val="18"/>
                <w:szCs w:val="18"/>
              </w:rPr>
              <w:id w:val="1900467981"/>
              <w:placeholder>
                <w:docPart w:val="03CF753B433E42398C40E6A0FF797295"/>
              </w:placeholder>
              <w:showingPlcHdr/>
              <w:text/>
            </w:sdtPr>
            <w:sdtContent>
              <w:p w14:paraId="7952AF15" w14:textId="64CFC428"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69810355"/>
              <w:placeholder>
                <w:docPart w:val="57FB3B95E08A428F8998B58874D7BD11"/>
              </w:placeholder>
              <w:showingPlcHdr/>
              <w:text/>
            </w:sdtPr>
            <w:sdtContent>
              <w:p w14:paraId="7413BC5A" w14:textId="7B5B201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150367138"/>
              <w:placeholder>
                <w:docPart w:val="E5E86F3EAC924641974F80670B75B0BD"/>
              </w:placeholder>
              <w:showingPlcHdr/>
              <w:text/>
            </w:sdtPr>
            <w:sdtContent>
              <w:p w14:paraId="342DAF20" w14:textId="7932FE1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488772166"/>
              <w:placeholder>
                <w:docPart w:val="C2FD369C91D24B469C9C2EDA47B72989"/>
              </w:placeholder>
              <w:showingPlcHdr/>
              <w:text/>
            </w:sdtPr>
            <w:sdtContent>
              <w:p w14:paraId="57A41DCA" w14:textId="753AE27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990329041"/>
              <w:placeholder>
                <w:docPart w:val="F2DF95ECEE46438C91A2A885755BC81F"/>
              </w:placeholder>
              <w:showingPlcHdr/>
              <w:text/>
            </w:sdtPr>
            <w:sdtContent>
              <w:p w14:paraId="4E17ACF1" w14:textId="66ADB02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1B2F305"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EF76188C11F842BA9767FC9328BE5926"/>
              </w:placeholder>
              <w:showingPlcHdr/>
              <w:text/>
            </w:sdtPr>
            <w:sdtContent>
              <w:p w14:paraId="6074C5BD" w14:textId="574317DA"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305441398"/>
              <w:placeholder>
                <w:docPart w:val="9C7CEDBEF72442AA84366806B5F98FDA"/>
              </w:placeholder>
              <w:showingPlcHdr/>
              <w:text/>
            </w:sdtPr>
            <w:sdtContent>
              <w:p w14:paraId="7AD2C97C" w14:textId="66C1EFC8"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342695804"/>
              <w:placeholder>
                <w:docPart w:val="3EC2D3EAA2004082A6BFFA487F85BD82"/>
              </w:placeholder>
              <w:showingPlcHdr/>
              <w:text/>
            </w:sdtPr>
            <w:sdtContent>
              <w:p w14:paraId="0388947C" w14:textId="0D9B4FE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1201937203"/>
              <w:placeholder>
                <w:docPart w:val="B12F21744AA04510ACF5167A64A13618"/>
              </w:placeholder>
              <w:showingPlcHdr/>
              <w:text/>
            </w:sdtPr>
            <w:sdtContent>
              <w:p w14:paraId="29B50508" w14:textId="01FA302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824322579"/>
              <w:placeholder>
                <w:docPart w:val="8B5E88ADD2104D718C71EF73AC8084CF"/>
              </w:placeholder>
              <w:showingPlcHdr/>
              <w:text/>
            </w:sdtPr>
            <w:sdtContent>
              <w:p w14:paraId="208ECF49" w14:textId="2E1B291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BC4F0E9"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8A2CEFC5526043A796B6B1F781E11440"/>
              </w:placeholder>
              <w:showingPlcHdr/>
              <w:text/>
            </w:sdtPr>
            <w:sdtContent>
              <w:p w14:paraId="6921D5F0" w14:textId="6C4E2E32"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2045938391"/>
              <w:placeholder>
                <w:docPart w:val="B11425E62A804D8C9B3F7775D236E355"/>
              </w:placeholder>
              <w:showingPlcHdr/>
              <w:text/>
            </w:sdtPr>
            <w:sdtContent>
              <w:p w14:paraId="52195132" w14:textId="61CCD3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451387868"/>
              <w:placeholder>
                <w:docPart w:val="56E3218F1B0445D08D8BCED88B73F7C6"/>
              </w:placeholder>
              <w:showingPlcHdr/>
              <w:text/>
            </w:sdtPr>
            <w:sdtContent>
              <w:p w14:paraId="304CD26B" w14:textId="3E40906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815639778"/>
              <w:placeholder>
                <w:docPart w:val="BC54EC61E0F249A4884E49B426310317"/>
              </w:placeholder>
              <w:showingPlcHdr/>
              <w:text/>
            </w:sdtPr>
            <w:sdtContent>
              <w:p w14:paraId="0E3111E4" w14:textId="7E9259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487992897"/>
              <w:placeholder>
                <w:docPart w:val="2091084D1A744609A9591683B3167373"/>
              </w:placeholder>
              <w:showingPlcHdr/>
              <w:text/>
            </w:sdtPr>
            <w:sdtContent>
              <w:p w14:paraId="0B880217" w14:textId="5A2A883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1A6961" w14:paraId="13F180FA" w14:textId="77777777" w:rsidTr="004E3B1D">
        <w:trPr>
          <w:trHeight w:val="20"/>
        </w:trPr>
        <w:tc>
          <w:tcPr>
            <w:tcW w:w="9938" w:type="dxa"/>
            <w:gridSpan w:val="13"/>
            <w:tcBorders>
              <w:top w:val="single" w:sz="4" w:space="0" w:color="auto"/>
              <w:left w:val="nil"/>
              <w:bottom w:val="nil"/>
              <w:right w:val="nil"/>
            </w:tcBorders>
            <w:shd w:val="clear" w:color="auto" w:fill="auto"/>
          </w:tcPr>
          <w:p w14:paraId="13F180F9" w14:textId="77777777" w:rsidR="000F6A6D" w:rsidRDefault="000F6A6D" w:rsidP="000F6A6D">
            <w:pPr>
              <w:pStyle w:val="Sectionheading"/>
              <w:spacing w:before="240"/>
              <w:rPr>
                <w:rFonts w:eastAsia="Calibri"/>
                <w:szCs w:val="22"/>
                <w:lang w:eastAsia="en-GB"/>
              </w:rPr>
            </w:pPr>
            <w:r>
              <w:rPr>
                <w:rFonts w:eastAsia="Calibri"/>
                <w:lang w:eastAsia="en-GB"/>
              </w:rPr>
              <w:t>3 Operating techniques</w:t>
            </w:r>
          </w:p>
        </w:tc>
      </w:tr>
      <w:tr w:rsidR="000F6A6D" w:rsidRPr="008E4840" w14:paraId="13F180FC" w14:textId="77777777" w:rsidTr="004E3B1D">
        <w:trPr>
          <w:trHeight w:val="20"/>
        </w:trPr>
        <w:tc>
          <w:tcPr>
            <w:tcW w:w="9938" w:type="dxa"/>
            <w:gridSpan w:val="13"/>
            <w:tcBorders>
              <w:top w:val="nil"/>
              <w:left w:val="nil"/>
              <w:bottom w:val="nil"/>
              <w:right w:val="nil"/>
            </w:tcBorders>
            <w:shd w:val="clear" w:color="auto" w:fill="auto"/>
          </w:tcPr>
          <w:p w14:paraId="13F180FB" w14:textId="77777777" w:rsidR="000F6A6D" w:rsidRPr="008E4840" w:rsidRDefault="000F6A6D" w:rsidP="000F6A6D">
            <w:pPr>
              <w:pStyle w:val="SubQuestion"/>
              <w:rPr>
                <w:rFonts w:eastAsia="Calibri"/>
              </w:rPr>
            </w:pPr>
            <w:r w:rsidRPr="008E4840">
              <w:rPr>
                <w:rFonts w:eastAsia="Calibri"/>
              </w:rPr>
              <w:t>3a Technical standards</w:t>
            </w:r>
          </w:p>
        </w:tc>
      </w:tr>
      <w:tr w:rsidR="000F6A6D" w:rsidRPr="001A6961" w14:paraId="13F18103" w14:textId="77777777" w:rsidTr="004E3B1D">
        <w:trPr>
          <w:trHeight w:val="20"/>
        </w:trPr>
        <w:tc>
          <w:tcPr>
            <w:tcW w:w="9938" w:type="dxa"/>
            <w:gridSpan w:val="13"/>
            <w:tcBorders>
              <w:top w:val="nil"/>
              <w:left w:val="nil"/>
              <w:bottom w:val="nil"/>
              <w:right w:val="nil"/>
            </w:tcBorders>
            <w:shd w:val="clear" w:color="auto" w:fill="auto"/>
          </w:tcPr>
          <w:p w14:paraId="13F180FD" w14:textId="62C7444B" w:rsidR="000F6A6D" w:rsidRDefault="000F6A6D" w:rsidP="000F6A6D">
            <w:pPr>
              <w:pStyle w:val="Questiontext"/>
              <w:rPr>
                <w:rFonts w:eastAsia="Calibri"/>
                <w:lang w:eastAsia="en-GB"/>
              </w:rPr>
            </w:pPr>
            <w:r>
              <w:rPr>
                <w:rFonts w:eastAsia="Calibri"/>
                <w:lang w:eastAsia="en-GB"/>
              </w:rPr>
              <w:t>Fill in Table 3a for each operation you refer to in Table 1a above, and list the relevant technical guidance note (TGN) or notes you are planning to use. If you are planning to use the standards set out in the TGN, there is no need to justify using them.</w:t>
            </w:r>
          </w:p>
          <w:p w14:paraId="13F180FE" w14:textId="77777777" w:rsidR="000F6A6D" w:rsidRDefault="000F6A6D" w:rsidP="000F6A6D">
            <w:pPr>
              <w:pStyle w:val="Questiontext"/>
              <w:rPr>
                <w:rFonts w:eastAsia="Calibri"/>
                <w:lang w:eastAsia="en-GB"/>
              </w:rPr>
            </w:pPr>
            <w:r>
              <w:rPr>
                <w:rFonts w:eastAsia="Calibri"/>
                <w:lang w:eastAsia="en-GB"/>
              </w:rPr>
              <w:t>You must justify your decisions in a separate document if:</w:t>
            </w:r>
          </w:p>
          <w:p w14:paraId="13F180FF" w14:textId="6F492064" w:rsidR="000F6A6D" w:rsidRDefault="000F6A6D" w:rsidP="000F6A6D">
            <w:pPr>
              <w:pStyle w:val="Questiontext"/>
              <w:numPr>
                <w:ilvl w:val="0"/>
                <w:numId w:val="12"/>
              </w:numPr>
              <w:rPr>
                <w:rFonts w:eastAsia="Calibri"/>
                <w:lang w:eastAsia="en-GB"/>
              </w:rPr>
            </w:pPr>
            <w:r>
              <w:rPr>
                <w:rFonts w:eastAsia="Calibri"/>
                <w:lang w:eastAsia="en-GB"/>
              </w:rPr>
              <w:t>there is no technical standard;</w:t>
            </w:r>
          </w:p>
          <w:p w14:paraId="13F18100" w14:textId="567EF904" w:rsidR="000F6A6D" w:rsidRDefault="000F6A6D" w:rsidP="000F6A6D">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0F6A6D" w:rsidRDefault="000F6A6D" w:rsidP="000F6A6D">
            <w:pPr>
              <w:pStyle w:val="Questiontext"/>
              <w:numPr>
                <w:ilvl w:val="0"/>
                <w:numId w:val="12"/>
              </w:numPr>
              <w:rPr>
                <w:rFonts w:eastAsia="Calibri"/>
                <w:lang w:eastAsia="en-GB"/>
              </w:rPr>
            </w:pPr>
            <w:r>
              <w:rPr>
                <w:rFonts w:eastAsia="Calibri"/>
                <w:lang w:eastAsia="en-GB"/>
              </w:rPr>
              <w:t>you plan to use another standard.</w:t>
            </w:r>
          </w:p>
          <w:p w14:paraId="45DCA226" w14:textId="77777777" w:rsidR="00244641" w:rsidRDefault="000F6A6D" w:rsidP="000F6A6D">
            <w:pPr>
              <w:pStyle w:val="Questiontext"/>
              <w:rPr>
                <w:rFonts w:eastAsia="Calibri"/>
                <w:lang w:eastAsia="en-GB"/>
              </w:rPr>
            </w:pPr>
            <w:r>
              <w:rPr>
                <w:rFonts w:eastAsia="Calibri"/>
                <w:lang w:eastAsia="en-GB"/>
              </w:rPr>
              <w:t xml:space="preserve">This </w:t>
            </w:r>
            <w:r w:rsidRPr="00947AA6">
              <w:rPr>
                <w:rFonts w:eastAsia="Calibri"/>
                <w:lang w:eastAsia="en-GB"/>
              </w:rPr>
              <w:t xml:space="preserve">justification could include a reference to the Environmental Risk Assessment provided in section 6 of part B2 of the application form. </w:t>
            </w:r>
          </w:p>
          <w:p w14:paraId="05D347AF" w14:textId="3C456412" w:rsidR="000F6A6D" w:rsidRDefault="000F6A6D" w:rsidP="000F6A6D">
            <w:pPr>
              <w:pStyle w:val="Questiontext"/>
              <w:rPr>
                <w:rFonts w:eastAsia="Calibri"/>
                <w:lang w:eastAsia="en-GB"/>
              </w:rPr>
            </w:pPr>
            <w:r w:rsidRPr="00947AA6">
              <w:rPr>
                <w:rFonts w:eastAsia="Calibri"/>
                <w:lang w:eastAsia="en-GB"/>
              </w:rPr>
              <w:t>The documents in Table 3a should summarise the main measures you use to control the main issues identified in the H1 assessment</w:t>
            </w:r>
            <w:r>
              <w:rPr>
                <w:rFonts w:eastAsia="Calibri"/>
                <w:lang w:eastAsia="en-GB"/>
              </w:rPr>
              <w:t xml:space="preserve"> or technical guidance. </w:t>
            </w:r>
          </w:p>
          <w:p w14:paraId="1141A164" w14:textId="77777777" w:rsidR="000F6A6D" w:rsidRDefault="000F6A6D" w:rsidP="000F6A6D">
            <w:pPr>
              <w:pStyle w:val="Questiontext"/>
              <w:rPr>
                <w:rFonts w:eastAsia="Calibri"/>
                <w:lang w:eastAsia="en-GB"/>
              </w:rPr>
            </w:pPr>
            <w:r>
              <w:rPr>
                <w:rFonts w:eastAsia="Calibri"/>
                <w:lang w:eastAsia="en-GB"/>
              </w:rPr>
              <w:lastRenderedPageBreak/>
              <w:t>For each of the activities listed in Table 3a, describe the type of operation and the options you have chosen for controlling emissions from your process.</w:t>
            </w:r>
          </w:p>
          <w:p w14:paraId="13F18102" w14:textId="08A79307" w:rsidR="000F6A6D" w:rsidRDefault="000F6A6D" w:rsidP="000F6A6D">
            <w:pPr>
              <w:pStyle w:val="Questiontext"/>
              <w:rPr>
                <w:rFonts w:ascii="MetaBoldLF-Roman" w:eastAsia="Calibri" w:hAnsi="MetaBoldLF-Roman" w:cs="MetaBoldLF-Roman"/>
                <w:b/>
                <w:bCs/>
                <w:sz w:val="22"/>
                <w:szCs w:val="22"/>
                <w:lang w:eastAsia="en-GB"/>
              </w:rPr>
            </w:pPr>
            <w:r w:rsidRPr="00B71CB3">
              <w:rPr>
                <w:rFonts w:eastAsia="Calibri"/>
              </w:rPr>
              <w:t xml:space="preserve">Fill in one table for each </w:t>
            </w:r>
            <w:r>
              <w:rPr>
                <w:rFonts w:eastAsia="Calibri"/>
              </w:rPr>
              <w:t>waste operation (activity). You can use Table 3a</w:t>
            </w:r>
            <w:r w:rsidRPr="00B71CB3">
              <w:rPr>
                <w:rFonts w:eastAsia="Calibri"/>
              </w:rPr>
              <w:t xml:space="preserve"> as a template. Please provide the reference for each document</w:t>
            </w:r>
            <w:r w:rsidRPr="00AE0C83">
              <w:rPr>
                <w:rFonts w:eastAsia="Calibri"/>
              </w:rPr>
              <w:t>.</w:t>
            </w:r>
          </w:p>
        </w:tc>
      </w:tr>
      <w:tr w:rsidR="00244641" w:rsidRPr="007B7529" w14:paraId="06B1F5DA"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115B9260" w14:textId="77777777" w:rsidR="00244641" w:rsidRPr="007B7529" w:rsidRDefault="00244641" w:rsidP="00244516">
            <w:pPr>
              <w:pStyle w:val="Questiontext"/>
            </w:pPr>
            <w:r>
              <w:rPr>
                <w:rFonts w:eastAsia="Calibri"/>
              </w:rPr>
              <w:lastRenderedPageBreak/>
              <w:t>Document reference</w:t>
            </w:r>
          </w:p>
        </w:tc>
        <w:sdt>
          <w:sdtPr>
            <w:rPr>
              <w:rStyle w:val="Responseboxtext"/>
            </w:rPr>
            <w:id w:val="-721289945"/>
            <w:placeholder>
              <w:docPart w:val="F89B8AFCB0EE4269A400C359B67B7F25"/>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010B1AA9" w14:textId="0C4350F3" w:rsidR="00244641" w:rsidRPr="007B7529" w:rsidRDefault="00127F21" w:rsidP="00127F21">
                <w:pPr>
                  <w:pStyle w:val="Questiontext"/>
                </w:pPr>
                <w:r>
                  <w:rPr>
                    <w:rStyle w:val="Responseboxtext"/>
                  </w:rPr>
                  <w:t>ERA Folder 5 Supporting Statement Folder 4</w:t>
                </w:r>
              </w:p>
            </w:tc>
          </w:sdtContent>
        </w:sdt>
        <w:tc>
          <w:tcPr>
            <w:tcW w:w="1846" w:type="dxa"/>
            <w:gridSpan w:val="2"/>
            <w:tcBorders>
              <w:left w:val="single" w:sz="4" w:space="0" w:color="auto"/>
            </w:tcBorders>
            <w:shd w:val="clear" w:color="auto" w:fill="auto"/>
          </w:tcPr>
          <w:p w14:paraId="220A7833" w14:textId="77777777" w:rsidR="00244641" w:rsidRPr="007B7529" w:rsidRDefault="00244641" w:rsidP="00244516">
            <w:pPr>
              <w:pStyle w:val="Questiontext"/>
            </w:pPr>
          </w:p>
        </w:tc>
      </w:tr>
      <w:tr w:rsidR="004E3B1D" w:rsidRPr="003A523A" w14:paraId="09B5A625"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033BBED" w14:textId="77777777" w:rsidR="004E3B1D" w:rsidRDefault="004E3B1D" w:rsidP="00D26F41">
            <w:pPr>
              <w:pStyle w:val="Questiontext"/>
              <w:spacing w:before="60"/>
              <w:rPr>
                <w:sz w:val="2"/>
                <w:szCs w:val="2"/>
              </w:rPr>
            </w:pPr>
          </w:p>
          <w:p w14:paraId="1BBD3EDA" w14:textId="77777777" w:rsidR="004E3B1D" w:rsidRDefault="004E3B1D" w:rsidP="00D26F41">
            <w:pPr>
              <w:pStyle w:val="Questiontext"/>
              <w:spacing w:before="60"/>
              <w:rPr>
                <w:sz w:val="2"/>
                <w:szCs w:val="2"/>
              </w:rPr>
            </w:pPr>
          </w:p>
          <w:p w14:paraId="1D2E8450"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1C96B879"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5D2FB167" w14:textId="77777777" w:rsidR="004E3B1D" w:rsidRPr="003A523A" w:rsidRDefault="004E3B1D" w:rsidP="00D26F41">
            <w:pPr>
              <w:spacing w:before="60" w:after="60"/>
              <w:rPr>
                <w:rFonts w:cs="Arial"/>
                <w:sz w:val="2"/>
                <w:szCs w:val="2"/>
              </w:rPr>
            </w:pPr>
          </w:p>
        </w:tc>
      </w:tr>
      <w:tr w:rsidR="000F6A6D" w:rsidRPr="00B71CB3" w14:paraId="43154AE9" w14:textId="77777777" w:rsidTr="004E3B1D">
        <w:trPr>
          <w:trHeight w:val="253"/>
        </w:trPr>
        <w:tc>
          <w:tcPr>
            <w:tcW w:w="9938" w:type="dxa"/>
            <w:gridSpan w:val="13"/>
            <w:shd w:val="clear" w:color="auto" w:fill="auto"/>
          </w:tcPr>
          <w:p w14:paraId="03392A38" w14:textId="77777777" w:rsidR="000F6A6D" w:rsidRPr="00B71CB3" w:rsidRDefault="000F6A6D" w:rsidP="000F6A6D">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0F6A6D" w:rsidRPr="00B71CB3" w14:paraId="26FA2CA6" w14:textId="77777777" w:rsidTr="004E3B1D">
        <w:trPr>
          <w:trHeight w:val="431"/>
        </w:trPr>
        <w:tc>
          <w:tcPr>
            <w:tcW w:w="2847" w:type="dxa"/>
            <w:gridSpan w:val="2"/>
            <w:shd w:val="clear" w:color="auto" w:fill="auto"/>
          </w:tcPr>
          <w:p w14:paraId="22E798B4" w14:textId="5A1B5AC6"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091" w:type="dxa"/>
            <w:gridSpan w:val="11"/>
            <w:shd w:val="clear" w:color="auto" w:fill="auto"/>
            <w:vAlign w:val="center"/>
          </w:tcPr>
          <w:sdt>
            <w:sdtPr>
              <w:rPr>
                <w:sz w:val="18"/>
                <w:szCs w:val="18"/>
              </w:rPr>
              <w:id w:val="1898769557"/>
              <w:placeholder>
                <w:docPart w:val="4BB1C4F75F5945F39A7AEDA9329CB147"/>
              </w:placeholder>
              <w:showingPlcHdr/>
              <w:text/>
            </w:sdtPr>
            <w:sdtContent>
              <w:p w14:paraId="29D9E385" w14:textId="5538F349" w:rsidR="000F6A6D" w:rsidRPr="00B71CB3" w:rsidRDefault="000F6A6D" w:rsidP="000F6A6D">
                <w:pPr>
                  <w:pStyle w:val="Questiontext"/>
                  <w:rPr>
                    <w:rFonts w:ascii="MetaBoldLF-Roman" w:eastAsia="Calibri" w:hAnsi="MetaBoldLF-Roman" w:cs="MetaBoldLF-Roman"/>
                    <w:b/>
                    <w:bCs/>
                    <w:sz w:val="18"/>
                    <w:szCs w:val="18"/>
                    <w:lang w:eastAsia="en-GB"/>
                  </w:rPr>
                </w:pPr>
                <w:r>
                  <w:rPr>
                    <w:rStyle w:val="Responseboxtext"/>
                    <w:rFonts w:eastAsia="Calibri"/>
                    <w:sz w:val="18"/>
                    <w:szCs w:val="18"/>
                  </w:rPr>
                  <w:t xml:space="preserve">                                      </w:t>
                </w:r>
              </w:p>
            </w:sdtContent>
          </w:sdt>
        </w:tc>
      </w:tr>
      <w:tr w:rsidR="000F6A6D" w:rsidRPr="00B71CB3" w14:paraId="73EF3F24" w14:textId="77777777" w:rsidTr="004E3B1D">
        <w:trPr>
          <w:trHeight w:val="80"/>
        </w:trPr>
        <w:tc>
          <w:tcPr>
            <w:tcW w:w="2847" w:type="dxa"/>
            <w:gridSpan w:val="2"/>
            <w:tcBorders>
              <w:bottom w:val="double" w:sz="4" w:space="0" w:color="auto"/>
            </w:tcBorders>
            <w:shd w:val="clear" w:color="auto" w:fill="auto"/>
          </w:tcPr>
          <w:p w14:paraId="668FB325" w14:textId="0AA190DA"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4814" w:type="dxa"/>
            <w:gridSpan w:val="8"/>
            <w:tcBorders>
              <w:bottom w:val="double" w:sz="4" w:space="0" w:color="auto"/>
            </w:tcBorders>
            <w:shd w:val="clear" w:color="auto" w:fill="auto"/>
          </w:tcPr>
          <w:p w14:paraId="31D8804A" w14:textId="6CBF491C"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7" w:type="dxa"/>
            <w:gridSpan w:val="3"/>
            <w:tcBorders>
              <w:bottom w:val="double" w:sz="4" w:space="0" w:color="auto"/>
            </w:tcBorders>
            <w:shd w:val="clear" w:color="auto" w:fill="auto"/>
          </w:tcPr>
          <w:p w14:paraId="75DB2A36"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0F6A6D" w:rsidRPr="00B71CB3" w14:paraId="21075BE0" w14:textId="77777777" w:rsidTr="004E3B1D">
        <w:trPr>
          <w:trHeight w:val="77"/>
        </w:trPr>
        <w:tc>
          <w:tcPr>
            <w:tcW w:w="2847" w:type="dxa"/>
            <w:gridSpan w:val="2"/>
            <w:tcBorders>
              <w:top w:val="double" w:sz="4" w:space="0" w:color="auto"/>
            </w:tcBorders>
            <w:shd w:val="clear" w:color="auto" w:fill="auto"/>
          </w:tcPr>
          <w:p w14:paraId="3C564D14"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c>
          <w:tcPr>
            <w:tcW w:w="4814" w:type="dxa"/>
            <w:gridSpan w:val="8"/>
            <w:tcBorders>
              <w:top w:val="double" w:sz="4" w:space="0" w:color="auto"/>
            </w:tcBorders>
            <w:shd w:val="clear" w:color="auto" w:fill="auto"/>
          </w:tcPr>
          <w:p w14:paraId="55D7BBA0"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7" w:type="dxa"/>
            <w:gridSpan w:val="3"/>
            <w:tcBorders>
              <w:top w:val="double" w:sz="4" w:space="0" w:color="auto"/>
            </w:tcBorders>
            <w:shd w:val="clear" w:color="auto" w:fill="auto"/>
          </w:tcPr>
          <w:p w14:paraId="5045CE47"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r>
      <w:tr w:rsidR="000F6A6D" w:rsidRPr="00B71CB3" w14:paraId="58524E8B" w14:textId="77777777" w:rsidTr="004E3B1D">
        <w:trPr>
          <w:trHeight w:val="77"/>
        </w:trPr>
        <w:tc>
          <w:tcPr>
            <w:tcW w:w="2847" w:type="dxa"/>
            <w:gridSpan w:val="2"/>
            <w:shd w:val="clear" w:color="auto" w:fill="auto"/>
            <w:vAlign w:val="center"/>
          </w:tcPr>
          <w:sdt>
            <w:sdtPr>
              <w:rPr>
                <w:sz w:val="18"/>
                <w:szCs w:val="18"/>
              </w:rPr>
              <w:id w:val="-1393268334"/>
              <w:placeholder>
                <w:docPart w:val="7DDF9B42192744C59D0BCB8CBF696EA7"/>
              </w:placeholder>
              <w:text/>
            </w:sdtPr>
            <w:sdtContent>
              <w:p w14:paraId="325C714C" w14:textId="6A1FD7C8" w:rsidR="000F6A6D" w:rsidRPr="009C507A" w:rsidRDefault="00127F21" w:rsidP="00127F21">
                <w:pPr>
                  <w:pStyle w:val="Questiontext"/>
                  <w:rPr>
                    <w:rStyle w:val="Responseboxtext"/>
                    <w:rFonts w:eastAsia="Calibri"/>
                    <w:sz w:val="18"/>
                    <w:szCs w:val="18"/>
                  </w:rPr>
                </w:pPr>
                <w:r>
                  <w:rPr>
                    <w:sz w:val="18"/>
                    <w:szCs w:val="18"/>
                  </w:rPr>
                  <w:t>Operation of HWRC</w:t>
                </w:r>
              </w:p>
            </w:sdtContent>
          </w:sdt>
        </w:tc>
        <w:tc>
          <w:tcPr>
            <w:tcW w:w="4814" w:type="dxa"/>
            <w:gridSpan w:val="8"/>
            <w:shd w:val="clear" w:color="auto" w:fill="auto"/>
            <w:vAlign w:val="center"/>
          </w:tcPr>
          <w:sdt>
            <w:sdtPr>
              <w:rPr>
                <w:sz w:val="18"/>
                <w:szCs w:val="18"/>
              </w:rPr>
              <w:id w:val="-1760833221"/>
              <w:placeholder>
                <w:docPart w:val="61AF43C45CEB4C97ADC02A6870660610"/>
              </w:placeholder>
              <w:text/>
            </w:sdtPr>
            <w:sdtContent>
              <w:p w14:paraId="1F73510B" w14:textId="52EC999C" w:rsidR="000F6A6D" w:rsidRPr="009C507A" w:rsidRDefault="00127F21" w:rsidP="00127F21">
                <w:pPr>
                  <w:pStyle w:val="Questiontext"/>
                  <w:rPr>
                    <w:rStyle w:val="Responseboxtext"/>
                    <w:rFonts w:eastAsia="Calibri"/>
                    <w:sz w:val="18"/>
                    <w:szCs w:val="18"/>
                  </w:rPr>
                </w:pPr>
                <w:r>
                  <w:rPr>
                    <w:sz w:val="18"/>
                    <w:szCs w:val="18"/>
                  </w:rPr>
                  <w:t>How to comply with your environmental permit</w:t>
                </w:r>
              </w:p>
            </w:sdtContent>
          </w:sdt>
        </w:tc>
        <w:tc>
          <w:tcPr>
            <w:tcW w:w="2277" w:type="dxa"/>
            <w:gridSpan w:val="3"/>
            <w:shd w:val="clear" w:color="auto" w:fill="auto"/>
            <w:vAlign w:val="center"/>
          </w:tcPr>
          <w:sdt>
            <w:sdtPr>
              <w:rPr>
                <w:sz w:val="18"/>
                <w:szCs w:val="18"/>
              </w:rPr>
              <w:id w:val="-2079894193"/>
              <w:placeholder>
                <w:docPart w:val="AEEFA6DF1F33495484DE511A6E40BF1A"/>
              </w:placeholder>
              <w:showingPlcHdr/>
              <w:text/>
            </w:sdtPr>
            <w:sdtContent>
              <w:p w14:paraId="25F8E412" w14:textId="09D89A9B"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0B73CB12" w14:textId="77777777" w:rsidTr="004E3B1D">
        <w:trPr>
          <w:trHeight w:val="425"/>
        </w:trPr>
        <w:tc>
          <w:tcPr>
            <w:tcW w:w="2847" w:type="dxa"/>
            <w:gridSpan w:val="2"/>
            <w:shd w:val="clear" w:color="auto" w:fill="auto"/>
            <w:vAlign w:val="center"/>
          </w:tcPr>
          <w:sdt>
            <w:sdtPr>
              <w:rPr>
                <w:sz w:val="18"/>
                <w:szCs w:val="18"/>
              </w:rPr>
              <w:id w:val="-1515913197"/>
              <w:placeholder>
                <w:docPart w:val="170A49CE34A04DDEB0CFEEE1BDDBA4FD"/>
              </w:placeholder>
              <w:showingPlcHdr/>
              <w:text/>
            </w:sdtPr>
            <w:sdtContent>
              <w:p w14:paraId="689C19B0" w14:textId="13D4E7A1"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6722006"/>
              <w:placeholder>
                <w:docPart w:val="98CB9D3319404ABEA062A33973CCF08B"/>
              </w:placeholder>
              <w:showingPlcHdr/>
              <w:text/>
            </w:sdtPr>
            <w:sdtContent>
              <w:p w14:paraId="4792640E" w14:textId="07818262"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380136831"/>
              <w:placeholder>
                <w:docPart w:val="EECF1623A2624CFAAEAF220218F3C75B"/>
              </w:placeholder>
              <w:showingPlcHdr/>
              <w:text/>
            </w:sdtPr>
            <w:sdtContent>
              <w:p w14:paraId="5615553C" w14:textId="01156278"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1589756B" w14:textId="77777777" w:rsidTr="004E3B1D">
        <w:trPr>
          <w:trHeight w:val="425"/>
        </w:trPr>
        <w:tc>
          <w:tcPr>
            <w:tcW w:w="2847" w:type="dxa"/>
            <w:gridSpan w:val="2"/>
            <w:shd w:val="clear" w:color="auto" w:fill="auto"/>
            <w:vAlign w:val="center"/>
          </w:tcPr>
          <w:sdt>
            <w:sdtPr>
              <w:rPr>
                <w:sz w:val="18"/>
                <w:szCs w:val="18"/>
              </w:rPr>
              <w:id w:val="1184858907"/>
              <w:placeholder>
                <w:docPart w:val="612B5686483E4023BAE3134CF5ABA8B9"/>
              </w:placeholder>
              <w:showingPlcHdr/>
              <w:text/>
            </w:sdtPr>
            <w:sdtContent>
              <w:p w14:paraId="74423712" w14:textId="08A5A32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1087299925"/>
              <w:placeholder>
                <w:docPart w:val="F28CC612857E4AB6876DB1D15D1A308B"/>
              </w:placeholder>
              <w:showingPlcHdr/>
              <w:text/>
            </w:sdtPr>
            <w:sdtContent>
              <w:p w14:paraId="2B479CF6" w14:textId="68C6C0A4"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923412239"/>
              <w:placeholder>
                <w:docPart w:val="95647B1E8A1D45BDBAA8EC45652EE16E"/>
              </w:placeholder>
              <w:showingPlcHdr/>
              <w:text/>
            </w:sdtPr>
            <w:sdtContent>
              <w:p w14:paraId="755D40BC" w14:textId="07DBA3B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6B8A2083" w14:textId="77777777" w:rsidTr="004E3B1D">
        <w:trPr>
          <w:trHeight w:val="77"/>
        </w:trPr>
        <w:tc>
          <w:tcPr>
            <w:tcW w:w="2847" w:type="dxa"/>
            <w:gridSpan w:val="2"/>
            <w:shd w:val="clear" w:color="auto" w:fill="auto"/>
            <w:vAlign w:val="center"/>
          </w:tcPr>
          <w:sdt>
            <w:sdtPr>
              <w:rPr>
                <w:sz w:val="18"/>
                <w:szCs w:val="18"/>
              </w:rPr>
              <w:id w:val="-1690062817"/>
              <w:placeholder>
                <w:docPart w:val="2C1CA0DBBDAA4B61869BBEE3B89322C1"/>
              </w:placeholder>
              <w:showingPlcHdr/>
              <w:text/>
            </w:sdtPr>
            <w:sdtContent>
              <w:p w14:paraId="556A4CEE" w14:textId="7C2D432E"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566026644"/>
              <w:placeholder>
                <w:docPart w:val="A321393A4C064B71B1FCB0984BB970B9"/>
              </w:placeholder>
              <w:showingPlcHdr/>
              <w:text/>
            </w:sdtPr>
            <w:sdtContent>
              <w:p w14:paraId="6A16361A" w14:textId="32608C1A"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885632785"/>
              <w:placeholder>
                <w:docPart w:val="B16B33DD69D443869A45AFF7BB8552EB"/>
              </w:placeholder>
              <w:showingPlcHdr/>
              <w:text/>
            </w:sdtPr>
            <w:sdtContent>
              <w:p w14:paraId="71267602" w14:textId="20F37E38"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3D0E3C90" w14:textId="77777777" w:rsidTr="004E3B1D">
        <w:trPr>
          <w:trHeight w:val="77"/>
        </w:trPr>
        <w:tc>
          <w:tcPr>
            <w:tcW w:w="2847" w:type="dxa"/>
            <w:gridSpan w:val="2"/>
            <w:shd w:val="clear" w:color="auto" w:fill="auto"/>
            <w:vAlign w:val="center"/>
          </w:tcPr>
          <w:sdt>
            <w:sdtPr>
              <w:rPr>
                <w:sz w:val="18"/>
                <w:szCs w:val="18"/>
              </w:rPr>
              <w:id w:val="-437289362"/>
              <w:placeholder>
                <w:docPart w:val="6397B7547C364B288BCE31A6AF6AA0AA"/>
              </w:placeholder>
              <w:showingPlcHdr/>
              <w:text/>
            </w:sdtPr>
            <w:sdtContent>
              <w:p w14:paraId="68BB596B" w14:textId="4FADDBF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233666334"/>
              <w:placeholder>
                <w:docPart w:val="04AE260AC30A4350B6DA5A8B1FD0A38F"/>
              </w:placeholder>
              <w:showingPlcHdr/>
              <w:text/>
            </w:sdtPr>
            <w:sdtContent>
              <w:p w14:paraId="76624C76" w14:textId="076C5516"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1060433748"/>
              <w:placeholder>
                <w:docPart w:val="E30C6A3C13E04797A9F998C73FF8B0C2"/>
              </w:placeholder>
              <w:showingPlcHdr/>
              <w:text/>
            </w:sdtPr>
            <w:sdtContent>
              <w:p w14:paraId="341C4EF8" w14:textId="6B0B37E7"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7C08F6" w14:paraId="11F3030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3"/>
            <w:shd w:val="clear" w:color="auto" w:fill="auto"/>
          </w:tcPr>
          <w:p w14:paraId="23551428" w14:textId="77777777" w:rsidR="000F6A6D" w:rsidRPr="00B71CB3" w:rsidRDefault="000F6A6D" w:rsidP="000F6A6D">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244641" w:rsidRPr="007B7529" w14:paraId="3B4ED3C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0A3AC810" w14:textId="77777777" w:rsidR="00244641" w:rsidRPr="007B7529" w:rsidRDefault="00244641" w:rsidP="00244516">
            <w:pPr>
              <w:pStyle w:val="Questiontext"/>
            </w:pPr>
            <w:r>
              <w:rPr>
                <w:rFonts w:eastAsia="Calibri"/>
              </w:rPr>
              <w:t>Document reference</w:t>
            </w:r>
          </w:p>
        </w:tc>
        <w:sdt>
          <w:sdtPr>
            <w:rPr>
              <w:rStyle w:val="Responseboxtext"/>
            </w:rPr>
            <w:id w:val="-1545830892"/>
            <w:placeholder>
              <w:docPart w:val="46CD7A4E16B843ADAB908C8087034E30"/>
            </w:placeholder>
            <w:showingPlcHd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0C19B7DA"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51AED5D9" w14:textId="77777777" w:rsidR="00244641" w:rsidRPr="007B7529" w:rsidRDefault="00244641" w:rsidP="00244516">
            <w:pPr>
              <w:pStyle w:val="Questiontext"/>
            </w:pPr>
          </w:p>
        </w:tc>
      </w:tr>
      <w:tr w:rsidR="000F6A6D" w:rsidRPr="00244641" w14:paraId="54D0A69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3"/>
            <w:shd w:val="clear" w:color="auto" w:fill="auto"/>
          </w:tcPr>
          <w:p w14:paraId="7B3C5688" w14:textId="77777777" w:rsidR="000F6A6D" w:rsidRPr="00244641" w:rsidRDefault="000F6A6D" w:rsidP="00244641">
            <w:pPr>
              <w:pStyle w:val="SubQuestion"/>
              <w:rPr>
                <w:rFonts w:eastAsia="Calibri"/>
              </w:rPr>
            </w:pPr>
            <w:r w:rsidRPr="00244641">
              <w:rPr>
                <w:rFonts w:eastAsia="Calibri"/>
              </w:rPr>
              <w:t>3b General requirements</w:t>
            </w:r>
          </w:p>
        </w:tc>
      </w:tr>
      <w:tr w:rsidR="000F6A6D" w:rsidRPr="009B5723" w14:paraId="24708231"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3"/>
            <w:shd w:val="clear" w:color="auto" w:fill="auto"/>
          </w:tcPr>
          <w:p w14:paraId="63934951" w14:textId="0394860D" w:rsidR="000F6A6D" w:rsidRPr="009B5723" w:rsidRDefault="000F6A6D" w:rsidP="000F6A6D">
            <w:pPr>
              <w:pStyle w:val="Questiontext"/>
              <w:rPr>
                <w:rFonts w:eastAsia="Calibri"/>
              </w:rPr>
            </w:pPr>
            <w:r w:rsidRPr="009B5723">
              <w:rPr>
                <w:rFonts w:eastAsia="Calibri"/>
              </w:rPr>
              <w:t xml:space="preserve">Fill in a separate Table 3b for each </w:t>
            </w:r>
            <w:r>
              <w:rPr>
                <w:rFonts w:eastAsia="Calibri"/>
              </w:rPr>
              <w:t>waste operation (activity)</w:t>
            </w:r>
            <w:r w:rsidRPr="009B5723">
              <w:rPr>
                <w:rFonts w:eastAsia="Calibri"/>
              </w:rPr>
              <w:t>. You can use Table 3b as a template. Please provide the reference for each document.</w:t>
            </w:r>
          </w:p>
        </w:tc>
      </w:tr>
      <w:tr w:rsidR="00244641" w:rsidRPr="007B7529" w14:paraId="5FF761EC"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9AF3CDC" w14:textId="77777777" w:rsidR="00244641" w:rsidRPr="007B7529" w:rsidRDefault="00244641" w:rsidP="00244516">
            <w:pPr>
              <w:pStyle w:val="Questiontext"/>
            </w:pPr>
            <w:r>
              <w:rPr>
                <w:rFonts w:eastAsia="Calibri"/>
              </w:rPr>
              <w:t>Document reference</w:t>
            </w:r>
          </w:p>
        </w:tc>
        <w:sdt>
          <w:sdtPr>
            <w:rPr>
              <w:rStyle w:val="Responseboxtext"/>
            </w:rPr>
            <w:id w:val="-1274392481"/>
            <w:placeholder>
              <w:docPart w:val="33224C22BC154E53965CC80950BAC700"/>
            </w:placeholder>
            <w:showingPlcHdr/>
            <w:text/>
          </w:sdtPr>
          <w:sdtEndPr>
            <w:rPr>
              <w:rStyle w:val="DefaultParagraphFont"/>
            </w:rPr>
          </w:sdtEndPr>
          <w:sdtContent>
            <w:tc>
              <w:tcPr>
                <w:tcW w:w="3996" w:type="dxa"/>
                <w:gridSpan w:val="7"/>
                <w:tcBorders>
                  <w:left w:val="single" w:sz="4" w:space="0" w:color="auto"/>
                  <w:right w:val="single" w:sz="4" w:space="0" w:color="auto"/>
                </w:tcBorders>
                <w:shd w:val="clear" w:color="auto" w:fill="auto"/>
              </w:tcPr>
              <w:p w14:paraId="62BEAE3E"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482F770F" w14:textId="77777777" w:rsidR="00244641" w:rsidRPr="007B7529" w:rsidRDefault="00244641" w:rsidP="00244516">
            <w:pPr>
              <w:pStyle w:val="Questiontext"/>
            </w:pPr>
          </w:p>
        </w:tc>
      </w:tr>
      <w:tr w:rsidR="004E3B1D" w:rsidRPr="003A523A" w14:paraId="3E1D7570"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3D9FCE7" w14:textId="77777777" w:rsidR="004E3B1D" w:rsidRDefault="004E3B1D" w:rsidP="00D26F41">
            <w:pPr>
              <w:pStyle w:val="Questiontext"/>
              <w:spacing w:before="60"/>
              <w:rPr>
                <w:sz w:val="2"/>
                <w:szCs w:val="2"/>
              </w:rPr>
            </w:pPr>
          </w:p>
          <w:p w14:paraId="1CC8034F" w14:textId="77777777" w:rsidR="004E3B1D" w:rsidRDefault="004E3B1D" w:rsidP="00D26F41">
            <w:pPr>
              <w:pStyle w:val="Questiontext"/>
              <w:spacing w:before="60"/>
              <w:rPr>
                <w:sz w:val="2"/>
                <w:szCs w:val="2"/>
              </w:rPr>
            </w:pPr>
          </w:p>
          <w:p w14:paraId="0FB525E1"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337AE2CF"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0C5BF046" w14:textId="77777777" w:rsidR="004E3B1D" w:rsidRPr="003A523A" w:rsidRDefault="004E3B1D" w:rsidP="00D26F41">
            <w:pPr>
              <w:spacing w:before="60" w:after="60"/>
              <w:rPr>
                <w:rFonts w:cs="Arial"/>
                <w:sz w:val="2"/>
                <w:szCs w:val="2"/>
              </w:rPr>
            </w:pPr>
          </w:p>
        </w:tc>
      </w:tr>
      <w:tr w:rsidR="000F6A6D" w:rsidRPr="00ED21DE" w14:paraId="3F003B34" w14:textId="77777777" w:rsidTr="004E3B1D">
        <w:trPr>
          <w:trHeight w:val="430"/>
        </w:trPr>
        <w:tc>
          <w:tcPr>
            <w:tcW w:w="9938" w:type="dxa"/>
            <w:gridSpan w:val="13"/>
            <w:shd w:val="clear" w:color="auto" w:fill="auto"/>
          </w:tcPr>
          <w:p w14:paraId="68772CD8" w14:textId="77777777" w:rsidR="000F6A6D" w:rsidRPr="00ED21DE" w:rsidRDefault="000F6A6D" w:rsidP="000F6A6D">
            <w:pPr>
              <w:pStyle w:val="SubQuestion"/>
              <w:rPr>
                <w:rFonts w:eastAsia="Calibri"/>
                <w:sz w:val="18"/>
                <w:szCs w:val="18"/>
              </w:rPr>
            </w:pPr>
            <w:r w:rsidRPr="00ED21DE">
              <w:rPr>
                <w:rFonts w:eastAsia="Calibri"/>
                <w:sz w:val="18"/>
                <w:szCs w:val="18"/>
              </w:rPr>
              <w:t>Table 3b – General requirements</w:t>
            </w:r>
          </w:p>
        </w:tc>
      </w:tr>
      <w:tr w:rsidR="000F6A6D" w:rsidRPr="00B71CB3" w14:paraId="3A95CBCC" w14:textId="77777777" w:rsidTr="004E3B1D">
        <w:trPr>
          <w:trHeight w:val="151"/>
        </w:trPr>
        <w:tc>
          <w:tcPr>
            <w:tcW w:w="2563" w:type="dxa"/>
            <w:tcBorders>
              <w:bottom w:val="double" w:sz="4" w:space="0" w:color="auto"/>
            </w:tcBorders>
            <w:shd w:val="clear" w:color="auto" w:fill="auto"/>
          </w:tcPr>
          <w:p w14:paraId="06EC007A" w14:textId="1064F355" w:rsidR="000F6A6D" w:rsidRPr="009B5723" w:rsidRDefault="000F6A6D" w:rsidP="000F6A6D">
            <w:pPr>
              <w:pStyle w:val="Questiontext"/>
              <w:rPr>
                <w:rFonts w:eastAsia="Calibri"/>
                <w:b/>
                <w:sz w:val="18"/>
                <w:szCs w:val="18"/>
              </w:rPr>
            </w:pPr>
            <w:r w:rsidRPr="009B5723">
              <w:rPr>
                <w:rFonts w:eastAsia="Calibri"/>
                <w:b/>
                <w:sz w:val="18"/>
                <w:szCs w:val="18"/>
                <w:lang w:eastAsia="en-GB"/>
              </w:rPr>
              <w:t>Waste operation name</w:t>
            </w:r>
          </w:p>
        </w:tc>
        <w:tc>
          <w:tcPr>
            <w:tcW w:w="7375" w:type="dxa"/>
            <w:gridSpan w:val="12"/>
            <w:shd w:val="clear" w:color="auto" w:fill="auto"/>
            <w:vAlign w:val="center"/>
          </w:tcPr>
          <w:sdt>
            <w:sdtPr>
              <w:rPr>
                <w:sz w:val="18"/>
                <w:szCs w:val="18"/>
              </w:rPr>
              <w:id w:val="-1167941474"/>
              <w:placeholder>
                <w:docPart w:val="B09FF704F2D64138A37D44354A9F9D3E"/>
              </w:placeholder>
              <w:showingPlcHdr/>
              <w:text/>
            </w:sdtPr>
            <w:sdtContent>
              <w:p w14:paraId="26DAFFD8" w14:textId="6F32CD9F" w:rsidR="000F6A6D" w:rsidRPr="00B71CB3" w:rsidRDefault="000F6A6D" w:rsidP="000F6A6D">
                <w:pPr>
                  <w:pStyle w:val="Questiontext"/>
                  <w:rPr>
                    <w:rFonts w:eastAsia="Calibri"/>
                    <w:sz w:val="18"/>
                    <w:szCs w:val="18"/>
                  </w:rPr>
                </w:pPr>
                <w:r>
                  <w:rPr>
                    <w:rStyle w:val="Responseboxtext"/>
                    <w:rFonts w:eastAsia="Calibri"/>
                    <w:sz w:val="18"/>
                    <w:szCs w:val="18"/>
                  </w:rPr>
                  <w:t xml:space="preserve">                                      </w:t>
                </w:r>
              </w:p>
            </w:sdtContent>
          </w:sdt>
        </w:tc>
      </w:tr>
      <w:tr w:rsidR="000F6A6D" w:rsidRPr="00B71CB3" w14:paraId="59D8622B" w14:textId="77777777" w:rsidTr="004E3B1D">
        <w:trPr>
          <w:trHeight w:val="442"/>
        </w:trPr>
        <w:tc>
          <w:tcPr>
            <w:tcW w:w="6081" w:type="dxa"/>
            <w:gridSpan w:val="7"/>
            <w:vMerge w:val="restart"/>
            <w:tcBorders>
              <w:top w:val="double" w:sz="4" w:space="0" w:color="auto"/>
            </w:tcBorders>
            <w:shd w:val="clear" w:color="auto" w:fill="auto"/>
          </w:tcPr>
          <w:p w14:paraId="1FB83225"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7" w:type="dxa"/>
            <w:gridSpan w:val="6"/>
            <w:tcBorders>
              <w:top w:val="double" w:sz="4" w:space="0" w:color="auto"/>
              <w:bottom w:val="nil"/>
            </w:tcBorders>
            <w:shd w:val="clear" w:color="auto" w:fill="auto"/>
          </w:tcPr>
          <w:p w14:paraId="78687188"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732FACE0" w14:textId="77777777" w:rsidTr="004E3B1D">
        <w:trPr>
          <w:trHeight w:val="278"/>
        </w:trPr>
        <w:tc>
          <w:tcPr>
            <w:tcW w:w="6081" w:type="dxa"/>
            <w:gridSpan w:val="7"/>
            <w:vMerge/>
            <w:shd w:val="clear" w:color="auto" w:fill="auto"/>
          </w:tcPr>
          <w:p w14:paraId="5D3AFDE3"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1953621097"/>
              <w:placeholder>
                <w:docPart w:val="C5F83C61232D40549A8833052B095C68"/>
              </w:placeholder>
              <w:text/>
            </w:sdtPr>
            <w:sdtContent>
              <w:p w14:paraId="3B2AC761" w14:textId="0C658B36" w:rsidR="000F6A6D" w:rsidRPr="00B71CB3" w:rsidRDefault="0034607D" w:rsidP="0034607D">
                <w:pPr>
                  <w:pStyle w:val="Questiontext"/>
                  <w:rPr>
                    <w:rFonts w:eastAsia="Calibri"/>
                    <w:sz w:val="18"/>
                    <w:szCs w:val="18"/>
                    <w:lang w:eastAsia="en-GB"/>
                  </w:rPr>
                </w:pPr>
                <w:r>
                  <w:rPr>
                    <w:sz w:val="18"/>
                    <w:szCs w:val="18"/>
                  </w:rPr>
                  <w:t>Supporting Statement Folder 4</w:t>
                </w:r>
              </w:p>
            </w:sdtContent>
          </w:sdt>
        </w:tc>
      </w:tr>
      <w:tr w:rsidR="000F6A6D" w:rsidRPr="00B71CB3" w14:paraId="0BD7FE7E" w14:textId="77777777" w:rsidTr="004E3B1D">
        <w:trPr>
          <w:trHeight w:val="352"/>
        </w:trPr>
        <w:tc>
          <w:tcPr>
            <w:tcW w:w="6081" w:type="dxa"/>
            <w:gridSpan w:val="7"/>
            <w:vMerge w:val="restart"/>
            <w:shd w:val="clear" w:color="auto" w:fill="auto"/>
          </w:tcPr>
          <w:p w14:paraId="07080903"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7" w:type="dxa"/>
            <w:gridSpan w:val="6"/>
            <w:tcBorders>
              <w:bottom w:val="nil"/>
            </w:tcBorders>
            <w:shd w:val="clear" w:color="auto" w:fill="auto"/>
          </w:tcPr>
          <w:p w14:paraId="5A4E607A"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6544F477" w14:textId="77777777" w:rsidTr="004E3B1D">
        <w:trPr>
          <w:trHeight w:val="368"/>
        </w:trPr>
        <w:tc>
          <w:tcPr>
            <w:tcW w:w="6081" w:type="dxa"/>
            <w:gridSpan w:val="7"/>
            <w:vMerge/>
            <w:shd w:val="clear" w:color="auto" w:fill="auto"/>
          </w:tcPr>
          <w:p w14:paraId="784AD6E6"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921021857"/>
              <w:placeholder>
                <w:docPart w:val="2A82B2B1FAC24DA694D81CB40F1FC935"/>
              </w:placeholder>
              <w:text/>
            </w:sdtPr>
            <w:sdtContent>
              <w:p w14:paraId="6A233F6C" w14:textId="7CA01330" w:rsidR="000F6A6D" w:rsidRPr="00B71CB3" w:rsidRDefault="0034607D" w:rsidP="0034607D">
                <w:pPr>
                  <w:pStyle w:val="Questiontext"/>
                  <w:rPr>
                    <w:rFonts w:eastAsia="Calibri"/>
                    <w:sz w:val="18"/>
                    <w:szCs w:val="18"/>
                    <w:lang w:eastAsia="en-GB"/>
                  </w:rPr>
                </w:pPr>
                <w:r>
                  <w:rPr>
                    <w:sz w:val="18"/>
                    <w:szCs w:val="18"/>
                  </w:rPr>
                  <w:t>Supporting Statement Folder 4</w:t>
                </w:r>
              </w:p>
            </w:sdtContent>
          </w:sdt>
        </w:tc>
      </w:tr>
      <w:tr w:rsidR="000F6A6D" w:rsidRPr="00B71CB3" w14:paraId="1200C6AF" w14:textId="77777777" w:rsidTr="004E3B1D">
        <w:trPr>
          <w:trHeight w:val="307"/>
        </w:trPr>
        <w:tc>
          <w:tcPr>
            <w:tcW w:w="6081" w:type="dxa"/>
            <w:gridSpan w:val="7"/>
            <w:vMerge w:val="restart"/>
            <w:shd w:val="clear" w:color="auto" w:fill="auto"/>
          </w:tcPr>
          <w:p w14:paraId="21635818" w14:textId="77777777"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7" w:type="dxa"/>
            <w:gridSpan w:val="6"/>
            <w:tcBorders>
              <w:bottom w:val="nil"/>
            </w:tcBorders>
            <w:shd w:val="clear" w:color="auto" w:fill="auto"/>
          </w:tcPr>
          <w:p w14:paraId="7B37428B"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32509767" w14:textId="77777777" w:rsidTr="004E3B1D">
        <w:trPr>
          <w:trHeight w:val="386"/>
        </w:trPr>
        <w:tc>
          <w:tcPr>
            <w:tcW w:w="6081" w:type="dxa"/>
            <w:gridSpan w:val="7"/>
            <w:vMerge/>
            <w:shd w:val="clear" w:color="auto" w:fill="auto"/>
          </w:tcPr>
          <w:p w14:paraId="42D2E88A"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436219752"/>
              <w:placeholder>
                <w:docPart w:val="FC5945DF25724512ADD5F082A39A8D23"/>
              </w:placeholder>
              <w:text/>
            </w:sdtPr>
            <w:sdtContent>
              <w:p w14:paraId="302FBC1E" w14:textId="020A6799" w:rsidR="000F6A6D" w:rsidRPr="00B71CB3" w:rsidRDefault="00127F21" w:rsidP="00127F21">
                <w:pPr>
                  <w:pStyle w:val="Questiontext"/>
                  <w:rPr>
                    <w:rFonts w:eastAsia="Calibri"/>
                    <w:sz w:val="18"/>
                    <w:szCs w:val="18"/>
                    <w:lang w:eastAsia="en-GB"/>
                  </w:rPr>
                </w:pPr>
                <w:r>
                  <w:rPr>
                    <w:sz w:val="18"/>
                    <w:szCs w:val="18"/>
                  </w:rPr>
                  <w:t>Supporting Statement Folder 4</w:t>
                </w:r>
              </w:p>
            </w:sdtContent>
          </w:sdt>
        </w:tc>
      </w:tr>
      <w:tr w:rsidR="000F6A6D" w:rsidRPr="00B71CB3" w14:paraId="2B2B5733" w14:textId="77777777" w:rsidTr="004E3B1D">
        <w:trPr>
          <w:trHeight w:val="386"/>
        </w:trPr>
        <w:tc>
          <w:tcPr>
            <w:tcW w:w="6081" w:type="dxa"/>
            <w:gridSpan w:val="7"/>
            <w:vMerge w:val="restart"/>
            <w:shd w:val="clear" w:color="auto" w:fill="auto"/>
          </w:tcPr>
          <w:p w14:paraId="58CD0F5A" w14:textId="1FA75E18" w:rsidR="000F6A6D" w:rsidRPr="008E099A" w:rsidRDefault="000F6A6D" w:rsidP="000F6A6D">
            <w:pPr>
              <w:pStyle w:val="Questiontext"/>
              <w:rPr>
                <w:rFonts w:eastAsia="Calibri"/>
                <w:sz w:val="18"/>
                <w:szCs w:val="18"/>
                <w:lang w:eastAsia="en-GB"/>
              </w:rPr>
            </w:pPr>
            <w:r w:rsidRPr="008E099A">
              <w:rPr>
                <w:rFonts w:eastAsia="Calibri"/>
                <w:sz w:val="18"/>
                <w:szCs w:val="18"/>
                <w:lang w:eastAsia="en-GB"/>
              </w:rPr>
              <w:t>If our fire prevention guidance or your H1 assessment shows that fire risk is an important issue, send us your fire management plan</w:t>
            </w:r>
          </w:p>
        </w:tc>
        <w:tc>
          <w:tcPr>
            <w:tcW w:w="3857" w:type="dxa"/>
            <w:gridSpan w:val="6"/>
            <w:tcBorders>
              <w:top w:val="single" w:sz="4" w:space="0" w:color="auto"/>
              <w:bottom w:val="nil"/>
            </w:tcBorders>
            <w:shd w:val="clear" w:color="auto" w:fill="auto"/>
          </w:tcPr>
          <w:p w14:paraId="4DD2CDBB" w14:textId="77777777" w:rsidR="000F6A6D" w:rsidRPr="008E099A" w:rsidRDefault="000F6A6D" w:rsidP="000F6A6D">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0F6A6D" w:rsidRPr="00B71CB3" w14:paraId="39501336" w14:textId="77777777" w:rsidTr="004E3B1D">
        <w:trPr>
          <w:trHeight w:val="386"/>
        </w:trPr>
        <w:tc>
          <w:tcPr>
            <w:tcW w:w="6081" w:type="dxa"/>
            <w:gridSpan w:val="7"/>
            <w:vMerge/>
            <w:shd w:val="clear" w:color="auto" w:fill="auto"/>
          </w:tcPr>
          <w:p w14:paraId="38BD1851"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tcBorders>
            <w:shd w:val="clear" w:color="auto" w:fill="auto"/>
            <w:vAlign w:val="center"/>
          </w:tcPr>
          <w:sdt>
            <w:sdtPr>
              <w:rPr>
                <w:sz w:val="18"/>
                <w:szCs w:val="18"/>
              </w:rPr>
              <w:id w:val="-866749505"/>
              <w:placeholder>
                <w:docPart w:val="48EE4CAC987A4405A228B34C70378E19"/>
              </w:placeholder>
              <w:text/>
            </w:sdtPr>
            <w:sdtContent>
              <w:p w14:paraId="495ABEA1" w14:textId="01032FC8" w:rsidR="000F6A6D" w:rsidRPr="00ED21DE" w:rsidRDefault="0034607D" w:rsidP="0034607D">
                <w:pPr>
                  <w:pStyle w:val="Questiontext"/>
                  <w:rPr>
                    <w:rStyle w:val="Responseboxtext"/>
                    <w:rFonts w:eastAsia="Calibri"/>
                    <w:sz w:val="18"/>
                    <w:szCs w:val="18"/>
                  </w:rPr>
                </w:pPr>
                <w:r>
                  <w:rPr>
                    <w:sz w:val="18"/>
                    <w:szCs w:val="18"/>
                  </w:rPr>
                  <w:t>Fire Prevention Plan Folder 8</w:t>
                </w:r>
              </w:p>
            </w:sdtContent>
          </w:sdt>
        </w:tc>
      </w:tr>
      <w:tr w:rsidR="000F6A6D" w:rsidRPr="006D49FD" w14:paraId="07520AE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D5B0169" w14:textId="128875BC" w:rsidR="000F6A6D" w:rsidRPr="00572439" w:rsidRDefault="000F6A6D" w:rsidP="00244641">
            <w:pPr>
              <w:pStyle w:val="SubQuestion"/>
              <w:rPr>
                <w:rFonts w:eastAsia="Calibri"/>
              </w:rPr>
            </w:pPr>
            <w:r>
              <w:rPr>
                <w:rFonts w:eastAsia="Calibri"/>
              </w:rPr>
              <w:t>3c</w:t>
            </w:r>
            <w:r w:rsidRPr="00572439">
              <w:rPr>
                <w:rFonts w:eastAsia="Calibri"/>
              </w:rPr>
              <w:t xml:space="preserve"> Information for specific sectors</w:t>
            </w:r>
          </w:p>
        </w:tc>
      </w:tr>
      <w:tr w:rsidR="000F6A6D" w:rsidRPr="00B568B7" w14:paraId="52EB712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17875F6" w14:textId="77777777" w:rsidR="000F6A6D" w:rsidRPr="00B568B7" w:rsidRDefault="000F6A6D" w:rsidP="000F6A6D">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0F6A6D" w:rsidRPr="00B568B7" w:rsidRDefault="000F6A6D" w:rsidP="00244641">
            <w:pPr>
              <w:pStyle w:val="ParagText"/>
              <w:spacing w:after="120"/>
              <w:rPr>
                <w:rFonts w:eastAsia="Calibri"/>
              </w:rPr>
            </w:pPr>
            <w:r w:rsidRPr="00B568B7">
              <w:rPr>
                <w:rFonts w:eastAsia="Calibri"/>
              </w:rPr>
              <w:t xml:space="preserve">For those activities listed below, you must answer the questions in the related </w:t>
            </w:r>
            <w:r>
              <w:rPr>
                <w:rFonts w:eastAsia="Calibri"/>
              </w:rPr>
              <w:t>Appendix</w:t>
            </w:r>
            <w:r w:rsidRPr="00B568B7">
              <w:rPr>
                <w:rFonts w:eastAsia="Calibri"/>
              </w:rPr>
              <w:t>.</w:t>
            </w:r>
          </w:p>
        </w:tc>
      </w:tr>
      <w:tr w:rsidR="000F6A6D" w:rsidRPr="00CF196E" w14:paraId="6407F420" w14:textId="77777777" w:rsidTr="004E3B1D">
        <w:trPr>
          <w:trHeight w:val="108"/>
        </w:trPr>
        <w:tc>
          <w:tcPr>
            <w:tcW w:w="9938" w:type="dxa"/>
            <w:gridSpan w:val="13"/>
            <w:shd w:val="clear" w:color="auto" w:fill="auto"/>
          </w:tcPr>
          <w:p w14:paraId="2D605775" w14:textId="2414D5E7" w:rsidR="000F6A6D" w:rsidRPr="00CF196E" w:rsidRDefault="000F6A6D" w:rsidP="000F6A6D">
            <w:pPr>
              <w:pStyle w:val="SubQuestion"/>
              <w:rPr>
                <w:rFonts w:eastAsia="Calibri"/>
                <w:sz w:val="18"/>
                <w:szCs w:val="18"/>
                <w:lang w:eastAsia="en-GB"/>
              </w:rPr>
            </w:pPr>
            <w:r w:rsidRPr="00CF196E">
              <w:rPr>
                <w:rFonts w:eastAsia="Calibri"/>
                <w:sz w:val="18"/>
                <w:szCs w:val="18"/>
                <w:lang w:eastAsia="en-GB"/>
              </w:rPr>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0F6A6D" w:rsidRPr="00CF196E" w14:paraId="621F6560" w14:textId="77777777" w:rsidTr="00286DD6">
        <w:trPr>
          <w:trHeight w:val="73"/>
        </w:trPr>
        <w:tc>
          <w:tcPr>
            <w:tcW w:w="6251" w:type="dxa"/>
            <w:gridSpan w:val="8"/>
            <w:tcBorders>
              <w:bottom w:val="double" w:sz="4" w:space="0" w:color="auto"/>
            </w:tcBorders>
            <w:shd w:val="clear" w:color="auto" w:fill="auto"/>
          </w:tcPr>
          <w:p w14:paraId="202D5A8D" w14:textId="77777777" w:rsidR="000F6A6D" w:rsidRPr="00CF196E" w:rsidRDefault="000F6A6D" w:rsidP="000F6A6D">
            <w:pPr>
              <w:pStyle w:val="Questiontext"/>
              <w:rPr>
                <w:rFonts w:eastAsia="Calibri"/>
                <w:sz w:val="18"/>
                <w:szCs w:val="18"/>
              </w:rPr>
            </w:pPr>
            <w:r w:rsidRPr="00CF196E">
              <w:rPr>
                <w:sz w:val="18"/>
                <w:szCs w:val="18"/>
              </w:rPr>
              <w:lastRenderedPageBreak/>
              <w:t>Sector</w:t>
            </w:r>
          </w:p>
        </w:tc>
        <w:tc>
          <w:tcPr>
            <w:tcW w:w="3687" w:type="dxa"/>
            <w:gridSpan w:val="5"/>
            <w:tcBorders>
              <w:bottom w:val="double" w:sz="4" w:space="0" w:color="auto"/>
            </w:tcBorders>
            <w:shd w:val="clear" w:color="auto" w:fill="auto"/>
          </w:tcPr>
          <w:p w14:paraId="06F78E6B" w14:textId="77777777" w:rsidR="000F6A6D" w:rsidRPr="00CF196E" w:rsidRDefault="000F6A6D" w:rsidP="000F6A6D">
            <w:pPr>
              <w:pStyle w:val="Questiontext"/>
              <w:rPr>
                <w:rFonts w:eastAsia="Calibri"/>
                <w:sz w:val="18"/>
                <w:szCs w:val="18"/>
              </w:rPr>
            </w:pPr>
            <w:r w:rsidRPr="00CF196E">
              <w:rPr>
                <w:sz w:val="18"/>
                <w:szCs w:val="18"/>
              </w:rPr>
              <w:t>Appendix</w:t>
            </w:r>
          </w:p>
        </w:tc>
      </w:tr>
      <w:tr w:rsidR="000F6A6D" w:rsidRPr="00CF196E" w14:paraId="0A31F2D8" w14:textId="77777777" w:rsidTr="00286DD6">
        <w:trPr>
          <w:trHeight w:val="67"/>
        </w:trPr>
        <w:tc>
          <w:tcPr>
            <w:tcW w:w="6251" w:type="dxa"/>
            <w:gridSpan w:val="8"/>
            <w:tcBorders>
              <w:top w:val="double" w:sz="4" w:space="0" w:color="auto"/>
            </w:tcBorders>
            <w:shd w:val="clear" w:color="auto" w:fill="auto"/>
          </w:tcPr>
          <w:p w14:paraId="69811127" w14:textId="470C5434" w:rsidR="000F6A6D" w:rsidRPr="00CF196E" w:rsidRDefault="000F6A6D" w:rsidP="000F6A6D">
            <w:pPr>
              <w:pStyle w:val="Questiontext"/>
              <w:rPr>
                <w:rFonts w:eastAsia="Calibri"/>
                <w:sz w:val="18"/>
                <w:szCs w:val="18"/>
              </w:rPr>
            </w:pPr>
            <w:r w:rsidRPr="00CF196E">
              <w:rPr>
                <w:sz w:val="18"/>
                <w:szCs w:val="18"/>
              </w:rPr>
              <w:t>Clinical waste</w:t>
            </w:r>
          </w:p>
        </w:tc>
        <w:tc>
          <w:tcPr>
            <w:tcW w:w="3687" w:type="dxa"/>
            <w:gridSpan w:val="5"/>
            <w:tcBorders>
              <w:top w:val="double" w:sz="4" w:space="0" w:color="auto"/>
            </w:tcBorders>
            <w:shd w:val="clear" w:color="auto" w:fill="auto"/>
          </w:tcPr>
          <w:p w14:paraId="177BF9FC" w14:textId="77777777" w:rsidR="000F6A6D" w:rsidRPr="00CF196E" w:rsidRDefault="000F6A6D" w:rsidP="000F6A6D">
            <w:pPr>
              <w:pStyle w:val="Questiontext"/>
              <w:rPr>
                <w:rFonts w:eastAsia="Calibri"/>
                <w:sz w:val="18"/>
                <w:szCs w:val="18"/>
              </w:rPr>
            </w:pPr>
            <w:r w:rsidRPr="00CF196E">
              <w:rPr>
                <w:sz w:val="18"/>
                <w:szCs w:val="18"/>
              </w:rPr>
              <w:t>See the questions in appendix 1</w:t>
            </w:r>
          </w:p>
        </w:tc>
      </w:tr>
      <w:tr w:rsidR="000F6A6D" w:rsidRPr="00CF196E" w14:paraId="069E0A2C" w14:textId="77777777" w:rsidTr="00286DD6">
        <w:trPr>
          <w:trHeight w:val="67"/>
        </w:trPr>
        <w:tc>
          <w:tcPr>
            <w:tcW w:w="6251" w:type="dxa"/>
            <w:gridSpan w:val="8"/>
            <w:shd w:val="clear" w:color="auto" w:fill="auto"/>
          </w:tcPr>
          <w:p w14:paraId="393E0815" w14:textId="44991D62" w:rsidR="000F6A6D" w:rsidRPr="00CF196E" w:rsidRDefault="000F6A6D" w:rsidP="000F6A6D">
            <w:pPr>
              <w:pStyle w:val="Questiontext"/>
              <w:rPr>
                <w:rFonts w:eastAsia="Calibri"/>
                <w:sz w:val="18"/>
                <w:szCs w:val="18"/>
              </w:rPr>
            </w:pPr>
            <w:r w:rsidRPr="00CF196E">
              <w:rPr>
                <w:sz w:val="18"/>
                <w:szCs w:val="18"/>
              </w:rPr>
              <w:t>Hazardous and non-hazardous waste recovery and disposal</w:t>
            </w:r>
          </w:p>
        </w:tc>
        <w:tc>
          <w:tcPr>
            <w:tcW w:w="3687" w:type="dxa"/>
            <w:gridSpan w:val="5"/>
            <w:shd w:val="clear" w:color="auto" w:fill="auto"/>
          </w:tcPr>
          <w:p w14:paraId="1BC8EFA3" w14:textId="77777777" w:rsidR="000F6A6D" w:rsidRPr="00CF196E" w:rsidRDefault="000F6A6D" w:rsidP="000F6A6D">
            <w:pPr>
              <w:pStyle w:val="Questiontext"/>
              <w:rPr>
                <w:rFonts w:eastAsia="Calibri"/>
                <w:sz w:val="18"/>
                <w:szCs w:val="18"/>
              </w:rPr>
            </w:pPr>
            <w:r w:rsidRPr="00CF196E">
              <w:rPr>
                <w:sz w:val="18"/>
                <w:szCs w:val="18"/>
              </w:rPr>
              <w:t>See the questions in appendix 2</w:t>
            </w:r>
          </w:p>
        </w:tc>
      </w:tr>
      <w:tr w:rsidR="000F6A6D" w:rsidRPr="00CF196E" w14:paraId="61F642F6" w14:textId="77777777" w:rsidTr="00286DD6">
        <w:trPr>
          <w:trHeight w:val="67"/>
        </w:trPr>
        <w:tc>
          <w:tcPr>
            <w:tcW w:w="6251" w:type="dxa"/>
            <w:gridSpan w:val="8"/>
            <w:shd w:val="clear" w:color="auto" w:fill="auto"/>
          </w:tcPr>
          <w:p w14:paraId="77F8F82C" w14:textId="4D4ED589" w:rsidR="000F6A6D" w:rsidRPr="00CF196E" w:rsidRDefault="000F6A6D" w:rsidP="000F6A6D">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3687" w:type="dxa"/>
            <w:gridSpan w:val="5"/>
            <w:shd w:val="clear" w:color="auto" w:fill="auto"/>
          </w:tcPr>
          <w:p w14:paraId="2555A70C" w14:textId="77777777" w:rsidR="000F6A6D" w:rsidRPr="00CF196E" w:rsidRDefault="000F6A6D" w:rsidP="000F6A6D">
            <w:pPr>
              <w:pStyle w:val="Questiontext"/>
              <w:rPr>
                <w:rFonts w:eastAsia="Calibri"/>
                <w:sz w:val="18"/>
                <w:szCs w:val="18"/>
              </w:rPr>
            </w:pPr>
            <w:r w:rsidRPr="00CF196E">
              <w:rPr>
                <w:sz w:val="18"/>
                <w:szCs w:val="18"/>
              </w:rPr>
              <w:t>See the questions in appendix 3</w:t>
            </w:r>
          </w:p>
        </w:tc>
      </w:tr>
      <w:tr w:rsidR="000F6A6D" w:rsidRPr="00CF196E" w14:paraId="0DD22313" w14:textId="77777777" w:rsidTr="00286DD6">
        <w:trPr>
          <w:trHeight w:val="67"/>
        </w:trPr>
        <w:tc>
          <w:tcPr>
            <w:tcW w:w="6251" w:type="dxa"/>
            <w:gridSpan w:val="8"/>
            <w:shd w:val="clear" w:color="auto" w:fill="auto"/>
          </w:tcPr>
          <w:p w14:paraId="3F73BBC5" w14:textId="1DFCA715" w:rsidR="000F6A6D" w:rsidRPr="00CF196E" w:rsidRDefault="000F6A6D" w:rsidP="000F6A6D">
            <w:pPr>
              <w:pStyle w:val="Questiontext"/>
              <w:rPr>
                <w:rFonts w:eastAsia="Calibri"/>
                <w:sz w:val="18"/>
                <w:szCs w:val="18"/>
              </w:rPr>
            </w:pPr>
            <w:r>
              <w:rPr>
                <w:rFonts w:eastAsia="Calibri"/>
                <w:sz w:val="18"/>
                <w:szCs w:val="18"/>
              </w:rPr>
              <w:t>Inert landfil</w:t>
            </w:r>
          </w:p>
        </w:tc>
        <w:tc>
          <w:tcPr>
            <w:tcW w:w="3687" w:type="dxa"/>
            <w:gridSpan w:val="5"/>
            <w:shd w:val="clear" w:color="auto" w:fill="auto"/>
          </w:tcPr>
          <w:p w14:paraId="55F75DB1" w14:textId="77777777" w:rsidR="000F6A6D" w:rsidRPr="00CF196E" w:rsidRDefault="000F6A6D" w:rsidP="000F6A6D">
            <w:pPr>
              <w:pStyle w:val="Questiontext"/>
              <w:rPr>
                <w:rFonts w:eastAsia="Calibri"/>
                <w:sz w:val="18"/>
                <w:szCs w:val="18"/>
              </w:rPr>
            </w:pPr>
            <w:r w:rsidRPr="00CF196E">
              <w:rPr>
                <w:sz w:val="18"/>
                <w:szCs w:val="18"/>
              </w:rPr>
              <w:t>See the questions in appendix 4</w:t>
            </w:r>
          </w:p>
        </w:tc>
      </w:tr>
      <w:tr w:rsidR="000F6A6D" w:rsidRPr="00B568B7" w14:paraId="1B4FB20F"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3AEFDE8" w14:textId="77777777" w:rsidR="000F6A6D" w:rsidRPr="00B568B7" w:rsidRDefault="000F6A6D" w:rsidP="000F6A6D">
            <w:pPr>
              <w:pStyle w:val="Sectionheading"/>
              <w:spacing w:before="240"/>
              <w:rPr>
                <w:rFonts w:eastAsia="Calibri"/>
              </w:rPr>
            </w:pPr>
            <w:r w:rsidRPr="00B568B7">
              <w:rPr>
                <w:rFonts w:eastAsia="Calibri"/>
              </w:rPr>
              <w:t>4 Monitoring</w:t>
            </w:r>
          </w:p>
        </w:tc>
      </w:tr>
      <w:tr w:rsidR="000F6A6D" w:rsidRPr="006D49FD" w14:paraId="3CC38A90"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B6E97D4" w14:textId="77777777" w:rsidR="000F6A6D" w:rsidRDefault="000F6A6D" w:rsidP="000F6A6D">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0F6A6D" w:rsidRPr="00B568B7" w14:paraId="2ABEE0E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3"/>
            <w:shd w:val="clear" w:color="auto" w:fill="auto"/>
          </w:tcPr>
          <w:p w14:paraId="34A79B64" w14:textId="77777777" w:rsidR="000F6A6D" w:rsidRPr="00B568B7" w:rsidRDefault="000F6A6D" w:rsidP="000F6A6D">
            <w:pPr>
              <w:pStyle w:val="ParagText"/>
              <w:rPr>
                <w:rFonts w:eastAsia="Calibri"/>
              </w:rPr>
            </w:pPr>
            <w:r w:rsidRPr="00B568B7">
              <w:rPr>
                <w:rFonts w:eastAsia="Calibri"/>
              </w:rPr>
              <w:t>You should also describe any environmental monitoring. Tell us:</w:t>
            </w:r>
          </w:p>
          <w:p w14:paraId="1D012672" w14:textId="77777777" w:rsidR="000F6A6D" w:rsidRPr="00B568B7" w:rsidRDefault="000F6A6D" w:rsidP="000F6A6D">
            <w:pPr>
              <w:pStyle w:val="ParagText"/>
              <w:numPr>
                <w:ilvl w:val="0"/>
                <w:numId w:val="13"/>
              </w:numPr>
              <w:spacing w:before="120"/>
              <w:rPr>
                <w:rFonts w:eastAsia="Calibri"/>
              </w:rPr>
            </w:pPr>
            <w:r w:rsidRPr="00B568B7">
              <w:rPr>
                <w:rFonts w:eastAsia="Calibri"/>
              </w:rPr>
              <w:t>how often you use these measures;</w:t>
            </w:r>
          </w:p>
          <w:p w14:paraId="502C9218" w14:textId="77777777" w:rsidR="000F6A6D" w:rsidRPr="00B568B7" w:rsidRDefault="000F6A6D" w:rsidP="000F6A6D">
            <w:pPr>
              <w:pStyle w:val="ParagText"/>
              <w:numPr>
                <w:ilvl w:val="0"/>
                <w:numId w:val="13"/>
              </w:numPr>
              <w:spacing w:before="120"/>
              <w:rPr>
                <w:rFonts w:eastAsia="Calibri"/>
              </w:rPr>
            </w:pPr>
            <w:r w:rsidRPr="00B568B7">
              <w:rPr>
                <w:rFonts w:eastAsia="Calibri"/>
              </w:rPr>
              <w:t>the methods you use; and</w:t>
            </w:r>
          </w:p>
          <w:p w14:paraId="58ED82C7" w14:textId="77777777" w:rsidR="000F6A6D" w:rsidRPr="00B568B7" w:rsidRDefault="000F6A6D" w:rsidP="000F6A6D">
            <w:pPr>
              <w:pStyle w:val="ParagText"/>
              <w:numPr>
                <w:ilvl w:val="0"/>
                <w:numId w:val="13"/>
              </w:numPr>
              <w:spacing w:before="120"/>
              <w:rPr>
                <w:rFonts w:eastAsia="Calibri"/>
              </w:rPr>
            </w:pPr>
            <w:r w:rsidRPr="00B568B7">
              <w:rPr>
                <w:rFonts w:eastAsia="Calibri"/>
              </w:rPr>
              <w:t>the procedures you follow to assess the measures.</w:t>
            </w:r>
          </w:p>
        </w:tc>
      </w:tr>
      <w:tr w:rsidR="00244641" w:rsidRPr="007B7529" w14:paraId="6073519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E77F68C" w14:textId="77777777" w:rsidR="00244641" w:rsidRPr="007B7529" w:rsidRDefault="00244641" w:rsidP="00244516">
            <w:pPr>
              <w:pStyle w:val="Questiontext"/>
            </w:pPr>
            <w:r>
              <w:rPr>
                <w:rFonts w:eastAsia="Calibri"/>
              </w:rPr>
              <w:t>Document reference</w:t>
            </w:r>
          </w:p>
        </w:tc>
        <w:sdt>
          <w:sdtPr>
            <w:rPr>
              <w:rStyle w:val="Responseboxtext"/>
            </w:rPr>
            <w:id w:val="1299651338"/>
            <w:placeholder>
              <w:docPart w:val="BB3823AEA1B1433BA89C2D17FA724BE2"/>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6B3A2B0E" w14:textId="04E5AD79" w:rsidR="00244641" w:rsidRPr="007B7529" w:rsidRDefault="0034607D" w:rsidP="0034607D">
                <w:pPr>
                  <w:pStyle w:val="Questiontext"/>
                </w:pPr>
                <w:r>
                  <w:rPr>
                    <w:rStyle w:val="Responseboxtext"/>
                  </w:rPr>
                  <w:t>Not applicable</w:t>
                </w:r>
              </w:p>
            </w:tc>
          </w:sdtContent>
        </w:sdt>
        <w:tc>
          <w:tcPr>
            <w:tcW w:w="1846" w:type="dxa"/>
            <w:gridSpan w:val="2"/>
            <w:tcBorders>
              <w:left w:val="single" w:sz="4" w:space="0" w:color="auto"/>
            </w:tcBorders>
            <w:shd w:val="clear" w:color="auto" w:fill="auto"/>
          </w:tcPr>
          <w:p w14:paraId="31929BE4" w14:textId="77777777" w:rsidR="00244641" w:rsidRPr="007B7529" w:rsidRDefault="00244641" w:rsidP="00244516">
            <w:pPr>
              <w:pStyle w:val="Questiontext"/>
            </w:pPr>
          </w:p>
        </w:tc>
      </w:tr>
      <w:tr w:rsidR="000F6A6D" w:rsidRPr="006D49FD" w14:paraId="508418E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0A0DDA80" w14:textId="77777777" w:rsidR="000F6A6D" w:rsidRDefault="000F6A6D" w:rsidP="000F6A6D">
            <w:pPr>
              <w:pStyle w:val="SubQuestion"/>
              <w:rPr>
                <w:rFonts w:eastAsia="Calibri"/>
                <w:lang w:eastAsia="en-GB"/>
              </w:rPr>
            </w:pPr>
            <w:r>
              <w:rPr>
                <w:rFonts w:eastAsia="Calibri"/>
                <w:lang w:eastAsia="en-GB"/>
              </w:rPr>
              <w:t>4b Point source emissions to air only</w:t>
            </w:r>
          </w:p>
        </w:tc>
      </w:tr>
      <w:tr w:rsidR="000F6A6D" w:rsidRPr="006D49FD" w14:paraId="47F51AF2"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6BCE6F4" w14:textId="76CAAB12" w:rsidR="000F6A6D" w:rsidRDefault="000F6A6D" w:rsidP="000F6A6D">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w:t>
            </w:r>
            <w:r w:rsidRPr="00947AA6">
              <w:rPr>
                <w:rFonts w:eastAsia="Calibri"/>
                <w:lang w:eastAsia="en-GB"/>
              </w:rPr>
              <w:t xml:space="preserve">must use </w:t>
            </w:r>
            <w:r w:rsidRPr="00966167">
              <w:rPr>
                <w:rFonts w:eastAsia="Calibri"/>
                <w:lang w:eastAsia="en-GB"/>
              </w:rPr>
              <w:t>Technical Guidance Note M1 (Monitoring). This</w:t>
            </w:r>
            <w:r>
              <w:rPr>
                <w:rFonts w:eastAsia="Calibri"/>
                <w:lang w:eastAsia="en-GB"/>
              </w:rPr>
              <w:t xml:space="preserve"> is available in the Guidance section on our Website.</w:t>
            </w:r>
          </w:p>
        </w:tc>
      </w:tr>
      <w:tr w:rsidR="00244641" w:rsidRPr="007B7529" w14:paraId="27DC366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DAC73B5" w14:textId="77777777" w:rsidR="00244641" w:rsidRPr="007B7529" w:rsidRDefault="00244641" w:rsidP="00244516">
            <w:pPr>
              <w:pStyle w:val="Questiontext"/>
            </w:pPr>
            <w:r>
              <w:rPr>
                <w:rFonts w:eastAsia="Calibri"/>
              </w:rPr>
              <w:t>Document reference</w:t>
            </w:r>
          </w:p>
        </w:tc>
        <w:sdt>
          <w:sdtPr>
            <w:rPr>
              <w:rStyle w:val="Responseboxtext"/>
            </w:rPr>
            <w:id w:val="327257237"/>
            <w:placeholder>
              <w:docPart w:val="FC5D3BE84BCB47FFBDB62608DA4FE6A1"/>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6BDFC756" w14:textId="5C2A13F5" w:rsidR="00244641" w:rsidRPr="007B7529" w:rsidRDefault="0034607D" w:rsidP="0034607D">
                <w:pPr>
                  <w:pStyle w:val="Questiontext"/>
                </w:pPr>
                <w:r>
                  <w:rPr>
                    <w:rStyle w:val="Responseboxtext"/>
                  </w:rPr>
                  <w:t>Not applicable</w:t>
                </w:r>
              </w:p>
            </w:tc>
          </w:sdtContent>
        </w:sdt>
        <w:tc>
          <w:tcPr>
            <w:tcW w:w="1846" w:type="dxa"/>
            <w:gridSpan w:val="2"/>
            <w:tcBorders>
              <w:left w:val="single" w:sz="4" w:space="0" w:color="auto"/>
            </w:tcBorders>
            <w:shd w:val="clear" w:color="auto" w:fill="auto"/>
          </w:tcPr>
          <w:p w14:paraId="02EF0D41" w14:textId="77777777" w:rsidR="00244641" w:rsidRPr="007B7529" w:rsidRDefault="00244641" w:rsidP="00244516">
            <w:pPr>
              <w:pStyle w:val="Questiontext"/>
            </w:pPr>
          </w:p>
        </w:tc>
      </w:tr>
    </w:tbl>
    <w:p w14:paraId="1E5342AC" w14:textId="77777777" w:rsidR="004E68D1" w:rsidRDefault="004E68D1">
      <w:r>
        <w:rPr>
          <w:b/>
          <w:bCs/>
        </w:rPr>
        <w:br w:type="page"/>
      </w: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74"/>
        <w:gridCol w:w="11"/>
        <w:gridCol w:w="2085"/>
        <w:gridCol w:w="17"/>
        <w:gridCol w:w="3953"/>
        <w:gridCol w:w="10"/>
        <w:gridCol w:w="21"/>
        <w:gridCol w:w="1855"/>
      </w:tblGrid>
      <w:tr w:rsidR="004E68D1" w:rsidRPr="002F53F4" w14:paraId="75CB961C" w14:textId="77777777" w:rsidTr="004E1870">
        <w:trPr>
          <w:gridBefore w:val="1"/>
          <w:wBefore w:w="6" w:type="dxa"/>
          <w:trHeight w:val="95"/>
        </w:trPr>
        <w:tc>
          <w:tcPr>
            <w:tcW w:w="9937" w:type="dxa"/>
            <w:gridSpan w:val="13"/>
            <w:shd w:val="clear" w:color="auto" w:fill="auto"/>
          </w:tcPr>
          <w:p w14:paraId="45D0C969" w14:textId="3086CDF9" w:rsidR="00947AA6" w:rsidRPr="00947AA6" w:rsidRDefault="004E68D1" w:rsidP="00947AA6">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4E68D1" w:rsidRPr="002F53F4" w14:paraId="6B92A536" w14:textId="77777777" w:rsidTr="004E1870">
        <w:trPr>
          <w:gridBefore w:val="1"/>
          <w:wBefore w:w="6" w:type="dxa"/>
          <w:trHeight w:val="95"/>
        </w:trPr>
        <w:tc>
          <w:tcPr>
            <w:tcW w:w="9937" w:type="dxa"/>
            <w:gridSpan w:val="13"/>
            <w:shd w:val="clear" w:color="auto" w:fill="auto"/>
          </w:tcPr>
          <w:p w14:paraId="324065EB" w14:textId="5B27FBFD" w:rsidR="004E68D1" w:rsidRDefault="004E68D1" w:rsidP="00B8467B">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w:t>
            </w:r>
            <w:r w:rsidR="00F83785">
              <w:rPr>
                <w:rFonts w:eastAsia="Calibri"/>
                <w:lang w:eastAsia="en-GB"/>
              </w:rPr>
              <w:t xml:space="preserve"> </w:t>
            </w:r>
            <w:r>
              <w:rPr>
                <w:rFonts w:eastAsia="Calibri"/>
                <w:lang w:eastAsia="en-GB"/>
              </w:rPr>
              <w:t>5.07 then you should tick the ‘yes’ box and provide the procedure reference. There is no need for you to supply a copy of the procedure.</w:t>
            </w:r>
          </w:p>
        </w:tc>
      </w:tr>
      <w:tr w:rsidR="004E68D1" w:rsidRPr="002F53F4" w14:paraId="6548D3A9" w14:textId="77777777" w:rsidTr="004E1870">
        <w:trPr>
          <w:gridBefore w:val="1"/>
          <w:wBefore w:w="6" w:type="dxa"/>
          <w:trHeight w:val="95"/>
        </w:trPr>
        <w:tc>
          <w:tcPr>
            <w:tcW w:w="9937" w:type="dxa"/>
            <w:gridSpan w:val="13"/>
            <w:shd w:val="clear" w:color="auto" w:fill="auto"/>
          </w:tcPr>
          <w:p w14:paraId="73D8F556" w14:textId="715E8B06" w:rsidR="004E68D1" w:rsidRDefault="004E68D1" w:rsidP="008378CC">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8378CC">
              <w:rPr>
                <w:rFonts w:eastAsia="Calibri"/>
                <w:lang w:eastAsia="en-GB"/>
              </w:rPr>
              <w:t>facility</w:t>
            </w:r>
            <w:r>
              <w:rPr>
                <w:rFonts w:eastAsia="Calibri"/>
                <w:lang w:eastAsia="en-GB"/>
              </w:rPr>
              <w:t>?</w:t>
            </w:r>
          </w:p>
        </w:tc>
      </w:tr>
      <w:tr w:rsidR="004E68D1" w:rsidRPr="002F53F4" w14:paraId="52908B51" w14:textId="77777777" w:rsidTr="004E1870">
        <w:trPr>
          <w:gridBefore w:val="1"/>
          <w:wBefore w:w="6" w:type="dxa"/>
          <w:trHeight w:val="169"/>
        </w:trPr>
        <w:tc>
          <w:tcPr>
            <w:tcW w:w="993" w:type="dxa"/>
            <w:gridSpan w:val="2"/>
            <w:shd w:val="clear" w:color="auto" w:fill="auto"/>
          </w:tcPr>
          <w:p w14:paraId="35ECD821" w14:textId="77777777" w:rsidR="004E68D1" w:rsidRDefault="004E68D1" w:rsidP="00B8467B">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Content>
            <w:tc>
              <w:tcPr>
                <w:tcW w:w="712" w:type="dxa"/>
                <w:gridSpan w:val="2"/>
                <w:shd w:val="clear" w:color="auto" w:fill="auto"/>
              </w:tcPr>
              <w:p w14:paraId="5A2C4CBE" w14:textId="77777777" w:rsidR="004E68D1" w:rsidRDefault="004E68D1" w:rsidP="00B8467B">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7088FE4C" w14:textId="77777777" w:rsidR="004E68D1" w:rsidRDefault="004E68D1" w:rsidP="00B8467B">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086DA2" w:rsidRPr="007B7529" w14:paraId="67F0582D" w14:textId="77777777" w:rsidTr="004E1870">
        <w:trPr>
          <w:gridBefore w:val="5"/>
          <w:wBefore w:w="1711" w:type="dxa"/>
        </w:trPr>
        <w:tc>
          <w:tcPr>
            <w:tcW w:w="2376" w:type="dxa"/>
            <w:gridSpan w:val="4"/>
            <w:tcBorders>
              <w:right w:val="single" w:sz="4" w:space="0" w:color="auto"/>
            </w:tcBorders>
            <w:shd w:val="clear" w:color="auto" w:fill="auto"/>
          </w:tcPr>
          <w:p w14:paraId="6AD96641" w14:textId="77777777" w:rsidR="00086DA2" w:rsidRPr="007B7529" w:rsidRDefault="00086DA2" w:rsidP="00244516">
            <w:pPr>
              <w:pStyle w:val="Questiontext"/>
            </w:pPr>
            <w:r>
              <w:rPr>
                <w:rFonts w:eastAsia="Calibri"/>
              </w:rPr>
              <w:t>Document reference</w:t>
            </w:r>
          </w:p>
        </w:tc>
        <w:sdt>
          <w:sdtPr>
            <w:rPr>
              <w:rStyle w:val="Responseboxtext"/>
            </w:rPr>
            <w:id w:val="963011031"/>
            <w:placeholder>
              <w:docPart w:val="C41F148786684E12A93E8ADD3C4FCF1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134B916" w14:textId="77777777" w:rsidR="00086DA2" w:rsidRPr="007B7529" w:rsidRDefault="00086DA2" w:rsidP="00244516">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AD4301" w14:textId="77777777" w:rsidR="00086DA2" w:rsidRPr="007B7529" w:rsidRDefault="00086DA2" w:rsidP="00244516">
            <w:pPr>
              <w:pStyle w:val="Questiontext"/>
            </w:pPr>
          </w:p>
        </w:tc>
      </w:tr>
      <w:tr w:rsidR="00086DA2" w:rsidRPr="003A523A" w14:paraId="1BA1D324" w14:textId="77777777" w:rsidTr="004E1870">
        <w:tc>
          <w:tcPr>
            <w:tcW w:w="4104" w:type="dxa"/>
            <w:gridSpan w:val="10"/>
            <w:shd w:val="clear" w:color="auto" w:fill="auto"/>
          </w:tcPr>
          <w:p w14:paraId="719967F3" w14:textId="77777777" w:rsidR="00086DA2" w:rsidRPr="003A523A" w:rsidRDefault="00086DA2" w:rsidP="00244516">
            <w:pPr>
              <w:pStyle w:val="Questiontext"/>
              <w:spacing w:before="60"/>
              <w:rPr>
                <w:sz w:val="2"/>
                <w:szCs w:val="2"/>
              </w:rPr>
            </w:pPr>
          </w:p>
        </w:tc>
        <w:tc>
          <w:tcPr>
            <w:tcW w:w="3963" w:type="dxa"/>
            <w:gridSpan w:val="2"/>
            <w:tcBorders>
              <w:top w:val="single" w:sz="4" w:space="0" w:color="auto"/>
            </w:tcBorders>
            <w:shd w:val="clear" w:color="auto" w:fill="auto"/>
            <w:vAlign w:val="center"/>
          </w:tcPr>
          <w:p w14:paraId="2535BA48" w14:textId="77777777" w:rsidR="00086DA2" w:rsidRPr="003A523A" w:rsidRDefault="00086DA2" w:rsidP="00244516">
            <w:pPr>
              <w:pStyle w:val="Paragraph"/>
              <w:spacing w:before="60" w:after="60"/>
              <w:rPr>
                <w:rStyle w:val="Responseboxtext"/>
                <w:sz w:val="2"/>
                <w:szCs w:val="2"/>
              </w:rPr>
            </w:pPr>
          </w:p>
        </w:tc>
        <w:tc>
          <w:tcPr>
            <w:tcW w:w="1876" w:type="dxa"/>
            <w:gridSpan w:val="2"/>
            <w:shd w:val="clear" w:color="auto" w:fill="auto"/>
            <w:vAlign w:val="center"/>
          </w:tcPr>
          <w:p w14:paraId="1938304E" w14:textId="77777777" w:rsidR="00086DA2" w:rsidRPr="003A523A" w:rsidRDefault="00086DA2" w:rsidP="00244516">
            <w:pPr>
              <w:spacing w:before="60" w:after="60"/>
              <w:rPr>
                <w:rFonts w:cs="Arial"/>
                <w:sz w:val="2"/>
                <w:szCs w:val="2"/>
              </w:rPr>
            </w:pPr>
          </w:p>
        </w:tc>
      </w:tr>
      <w:tr w:rsidR="003029FA" w:rsidRPr="007B7529" w14:paraId="7423CA6F" w14:textId="77777777" w:rsidTr="004E1870">
        <w:trPr>
          <w:gridBefore w:val="2"/>
          <w:wBefore w:w="17" w:type="dxa"/>
        </w:trPr>
        <w:tc>
          <w:tcPr>
            <w:tcW w:w="991" w:type="dxa"/>
            <w:gridSpan w:val="2"/>
            <w:shd w:val="clear" w:color="auto" w:fill="auto"/>
          </w:tcPr>
          <w:p w14:paraId="006A851D" w14:textId="42B9FE2D" w:rsidR="003029FA" w:rsidRPr="007B7529" w:rsidRDefault="003029FA" w:rsidP="003029FA">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Content>
            <w:tc>
              <w:tcPr>
                <w:tcW w:w="709" w:type="dxa"/>
                <w:gridSpan w:val="2"/>
                <w:shd w:val="clear" w:color="auto" w:fill="auto"/>
              </w:tcPr>
              <w:p w14:paraId="118147F6" w14:textId="7458DD23" w:rsidR="003029FA" w:rsidRPr="007B7529" w:rsidRDefault="003029FA" w:rsidP="003029FA">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0006306" w14:textId="1EF84171" w:rsidR="003029FA" w:rsidRPr="007B7529" w:rsidRDefault="003029FA" w:rsidP="003029FA">
            <w:pPr>
              <w:pStyle w:val="Questiontext"/>
            </w:pPr>
            <w:r>
              <w:rPr>
                <w:rFonts w:eastAsia="Calibri"/>
              </w:rPr>
              <w:t>Document reference</w:t>
            </w:r>
          </w:p>
        </w:tc>
        <w:sdt>
          <w:sdtPr>
            <w:rPr>
              <w:rStyle w:val="Responseboxtext"/>
            </w:rPr>
            <w:id w:val="760421497"/>
            <w:placeholder>
              <w:docPart w:val="EDBA52E24F3443B6945DF08CC6ABEC29"/>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9E3AC4E" w14:textId="77777777" w:rsidR="003029FA" w:rsidRPr="007B7529" w:rsidRDefault="003029FA" w:rsidP="003029FA">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E55FEFB" w14:textId="77777777" w:rsidR="003029FA" w:rsidRPr="007B7529" w:rsidRDefault="003029FA" w:rsidP="003029FA">
            <w:pPr>
              <w:pStyle w:val="Questiontext"/>
            </w:pPr>
          </w:p>
        </w:tc>
      </w:tr>
      <w:tr w:rsidR="004E68D1" w:rsidRPr="002F53F4" w14:paraId="27C9B656" w14:textId="77777777" w:rsidTr="004E1870">
        <w:trPr>
          <w:gridBefore w:val="1"/>
          <w:wBefore w:w="6" w:type="dxa"/>
          <w:trHeight w:val="1012"/>
        </w:trPr>
        <w:tc>
          <w:tcPr>
            <w:tcW w:w="9937" w:type="dxa"/>
            <w:gridSpan w:val="13"/>
            <w:shd w:val="clear" w:color="auto" w:fill="auto"/>
          </w:tcPr>
          <w:p w14:paraId="6EBEC648" w14:textId="77777777" w:rsidR="004E68D1" w:rsidRDefault="004E68D1" w:rsidP="00B8467B">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3029FA" w:rsidRPr="002F53F4" w14:paraId="4D3B76BD" w14:textId="77777777" w:rsidTr="004E1870">
        <w:trPr>
          <w:gridBefore w:val="1"/>
          <w:wBefore w:w="6" w:type="dxa"/>
          <w:trHeight w:val="169"/>
        </w:trPr>
        <w:tc>
          <w:tcPr>
            <w:tcW w:w="993" w:type="dxa"/>
            <w:gridSpan w:val="2"/>
            <w:shd w:val="clear" w:color="auto" w:fill="auto"/>
          </w:tcPr>
          <w:p w14:paraId="5C4454C3" w14:textId="77777777" w:rsidR="003029FA" w:rsidRDefault="003029FA" w:rsidP="00D26F41">
            <w:pPr>
              <w:pStyle w:val="Questiontext"/>
              <w:rPr>
                <w:rFonts w:eastAsia="Calibri"/>
                <w:lang w:eastAsia="en-GB"/>
              </w:rPr>
            </w:pPr>
            <w:r>
              <w:rPr>
                <w:rFonts w:eastAsia="Calibri"/>
                <w:lang w:eastAsia="en-GB"/>
              </w:rPr>
              <w:t>No</w:t>
            </w:r>
          </w:p>
        </w:tc>
        <w:sdt>
          <w:sdtPr>
            <w:rPr>
              <w:rFonts w:eastAsia="Calibri"/>
              <w:lang w:eastAsia="en-GB"/>
            </w:rPr>
            <w:id w:val="1000479434"/>
            <w14:checkbox>
              <w14:checked w14:val="0"/>
              <w14:checkedState w14:val="2612" w14:font="MS Gothic"/>
              <w14:uncheckedState w14:val="2610" w14:font="MS Gothic"/>
            </w14:checkbox>
          </w:sdtPr>
          <w:sdtContent>
            <w:tc>
              <w:tcPr>
                <w:tcW w:w="712" w:type="dxa"/>
                <w:gridSpan w:val="2"/>
                <w:shd w:val="clear" w:color="auto" w:fill="auto"/>
              </w:tcPr>
              <w:p w14:paraId="44749315" w14:textId="77777777" w:rsidR="003029FA" w:rsidRDefault="003029FA"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473B6917" w14:textId="77777777" w:rsidR="003029FA" w:rsidRDefault="003029FA"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7227F7B1" w14:textId="77777777" w:rsidTr="004E1870">
        <w:trPr>
          <w:gridBefore w:val="5"/>
          <w:wBefore w:w="1711" w:type="dxa"/>
        </w:trPr>
        <w:tc>
          <w:tcPr>
            <w:tcW w:w="2376" w:type="dxa"/>
            <w:gridSpan w:val="4"/>
            <w:tcBorders>
              <w:right w:val="single" w:sz="4" w:space="0" w:color="auto"/>
            </w:tcBorders>
            <w:shd w:val="clear" w:color="auto" w:fill="auto"/>
          </w:tcPr>
          <w:p w14:paraId="7D471343" w14:textId="77777777" w:rsidR="003029FA" w:rsidRPr="007B7529" w:rsidRDefault="003029FA" w:rsidP="00D26F41">
            <w:pPr>
              <w:pStyle w:val="Questiontext"/>
            </w:pPr>
            <w:r>
              <w:rPr>
                <w:rFonts w:eastAsia="Calibri"/>
              </w:rPr>
              <w:t>Document reference</w:t>
            </w:r>
          </w:p>
        </w:tc>
        <w:sdt>
          <w:sdtPr>
            <w:rPr>
              <w:rStyle w:val="Responseboxtext"/>
            </w:rPr>
            <w:id w:val="361331521"/>
            <w:placeholder>
              <w:docPart w:val="37A77F528CC2480CBFCF2F70FF669F5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ABAF30B"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10AB0A8" w14:textId="77777777" w:rsidR="003029FA" w:rsidRPr="007B7529" w:rsidRDefault="003029FA" w:rsidP="00D26F41">
            <w:pPr>
              <w:pStyle w:val="Questiontext"/>
            </w:pPr>
          </w:p>
        </w:tc>
      </w:tr>
      <w:tr w:rsidR="00360657" w:rsidRPr="003A523A" w14:paraId="1B9DA26A" w14:textId="77777777" w:rsidTr="004E1870">
        <w:tc>
          <w:tcPr>
            <w:tcW w:w="4104" w:type="dxa"/>
            <w:gridSpan w:val="10"/>
            <w:shd w:val="clear" w:color="auto" w:fill="auto"/>
          </w:tcPr>
          <w:p w14:paraId="698BCC24"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332366AD"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7026CD44" w14:textId="77777777" w:rsidR="00360657" w:rsidRPr="003A523A" w:rsidRDefault="00360657" w:rsidP="00D26F41">
            <w:pPr>
              <w:spacing w:before="60" w:after="60"/>
              <w:rPr>
                <w:rFonts w:cs="Arial"/>
                <w:sz w:val="2"/>
                <w:szCs w:val="2"/>
              </w:rPr>
            </w:pPr>
          </w:p>
        </w:tc>
      </w:tr>
      <w:tr w:rsidR="004E1870" w:rsidRPr="007B7529" w14:paraId="080D068D" w14:textId="77777777" w:rsidTr="004E1870">
        <w:trPr>
          <w:gridBefore w:val="2"/>
          <w:wBefore w:w="17" w:type="dxa"/>
        </w:trPr>
        <w:tc>
          <w:tcPr>
            <w:tcW w:w="991" w:type="dxa"/>
            <w:gridSpan w:val="2"/>
            <w:shd w:val="clear" w:color="auto" w:fill="auto"/>
          </w:tcPr>
          <w:p w14:paraId="2304366F" w14:textId="77777777" w:rsidR="003029FA" w:rsidRPr="007B7529" w:rsidRDefault="003029FA" w:rsidP="00D26F41">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Content>
            <w:tc>
              <w:tcPr>
                <w:tcW w:w="709" w:type="dxa"/>
                <w:gridSpan w:val="2"/>
                <w:shd w:val="clear" w:color="auto" w:fill="auto"/>
              </w:tcPr>
              <w:p w14:paraId="73A911EB" w14:textId="77777777" w:rsidR="003029FA" w:rsidRPr="007B7529" w:rsidRDefault="003029FA"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8215D28" w14:textId="77777777" w:rsidR="003029FA" w:rsidRPr="007B7529" w:rsidRDefault="003029FA" w:rsidP="00D26F41">
            <w:pPr>
              <w:pStyle w:val="Questiontext"/>
            </w:pPr>
            <w:r>
              <w:rPr>
                <w:rFonts w:eastAsia="Calibri"/>
              </w:rPr>
              <w:t>Document reference</w:t>
            </w:r>
          </w:p>
        </w:tc>
        <w:sdt>
          <w:sdtPr>
            <w:rPr>
              <w:rStyle w:val="Responseboxtext"/>
            </w:rPr>
            <w:id w:val="767124017"/>
            <w:placeholder>
              <w:docPart w:val="41C46342EE934A5CBA163C332B390D0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2FF99E0"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52BF181E" w14:textId="77777777" w:rsidR="003029FA" w:rsidRPr="007B7529" w:rsidRDefault="003029FA" w:rsidP="00D26F41">
            <w:pPr>
              <w:pStyle w:val="Questiontext"/>
            </w:pPr>
          </w:p>
        </w:tc>
      </w:tr>
      <w:tr w:rsidR="004E68D1" w:rsidRPr="002F53F4" w14:paraId="37250503" w14:textId="77777777" w:rsidTr="004E1870">
        <w:trPr>
          <w:gridBefore w:val="1"/>
          <w:wBefore w:w="6" w:type="dxa"/>
          <w:trHeight w:val="95"/>
        </w:trPr>
        <w:tc>
          <w:tcPr>
            <w:tcW w:w="9937" w:type="dxa"/>
            <w:gridSpan w:val="13"/>
            <w:shd w:val="clear" w:color="auto" w:fill="auto"/>
          </w:tcPr>
          <w:p w14:paraId="43448812" w14:textId="77777777" w:rsidR="004E68D1" w:rsidRDefault="004E68D1" w:rsidP="00B8467B">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360657" w:rsidRPr="002F53F4" w14:paraId="763FFDA1" w14:textId="77777777" w:rsidTr="004E1870">
        <w:trPr>
          <w:gridBefore w:val="1"/>
          <w:wBefore w:w="6" w:type="dxa"/>
          <w:trHeight w:val="169"/>
        </w:trPr>
        <w:tc>
          <w:tcPr>
            <w:tcW w:w="993" w:type="dxa"/>
            <w:gridSpan w:val="2"/>
            <w:shd w:val="clear" w:color="auto" w:fill="auto"/>
          </w:tcPr>
          <w:p w14:paraId="2076544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1546407548"/>
            <w14:checkbox>
              <w14:checked w14:val="0"/>
              <w14:checkedState w14:val="2612" w14:font="MS Gothic"/>
              <w14:uncheckedState w14:val="2610" w14:font="MS Gothic"/>
            </w14:checkbox>
          </w:sdtPr>
          <w:sdtContent>
            <w:tc>
              <w:tcPr>
                <w:tcW w:w="712" w:type="dxa"/>
                <w:gridSpan w:val="2"/>
                <w:shd w:val="clear" w:color="auto" w:fill="auto"/>
              </w:tcPr>
              <w:p w14:paraId="768B4AF4"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58C770D2"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26EBAC48" w14:textId="77777777" w:rsidTr="004E1870">
        <w:trPr>
          <w:gridBefore w:val="5"/>
          <w:wBefore w:w="1711" w:type="dxa"/>
        </w:trPr>
        <w:tc>
          <w:tcPr>
            <w:tcW w:w="2376" w:type="dxa"/>
            <w:gridSpan w:val="4"/>
            <w:tcBorders>
              <w:right w:val="single" w:sz="4" w:space="0" w:color="auto"/>
            </w:tcBorders>
            <w:shd w:val="clear" w:color="auto" w:fill="auto"/>
          </w:tcPr>
          <w:p w14:paraId="0FF2056C" w14:textId="77777777" w:rsidR="00360657" w:rsidRPr="007B7529" w:rsidRDefault="00360657" w:rsidP="00D26F41">
            <w:pPr>
              <w:pStyle w:val="Questiontext"/>
            </w:pPr>
            <w:r>
              <w:rPr>
                <w:rFonts w:eastAsia="Calibri"/>
              </w:rPr>
              <w:t>Document reference</w:t>
            </w:r>
          </w:p>
        </w:tc>
        <w:sdt>
          <w:sdtPr>
            <w:rPr>
              <w:rStyle w:val="Responseboxtext"/>
            </w:rPr>
            <w:id w:val="1381286247"/>
            <w:placeholder>
              <w:docPart w:val="E0D3160B30E1430E9D92504145798E6A"/>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52C6C47E"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2E6D01D2" w14:textId="77777777" w:rsidR="00360657" w:rsidRPr="007B7529" w:rsidRDefault="00360657" w:rsidP="00D26F41">
            <w:pPr>
              <w:pStyle w:val="Questiontext"/>
            </w:pPr>
          </w:p>
        </w:tc>
      </w:tr>
      <w:tr w:rsidR="00360657" w:rsidRPr="003A523A" w14:paraId="4AF4979E" w14:textId="77777777" w:rsidTr="004E1870">
        <w:tc>
          <w:tcPr>
            <w:tcW w:w="4104" w:type="dxa"/>
            <w:gridSpan w:val="10"/>
            <w:shd w:val="clear" w:color="auto" w:fill="auto"/>
          </w:tcPr>
          <w:p w14:paraId="3A3D1B93"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5557B2F0"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2078878B" w14:textId="77777777" w:rsidR="00360657" w:rsidRPr="003A523A" w:rsidRDefault="00360657" w:rsidP="00D26F41">
            <w:pPr>
              <w:spacing w:before="60" w:after="60"/>
              <w:rPr>
                <w:rFonts w:cs="Arial"/>
                <w:sz w:val="2"/>
                <w:szCs w:val="2"/>
              </w:rPr>
            </w:pPr>
          </w:p>
        </w:tc>
      </w:tr>
      <w:tr w:rsidR="004E1870" w:rsidRPr="007B7529" w14:paraId="2812EFCB" w14:textId="77777777" w:rsidTr="004E1870">
        <w:trPr>
          <w:gridBefore w:val="2"/>
          <w:wBefore w:w="17" w:type="dxa"/>
        </w:trPr>
        <w:tc>
          <w:tcPr>
            <w:tcW w:w="991" w:type="dxa"/>
            <w:gridSpan w:val="2"/>
            <w:shd w:val="clear" w:color="auto" w:fill="auto"/>
          </w:tcPr>
          <w:p w14:paraId="2469641D" w14:textId="77777777" w:rsidR="00360657" w:rsidRPr="007B7529" w:rsidRDefault="00360657" w:rsidP="00D26F41">
            <w:pPr>
              <w:pStyle w:val="Questiontext"/>
            </w:pPr>
            <w:r>
              <w:rPr>
                <w:rFonts w:eastAsia="Calibri"/>
                <w:lang w:eastAsia="en-GB"/>
              </w:rPr>
              <w:t>Yes</w:t>
            </w:r>
          </w:p>
        </w:tc>
        <w:sdt>
          <w:sdtPr>
            <w:rPr>
              <w:rFonts w:eastAsia="Calibri"/>
              <w:lang w:eastAsia="en-GB"/>
            </w:rPr>
            <w:id w:val="-53542437"/>
            <w14:checkbox>
              <w14:checked w14:val="0"/>
              <w14:checkedState w14:val="2612" w14:font="MS Gothic"/>
              <w14:uncheckedState w14:val="2610" w14:font="MS Gothic"/>
            </w14:checkbox>
          </w:sdtPr>
          <w:sdtContent>
            <w:tc>
              <w:tcPr>
                <w:tcW w:w="709" w:type="dxa"/>
                <w:gridSpan w:val="2"/>
                <w:shd w:val="clear" w:color="auto" w:fill="auto"/>
              </w:tcPr>
              <w:p w14:paraId="7A326C98"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7B7D0F08" w14:textId="77777777" w:rsidR="00360657" w:rsidRPr="007B7529" w:rsidRDefault="00360657" w:rsidP="00D26F41">
            <w:pPr>
              <w:pStyle w:val="Questiontext"/>
            </w:pPr>
            <w:r>
              <w:rPr>
                <w:rFonts w:eastAsia="Calibri"/>
              </w:rPr>
              <w:t>Document reference</w:t>
            </w:r>
          </w:p>
        </w:tc>
        <w:sdt>
          <w:sdtPr>
            <w:rPr>
              <w:rStyle w:val="Responseboxtext"/>
            </w:rPr>
            <w:id w:val="1874886919"/>
            <w:placeholder>
              <w:docPart w:val="EBBE0AD2AC98408DA7E3E0696907F8BC"/>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7B6A404"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4BED58B" w14:textId="77777777" w:rsidR="00360657" w:rsidRPr="007B7529" w:rsidRDefault="00360657" w:rsidP="00D26F41">
            <w:pPr>
              <w:pStyle w:val="Questiontext"/>
            </w:pPr>
          </w:p>
        </w:tc>
      </w:tr>
      <w:tr w:rsidR="004E68D1" w:rsidRPr="002F53F4" w14:paraId="0A58DF25" w14:textId="77777777" w:rsidTr="004E1870">
        <w:trPr>
          <w:gridBefore w:val="1"/>
          <w:wBefore w:w="6" w:type="dxa"/>
          <w:trHeight w:val="567"/>
        </w:trPr>
        <w:tc>
          <w:tcPr>
            <w:tcW w:w="9937" w:type="dxa"/>
            <w:gridSpan w:val="13"/>
            <w:shd w:val="clear" w:color="auto" w:fill="auto"/>
          </w:tcPr>
          <w:p w14:paraId="76A09AA0" w14:textId="77777777" w:rsidR="004E68D1" w:rsidRDefault="004E68D1" w:rsidP="00B8467B">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360657" w:rsidRPr="002F53F4" w14:paraId="75864106" w14:textId="77777777" w:rsidTr="004E1870">
        <w:trPr>
          <w:gridBefore w:val="1"/>
          <w:wBefore w:w="6" w:type="dxa"/>
          <w:trHeight w:val="169"/>
        </w:trPr>
        <w:tc>
          <w:tcPr>
            <w:tcW w:w="993" w:type="dxa"/>
            <w:gridSpan w:val="2"/>
            <w:shd w:val="clear" w:color="auto" w:fill="auto"/>
          </w:tcPr>
          <w:p w14:paraId="348980F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709803949"/>
            <w14:checkbox>
              <w14:checked w14:val="0"/>
              <w14:checkedState w14:val="2612" w14:font="MS Gothic"/>
              <w14:uncheckedState w14:val="2610" w14:font="MS Gothic"/>
            </w14:checkbox>
          </w:sdtPr>
          <w:sdtContent>
            <w:tc>
              <w:tcPr>
                <w:tcW w:w="712" w:type="dxa"/>
                <w:gridSpan w:val="2"/>
                <w:shd w:val="clear" w:color="auto" w:fill="auto"/>
              </w:tcPr>
              <w:p w14:paraId="1A24CA90"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107BB974"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19DDF03E" w14:textId="77777777" w:rsidTr="004E1870">
        <w:trPr>
          <w:gridBefore w:val="5"/>
          <w:wBefore w:w="1711" w:type="dxa"/>
        </w:trPr>
        <w:tc>
          <w:tcPr>
            <w:tcW w:w="2376" w:type="dxa"/>
            <w:gridSpan w:val="4"/>
            <w:tcBorders>
              <w:right w:val="single" w:sz="4" w:space="0" w:color="auto"/>
            </w:tcBorders>
            <w:shd w:val="clear" w:color="auto" w:fill="auto"/>
          </w:tcPr>
          <w:p w14:paraId="3A7971A0" w14:textId="77777777" w:rsidR="00360657" w:rsidRPr="007B7529" w:rsidRDefault="00360657" w:rsidP="00D26F41">
            <w:pPr>
              <w:pStyle w:val="Questiontext"/>
            </w:pPr>
            <w:r>
              <w:rPr>
                <w:rFonts w:eastAsia="Calibri"/>
              </w:rPr>
              <w:t>Document reference</w:t>
            </w:r>
          </w:p>
        </w:tc>
        <w:sdt>
          <w:sdtPr>
            <w:rPr>
              <w:rStyle w:val="Responseboxtext"/>
            </w:rPr>
            <w:id w:val="307357496"/>
            <w:placeholder>
              <w:docPart w:val="61D3E72D534F407A9E3806D7924B1363"/>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008D71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2FC679" w14:textId="77777777" w:rsidR="00360657" w:rsidRPr="007B7529" w:rsidRDefault="00360657" w:rsidP="00D26F41">
            <w:pPr>
              <w:pStyle w:val="Questiontext"/>
            </w:pPr>
          </w:p>
        </w:tc>
      </w:tr>
      <w:tr w:rsidR="00360657" w:rsidRPr="003A523A" w14:paraId="011C7BEE" w14:textId="77777777" w:rsidTr="004E1870">
        <w:tc>
          <w:tcPr>
            <w:tcW w:w="4104" w:type="dxa"/>
            <w:gridSpan w:val="10"/>
            <w:shd w:val="clear" w:color="auto" w:fill="auto"/>
          </w:tcPr>
          <w:p w14:paraId="72563DA8"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71884CA4"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14F11E1A" w14:textId="77777777" w:rsidR="00360657" w:rsidRPr="003A523A" w:rsidRDefault="00360657" w:rsidP="00D26F41">
            <w:pPr>
              <w:spacing w:before="60" w:after="60"/>
              <w:rPr>
                <w:rFonts w:cs="Arial"/>
                <w:sz w:val="2"/>
                <w:szCs w:val="2"/>
              </w:rPr>
            </w:pPr>
          </w:p>
        </w:tc>
      </w:tr>
      <w:tr w:rsidR="004E1870" w:rsidRPr="007B7529" w14:paraId="2CB51637" w14:textId="77777777" w:rsidTr="004E1870">
        <w:trPr>
          <w:gridBefore w:val="2"/>
          <w:wBefore w:w="17" w:type="dxa"/>
        </w:trPr>
        <w:tc>
          <w:tcPr>
            <w:tcW w:w="991" w:type="dxa"/>
            <w:gridSpan w:val="2"/>
            <w:shd w:val="clear" w:color="auto" w:fill="auto"/>
          </w:tcPr>
          <w:p w14:paraId="3CCAFA94" w14:textId="77777777" w:rsidR="00360657" w:rsidRPr="007B7529" w:rsidRDefault="00360657" w:rsidP="00D26F41">
            <w:pPr>
              <w:pStyle w:val="Questiontext"/>
            </w:pPr>
            <w:r>
              <w:rPr>
                <w:rFonts w:eastAsia="Calibri"/>
                <w:lang w:eastAsia="en-GB"/>
              </w:rPr>
              <w:t>Yes</w:t>
            </w:r>
          </w:p>
        </w:tc>
        <w:sdt>
          <w:sdtPr>
            <w:rPr>
              <w:rFonts w:eastAsia="Calibri"/>
              <w:lang w:eastAsia="en-GB"/>
            </w:rPr>
            <w:id w:val="-876926233"/>
            <w14:checkbox>
              <w14:checked w14:val="0"/>
              <w14:checkedState w14:val="2612" w14:font="MS Gothic"/>
              <w14:uncheckedState w14:val="2610" w14:font="MS Gothic"/>
            </w14:checkbox>
          </w:sdtPr>
          <w:sdtContent>
            <w:tc>
              <w:tcPr>
                <w:tcW w:w="709" w:type="dxa"/>
                <w:gridSpan w:val="2"/>
                <w:shd w:val="clear" w:color="auto" w:fill="auto"/>
              </w:tcPr>
              <w:p w14:paraId="51FBE48B"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477B9990" w14:textId="77777777" w:rsidR="00360657" w:rsidRPr="007B7529" w:rsidRDefault="00360657" w:rsidP="00D26F41">
            <w:pPr>
              <w:pStyle w:val="Questiontext"/>
            </w:pPr>
            <w:r>
              <w:rPr>
                <w:rFonts w:eastAsia="Calibri"/>
              </w:rPr>
              <w:t>Document reference</w:t>
            </w:r>
          </w:p>
        </w:tc>
        <w:sdt>
          <w:sdtPr>
            <w:rPr>
              <w:rStyle w:val="Responseboxtext"/>
            </w:rPr>
            <w:id w:val="844986938"/>
            <w:placeholder>
              <w:docPart w:val="418920CDD7D84619944C02E3D806E4E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BBF06D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1A759A81" w14:textId="77777777" w:rsidR="00360657" w:rsidRPr="007B7529" w:rsidRDefault="00360657" w:rsidP="00D26F41">
            <w:pPr>
              <w:pStyle w:val="Questiontext"/>
            </w:pPr>
          </w:p>
        </w:tc>
      </w:tr>
      <w:tr w:rsidR="004E68D1" w:rsidRPr="002F53F4" w14:paraId="4640BA9D" w14:textId="77777777" w:rsidTr="004E1870">
        <w:trPr>
          <w:gridBefore w:val="1"/>
          <w:wBefore w:w="6" w:type="dxa"/>
          <w:trHeight w:val="95"/>
        </w:trPr>
        <w:tc>
          <w:tcPr>
            <w:tcW w:w="9937" w:type="dxa"/>
            <w:gridSpan w:val="13"/>
            <w:shd w:val="clear" w:color="auto" w:fill="auto"/>
          </w:tcPr>
          <w:p w14:paraId="73CACDA9" w14:textId="77777777" w:rsidR="004E68D1" w:rsidRDefault="004E68D1" w:rsidP="00B8467B">
            <w:pPr>
              <w:pStyle w:val="SubQuestion"/>
              <w:rPr>
                <w:rFonts w:eastAsia="Calibri"/>
                <w:lang w:eastAsia="en-GB"/>
              </w:rPr>
            </w:pPr>
            <w:r>
              <w:rPr>
                <w:rFonts w:eastAsia="Calibri"/>
                <w:lang w:eastAsia="en-GB"/>
              </w:rPr>
              <w:t>5 Are you proposing to either</w:t>
            </w:r>
          </w:p>
        </w:tc>
      </w:tr>
      <w:tr w:rsidR="004E68D1" w:rsidRPr="009A0DE3" w14:paraId="7A1EFBD0" w14:textId="77777777" w:rsidTr="004E1870">
        <w:trPr>
          <w:gridBefore w:val="1"/>
          <w:wBefore w:w="6" w:type="dxa"/>
          <w:trHeight w:val="95"/>
        </w:trPr>
        <w:tc>
          <w:tcPr>
            <w:tcW w:w="9937" w:type="dxa"/>
            <w:gridSpan w:val="13"/>
            <w:shd w:val="clear" w:color="auto" w:fill="auto"/>
          </w:tcPr>
          <w:p w14:paraId="3C43FA5E" w14:textId="77777777" w:rsidR="004E68D1" w:rsidRPr="009A0DE3" w:rsidRDefault="004E68D1" w:rsidP="004E68D1">
            <w:pPr>
              <w:pStyle w:val="Questiontext"/>
              <w:numPr>
                <w:ilvl w:val="0"/>
                <w:numId w:val="14"/>
              </w:numPr>
              <w:rPr>
                <w:rFonts w:eastAsia="ZapfDingbats"/>
              </w:rPr>
            </w:pPr>
            <w:r w:rsidRPr="009A0DE3">
              <w:rPr>
                <w:rFonts w:eastAsia="ZapfDingbats"/>
              </w:rPr>
              <w:t>accept an additional waste not included in Table 2.1 of section 2.1 of EPR 5.07, or</w:t>
            </w:r>
          </w:p>
          <w:p w14:paraId="16E8C01E" w14:textId="77777777" w:rsidR="004E68D1" w:rsidRPr="009A0DE3" w:rsidRDefault="004E68D1" w:rsidP="004E68D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4E68D1" w:rsidRPr="00360657" w14:paraId="0646CF92" w14:textId="77777777" w:rsidTr="004E1870">
        <w:trPr>
          <w:gridBefore w:val="1"/>
          <w:wBefore w:w="6" w:type="dxa"/>
          <w:trHeight w:val="127"/>
        </w:trPr>
        <w:tc>
          <w:tcPr>
            <w:tcW w:w="993" w:type="dxa"/>
            <w:gridSpan w:val="2"/>
            <w:shd w:val="clear" w:color="auto" w:fill="auto"/>
          </w:tcPr>
          <w:p w14:paraId="11AF4E41" w14:textId="77777777" w:rsidR="004E68D1" w:rsidRPr="001E6B22" w:rsidRDefault="004E68D1" w:rsidP="00B8467B">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Content>
            <w:tc>
              <w:tcPr>
                <w:tcW w:w="992" w:type="dxa"/>
                <w:gridSpan w:val="4"/>
                <w:shd w:val="clear" w:color="auto" w:fill="auto"/>
              </w:tcPr>
              <w:p w14:paraId="0D59D87A" w14:textId="77777777" w:rsidR="004E68D1" w:rsidRPr="001E6B22" w:rsidRDefault="004E68D1" w:rsidP="00B8467B">
                <w:pPr>
                  <w:pStyle w:val="Questiontext"/>
                  <w:rPr>
                    <w:rFonts w:eastAsia="Calibri"/>
                  </w:rPr>
                </w:pPr>
                <w:r w:rsidRPr="001E6B22">
                  <w:rPr>
                    <w:rFonts w:ascii="MS Gothic" w:eastAsia="MS Gothic" w:hAnsi="MS Gothic" w:hint="eastAsia"/>
                    <w:lang w:eastAsia="en-GB"/>
                  </w:rPr>
                  <w:t>☐</w:t>
                </w:r>
              </w:p>
            </w:tc>
          </w:sdtContent>
        </w:sdt>
        <w:tc>
          <w:tcPr>
            <w:tcW w:w="7952" w:type="dxa"/>
            <w:gridSpan w:val="7"/>
            <w:shd w:val="clear" w:color="auto" w:fill="auto"/>
          </w:tcPr>
          <w:p w14:paraId="4AD27106" w14:textId="77777777" w:rsidR="004E68D1" w:rsidRPr="001E6B22" w:rsidRDefault="004E68D1" w:rsidP="00B8467B">
            <w:pPr>
              <w:pStyle w:val="Questiontext"/>
              <w:rPr>
                <w:rFonts w:eastAsia="Calibri"/>
              </w:rPr>
            </w:pPr>
          </w:p>
        </w:tc>
      </w:tr>
      <w:tr w:rsidR="00286DD6" w:rsidRPr="007B7529" w14:paraId="22787542" w14:textId="77777777" w:rsidTr="00D26F41">
        <w:trPr>
          <w:gridBefore w:val="2"/>
          <w:wBefore w:w="17" w:type="dxa"/>
        </w:trPr>
        <w:tc>
          <w:tcPr>
            <w:tcW w:w="991" w:type="dxa"/>
            <w:gridSpan w:val="2"/>
            <w:shd w:val="clear" w:color="auto" w:fill="auto"/>
          </w:tcPr>
          <w:p w14:paraId="61820602" w14:textId="77777777" w:rsidR="00286DD6" w:rsidRPr="007B7529" w:rsidRDefault="00286DD6" w:rsidP="00D26F41">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Content>
            <w:tc>
              <w:tcPr>
                <w:tcW w:w="994" w:type="dxa"/>
                <w:gridSpan w:val="4"/>
                <w:shd w:val="clear" w:color="auto" w:fill="auto"/>
              </w:tcPr>
              <w:p w14:paraId="542D7622" w14:textId="77777777" w:rsidR="00286DD6" w:rsidRPr="007B7529" w:rsidRDefault="00286DD6" w:rsidP="00D26F41">
                <w:pPr>
                  <w:pStyle w:val="Questiontext"/>
                </w:pPr>
                <w:r>
                  <w:rPr>
                    <w:rFonts w:ascii="MS Gothic" w:eastAsia="MS Gothic" w:hAnsi="MS Gothic" w:hint="eastAsia"/>
                    <w:lang w:eastAsia="en-GB"/>
                  </w:rPr>
                  <w:t>☐</w:t>
                </w:r>
              </w:p>
            </w:tc>
          </w:sdtContent>
        </w:sdt>
        <w:tc>
          <w:tcPr>
            <w:tcW w:w="7941" w:type="dxa"/>
            <w:gridSpan w:val="6"/>
            <w:shd w:val="clear" w:color="auto" w:fill="auto"/>
          </w:tcPr>
          <w:p w14:paraId="2A308559" w14:textId="57901FEF" w:rsidR="00286DD6" w:rsidRPr="007B7529" w:rsidRDefault="00286DD6" w:rsidP="00D26F41">
            <w:pPr>
              <w:pStyle w:val="Questiontext"/>
            </w:pPr>
            <w:r>
              <w:rPr>
                <w:rFonts w:eastAsia="Calibri"/>
              </w:rPr>
              <w:t>You must provide justification</w:t>
            </w:r>
          </w:p>
        </w:tc>
      </w:tr>
      <w:tr w:rsidR="004E1870" w:rsidRPr="007B7529" w14:paraId="588C1F4E" w14:textId="77777777" w:rsidTr="004E1870">
        <w:trPr>
          <w:gridBefore w:val="2"/>
          <w:wBefore w:w="17" w:type="dxa"/>
        </w:trPr>
        <w:tc>
          <w:tcPr>
            <w:tcW w:w="991" w:type="dxa"/>
            <w:gridSpan w:val="2"/>
            <w:shd w:val="clear" w:color="auto" w:fill="auto"/>
          </w:tcPr>
          <w:p w14:paraId="392E39B0" w14:textId="4266B07C" w:rsidR="001E6B22" w:rsidRPr="007B7529" w:rsidRDefault="001E6B22" w:rsidP="00D26F41">
            <w:pPr>
              <w:pStyle w:val="Questiontext"/>
            </w:pPr>
          </w:p>
        </w:tc>
        <w:tc>
          <w:tcPr>
            <w:tcW w:w="994" w:type="dxa"/>
            <w:gridSpan w:val="4"/>
            <w:shd w:val="clear" w:color="auto" w:fill="auto"/>
          </w:tcPr>
          <w:p w14:paraId="3D67ECFB" w14:textId="0E42C750" w:rsidR="001E6B22" w:rsidRPr="007B7529" w:rsidRDefault="001E6B22" w:rsidP="00D26F41">
            <w:pPr>
              <w:pStyle w:val="Questiontext"/>
            </w:pPr>
          </w:p>
        </w:tc>
        <w:tc>
          <w:tcPr>
            <w:tcW w:w="2085" w:type="dxa"/>
            <w:tcBorders>
              <w:right w:val="single" w:sz="4" w:space="0" w:color="auto"/>
            </w:tcBorders>
            <w:shd w:val="clear" w:color="auto" w:fill="auto"/>
          </w:tcPr>
          <w:p w14:paraId="56FB1D11" w14:textId="77777777" w:rsidR="001E6B22" w:rsidRPr="007B7529" w:rsidRDefault="001E6B22" w:rsidP="00D26F41">
            <w:pPr>
              <w:pStyle w:val="Questiontext"/>
            </w:pPr>
            <w:r>
              <w:rPr>
                <w:rFonts w:eastAsia="Calibri"/>
              </w:rPr>
              <w:t>Document reference</w:t>
            </w:r>
          </w:p>
        </w:tc>
        <w:sdt>
          <w:sdtPr>
            <w:rPr>
              <w:rStyle w:val="Responseboxtext"/>
            </w:rPr>
            <w:id w:val="-1316563287"/>
            <w:placeholder>
              <w:docPart w:val="0E57721106E24752AFDECE4124CB8D1B"/>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A9704BE" w14:textId="77777777" w:rsidR="001E6B22" w:rsidRPr="007B7529" w:rsidRDefault="001E6B22"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E9DD8A0" w14:textId="77777777" w:rsidR="001E6B22" w:rsidRPr="007B7529" w:rsidRDefault="001E6B22" w:rsidP="00D26F41">
            <w:pPr>
              <w:pStyle w:val="Questiontext"/>
            </w:pPr>
          </w:p>
        </w:tc>
      </w:tr>
      <w:tr w:rsidR="004E68D1" w:rsidRPr="002F53F4" w14:paraId="2E75B9CE" w14:textId="77777777" w:rsidTr="004E1870">
        <w:trPr>
          <w:gridBefore w:val="1"/>
          <w:wBefore w:w="6" w:type="dxa"/>
          <w:trHeight w:val="95"/>
        </w:trPr>
        <w:tc>
          <w:tcPr>
            <w:tcW w:w="9937" w:type="dxa"/>
            <w:gridSpan w:val="13"/>
            <w:shd w:val="clear" w:color="auto" w:fill="auto"/>
          </w:tcPr>
          <w:p w14:paraId="74A664CB" w14:textId="518678E9" w:rsidR="004E68D1" w:rsidRDefault="004E68D1" w:rsidP="008378CC">
            <w:pPr>
              <w:pStyle w:val="SubQuestion"/>
              <w:rPr>
                <w:rFonts w:eastAsia="Calibri"/>
                <w:lang w:eastAsia="en-GB"/>
              </w:rPr>
            </w:pPr>
            <w:r>
              <w:rPr>
                <w:rFonts w:eastAsia="Calibri"/>
                <w:lang w:eastAsia="en-GB"/>
              </w:rPr>
              <w:t xml:space="preserve">6 Please provide a summary description of the treatment activities undertaken on the </w:t>
            </w:r>
            <w:r w:rsidR="008378CC">
              <w:rPr>
                <w:rFonts w:eastAsia="Calibri"/>
                <w:lang w:eastAsia="en-GB"/>
              </w:rPr>
              <w:t>facility</w:t>
            </w:r>
            <w:r>
              <w:rPr>
                <w:rFonts w:eastAsia="Calibri"/>
                <w:lang w:eastAsia="en-GB"/>
              </w:rPr>
              <w:t>. This should cover the general principles set out in section 2.1.4 of EPR 5.07</w:t>
            </w:r>
          </w:p>
        </w:tc>
      </w:tr>
      <w:tr w:rsidR="004E1870" w:rsidRPr="007B7529" w14:paraId="5FADE96F" w14:textId="77777777" w:rsidTr="004E1870">
        <w:trPr>
          <w:gridBefore w:val="1"/>
          <w:wBefore w:w="6" w:type="dxa"/>
        </w:trPr>
        <w:tc>
          <w:tcPr>
            <w:tcW w:w="4098" w:type="dxa"/>
            <w:gridSpan w:val="9"/>
            <w:tcBorders>
              <w:right w:val="single" w:sz="4" w:space="0" w:color="auto"/>
            </w:tcBorders>
            <w:shd w:val="clear" w:color="auto" w:fill="auto"/>
          </w:tcPr>
          <w:p w14:paraId="220608B0" w14:textId="77777777" w:rsidR="004E1870" w:rsidRPr="007B7529" w:rsidRDefault="004E1870" w:rsidP="00D26F41">
            <w:pPr>
              <w:pStyle w:val="Questiontext"/>
            </w:pPr>
            <w:r>
              <w:rPr>
                <w:rFonts w:eastAsia="Calibri"/>
              </w:rPr>
              <w:t>Document reference</w:t>
            </w:r>
          </w:p>
        </w:tc>
        <w:sdt>
          <w:sdtPr>
            <w:rPr>
              <w:rStyle w:val="Responseboxtext"/>
            </w:rPr>
            <w:id w:val="-1797438416"/>
            <w:placeholder>
              <w:docPart w:val="BCF2565A708B463B8E50448B98CF93AB"/>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5C8804C7" w14:textId="77777777" w:rsidR="004E1870" w:rsidRPr="007B7529" w:rsidRDefault="004E1870"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92C3303" w14:textId="77777777" w:rsidR="004E1870" w:rsidRPr="007B7529" w:rsidRDefault="004E1870" w:rsidP="00D26F41">
            <w:pPr>
              <w:pStyle w:val="Questiontext"/>
            </w:pPr>
          </w:p>
        </w:tc>
      </w:tr>
      <w:tr w:rsidR="004E68D1" w:rsidRPr="002F53F4" w14:paraId="595E8602" w14:textId="77777777" w:rsidTr="004E1870">
        <w:trPr>
          <w:gridBefore w:val="1"/>
          <w:wBefore w:w="6" w:type="dxa"/>
          <w:trHeight w:val="95"/>
        </w:trPr>
        <w:tc>
          <w:tcPr>
            <w:tcW w:w="9937" w:type="dxa"/>
            <w:gridSpan w:val="13"/>
            <w:shd w:val="clear" w:color="auto" w:fill="auto"/>
          </w:tcPr>
          <w:p w14:paraId="12581D08" w14:textId="77777777" w:rsidR="004E68D1" w:rsidRDefault="004E68D1" w:rsidP="00B8467B">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360657" w:rsidRPr="007B7529" w14:paraId="6538DFF7" w14:textId="77777777" w:rsidTr="004E1870">
        <w:trPr>
          <w:gridBefore w:val="1"/>
          <w:wBefore w:w="6" w:type="dxa"/>
        </w:trPr>
        <w:tc>
          <w:tcPr>
            <w:tcW w:w="4098" w:type="dxa"/>
            <w:gridSpan w:val="9"/>
            <w:tcBorders>
              <w:right w:val="single" w:sz="4" w:space="0" w:color="auto"/>
            </w:tcBorders>
            <w:shd w:val="clear" w:color="auto" w:fill="auto"/>
          </w:tcPr>
          <w:p w14:paraId="246A2118" w14:textId="77777777" w:rsidR="00360657" w:rsidRPr="007B7529" w:rsidRDefault="00360657" w:rsidP="00D26F41">
            <w:pPr>
              <w:pStyle w:val="Questiontext"/>
            </w:pPr>
            <w:r>
              <w:rPr>
                <w:rFonts w:eastAsia="Calibri"/>
              </w:rPr>
              <w:t>Document reference</w:t>
            </w:r>
          </w:p>
        </w:tc>
        <w:sdt>
          <w:sdtPr>
            <w:rPr>
              <w:rStyle w:val="Responseboxtext"/>
            </w:rPr>
            <w:id w:val="-601109706"/>
            <w:placeholder>
              <w:docPart w:val="9D53E5C06ED24FFE9512900E52DADAC1"/>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168454F6" w14:textId="77777777" w:rsidR="00360657" w:rsidRPr="007B7529" w:rsidRDefault="00360657"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DBC2087" w14:textId="77777777" w:rsidR="00360657" w:rsidRPr="007B7529" w:rsidRDefault="00360657" w:rsidP="00D26F41">
            <w:pPr>
              <w:pStyle w:val="Questiontext"/>
            </w:pPr>
          </w:p>
        </w:tc>
      </w:tr>
    </w:tbl>
    <w:p w14:paraId="73BEE4F1" w14:textId="77777777" w:rsidR="004E68D1" w:rsidRDefault="004E68D1" w:rsidP="00E55936">
      <w:pPr>
        <w:pStyle w:val="Sectionheading"/>
        <w:rPr>
          <w:rFonts w:eastAsia="Calibri"/>
          <w:lang w:eastAsia="en-GB"/>
        </w:rPr>
        <w:sectPr w:rsidR="004E68D1" w:rsidSect="007F23CC">
          <w:headerReference w:type="first" r:id="rId20"/>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368"/>
        <w:gridCol w:w="17"/>
        <w:gridCol w:w="3950"/>
        <w:gridCol w:w="10"/>
        <w:gridCol w:w="25"/>
        <w:gridCol w:w="1856"/>
      </w:tblGrid>
      <w:tr w:rsidR="004E68D1" w:rsidRPr="002F53F4" w14:paraId="2E5D86FD" w14:textId="77777777" w:rsidTr="004E1870">
        <w:trPr>
          <w:gridBefore w:val="2"/>
          <w:wBefore w:w="17" w:type="dxa"/>
          <w:trHeight w:val="95"/>
        </w:trPr>
        <w:tc>
          <w:tcPr>
            <w:tcW w:w="9926" w:type="dxa"/>
            <w:gridSpan w:val="10"/>
            <w:shd w:val="clear" w:color="auto" w:fill="auto"/>
          </w:tcPr>
          <w:p w14:paraId="185274F5" w14:textId="01DB9DFD" w:rsidR="00947AA6" w:rsidRDefault="004E68D1" w:rsidP="00947AA6">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4E68D1" w:rsidRPr="002F53F4" w14:paraId="70BDDD61" w14:textId="77777777" w:rsidTr="004E1870">
        <w:trPr>
          <w:gridBefore w:val="2"/>
          <w:wBefore w:w="17" w:type="dxa"/>
          <w:trHeight w:val="95"/>
        </w:trPr>
        <w:tc>
          <w:tcPr>
            <w:tcW w:w="9926" w:type="dxa"/>
            <w:gridSpan w:val="10"/>
            <w:shd w:val="clear" w:color="auto" w:fill="auto"/>
          </w:tcPr>
          <w:p w14:paraId="55106349" w14:textId="77777777" w:rsidR="004E68D1" w:rsidRDefault="004E68D1" w:rsidP="00B8467B">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4E68D1" w:rsidRPr="002F53F4" w14:paraId="1D14FD38" w14:textId="77777777" w:rsidTr="004E1870">
        <w:trPr>
          <w:gridBefore w:val="2"/>
          <w:wBefore w:w="17" w:type="dxa"/>
          <w:trHeight w:val="95"/>
        </w:trPr>
        <w:tc>
          <w:tcPr>
            <w:tcW w:w="9926" w:type="dxa"/>
            <w:gridSpan w:val="10"/>
            <w:shd w:val="clear" w:color="auto" w:fill="auto"/>
          </w:tcPr>
          <w:p w14:paraId="3EE2C7BA" w14:textId="02F0AE5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8378CC">
              <w:rPr>
                <w:rFonts w:eastAsia="Calibri"/>
                <w:lang w:eastAsia="en-GB"/>
              </w:rPr>
              <w:t>facility</w:t>
            </w:r>
            <w:r>
              <w:rPr>
                <w:rFonts w:eastAsia="Calibri"/>
                <w:lang w:eastAsia="en-GB"/>
              </w:rPr>
              <w:t>?</w:t>
            </w:r>
          </w:p>
        </w:tc>
      </w:tr>
      <w:tr w:rsidR="004E1870" w:rsidRPr="002F53F4" w14:paraId="36D92B23" w14:textId="77777777" w:rsidTr="004E1870">
        <w:trPr>
          <w:gridBefore w:val="1"/>
          <w:wBefore w:w="6" w:type="dxa"/>
          <w:trHeight w:val="169"/>
        </w:trPr>
        <w:tc>
          <w:tcPr>
            <w:tcW w:w="993" w:type="dxa"/>
            <w:gridSpan w:val="2"/>
            <w:shd w:val="clear" w:color="auto" w:fill="auto"/>
          </w:tcPr>
          <w:p w14:paraId="2DEB3E05"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Content>
            <w:tc>
              <w:tcPr>
                <w:tcW w:w="712" w:type="dxa"/>
                <w:gridSpan w:val="2"/>
                <w:shd w:val="clear" w:color="auto" w:fill="auto"/>
              </w:tcPr>
              <w:p w14:paraId="34B71BF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6FB9680A" w14:textId="4560B8F3"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5EBCD815" w14:textId="77777777" w:rsidTr="004E1870">
        <w:trPr>
          <w:gridBefore w:val="5"/>
          <w:wBefore w:w="1711" w:type="dxa"/>
        </w:trPr>
        <w:tc>
          <w:tcPr>
            <w:tcW w:w="2374" w:type="dxa"/>
            <w:gridSpan w:val="2"/>
            <w:tcBorders>
              <w:right w:val="single" w:sz="4" w:space="0" w:color="auto"/>
            </w:tcBorders>
            <w:shd w:val="clear" w:color="auto" w:fill="auto"/>
          </w:tcPr>
          <w:p w14:paraId="4458BFF2" w14:textId="77777777" w:rsidR="004E1870" w:rsidRPr="007B7529" w:rsidRDefault="004E1870" w:rsidP="00D26F41">
            <w:pPr>
              <w:pStyle w:val="Questiontext"/>
            </w:pPr>
            <w:r>
              <w:rPr>
                <w:rFonts w:eastAsia="Calibri"/>
              </w:rPr>
              <w:t>Document reference</w:t>
            </w:r>
          </w:p>
        </w:tc>
        <w:sdt>
          <w:sdtPr>
            <w:rPr>
              <w:rStyle w:val="Responseboxtext"/>
            </w:rPr>
            <w:id w:val="915907037"/>
            <w:placeholder>
              <w:docPart w:val="2C1D7429ECBC46AAAE6DBFC1C8FCAC86"/>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BC885C7"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6C0D51E" w14:textId="77777777" w:rsidR="004E1870" w:rsidRPr="007B7529" w:rsidRDefault="004E1870" w:rsidP="00D26F41">
            <w:pPr>
              <w:pStyle w:val="Questiontext"/>
            </w:pPr>
          </w:p>
        </w:tc>
      </w:tr>
      <w:tr w:rsidR="004E1870" w:rsidRPr="003A523A" w14:paraId="31B7B571" w14:textId="77777777" w:rsidTr="004E1870">
        <w:tc>
          <w:tcPr>
            <w:tcW w:w="4102" w:type="dxa"/>
            <w:gridSpan w:val="8"/>
            <w:shd w:val="clear" w:color="auto" w:fill="auto"/>
          </w:tcPr>
          <w:p w14:paraId="0DBA84F5"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478B70FD"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4B7A6669" w14:textId="77777777" w:rsidR="004E1870" w:rsidRPr="003A523A" w:rsidRDefault="004E1870" w:rsidP="00D26F41">
            <w:pPr>
              <w:spacing w:before="60" w:after="60"/>
              <w:rPr>
                <w:rFonts w:cs="Arial"/>
                <w:sz w:val="2"/>
                <w:szCs w:val="2"/>
              </w:rPr>
            </w:pPr>
          </w:p>
        </w:tc>
      </w:tr>
      <w:tr w:rsidR="004E1870" w:rsidRPr="007B7529" w14:paraId="4A665040" w14:textId="77777777" w:rsidTr="004E1870">
        <w:trPr>
          <w:gridBefore w:val="2"/>
          <w:wBefore w:w="17" w:type="dxa"/>
        </w:trPr>
        <w:tc>
          <w:tcPr>
            <w:tcW w:w="991" w:type="dxa"/>
            <w:gridSpan w:val="2"/>
            <w:shd w:val="clear" w:color="auto" w:fill="auto"/>
          </w:tcPr>
          <w:p w14:paraId="6FB88E15" w14:textId="77777777" w:rsidR="004E1870" w:rsidRPr="007B7529" w:rsidRDefault="004E1870" w:rsidP="00D26F41">
            <w:pPr>
              <w:pStyle w:val="Questiontext"/>
            </w:pPr>
            <w:r>
              <w:rPr>
                <w:rFonts w:eastAsia="Calibri"/>
                <w:lang w:eastAsia="en-GB"/>
              </w:rPr>
              <w:t>Yes</w:t>
            </w:r>
          </w:p>
        </w:tc>
        <w:sdt>
          <w:sdtPr>
            <w:rPr>
              <w:rFonts w:eastAsia="Calibri"/>
              <w:lang w:eastAsia="en-GB"/>
            </w:rPr>
            <w:id w:val="-111518479"/>
            <w14:checkbox>
              <w14:checked w14:val="0"/>
              <w14:checkedState w14:val="2612" w14:font="MS Gothic"/>
              <w14:uncheckedState w14:val="2610" w14:font="MS Gothic"/>
            </w14:checkbox>
          </w:sdtPr>
          <w:sdtContent>
            <w:tc>
              <w:tcPr>
                <w:tcW w:w="709" w:type="dxa"/>
                <w:gridSpan w:val="2"/>
                <w:shd w:val="clear" w:color="auto" w:fill="auto"/>
              </w:tcPr>
              <w:p w14:paraId="162FBA43"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40094EEB" w14:textId="77777777" w:rsidR="004E1870" w:rsidRPr="007B7529" w:rsidRDefault="004E1870" w:rsidP="00D26F41">
            <w:pPr>
              <w:pStyle w:val="Questiontext"/>
            </w:pPr>
            <w:r>
              <w:rPr>
                <w:rFonts w:eastAsia="Calibri"/>
              </w:rPr>
              <w:t>Document reference</w:t>
            </w:r>
          </w:p>
        </w:tc>
        <w:sdt>
          <w:sdtPr>
            <w:rPr>
              <w:rStyle w:val="Responseboxtext"/>
            </w:rPr>
            <w:id w:val="-805011673"/>
            <w:placeholder>
              <w:docPart w:val="69479CBBEE8B4442BC366172D86FE623"/>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40255826"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3B38E48" w14:textId="77777777" w:rsidR="004E1870" w:rsidRPr="007B7529" w:rsidRDefault="004E1870" w:rsidP="00D26F41">
            <w:pPr>
              <w:pStyle w:val="Questiontext"/>
            </w:pPr>
          </w:p>
        </w:tc>
      </w:tr>
      <w:tr w:rsidR="004E68D1" w:rsidRPr="002F53F4" w14:paraId="4023F7F9" w14:textId="77777777" w:rsidTr="004E1870">
        <w:trPr>
          <w:gridBefore w:val="2"/>
          <w:wBefore w:w="17" w:type="dxa"/>
          <w:trHeight w:val="95"/>
        </w:trPr>
        <w:tc>
          <w:tcPr>
            <w:tcW w:w="9926" w:type="dxa"/>
            <w:gridSpan w:val="10"/>
            <w:shd w:val="clear" w:color="auto" w:fill="auto"/>
          </w:tcPr>
          <w:p w14:paraId="5B5AA976" w14:textId="77777777" w:rsidR="004E68D1" w:rsidRDefault="004E68D1" w:rsidP="00B8467B">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4E1870" w:rsidRPr="002F53F4" w14:paraId="66005CA2" w14:textId="77777777" w:rsidTr="004E1870">
        <w:trPr>
          <w:gridBefore w:val="1"/>
          <w:wBefore w:w="6" w:type="dxa"/>
          <w:trHeight w:val="169"/>
        </w:trPr>
        <w:tc>
          <w:tcPr>
            <w:tcW w:w="993" w:type="dxa"/>
            <w:gridSpan w:val="2"/>
            <w:shd w:val="clear" w:color="auto" w:fill="auto"/>
          </w:tcPr>
          <w:p w14:paraId="1A20096E"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2077465463"/>
            <w14:checkbox>
              <w14:checked w14:val="0"/>
              <w14:checkedState w14:val="2612" w14:font="MS Gothic"/>
              <w14:uncheckedState w14:val="2610" w14:font="MS Gothic"/>
            </w14:checkbox>
          </w:sdtPr>
          <w:sdtContent>
            <w:tc>
              <w:tcPr>
                <w:tcW w:w="712" w:type="dxa"/>
                <w:gridSpan w:val="2"/>
                <w:shd w:val="clear" w:color="auto" w:fill="auto"/>
              </w:tcPr>
              <w:p w14:paraId="5A168479"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2CE4F10D"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1468DB78" w14:textId="77777777" w:rsidTr="004E1870">
        <w:trPr>
          <w:gridBefore w:val="5"/>
          <w:wBefore w:w="1711" w:type="dxa"/>
        </w:trPr>
        <w:tc>
          <w:tcPr>
            <w:tcW w:w="2374" w:type="dxa"/>
            <w:gridSpan w:val="2"/>
            <w:tcBorders>
              <w:right w:val="single" w:sz="4" w:space="0" w:color="auto"/>
            </w:tcBorders>
            <w:shd w:val="clear" w:color="auto" w:fill="auto"/>
          </w:tcPr>
          <w:p w14:paraId="36EE95AF" w14:textId="77777777" w:rsidR="004E1870" w:rsidRPr="007B7529" w:rsidRDefault="004E1870" w:rsidP="00D26F41">
            <w:pPr>
              <w:pStyle w:val="Questiontext"/>
            </w:pPr>
            <w:r>
              <w:rPr>
                <w:rFonts w:eastAsia="Calibri"/>
              </w:rPr>
              <w:t>Document reference</w:t>
            </w:r>
          </w:p>
        </w:tc>
        <w:sdt>
          <w:sdtPr>
            <w:rPr>
              <w:rStyle w:val="Responseboxtext"/>
            </w:rPr>
            <w:id w:val="-1919473652"/>
            <w:placeholder>
              <w:docPart w:val="014DEC99D8A5412395EE54A19312391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79F12473"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331053BA" w14:textId="77777777" w:rsidR="004E1870" w:rsidRPr="007B7529" w:rsidRDefault="004E1870" w:rsidP="00D26F41">
            <w:pPr>
              <w:pStyle w:val="Questiontext"/>
            </w:pPr>
          </w:p>
        </w:tc>
      </w:tr>
      <w:tr w:rsidR="004E1870" w:rsidRPr="003A523A" w14:paraId="60663D11" w14:textId="77777777" w:rsidTr="004E1870">
        <w:tc>
          <w:tcPr>
            <w:tcW w:w="4102" w:type="dxa"/>
            <w:gridSpan w:val="8"/>
            <w:shd w:val="clear" w:color="auto" w:fill="auto"/>
          </w:tcPr>
          <w:p w14:paraId="15B8365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5709F788"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3469F845" w14:textId="77777777" w:rsidR="004E1870" w:rsidRPr="003A523A" w:rsidRDefault="004E1870" w:rsidP="00D26F41">
            <w:pPr>
              <w:spacing w:before="60" w:after="60"/>
              <w:rPr>
                <w:rFonts w:cs="Arial"/>
                <w:sz w:val="2"/>
                <w:szCs w:val="2"/>
              </w:rPr>
            </w:pPr>
          </w:p>
        </w:tc>
      </w:tr>
      <w:tr w:rsidR="004E1870" w:rsidRPr="007B7529" w14:paraId="7AC60E7F" w14:textId="77777777" w:rsidTr="004E1870">
        <w:trPr>
          <w:gridBefore w:val="2"/>
          <w:wBefore w:w="17" w:type="dxa"/>
        </w:trPr>
        <w:tc>
          <w:tcPr>
            <w:tcW w:w="991" w:type="dxa"/>
            <w:gridSpan w:val="2"/>
            <w:shd w:val="clear" w:color="auto" w:fill="auto"/>
          </w:tcPr>
          <w:p w14:paraId="4D419263" w14:textId="77777777" w:rsidR="004E1870" w:rsidRPr="007B7529" w:rsidRDefault="004E1870" w:rsidP="00D26F41">
            <w:pPr>
              <w:pStyle w:val="Questiontext"/>
            </w:pPr>
            <w:r>
              <w:rPr>
                <w:rFonts w:eastAsia="Calibri"/>
                <w:lang w:eastAsia="en-GB"/>
              </w:rPr>
              <w:t>Yes</w:t>
            </w:r>
          </w:p>
        </w:tc>
        <w:sdt>
          <w:sdtPr>
            <w:rPr>
              <w:rFonts w:eastAsia="Calibri"/>
              <w:lang w:eastAsia="en-GB"/>
            </w:rPr>
            <w:id w:val="-1726592243"/>
            <w14:checkbox>
              <w14:checked w14:val="0"/>
              <w14:checkedState w14:val="2612" w14:font="MS Gothic"/>
              <w14:uncheckedState w14:val="2610" w14:font="MS Gothic"/>
            </w14:checkbox>
          </w:sdtPr>
          <w:sdtContent>
            <w:tc>
              <w:tcPr>
                <w:tcW w:w="709" w:type="dxa"/>
                <w:gridSpan w:val="2"/>
                <w:shd w:val="clear" w:color="auto" w:fill="auto"/>
              </w:tcPr>
              <w:p w14:paraId="6799B84E"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0F406819" w14:textId="77777777" w:rsidR="004E1870" w:rsidRPr="007B7529" w:rsidRDefault="004E1870" w:rsidP="00D26F41">
            <w:pPr>
              <w:pStyle w:val="Questiontext"/>
            </w:pPr>
            <w:r>
              <w:rPr>
                <w:rFonts w:eastAsia="Calibri"/>
              </w:rPr>
              <w:t>Document reference</w:t>
            </w:r>
          </w:p>
        </w:tc>
        <w:sdt>
          <w:sdtPr>
            <w:rPr>
              <w:rStyle w:val="Responseboxtext"/>
            </w:rPr>
            <w:id w:val="-1902116764"/>
            <w:placeholder>
              <w:docPart w:val="BE96B4DEC5F948308A8DB2E86DF1AF72"/>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34E63FCE"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002A8893" w14:textId="77777777" w:rsidR="004E1870" w:rsidRPr="007B7529" w:rsidRDefault="004E1870" w:rsidP="00D26F41">
            <w:pPr>
              <w:pStyle w:val="Questiontext"/>
            </w:pPr>
          </w:p>
        </w:tc>
      </w:tr>
      <w:tr w:rsidR="004E68D1" w:rsidRPr="002F53F4" w14:paraId="01661985" w14:textId="77777777" w:rsidTr="004E1870">
        <w:trPr>
          <w:gridBefore w:val="2"/>
          <w:wBefore w:w="17" w:type="dxa"/>
          <w:trHeight w:val="95"/>
        </w:trPr>
        <w:tc>
          <w:tcPr>
            <w:tcW w:w="9926" w:type="dxa"/>
            <w:gridSpan w:val="10"/>
            <w:shd w:val="clear" w:color="auto" w:fill="auto"/>
          </w:tcPr>
          <w:p w14:paraId="3A5C48EA" w14:textId="18D3FB7D" w:rsidR="004E68D1" w:rsidRDefault="004E68D1" w:rsidP="00B8467B">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4E1870" w:rsidRPr="002F53F4" w14:paraId="5A5BC3A0" w14:textId="77777777" w:rsidTr="004E1870">
        <w:trPr>
          <w:gridBefore w:val="1"/>
          <w:wBefore w:w="6" w:type="dxa"/>
          <w:trHeight w:val="169"/>
        </w:trPr>
        <w:tc>
          <w:tcPr>
            <w:tcW w:w="993" w:type="dxa"/>
            <w:gridSpan w:val="2"/>
            <w:shd w:val="clear" w:color="auto" w:fill="auto"/>
          </w:tcPr>
          <w:p w14:paraId="71C0B809"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1985303390"/>
            <w14:checkbox>
              <w14:checked w14:val="0"/>
              <w14:checkedState w14:val="2612" w14:font="MS Gothic"/>
              <w14:uncheckedState w14:val="2610" w14:font="MS Gothic"/>
            </w14:checkbox>
          </w:sdtPr>
          <w:sdtContent>
            <w:tc>
              <w:tcPr>
                <w:tcW w:w="712" w:type="dxa"/>
                <w:gridSpan w:val="2"/>
                <w:shd w:val="clear" w:color="auto" w:fill="auto"/>
              </w:tcPr>
              <w:p w14:paraId="096135A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7154B975"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69E91905" w14:textId="77777777" w:rsidTr="004E1870">
        <w:trPr>
          <w:gridBefore w:val="5"/>
          <w:wBefore w:w="1711" w:type="dxa"/>
        </w:trPr>
        <w:tc>
          <w:tcPr>
            <w:tcW w:w="2374" w:type="dxa"/>
            <w:gridSpan w:val="2"/>
            <w:tcBorders>
              <w:right w:val="single" w:sz="4" w:space="0" w:color="auto"/>
            </w:tcBorders>
            <w:shd w:val="clear" w:color="auto" w:fill="auto"/>
          </w:tcPr>
          <w:p w14:paraId="0D6CB05D" w14:textId="77777777" w:rsidR="004E1870" w:rsidRPr="007B7529" w:rsidRDefault="004E1870" w:rsidP="00D26F41">
            <w:pPr>
              <w:pStyle w:val="Questiontext"/>
            </w:pPr>
            <w:r>
              <w:rPr>
                <w:rFonts w:eastAsia="Calibri"/>
              </w:rPr>
              <w:t>Document reference</w:t>
            </w:r>
          </w:p>
        </w:tc>
        <w:sdt>
          <w:sdtPr>
            <w:rPr>
              <w:rStyle w:val="Responseboxtext"/>
            </w:rPr>
            <w:id w:val="718479162"/>
            <w:placeholder>
              <w:docPart w:val="EA6D2D8717004FBE9DDD7993B96B130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DB68E18"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F75EBEE" w14:textId="77777777" w:rsidR="004E1870" w:rsidRPr="007B7529" w:rsidRDefault="004E1870" w:rsidP="00D26F41">
            <w:pPr>
              <w:pStyle w:val="Questiontext"/>
            </w:pPr>
          </w:p>
        </w:tc>
      </w:tr>
      <w:tr w:rsidR="004E1870" w:rsidRPr="003A523A" w14:paraId="23850F22" w14:textId="77777777" w:rsidTr="004E1870">
        <w:tc>
          <w:tcPr>
            <w:tcW w:w="4102" w:type="dxa"/>
            <w:gridSpan w:val="8"/>
            <w:shd w:val="clear" w:color="auto" w:fill="auto"/>
          </w:tcPr>
          <w:p w14:paraId="2E71D5E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602870EF"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0A81757E" w14:textId="77777777" w:rsidR="004E1870" w:rsidRPr="003A523A" w:rsidRDefault="004E1870" w:rsidP="00D26F41">
            <w:pPr>
              <w:spacing w:before="60" w:after="60"/>
              <w:rPr>
                <w:rFonts w:cs="Arial"/>
                <w:sz w:val="2"/>
                <w:szCs w:val="2"/>
              </w:rPr>
            </w:pPr>
          </w:p>
        </w:tc>
      </w:tr>
      <w:tr w:rsidR="004E1870" w:rsidRPr="007B7529" w14:paraId="2872E5D3" w14:textId="77777777" w:rsidTr="004E1870">
        <w:trPr>
          <w:gridBefore w:val="2"/>
          <w:wBefore w:w="17" w:type="dxa"/>
        </w:trPr>
        <w:tc>
          <w:tcPr>
            <w:tcW w:w="991" w:type="dxa"/>
            <w:gridSpan w:val="2"/>
            <w:shd w:val="clear" w:color="auto" w:fill="auto"/>
          </w:tcPr>
          <w:p w14:paraId="42A25335" w14:textId="77777777" w:rsidR="004E1870" w:rsidRPr="007B7529" w:rsidRDefault="004E1870" w:rsidP="00D26F41">
            <w:pPr>
              <w:pStyle w:val="Questiontext"/>
            </w:pPr>
            <w:r>
              <w:rPr>
                <w:rFonts w:eastAsia="Calibri"/>
                <w:lang w:eastAsia="en-GB"/>
              </w:rPr>
              <w:t>Yes</w:t>
            </w:r>
          </w:p>
        </w:tc>
        <w:sdt>
          <w:sdtPr>
            <w:rPr>
              <w:rFonts w:eastAsia="Calibri"/>
              <w:lang w:eastAsia="en-GB"/>
            </w:rPr>
            <w:id w:val="908574606"/>
            <w14:checkbox>
              <w14:checked w14:val="0"/>
              <w14:checkedState w14:val="2612" w14:font="MS Gothic"/>
              <w14:uncheckedState w14:val="2610" w14:font="MS Gothic"/>
            </w14:checkbox>
          </w:sdtPr>
          <w:sdtContent>
            <w:tc>
              <w:tcPr>
                <w:tcW w:w="709" w:type="dxa"/>
                <w:gridSpan w:val="2"/>
                <w:shd w:val="clear" w:color="auto" w:fill="auto"/>
              </w:tcPr>
              <w:p w14:paraId="685EF982"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1E96E797" w14:textId="77777777" w:rsidR="004E1870" w:rsidRPr="007B7529" w:rsidRDefault="004E1870" w:rsidP="00D26F41">
            <w:pPr>
              <w:pStyle w:val="Questiontext"/>
            </w:pPr>
            <w:r>
              <w:rPr>
                <w:rFonts w:eastAsia="Calibri"/>
              </w:rPr>
              <w:t>Document reference</w:t>
            </w:r>
          </w:p>
        </w:tc>
        <w:sdt>
          <w:sdtPr>
            <w:rPr>
              <w:rStyle w:val="Responseboxtext"/>
            </w:rPr>
            <w:id w:val="427392417"/>
            <w:placeholder>
              <w:docPart w:val="E04C2024AB8941E49204C9264D12850A"/>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1E3F4CE5"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D75BA24" w14:textId="77777777" w:rsidR="004E1870" w:rsidRPr="007B7529" w:rsidRDefault="004E1870" w:rsidP="00D26F41">
            <w:pPr>
              <w:pStyle w:val="Questiontext"/>
            </w:pPr>
          </w:p>
        </w:tc>
      </w:tr>
      <w:tr w:rsidR="004E68D1" w:rsidRPr="002F53F4" w14:paraId="00ADA44F" w14:textId="77777777" w:rsidTr="004E1870">
        <w:trPr>
          <w:gridBefore w:val="2"/>
          <w:wBefore w:w="17" w:type="dxa"/>
          <w:trHeight w:val="95"/>
        </w:trPr>
        <w:tc>
          <w:tcPr>
            <w:tcW w:w="9926" w:type="dxa"/>
            <w:gridSpan w:val="10"/>
            <w:shd w:val="clear" w:color="auto" w:fill="auto"/>
          </w:tcPr>
          <w:p w14:paraId="162E1378" w14:textId="155E8DE0" w:rsidR="004E68D1" w:rsidRDefault="004E68D1" w:rsidP="008378CC">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8378CC">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4E1870" w:rsidRPr="007B7529" w14:paraId="77C9B2A2" w14:textId="77777777" w:rsidTr="004E1870">
        <w:trPr>
          <w:gridBefore w:val="1"/>
          <w:wBefore w:w="6" w:type="dxa"/>
        </w:trPr>
        <w:tc>
          <w:tcPr>
            <w:tcW w:w="4096" w:type="dxa"/>
            <w:gridSpan w:val="7"/>
            <w:tcBorders>
              <w:right w:val="single" w:sz="4" w:space="0" w:color="auto"/>
            </w:tcBorders>
            <w:shd w:val="clear" w:color="auto" w:fill="auto"/>
          </w:tcPr>
          <w:p w14:paraId="6E0EBD8C" w14:textId="77777777" w:rsidR="004E1870" w:rsidRPr="007B7529" w:rsidRDefault="004E1870" w:rsidP="00D26F41">
            <w:pPr>
              <w:pStyle w:val="Questiontext"/>
            </w:pPr>
            <w:r>
              <w:rPr>
                <w:rFonts w:eastAsia="Calibri"/>
              </w:rPr>
              <w:t>Document reference</w:t>
            </w:r>
          </w:p>
        </w:tc>
        <w:sdt>
          <w:sdtPr>
            <w:rPr>
              <w:rStyle w:val="Responseboxtext"/>
            </w:rPr>
            <w:id w:val="-1938585459"/>
            <w:placeholder>
              <w:docPart w:val="DC3DE845AFC644E3A2BA61848B274E1B"/>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468A87BD"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B863C72" w14:textId="77777777" w:rsidR="004E1870" w:rsidRPr="007B7529" w:rsidRDefault="004E1870" w:rsidP="00D26F41">
            <w:pPr>
              <w:pStyle w:val="Questiontext"/>
            </w:pPr>
          </w:p>
        </w:tc>
      </w:tr>
      <w:tr w:rsidR="004E68D1" w:rsidRPr="002F53F4" w14:paraId="659F4238" w14:textId="77777777" w:rsidTr="004E1870">
        <w:trPr>
          <w:gridBefore w:val="2"/>
          <w:wBefore w:w="17" w:type="dxa"/>
          <w:trHeight w:val="95"/>
        </w:trPr>
        <w:tc>
          <w:tcPr>
            <w:tcW w:w="9926" w:type="dxa"/>
            <w:gridSpan w:val="10"/>
            <w:shd w:val="clear" w:color="auto" w:fill="auto"/>
          </w:tcPr>
          <w:p w14:paraId="6DC625A6" w14:textId="5225FA9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8378CC">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4E1870" w:rsidRPr="007B7529" w14:paraId="7F3297D8" w14:textId="77777777" w:rsidTr="004E1870">
        <w:trPr>
          <w:gridBefore w:val="1"/>
          <w:wBefore w:w="6" w:type="dxa"/>
        </w:trPr>
        <w:tc>
          <w:tcPr>
            <w:tcW w:w="4096" w:type="dxa"/>
            <w:gridSpan w:val="7"/>
            <w:tcBorders>
              <w:right w:val="single" w:sz="4" w:space="0" w:color="auto"/>
            </w:tcBorders>
            <w:shd w:val="clear" w:color="auto" w:fill="auto"/>
          </w:tcPr>
          <w:p w14:paraId="3754DB2C" w14:textId="77777777" w:rsidR="004E1870" w:rsidRPr="007B7529" w:rsidRDefault="004E1870" w:rsidP="00D26F41">
            <w:pPr>
              <w:pStyle w:val="Questiontext"/>
            </w:pPr>
            <w:r>
              <w:rPr>
                <w:rFonts w:eastAsia="Calibri"/>
              </w:rPr>
              <w:t>Document reference</w:t>
            </w:r>
          </w:p>
        </w:tc>
        <w:sdt>
          <w:sdtPr>
            <w:rPr>
              <w:rStyle w:val="Responseboxtext"/>
            </w:rPr>
            <w:id w:val="1962528871"/>
            <w:placeholder>
              <w:docPart w:val="1FBB056D964E434FA5D8F53EC27C2F63"/>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4D68F18A"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E070AB5" w14:textId="77777777" w:rsidR="004E1870" w:rsidRPr="007B7529" w:rsidRDefault="004E1870" w:rsidP="00D26F41">
            <w:pPr>
              <w:pStyle w:val="Questiontext"/>
            </w:pPr>
          </w:p>
        </w:tc>
      </w:tr>
      <w:tr w:rsidR="004E68D1" w:rsidRPr="002F53F4" w14:paraId="2F3568D0" w14:textId="77777777" w:rsidTr="004E1870">
        <w:trPr>
          <w:gridBefore w:val="2"/>
          <w:wBefore w:w="17" w:type="dxa"/>
          <w:trHeight w:val="95"/>
        </w:trPr>
        <w:tc>
          <w:tcPr>
            <w:tcW w:w="9926" w:type="dxa"/>
            <w:gridSpan w:val="10"/>
            <w:shd w:val="clear" w:color="auto" w:fill="auto"/>
          </w:tcPr>
          <w:p w14:paraId="0D91D8C3" w14:textId="77777777" w:rsidR="004E68D1" w:rsidRDefault="004E68D1" w:rsidP="00B8467B">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4E1870" w:rsidRPr="007B7529" w14:paraId="6663883D" w14:textId="77777777" w:rsidTr="004E1870">
        <w:trPr>
          <w:gridBefore w:val="1"/>
          <w:wBefore w:w="6" w:type="dxa"/>
        </w:trPr>
        <w:tc>
          <w:tcPr>
            <w:tcW w:w="4096" w:type="dxa"/>
            <w:gridSpan w:val="7"/>
            <w:tcBorders>
              <w:right w:val="single" w:sz="4" w:space="0" w:color="auto"/>
            </w:tcBorders>
            <w:shd w:val="clear" w:color="auto" w:fill="auto"/>
          </w:tcPr>
          <w:p w14:paraId="121747A0" w14:textId="3EAF44D7" w:rsidR="004E1870" w:rsidRPr="007B7529" w:rsidRDefault="004E1870" w:rsidP="00D26F41">
            <w:pPr>
              <w:pStyle w:val="Questiontext"/>
            </w:pPr>
            <w:r>
              <w:rPr>
                <w:rFonts w:eastAsia="Calibri"/>
              </w:rPr>
              <w:t>Document reference</w:t>
            </w:r>
            <w:r w:rsidR="00286DD6">
              <w:rPr>
                <w:rFonts w:eastAsia="Calibri"/>
              </w:rPr>
              <w:t xml:space="preserve"> or references</w:t>
            </w:r>
          </w:p>
        </w:tc>
        <w:sdt>
          <w:sdtPr>
            <w:rPr>
              <w:rStyle w:val="Responseboxtext"/>
            </w:rPr>
            <w:id w:val="-460963469"/>
            <w:placeholder>
              <w:docPart w:val="E050B518D8AA4309B57CDE6A02CFE8E7"/>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223742F"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52CE53F" w14:textId="77777777" w:rsidR="004E1870" w:rsidRPr="007B7529" w:rsidRDefault="004E1870" w:rsidP="00D26F41">
            <w:pPr>
              <w:pStyle w:val="Questiontext"/>
            </w:pPr>
          </w:p>
        </w:tc>
      </w:tr>
    </w:tbl>
    <w:p w14:paraId="13F1827B" w14:textId="77777777" w:rsidR="00E55936" w:rsidRDefault="00E55936" w:rsidP="005B00CB">
      <w:pPr>
        <w:rPr>
          <w:sz w:val="20"/>
          <w:szCs w:val="20"/>
        </w:rPr>
      </w:pPr>
    </w:p>
    <w:tbl>
      <w:tblPr>
        <w:tblW w:w="9943" w:type="dxa"/>
        <w:tblInd w:w="-160" w:type="dxa"/>
        <w:tblLayout w:type="fixed"/>
        <w:tblLook w:val="04A0" w:firstRow="1" w:lastRow="0" w:firstColumn="1" w:lastColumn="0" w:noHBand="0" w:noVBand="1"/>
      </w:tblPr>
      <w:tblGrid>
        <w:gridCol w:w="4099"/>
        <w:gridCol w:w="3987"/>
        <w:gridCol w:w="1857"/>
      </w:tblGrid>
      <w:tr w:rsidR="00286DD6" w:rsidRPr="007B7529" w14:paraId="65083AAD" w14:textId="77777777" w:rsidTr="00D26F41">
        <w:tc>
          <w:tcPr>
            <w:tcW w:w="4096" w:type="dxa"/>
            <w:tcBorders>
              <w:right w:val="single" w:sz="4" w:space="0" w:color="auto"/>
            </w:tcBorders>
            <w:shd w:val="clear" w:color="auto" w:fill="auto"/>
          </w:tcPr>
          <w:p w14:paraId="3342DB11" w14:textId="330F2117" w:rsidR="00286DD6" w:rsidRPr="007B7529" w:rsidRDefault="00286DD6" w:rsidP="00D26F41">
            <w:pPr>
              <w:pStyle w:val="Questiontext"/>
            </w:pPr>
          </w:p>
        </w:tc>
        <w:sdt>
          <w:sdtPr>
            <w:rPr>
              <w:rStyle w:val="Responseboxtext"/>
            </w:rPr>
            <w:id w:val="371968576"/>
            <w:placeholder>
              <w:docPart w:val="B36B7F03D1DA4C28934BE55F4C77CF60"/>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26DAE20F" w14:textId="77777777" w:rsidR="00286DD6" w:rsidRPr="007B7529" w:rsidRDefault="00286DD6"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361F2CD8" w14:textId="77777777" w:rsidR="00286DD6" w:rsidRPr="007B7529" w:rsidRDefault="00286DD6" w:rsidP="00D26F41">
            <w:pPr>
              <w:pStyle w:val="Questiontext"/>
            </w:pPr>
          </w:p>
        </w:tc>
      </w:tr>
    </w:tbl>
    <w:p w14:paraId="48751DC0" w14:textId="77777777" w:rsidR="004E68D1" w:rsidRDefault="004E68D1" w:rsidP="00E55936">
      <w:pPr>
        <w:pStyle w:val="Sectionheading"/>
        <w:rPr>
          <w:rFonts w:eastAsia="Calibri"/>
        </w:rPr>
        <w:sectPr w:rsidR="004E68D1" w:rsidSect="007F23CC">
          <w:pgSz w:w="11906" w:h="16838"/>
          <w:pgMar w:top="902" w:right="924" w:bottom="709" w:left="125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10"/>
        <w:gridCol w:w="846"/>
        <w:gridCol w:w="433"/>
        <w:gridCol w:w="2807"/>
        <w:gridCol w:w="3986"/>
        <w:gridCol w:w="1856"/>
      </w:tblGrid>
      <w:tr w:rsidR="00E55936" w:rsidRPr="001A6961" w14:paraId="13F1827D" w14:textId="77777777" w:rsidTr="004E1870">
        <w:trPr>
          <w:gridBefore w:val="1"/>
          <w:wBefore w:w="10" w:type="dxa"/>
          <w:trHeight w:val="26"/>
        </w:trPr>
        <w:tc>
          <w:tcPr>
            <w:tcW w:w="9928" w:type="dxa"/>
            <w:gridSpan w:val="5"/>
            <w:shd w:val="clear" w:color="auto" w:fill="auto"/>
          </w:tcPr>
          <w:p w14:paraId="13F1827C" w14:textId="75C1CE48"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E55936" w:rsidRPr="001A6961" w14:paraId="13F1827F" w14:textId="77777777" w:rsidTr="004E1870">
        <w:trPr>
          <w:gridBefore w:val="1"/>
          <w:wBefore w:w="10" w:type="dxa"/>
          <w:trHeight w:val="26"/>
        </w:trPr>
        <w:tc>
          <w:tcPr>
            <w:tcW w:w="9928" w:type="dxa"/>
            <w:gridSpan w:val="5"/>
            <w:shd w:val="clear" w:color="auto" w:fill="auto"/>
          </w:tcPr>
          <w:p w14:paraId="13F1827E" w14:textId="27FAF78C" w:rsidR="00E55936" w:rsidRPr="005E2E96" w:rsidRDefault="00E55936" w:rsidP="004E68D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sidR="00F83785">
              <w:rPr>
                <w:rFonts w:eastAsia="Calibri"/>
              </w:rPr>
              <w:t xml:space="preserve">mechanical, biological </w:t>
            </w:r>
            <w:r w:rsidRPr="005E2E96">
              <w:rPr>
                <w:rFonts w:eastAsia="Calibri"/>
              </w:rPr>
              <w:t>treatment (MBT) process over a 12 month period and in accordance with section 2 of TGN 6.15</w:t>
            </w:r>
          </w:p>
        </w:tc>
      </w:tr>
      <w:tr w:rsidR="004E1870" w:rsidRPr="007B7529" w14:paraId="2D8163F4" w14:textId="77777777" w:rsidTr="004E1870">
        <w:tc>
          <w:tcPr>
            <w:tcW w:w="4096" w:type="dxa"/>
            <w:gridSpan w:val="4"/>
            <w:tcBorders>
              <w:right w:val="single" w:sz="4" w:space="0" w:color="auto"/>
            </w:tcBorders>
            <w:shd w:val="clear" w:color="auto" w:fill="auto"/>
          </w:tcPr>
          <w:p w14:paraId="22006DC9" w14:textId="77777777" w:rsidR="004E1870" w:rsidRPr="007B7529" w:rsidRDefault="004E1870" w:rsidP="00D26F41">
            <w:pPr>
              <w:pStyle w:val="Questiontext"/>
            </w:pPr>
            <w:r>
              <w:rPr>
                <w:rFonts w:eastAsia="Calibri"/>
              </w:rPr>
              <w:t>Document reference</w:t>
            </w:r>
          </w:p>
        </w:tc>
        <w:sdt>
          <w:sdtPr>
            <w:rPr>
              <w:rStyle w:val="Responseboxtext"/>
            </w:rPr>
            <w:id w:val="-582691614"/>
            <w:placeholder>
              <w:docPart w:val="F9FC09DCC4DA48E7A49FBE85BC05196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580716B"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2B8BCE98" w14:textId="77777777" w:rsidR="004E1870" w:rsidRPr="007B7529" w:rsidRDefault="004E1870" w:rsidP="00D26F41">
            <w:pPr>
              <w:pStyle w:val="Questiontext"/>
            </w:pPr>
          </w:p>
        </w:tc>
      </w:tr>
      <w:tr w:rsidR="00CE0EC9" w:rsidRPr="001A6961" w14:paraId="13F18284" w14:textId="77777777" w:rsidTr="004E1870">
        <w:trPr>
          <w:gridBefore w:val="1"/>
          <w:wBefore w:w="10" w:type="dxa"/>
          <w:trHeight w:val="197"/>
        </w:trPr>
        <w:tc>
          <w:tcPr>
            <w:tcW w:w="9928" w:type="dxa"/>
            <w:gridSpan w:val="5"/>
            <w:shd w:val="clear" w:color="auto" w:fill="auto"/>
          </w:tcPr>
          <w:p w14:paraId="13F18283" w14:textId="77777777" w:rsidR="00CE0EC9" w:rsidRPr="005E2E96" w:rsidRDefault="00CE0EC9" w:rsidP="004E68D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4E1870" w:rsidRPr="007B7529" w14:paraId="36A85482" w14:textId="77777777" w:rsidTr="004E1870">
        <w:tc>
          <w:tcPr>
            <w:tcW w:w="4096" w:type="dxa"/>
            <w:gridSpan w:val="4"/>
            <w:tcBorders>
              <w:right w:val="single" w:sz="4" w:space="0" w:color="auto"/>
            </w:tcBorders>
            <w:shd w:val="clear" w:color="auto" w:fill="auto"/>
          </w:tcPr>
          <w:p w14:paraId="7A44215F" w14:textId="77777777" w:rsidR="004E1870" w:rsidRPr="007B7529" w:rsidRDefault="004E1870" w:rsidP="00D26F41">
            <w:pPr>
              <w:pStyle w:val="Questiontext"/>
            </w:pPr>
            <w:r>
              <w:rPr>
                <w:rFonts w:eastAsia="Calibri"/>
              </w:rPr>
              <w:t>Document reference</w:t>
            </w:r>
          </w:p>
        </w:tc>
        <w:sdt>
          <w:sdtPr>
            <w:rPr>
              <w:rStyle w:val="Responseboxtext"/>
            </w:rPr>
            <w:id w:val="-2029242359"/>
            <w:placeholder>
              <w:docPart w:val="C410315E2D18455B93085BFE69BC22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2C132E6"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68CA5EEB" w14:textId="77777777" w:rsidR="004E1870" w:rsidRPr="007B7529" w:rsidRDefault="004E1870" w:rsidP="00D26F41">
            <w:pPr>
              <w:pStyle w:val="Questiontext"/>
            </w:pPr>
          </w:p>
        </w:tc>
      </w:tr>
      <w:tr w:rsidR="00CE0EC9" w:rsidRPr="001A6961" w14:paraId="13F18289" w14:textId="77777777" w:rsidTr="004E1870">
        <w:trPr>
          <w:gridBefore w:val="1"/>
          <w:wBefore w:w="10" w:type="dxa"/>
          <w:trHeight w:val="197"/>
        </w:trPr>
        <w:tc>
          <w:tcPr>
            <w:tcW w:w="9928" w:type="dxa"/>
            <w:gridSpan w:val="5"/>
            <w:shd w:val="clear" w:color="auto" w:fill="auto"/>
          </w:tcPr>
          <w:p w14:paraId="13F18288" w14:textId="77777777" w:rsidR="00CE0EC9" w:rsidRPr="005E2E96" w:rsidRDefault="00CE0EC9" w:rsidP="004E68D1">
            <w:pPr>
              <w:pStyle w:val="SubQuestion"/>
              <w:rPr>
                <w:rFonts w:eastAsia="Calibri"/>
              </w:rPr>
            </w:pPr>
            <w:r w:rsidRPr="005E2E96">
              <w:rPr>
                <w:rFonts w:eastAsia="Calibri"/>
              </w:rPr>
              <w:t>3 Provide a site specific risk assessment of risks to soil and food chain receptors. This should be based on Schedule 2 of TGN 6.15 and include a map with a green outline showing the boundary of the area being treated and include:</w:t>
            </w:r>
          </w:p>
        </w:tc>
      </w:tr>
      <w:tr w:rsidR="00CE0EC9" w:rsidRPr="001A6961" w14:paraId="13F18294" w14:textId="77777777" w:rsidTr="004E1870">
        <w:trPr>
          <w:gridBefore w:val="1"/>
          <w:wBefore w:w="10" w:type="dxa"/>
          <w:trHeight w:val="197"/>
        </w:trPr>
        <w:tc>
          <w:tcPr>
            <w:tcW w:w="9928" w:type="dxa"/>
            <w:gridSpan w:val="5"/>
            <w:shd w:val="clear" w:color="auto" w:fill="auto"/>
          </w:tcPr>
          <w:p w14:paraId="13F1828A" w14:textId="5FB7759D" w:rsidR="00CE0EC9" w:rsidRDefault="00CE0EC9" w:rsidP="004E68D1">
            <w:pPr>
              <w:pStyle w:val="Questiontext"/>
              <w:numPr>
                <w:ilvl w:val="0"/>
                <w:numId w:val="15"/>
              </w:numPr>
              <w:rPr>
                <w:rFonts w:eastAsia="ZapfDingbats"/>
                <w:lang w:eastAsia="en-GB"/>
              </w:rPr>
            </w:pPr>
            <w:r>
              <w:rPr>
                <w:rFonts w:eastAsia="ZapfDingbats"/>
                <w:lang w:eastAsia="en-GB"/>
              </w:rPr>
              <w:t>locations where the waste will be stored and spread;</w:t>
            </w:r>
          </w:p>
          <w:p w14:paraId="13F1828C" w14:textId="758071DB"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13F1828D" w14:textId="2BF55258"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13F1828E" w14:textId="1EABAE8E" w:rsidR="00CE0EC9" w:rsidRDefault="00CE0EC9" w:rsidP="004E68D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13F1828F" w14:textId="2CCA8C5C" w:rsidR="00CE0EC9" w:rsidRDefault="00CE0EC9" w:rsidP="004E68D1">
            <w:pPr>
              <w:pStyle w:val="Questiontext"/>
              <w:numPr>
                <w:ilvl w:val="0"/>
                <w:numId w:val="15"/>
              </w:numPr>
              <w:rPr>
                <w:rFonts w:eastAsia="ZapfDingbats"/>
                <w:lang w:eastAsia="en-GB"/>
              </w:rPr>
            </w:pPr>
            <w:r>
              <w:rPr>
                <w:rFonts w:eastAsia="ZapfDingbats"/>
                <w:lang w:eastAsia="en-GB"/>
              </w:rPr>
              <w:t>the location of public rights of way;</w:t>
            </w:r>
          </w:p>
          <w:p w14:paraId="13F18290" w14:textId="44984DF4" w:rsidR="00CE0EC9" w:rsidRDefault="004E68D1" w:rsidP="004E68D1">
            <w:pPr>
              <w:pStyle w:val="Questiontext"/>
              <w:numPr>
                <w:ilvl w:val="0"/>
                <w:numId w:val="15"/>
              </w:numPr>
              <w:rPr>
                <w:rFonts w:eastAsia="ZapfDingbats"/>
                <w:lang w:eastAsia="en-GB"/>
              </w:rPr>
            </w:pPr>
            <w:r>
              <w:rPr>
                <w:rFonts w:eastAsia="ZapfDingbats"/>
                <w:lang w:eastAsia="en-GB"/>
              </w:rPr>
              <w:t>a</w:t>
            </w:r>
            <w:r w:rsidR="00CE0EC9">
              <w:rPr>
                <w:rFonts w:eastAsia="ZapfDingbats"/>
                <w:lang w:eastAsia="en-GB"/>
              </w:rPr>
              <w:t>ny Groundwater Source Protection Zones;</w:t>
            </w:r>
          </w:p>
          <w:p w14:paraId="13F18291" w14:textId="1227ECC1" w:rsidR="00CE0EC9" w:rsidRDefault="00CE0EC9" w:rsidP="004E68D1">
            <w:pPr>
              <w:pStyle w:val="Questiontext"/>
              <w:numPr>
                <w:ilvl w:val="0"/>
                <w:numId w:val="15"/>
              </w:numPr>
              <w:rPr>
                <w:rFonts w:eastAsia="ZapfDingbats"/>
                <w:lang w:eastAsia="en-GB"/>
              </w:rPr>
            </w:pPr>
            <w:r>
              <w:rPr>
                <w:rFonts w:eastAsia="ZapfDingbats"/>
                <w:lang w:eastAsia="en-GB"/>
              </w:rPr>
              <w:t>surface watercourses;</w:t>
            </w:r>
          </w:p>
          <w:p w14:paraId="13F18292" w14:textId="7678F5A0" w:rsidR="00CE0EC9" w:rsidRDefault="00CE0EC9" w:rsidP="004E68D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13F18293" w14:textId="1218D048" w:rsidR="00CE0EC9" w:rsidRDefault="00CE0EC9" w:rsidP="004E68D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4E1870" w:rsidRPr="007B7529" w14:paraId="72BB032A" w14:textId="77777777" w:rsidTr="004E1870">
        <w:tc>
          <w:tcPr>
            <w:tcW w:w="4096" w:type="dxa"/>
            <w:gridSpan w:val="4"/>
            <w:tcBorders>
              <w:right w:val="single" w:sz="4" w:space="0" w:color="auto"/>
            </w:tcBorders>
            <w:shd w:val="clear" w:color="auto" w:fill="auto"/>
          </w:tcPr>
          <w:p w14:paraId="173C7E9D" w14:textId="77777777" w:rsidR="004E1870" w:rsidRPr="007B7529" w:rsidRDefault="004E1870" w:rsidP="00D26F41">
            <w:pPr>
              <w:pStyle w:val="Questiontext"/>
            </w:pPr>
            <w:r>
              <w:rPr>
                <w:rFonts w:eastAsia="Calibri"/>
              </w:rPr>
              <w:t>Document reference</w:t>
            </w:r>
          </w:p>
        </w:tc>
        <w:sdt>
          <w:sdtPr>
            <w:rPr>
              <w:rStyle w:val="Responseboxtext"/>
            </w:rPr>
            <w:id w:val="-1584058786"/>
            <w:placeholder>
              <w:docPart w:val="84A7EA1046864AFF9970EB166639E3D6"/>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6D20037"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15EF3C7" w14:textId="77777777" w:rsidR="004E1870" w:rsidRPr="007B7529" w:rsidRDefault="004E1870" w:rsidP="00D26F41">
            <w:pPr>
              <w:pStyle w:val="Questiontext"/>
            </w:pPr>
          </w:p>
        </w:tc>
      </w:tr>
      <w:tr w:rsidR="00CE0EC9" w:rsidRPr="001A6961" w14:paraId="13F18299" w14:textId="77777777" w:rsidTr="004E1870">
        <w:trPr>
          <w:gridBefore w:val="1"/>
          <w:wBefore w:w="10" w:type="dxa"/>
          <w:trHeight w:val="197"/>
        </w:trPr>
        <w:tc>
          <w:tcPr>
            <w:tcW w:w="9928" w:type="dxa"/>
            <w:gridSpan w:val="5"/>
            <w:shd w:val="clear" w:color="auto" w:fill="auto"/>
          </w:tcPr>
          <w:p w14:paraId="13F18298" w14:textId="77777777" w:rsidR="00CE0EC9" w:rsidRPr="00E55936" w:rsidRDefault="00CE0EC9" w:rsidP="004E68D1">
            <w:pPr>
              <w:pStyle w:val="SubQuestion"/>
              <w:rPr>
                <w:rFonts w:eastAsia="Calibri"/>
              </w:rPr>
            </w:pPr>
            <w:r w:rsidRPr="00E55936">
              <w:rPr>
                <w:rFonts w:eastAsia="Calibri"/>
              </w:rPr>
              <w:t>4 Are the technical standards and measures fully in line with those set out in section 3 of TGN 6.15?</w:t>
            </w:r>
          </w:p>
        </w:tc>
      </w:tr>
      <w:tr w:rsidR="00CE0EC9" w:rsidRPr="001A6961" w14:paraId="13F1829D" w14:textId="77777777" w:rsidTr="004E1870">
        <w:trPr>
          <w:gridBefore w:val="1"/>
          <w:wBefore w:w="10" w:type="dxa"/>
          <w:trHeight w:val="197"/>
        </w:trPr>
        <w:tc>
          <w:tcPr>
            <w:tcW w:w="846" w:type="dxa"/>
            <w:shd w:val="clear" w:color="auto" w:fill="auto"/>
          </w:tcPr>
          <w:p w14:paraId="13F1829A" w14:textId="77777777" w:rsidR="00CE0EC9" w:rsidRPr="00E55936" w:rsidRDefault="00CE0EC9" w:rsidP="00CE0EC9">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Content>
            <w:tc>
              <w:tcPr>
                <w:tcW w:w="433" w:type="dxa"/>
                <w:shd w:val="clear" w:color="auto" w:fill="auto"/>
              </w:tcPr>
              <w:p w14:paraId="13F1829B"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9C" w14:textId="77777777" w:rsidR="00CE0EC9" w:rsidRPr="00E55936" w:rsidRDefault="00CE0EC9" w:rsidP="00CE0EC9">
            <w:pPr>
              <w:pStyle w:val="Questiontext"/>
              <w:rPr>
                <w:rFonts w:eastAsia="Calibri"/>
              </w:rPr>
            </w:pPr>
          </w:p>
        </w:tc>
      </w:tr>
      <w:tr w:rsidR="00CE0EC9" w:rsidRPr="001A6961" w14:paraId="13F182A1" w14:textId="77777777" w:rsidTr="004E1870">
        <w:trPr>
          <w:gridBefore w:val="1"/>
          <w:wBefore w:w="10" w:type="dxa"/>
          <w:trHeight w:val="197"/>
        </w:trPr>
        <w:tc>
          <w:tcPr>
            <w:tcW w:w="846" w:type="dxa"/>
            <w:shd w:val="clear" w:color="auto" w:fill="auto"/>
          </w:tcPr>
          <w:p w14:paraId="13F1829E" w14:textId="77777777" w:rsidR="00CE0EC9" w:rsidRPr="00E55936" w:rsidRDefault="00CE0EC9" w:rsidP="00CE0EC9">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Content>
            <w:tc>
              <w:tcPr>
                <w:tcW w:w="433" w:type="dxa"/>
                <w:shd w:val="clear" w:color="auto" w:fill="auto"/>
              </w:tcPr>
              <w:p w14:paraId="13F1829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A0" w14:textId="77777777" w:rsidR="00CE0EC9" w:rsidRPr="00E55936" w:rsidRDefault="00CE0EC9" w:rsidP="00CE0EC9">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4E1870" w:rsidRPr="007B7529" w14:paraId="1BB4F1EB" w14:textId="77777777" w:rsidTr="004E1870">
        <w:trPr>
          <w:gridBefore w:val="3"/>
          <w:wBefore w:w="1289" w:type="dxa"/>
        </w:trPr>
        <w:tc>
          <w:tcPr>
            <w:tcW w:w="2807" w:type="dxa"/>
            <w:tcBorders>
              <w:right w:val="single" w:sz="4" w:space="0" w:color="auto"/>
            </w:tcBorders>
            <w:shd w:val="clear" w:color="auto" w:fill="auto"/>
          </w:tcPr>
          <w:p w14:paraId="2211CE74" w14:textId="77777777" w:rsidR="004E1870" w:rsidRPr="007B7529" w:rsidRDefault="004E1870" w:rsidP="00D26F41">
            <w:pPr>
              <w:pStyle w:val="Questiontext"/>
            </w:pPr>
            <w:r>
              <w:rPr>
                <w:rFonts w:eastAsia="Calibri"/>
              </w:rPr>
              <w:t>Document reference</w:t>
            </w:r>
          </w:p>
        </w:tc>
        <w:sdt>
          <w:sdtPr>
            <w:rPr>
              <w:rStyle w:val="Responseboxtext"/>
            </w:rPr>
            <w:id w:val="-503435834"/>
            <w:placeholder>
              <w:docPart w:val="0309CB6EB7654C85B436680EECD2332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029EFBD"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03DEF6F6" w14:textId="77777777" w:rsidR="004E1870" w:rsidRPr="007B7529" w:rsidRDefault="004E1870" w:rsidP="00D26F41">
            <w:pPr>
              <w:pStyle w:val="Questiontext"/>
            </w:pPr>
          </w:p>
        </w:tc>
      </w:tr>
    </w:tbl>
    <w:p w14:paraId="13F182B4" w14:textId="77777777" w:rsidR="00E55936" w:rsidRDefault="00E55936" w:rsidP="005B00CB">
      <w:pPr>
        <w:rPr>
          <w:sz w:val="20"/>
          <w:szCs w:val="20"/>
        </w:rPr>
      </w:pPr>
    </w:p>
    <w:p w14:paraId="6161E55F" w14:textId="77777777" w:rsidR="00EA18FA" w:rsidRDefault="00EA18FA" w:rsidP="00E55936">
      <w:pPr>
        <w:pStyle w:val="Sectionheading"/>
        <w:rPr>
          <w:rFonts w:eastAsia="Calibri"/>
        </w:rPr>
        <w:sectPr w:rsidR="00EA18FA" w:rsidSect="007F23CC">
          <w:pgSz w:w="11906" w:h="16838"/>
          <w:pgMar w:top="902" w:right="924" w:bottom="709" w:left="1259" w:header="567" w:footer="340" w:gutter="0"/>
          <w:cols w:space="708"/>
          <w:titlePg/>
          <w:docGrid w:linePitch="360"/>
        </w:sectPr>
      </w:pPr>
    </w:p>
    <w:tbl>
      <w:tblPr>
        <w:tblW w:w="17301" w:type="dxa"/>
        <w:tblInd w:w="-155" w:type="dxa"/>
        <w:tblLayout w:type="fixed"/>
        <w:tblLook w:val="04A0" w:firstRow="1" w:lastRow="0" w:firstColumn="1" w:lastColumn="0" w:noHBand="0" w:noVBand="1"/>
      </w:tblPr>
      <w:tblGrid>
        <w:gridCol w:w="8"/>
        <w:gridCol w:w="846"/>
        <w:gridCol w:w="9"/>
        <w:gridCol w:w="568"/>
        <w:gridCol w:w="2663"/>
        <w:gridCol w:w="3985"/>
        <w:gridCol w:w="1857"/>
        <w:gridCol w:w="7365"/>
      </w:tblGrid>
      <w:tr w:rsidR="00E55936" w:rsidRPr="001A6961" w14:paraId="13F182B6" w14:textId="77777777" w:rsidTr="004C1631">
        <w:trPr>
          <w:gridBefore w:val="1"/>
          <w:gridAfter w:val="1"/>
          <w:wBefore w:w="8" w:type="dxa"/>
          <w:wAfter w:w="7365" w:type="dxa"/>
          <w:trHeight w:val="26"/>
        </w:trPr>
        <w:tc>
          <w:tcPr>
            <w:tcW w:w="9928" w:type="dxa"/>
            <w:gridSpan w:val="6"/>
            <w:shd w:val="clear" w:color="auto" w:fill="auto"/>
          </w:tcPr>
          <w:p w14:paraId="13F182B5" w14:textId="3C397EB3"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E55936" w:rsidRPr="001A6961" w14:paraId="13F182B8" w14:textId="77777777" w:rsidTr="004C1631">
        <w:trPr>
          <w:gridBefore w:val="1"/>
          <w:gridAfter w:val="1"/>
          <w:wBefore w:w="8" w:type="dxa"/>
          <w:wAfter w:w="7365" w:type="dxa"/>
          <w:trHeight w:val="26"/>
        </w:trPr>
        <w:tc>
          <w:tcPr>
            <w:tcW w:w="9928" w:type="dxa"/>
            <w:gridSpan w:val="6"/>
            <w:shd w:val="clear" w:color="auto" w:fill="auto"/>
          </w:tcPr>
          <w:p w14:paraId="13F182B7" w14:textId="77777777" w:rsidR="00E55936" w:rsidRPr="00E55936" w:rsidRDefault="00E55936" w:rsidP="00EA18FA">
            <w:pPr>
              <w:pStyle w:val="SubQuestion"/>
              <w:rPr>
                <w:rFonts w:eastAsia="Calibri"/>
              </w:rPr>
            </w:pPr>
            <w:r w:rsidRPr="00E55936">
              <w:rPr>
                <w:rFonts w:eastAsia="Calibri"/>
              </w:rPr>
              <w:t>1 Provide your Environmental Setting and Installation Design (ESID) report</w:t>
            </w:r>
          </w:p>
        </w:tc>
      </w:tr>
      <w:tr w:rsidR="004E1870" w:rsidRPr="007B7529" w14:paraId="32EABFF3" w14:textId="77777777" w:rsidTr="004C1631">
        <w:trPr>
          <w:gridAfter w:val="1"/>
          <w:wAfter w:w="7365" w:type="dxa"/>
        </w:trPr>
        <w:tc>
          <w:tcPr>
            <w:tcW w:w="4094" w:type="dxa"/>
            <w:gridSpan w:val="5"/>
            <w:tcBorders>
              <w:right w:val="single" w:sz="4" w:space="0" w:color="auto"/>
            </w:tcBorders>
            <w:shd w:val="clear" w:color="auto" w:fill="auto"/>
          </w:tcPr>
          <w:p w14:paraId="4203347E" w14:textId="77777777" w:rsidR="004E1870" w:rsidRPr="007B7529" w:rsidRDefault="004E1870" w:rsidP="00D26F41">
            <w:pPr>
              <w:pStyle w:val="Questiontext"/>
            </w:pPr>
            <w:r>
              <w:rPr>
                <w:rFonts w:eastAsia="Calibri"/>
              </w:rPr>
              <w:t>Document reference</w:t>
            </w:r>
          </w:p>
        </w:tc>
        <w:sdt>
          <w:sdtPr>
            <w:rPr>
              <w:rStyle w:val="Responseboxtext"/>
            </w:rPr>
            <w:id w:val="-380090922"/>
            <w:placeholder>
              <w:docPart w:val="988603D14242403DAE555745077095DA"/>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1001AED3" w14:textId="77777777" w:rsidR="004E1870" w:rsidRPr="007B7529" w:rsidRDefault="004E1870"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2B9CA175" w14:textId="77777777" w:rsidR="004E1870" w:rsidRPr="007B7529" w:rsidRDefault="004E1870" w:rsidP="00D26F41">
            <w:pPr>
              <w:pStyle w:val="Questiontext"/>
            </w:pPr>
          </w:p>
        </w:tc>
      </w:tr>
      <w:tr w:rsidR="00CE0EC9" w:rsidRPr="001A6961" w14:paraId="13F182BD" w14:textId="77777777" w:rsidTr="004C1631">
        <w:trPr>
          <w:gridBefore w:val="1"/>
          <w:gridAfter w:val="1"/>
          <w:wBefore w:w="8" w:type="dxa"/>
          <w:wAfter w:w="7365" w:type="dxa"/>
          <w:trHeight w:val="197"/>
        </w:trPr>
        <w:tc>
          <w:tcPr>
            <w:tcW w:w="9928" w:type="dxa"/>
            <w:gridSpan w:val="6"/>
            <w:shd w:val="clear" w:color="auto" w:fill="auto"/>
          </w:tcPr>
          <w:p w14:paraId="13F182BC" w14:textId="77777777" w:rsidR="00CE0EC9" w:rsidRPr="00E55936" w:rsidRDefault="00CE0EC9" w:rsidP="00EA18FA">
            <w:pPr>
              <w:pStyle w:val="SubQuestion"/>
            </w:pPr>
            <w:r w:rsidRPr="00E55936">
              <w:rPr>
                <w:rFonts w:eastAsia="Calibri"/>
              </w:rPr>
              <w:t>2 Have you completed a hydrogeological risk assessment (HRA) for the site?</w:t>
            </w:r>
          </w:p>
        </w:tc>
      </w:tr>
      <w:tr w:rsidR="00CE0EC9" w:rsidRPr="001A6961" w14:paraId="13F182C1" w14:textId="77777777" w:rsidTr="004C1631">
        <w:trPr>
          <w:gridBefore w:val="1"/>
          <w:gridAfter w:val="1"/>
          <w:wBefore w:w="8" w:type="dxa"/>
          <w:wAfter w:w="7365" w:type="dxa"/>
          <w:trHeight w:val="197"/>
        </w:trPr>
        <w:tc>
          <w:tcPr>
            <w:tcW w:w="846" w:type="dxa"/>
            <w:shd w:val="clear" w:color="auto" w:fill="auto"/>
          </w:tcPr>
          <w:p w14:paraId="13F182BE" w14:textId="10ED73B0" w:rsidR="00CE0EC9" w:rsidRPr="00E55936" w:rsidRDefault="00D13155" w:rsidP="00CE0EC9">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Content>
            <w:tc>
              <w:tcPr>
                <w:tcW w:w="577" w:type="dxa"/>
                <w:gridSpan w:val="2"/>
                <w:shd w:val="clear" w:color="auto" w:fill="auto"/>
              </w:tcPr>
              <w:p w14:paraId="13F182B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C0" w14:textId="77777777" w:rsidR="00CE0EC9" w:rsidRPr="00E55936" w:rsidRDefault="00CE0EC9" w:rsidP="00CE0EC9">
            <w:pPr>
              <w:pStyle w:val="Questiontext"/>
              <w:rPr>
                <w:rFonts w:eastAsia="Calibri"/>
              </w:rPr>
            </w:pPr>
          </w:p>
        </w:tc>
      </w:tr>
      <w:tr w:rsidR="004C1631" w:rsidRPr="007B7529" w14:paraId="565660D9" w14:textId="77777777" w:rsidTr="004C1631">
        <w:trPr>
          <w:gridAfter w:val="1"/>
          <w:wAfter w:w="7365" w:type="dxa"/>
        </w:trPr>
        <w:tc>
          <w:tcPr>
            <w:tcW w:w="863" w:type="dxa"/>
            <w:gridSpan w:val="3"/>
            <w:shd w:val="clear" w:color="auto" w:fill="auto"/>
          </w:tcPr>
          <w:p w14:paraId="7A188365" w14:textId="759CD0EB" w:rsidR="004C1631" w:rsidRPr="007B7529" w:rsidRDefault="004C1631" w:rsidP="004C1631">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Content>
            <w:tc>
              <w:tcPr>
                <w:tcW w:w="568" w:type="dxa"/>
                <w:shd w:val="clear" w:color="auto" w:fill="auto"/>
              </w:tcPr>
              <w:p w14:paraId="1975A524" w14:textId="1C07CCAC" w:rsidR="004C1631" w:rsidRPr="007B7529" w:rsidRDefault="004C1631" w:rsidP="004C163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6414049F" w14:textId="7ABF5D81" w:rsidR="004C1631" w:rsidRPr="007B7529" w:rsidRDefault="004C1631" w:rsidP="004C1631">
            <w:pPr>
              <w:pStyle w:val="Questiontext"/>
            </w:pPr>
            <w:r>
              <w:rPr>
                <w:rFonts w:eastAsia="Calibri"/>
              </w:rPr>
              <w:t>Document reference</w:t>
            </w:r>
          </w:p>
        </w:tc>
        <w:sdt>
          <w:sdtPr>
            <w:rPr>
              <w:rStyle w:val="Responseboxtext"/>
            </w:rPr>
            <w:id w:val="-991553311"/>
            <w:placeholder>
              <w:docPart w:val="2E5375118CDD4E59B58CDF52079CBCAF"/>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F0225B8" w14:textId="77777777" w:rsidR="004C1631" w:rsidRPr="007B7529" w:rsidRDefault="004C1631" w:rsidP="004C1631">
                <w:pPr>
                  <w:pStyle w:val="Questiontext"/>
                </w:pPr>
                <w:r>
                  <w:rPr>
                    <w:rStyle w:val="Responseboxtext"/>
                  </w:rPr>
                  <w:t xml:space="preserve">                                                          </w:t>
                </w:r>
              </w:p>
            </w:tc>
          </w:sdtContent>
        </w:sdt>
        <w:tc>
          <w:tcPr>
            <w:tcW w:w="1857" w:type="dxa"/>
            <w:tcBorders>
              <w:left w:val="single" w:sz="4" w:space="0" w:color="auto"/>
            </w:tcBorders>
            <w:shd w:val="clear" w:color="auto" w:fill="auto"/>
          </w:tcPr>
          <w:p w14:paraId="406DFB81" w14:textId="77777777" w:rsidR="004C1631" w:rsidRPr="007B7529" w:rsidRDefault="004C1631" w:rsidP="004C1631">
            <w:pPr>
              <w:pStyle w:val="Questiontext"/>
            </w:pPr>
          </w:p>
        </w:tc>
      </w:tr>
      <w:tr w:rsidR="00CE0EC9" w:rsidRPr="001A6961" w14:paraId="13F182CA" w14:textId="77777777" w:rsidTr="004C1631">
        <w:trPr>
          <w:gridBefore w:val="1"/>
          <w:wBefore w:w="8" w:type="dxa"/>
          <w:trHeight w:val="197"/>
        </w:trPr>
        <w:tc>
          <w:tcPr>
            <w:tcW w:w="9928" w:type="dxa"/>
            <w:gridSpan w:val="6"/>
            <w:shd w:val="clear" w:color="auto" w:fill="auto"/>
          </w:tcPr>
          <w:p w14:paraId="13F182C8" w14:textId="77777777" w:rsidR="00CE0EC9" w:rsidRPr="00826CDC" w:rsidRDefault="00CE0EC9" w:rsidP="00CE0EC9">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c>
          <w:tcPr>
            <w:tcW w:w="7365" w:type="dxa"/>
          </w:tcPr>
          <w:p w14:paraId="13F182C9" w14:textId="77777777" w:rsidR="00CE0EC9" w:rsidRPr="00826CDC" w:rsidRDefault="00CE0EC9" w:rsidP="00CE0EC9">
            <w:pPr>
              <w:pStyle w:val="Questiontext"/>
              <w:rPr>
                <w:rFonts w:eastAsia="Calibri"/>
              </w:rPr>
            </w:pPr>
          </w:p>
        </w:tc>
      </w:tr>
      <w:tr w:rsidR="00CE0EC9" w:rsidRPr="001A6961" w14:paraId="13F182CC" w14:textId="77777777" w:rsidTr="004C1631">
        <w:trPr>
          <w:gridBefore w:val="1"/>
          <w:gridAfter w:val="1"/>
          <w:wBefore w:w="8" w:type="dxa"/>
          <w:wAfter w:w="7365" w:type="dxa"/>
          <w:trHeight w:val="197"/>
        </w:trPr>
        <w:tc>
          <w:tcPr>
            <w:tcW w:w="9928" w:type="dxa"/>
            <w:gridSpan w:val="6"/>
            <w:shd w:val="clear" w:color="auto" w:fill="auto"/>
          </w:tcPr>
          <w:p w14:paraId="13F182CB" w14:textId="77777777" w:rsidR="00CE0EC9" w:rsidRPr="00E55936" w:rsidRDefault="00CE0EC9" w:rsidP="00EA18FA">
            <w:pPr>
              <w:pStyle w:val="SubQuestion"/>
              <w:rPr>
                <w:rFonts w:eastAsia="Calibri"/>
              </w:rPr>
            </w:pPr>
            <w:r w:rsidRPr="00E55936">
              <w:rPr>
                <w:rFonts w:eastAsia="Calibri"/>
              </w:rPr>
              <w:t>3 Provide your stability risk assessment (SRA) for the site</w:t>
            </w:r>
          </w:p>
        </w:tc>
      </w:tr>
      <w:tr w:rsidR="004C1631" w:rsidRPr="007B7529" w14:paraId="36BD00CA" w14:textId="77777777" w:rsidTr="00D26F41">
        <w:trPr>
          <w:gridAfter w:val="1"/>
          <w:wAfter w:w="7365" w:type="dxa"/>
        </w:trPr>
        <w:tc>
          <w:tcPr>
            <w:tcW w:w="4094" w:type="dxa"/>
            <w:gridSpan w:val="5"/>
            <w:tcBorders>
              <w:right w:val="single" w:sz="4" w:space="0" w:color="auto"/>
            </w:tcBorders>
            <w:shd w:val="clear" w:color="auto" w:fill="auto"/>
          </w:tcPr>
          <w:p w14:paraId="28CC8DA1" w14:textId="77777777" w:rsidR="004C1631" w:rsidRPr="007B7529" w:rsidRDefault="004C1631" w:rsidP="00D26F41">
            <w:pPr>
              <w:pStyle w:val="Questiontext"/>
            </w:pPr>
            <w:r>
              <w:rPr>
                <w:rFonts w:eastAsia="Calibri"/>
              </w:rPr>
              <w:t>Document reference</w:t>
            </w:r>
          </w:p>
        </w:tc>
        <w:sdt>
          <w:sdtPr>
            <w:rPr>
              <w:rStyle w:val="Responseboxtext"/>
            </w:rPr>
            <w:id w:val="1782682452"/>
            <w:placeholder>
              <w:docPart w:val="437807A853024C639ED1BE3B60D05887"/>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A62239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1FC4A59" w14:textId="77777777" w:rsidR="004C1631" w:rsidRPr="007B7529" w:rsidRDefault="004C1631" w:rsidP="00D26F41">
            <w:pPr>
              <w:pStyle w:val="Questiontext"/>
            </w:pPr>
          </w:p>
        </w:tc>
      </w:tr>
      <w:tr w:rsidR="00CE0EC9" w:rsidRPr="001A6961" w14:paraId="13F182D1" w14:textId="77777777" w:rsidTr="004C1631">
        <w:trPr>
          <w:gridBefore w:val="1"/>
          <w:gridAfter w:val="1"/>
          <w:wBefore w:w="8" w:type="dxa"/>
          <w:wAfter w:w="7365" w:type="dxa"/>
          <w:trHeight w:val="197"/>
        </w:trPr>
        <w:tc>
          <w:tcPr>
            <w:tcW w:w="9928" w:type="dxa"/>
            <w:gridSpan w:val="6"/>
            <w:shd w:val="clear" w:color="auto" w:fill="auto"/>
          </w:tcPr>
          <w:p w14:paraId="13F182D0" w14:textId="77777777" w:rsidR="00CE0EC9" w:rsidRPr="00E55936" w:rsidRDefault="00CE0EC9" w:rsidP="00EA18FA">
            <w:pPr>
              <w:pStyle w:val="SubQuestion"/>
              <w:rPr>
                <w:rFonts w:eastAsia="Calibri"/>
              </w:rPr>
            </w:pPr>
            <w:r w:rsidRPr="00E55936">
              <w:rPr>
                <w:rFonts w:eastAsia="Calibri"/>
              </w:rPr>
              <w:t>4 Have you completed a landfill gas risk assessment (LFGRA) for the site?</w:t>
            </w:r>
          </w:p>
        </w:tc>
      </w:tr>
      <w:tr w:rsidR="00CE0EC9" w:rsidRPr="001A6961" w14:paraId="13F182D5" w14:textId="77777777" w:rsidTr="004C1631">
        <w:trPr>
          <w:gridBefore w:val="1"/>
          <w:gridAfter w:val="1"/>
          <w:wBefore w:w="8" w:type="dxa"/>
          <w:wAfter w:w="7365" w:type="dxa"/>
          <w:trHeight w:val="197"/>
        </w:trPr>
        <w:tc>
          <w:tcPr>
            <w:tcW w:w="846" w:type="dxa"/>
            <w:shd w:val="clear" w:color="auto" w:fill="auto"/>
          </w:tcPr>
          <w:p w14:paraId="13F182D2" w14:textId="7311791F" w:rsidR="00CE0EC9" w:rsidRPr="00E55936" w:rsidRDefault="00D13155" w:rsidP="00CE0EC9">
            <w:pPr>
              <w:pStyle w:val="Questiontext"/>
              <w:rPr>
                <w:rFonts w:eastAsia="Calibri"/>
              </w:rPr>
            </w:pPr>
            <w:r>
              <w:rPr>
                <w:rFonts w:eastAsia="Calibri"/>
              </w:rPr>
              <w:t>No</w:t>
            </w:r>
          </w:p>
        </w:tc>
        <w:sdt>
          <w:sdtPr>
            <w:rPr>
              <w:rFonts w:eastAsia="Calibri"/>
            </w:rPr>
            <w:id w:val="1997764031"/>
            <w14:checkbox>
              <w14:checked w14:val="0"/>
              <w14:checkedState w14:val="2612" w14:font="MS Gothic"/>
              <w14:uncheckedState w14:val="2610" w14:font="MS Gothic"/>
            </w14:checkbox>
          </w:sdtPr>
          <w:sdtContent>
            <w:tc>
              <w:tcPr>
                <w:tcW w:w="577" w:type="dxa"/>
                <w:gridSpan w:val="2"/>
                <w:shd w:val="clear" w:color="auto" w:fill="auto"/>
              </w:tcPr>
              <w:p w14:paraId="13F182D3"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D4" w14:textId="77777777" w:rsidR="00CE0EC9" w:rsidRPr="00E55936" w:rsidRDefault="00CE0EC9" w:rsidP="00CE0EC9">
            <w:pPr>
              <w:pStyle w:val="Questiontext"/>
              <w:rPr>
                <w:rFonts w:eastAsia="Calibri"/>
              </w:rPr>
            </w:pPr>
          </w:p>
        </w:tc>
      </w:tr>
      <w:tr w:rsidR="004C1631" w:rsidRPr="007B7529" w14:paraId="7143A80C" w14:textId="77777777" w:rsidTr="00D26F41">
        <w:trPr>
          <w:gridAfter w:val="1"/>
          <w:wAfter w:w="7365" w:type="dxa"/>
        </w:trPr>
        <w:tc>
          <w:tcPr>
            <w:tcW w:w="863" w:type="dxa"/>
            <w:gridSpan w:val="3"/>
            <w:shd w:val="clear" w:color="auto" w:fill="auto"/>
          </w:tcPr>
          <w:p w14:paraId="2CEEA7FA" w14:textId="77777777" w:rsidR="004C1631" w:rsidRPr="007B7529" w:rsidRDefault="004C1631" w:rsidP="00D26F41">
            <w:pPr>
              <w:pStyle w:val="Questiontext"/>
            </w:pPr>
            <w:r>
              <w:rPr>
                <w:rFonts w:eastAsia="Calibri"/>
              </w:rPr>
              <w:t>Yes</w:t>
            </w:r>
          </w:p>
        </w:tc>
        <w:sdt>
          <w:sdtPr>
            <w:rPr>
              <w:rFonts w:eastAsia="Calibri"/>
            </w:rPr>
            <w:id w:val="1231652228"/>
            <w14:checkbox>
              <w14:checked w14:val="0"/>
              <w14:checkedState w14:val="2612" w14:font="MS Gothic"/>
              <w14:uncheckedState w14:val="2610" w14:font="MS Gothic"/>
            </w14:checkbox>
          </w:sdtPr>
          <w:sdtContent>
            <w:tc>
              <w:tcPr>
                <w:tcW w:w="568" w:type="dxa"/>
                <w:shd w:val="clear" w:color="auto" w:fill="auto"/>
              </w:tcPr>
              <w:p w14:paraId="5AAEDDFD" w14:textId="77777777" w:rsidR="004C1631" w:rsidRPr="007B7529" w:rsidRDefault="004C1631" w:rsidP="00D26F4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1870749" w14:textId="77777777" w:rsidR="004C1631" w:rsidRPr="007B7529" w:rsidRDefault="004C1631" w:rsidP="00D26F41">
            <w:pPr>
              <w:pStyle w:val="Questiontext"/>
            </w:pPr>
            <w:r>
              <w:rPr>
                <w:rFonts w:eastAsia="Calibri"/>
              </w:rPr>
              <w:t>Document reference</w:t>
            </w:r>
          </w:p>
        </w:tc>
        <w:sdt>
          <w:sdtPr>
            <w:rPr>
              <w:rStyle w:val="Responseboxtext"/>
            </w:rPr>
            <w:id w:val="2054966168"/>
            <w:placeholder>
              <w:docPart w:val="2F784539DC134A838987C406BB47A699"/>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342F1CDD"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0E731D9C" w14:textId="77777777" w:rsidR="004C1631" w:rsidRPr="007B7529" w:rsidRDefault="004C1631" w:rsidP="00D26F41">
            <w:pPr>
              <w:pStyle w:val="Questiontext"/>
            </w:pPr>
          </w:p>
        </w:tc>
      </w:tr>
      <w:tr w:rsidR="00CE0EC9" w:rsidRPr="001A6961" w14:paraId="13F182DE" w14:textId="77777777" w:rsidTr="004C1631">
        <w:trPr>
          <w:gridBefore w:val="1"/>
          <w:gridAfter w:val="1"/>
          <w:wBefore w:w="8" w:type="dxa"/>
          <w:wAfter w:w="7365" w:type="dxa"/>
          <w:trHeight w:val="197"/>
        </w:trPr>
        <w:tc>
          <w:tcPr>
            <w:tcW w:w="9928" w:type="dxa"/>
            <w:gridSpan w:val="6"/>
            <w:shd w:val="clear" w:color="auto" w:fill="auto"/>
          </w:tcPr>
          <w:p w14:paraId="13F182DC" w14:textId="62A6EB4E" w:rsidR="00CE0EC9" w:rsidRDefault="00CE0EC9" w:rsidP="00CE0EC9">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13F182DD" w14:textId="1FC13930" w:rsidR="00CE0EC9" w:rsidRDefault="005E2E96" w:rsidP="005E2E96">
            <w:pPr>
              <w:pStyle w:val="Questiontext"/>
              <w:rPr>
                <w:rFonts w:ascii="MetaBoldLF-Roman" w:eastAsia="Calibri" w:hAnsi="MetaBoldLF-Roman" w:cs="MetaBoldLF-Roman"/>
                <w:b/>
                <w:bCs/>
                <w:sz w:val="22"/>
                <w:szCs w:val="22"/>
                <w:lang w:eastAsia="en-GB"/>
              </w:rPr>
            </w:pPr>
            <w:r>
              <w:rPr>
                <w:rFonts w:eastAsia="Calibri"/>
                <w:lang w:eastAsia="en-GB"/>
              </w:rPr>
              <w:t>T</w:t>
            </w:r>
            <w:r w:rsidR="00CE0EC9">
              <w:rPr>
                <w:rFonts w:eastAsia="Calibri"/>
                <w:lang w:eastAsia="en-GB"/>
              </w:rPr>
              <w:t xml:space="preserve">emplates for these four reports can be found </w:t>
            </w:r>
            <w:r>
              <w:rPr>
                <w:rFonts w:eastAsia="Calibri"/>
                <w:lang w:eastAsia="en-GB"/>
              </w:rPr>
              <w:t xml:space="preserve">using the links on our Guidance Webpages. </w:t>
            </w:r>
          </w:p>
        </w:tc>
      </w:tr>
      <w:tr w:rsidR="00CE0EC9" w:rsidRPr="001A6961" w14:paraId="13F182E0" w14:textId="77777777" w:rsidTr="004C1631">
        <w:trPr>
          <w:gridBefore w:val="1"/>
          <w:gridAfter w:val="1"/>
          <w:wBefore w:w="8" w:type="dxa"/>
          <w:wAfter w:w="7365" w:type="dxa"/>
          <w:trHeight w:val="197"/>
        </w:trPr>
        <w:tc>
          <w:tcPr>
            <w:tcW w:w="9928" w:type="dxa"/>
            <w:gridSpan w:val="6"/>
            <w:shd w:val="clear" w:color="auto" w:fill="auto"/>
          </w:tcPr>
          <w:p w14:paraId="13F182DF" w14:textId="77777777" w:rsidR="00CE0EC9" w:rsidRPr="00E55936" w:rsidRDefault="00CE0EC9" w:rsidP="00EA18FA">
            <w:pPr>
              <w:pStyle w:val="SubQuestion"/>
              <w:rPr>
                <w:rFonts w:eastAsia="Calibri"/>
              </w:rPr>
            </w:pPr>
            <w:r w:rsidRPr="00E55936">
              <w:rPr>
                <w:rFonts w:eastAsia="Calibri"/>
              </w:rPr>
              <w:t>5 Provide your proposed plan for closing the site and your procedures for looking after the site once it has closed</w:t>
            </w:r>
          </w:p>
        </w:tc>
      </w:tr>
      <w:tr w:rsidR="004C1631" w:rsidRPr="007B7529" w14:paraId="4AE6AE5C" w14:textId="77777777" w:rsidTr="00D26F41">
        <w:trPr>
          <w:gridAfter w:val="1"/>
          <w:wAfter w:w="7365" w:type="dxa"/>
        </w:trPr>
        <w:tc>
          <w:tcPr>
            <w:tcW w:w="4094" w:type="dxa"/>
            <w:gridSpan w:val="5"/>
            <w:tcBorders>
              <w:right w:val="single" w:sz="4" w:space="0" w:color="auto"/>
            </w:tcBorders>
            <w:shd w:val="clear" w:color="auto" w:fill="auto"/>
          </w:tcPr>
          <w:p w14:paraId="3AB25521" w14:textId="77777777" w:rsidR="004C1631" w:rsidRPr="007B7529" w:rsidRDefault="004C1631" w:rsidP="00D26F41">
            <w:pPr>
              <w:pStyle w:val="Questiontext"/>
            </w:pPr>
            <w:r>
              <w:rPr>
                <w:rFonts w:eastAsia="Calibri"/>
              </w:rPr>
              <w:t>Document reference</w:t>
            </w:r>
          </w:p>
        </w:tc>
        <w:sdt>
          <w:sdtPr>
            <w:rPr>
              <w:rStyle w:val="Responseboxtext"/>
            </w:rPr>
            <w:id w:val="644249156"/>
            <w:placeholder>
              <w:docPart w:val="63B638957E14440F82136B095E264916"/>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678B2F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F76C815" w14:textId="77777777" w:rsidR="004C1631" w:rsidRPr="007B7529" w:rsidRDefault="004C1631" w:rsidP="00D26F41">
            <w:pPr>
              <w:pStyle w:val="Questiontext"/>
            </w:pPr>
          </w:p>
        </w:tc>
      </w:tr>
    </w:tbl>
    <w:p w14:paraId="13F182E4" w14:textId="77777777" w:rsidR="00E55936" w:rsidRPr="001A6961" w:rsidRDefault="00E55936" w:rsidP="005B00CB">
      <w:pPr>
        <w:rPr>
          <w:sz w:val="20"/>
          <w:szCs w:val="20"/>
        </w:rPr>
      </w:pPr>
    </w:p>
    <w:sectPr w:rsidR="00E55936" w:rsidRPr="001A6961" w:rsidSect="007F23C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EE2079" w14:textId="77777777" w:rsidR="000C5336" w:rsidRDefault="000C5336" w:rsidP="001F125D">
      <w:r>
        <w:separator/>
      </w:r>
    </w:p>
  </w:endnote>
  <w:endnote w:type="continuationSeparator" w:id="0">
    <w:p w14:paraId="5C3AB5D4" w14:textId="77777777" w:rsidR="000C5336" w:rsidRDefault="000C533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F182E9" w14:textId="77777777" w:rsidR="00127F21" w:rsidRPr="00623D4A" w:rsidRDefault="00127F21">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127F21" w:rsidRPr="00D4360E" w:rsidRDefault="00127F2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3F182FF" w14:textId="77777777" w:rsidR="00127F21" w:rsidRPr="00D4360E" w:rsidRDefault="00127F2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F182F2" w14:textId="2763F7E7" w:rsidR="00127F21" w:rsidRPr="005B00CB" w:rsidRDefault="00127F21"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34607D">
      <w:rPr>
        <w:b/>
        <w:bCs/>
        <w:noProof/>
        <w:sz w:val="16"/>
        <w:szCs w:val="16"/>
      </w:rPr>
      <w:t>10</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34607D">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 xml:space="preserve">August </w:t>
    </w:r>
    <w:r w:rsidRPr="005B00CB">
      <w:rPr>
        <w:bCs/>
        <w:sz w:val="16"/>
        <w:szCs w:val="16"/>
      </w:rPr>
      <w:t>201</w:t>
    </w:r>
    <w:r>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F182F4" w14:textId="70EC9E3A" w:rsidR="00127F21" w:rsidRPr="005B00CB" w:rsidRDefault="00127F2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527BC051" w:rsidR="00127F21" w:rsidRPr="00D4360E" w:rsidRDefault="00127F2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4607D">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4607D">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13F18301" w14:textId="527BC051" w:rsidR="00127F21" w:rsidRPr="00D4360E" w:rsidRDefault="00127F2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4607D">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4607D">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34607D">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34607D">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CD4D53" w14:textId="77777777" w:rsidR="000C5336" w:rsidRDefault="000C5336" w:rsidP="001F125D">
      <w:r>
        <w:separator/>
      </w:r>
    </w:p>
  </w:footnote>
  <w:footnote w:type="continuationSeparator" w:id="0">
    <w:p w14:paraId="3A95B5BE" w14:textId="77777777" w:rsidR="000C5336" w:rsidRDefault="000C5336"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7F21" w14:paraId="13F182F0" w14:textId="77777777" w:rsidTr="005E2E96">
      <w:trPr>
        <w:trHeight w:val="1012"/>
      </w:trPr>
      <w:tc>
        <w:tcPr>
          <w:tcW w:w="9781" w:type="dxa"/>
        </w:tcPr>
        <w:p w14:paraId="13F182EA" w14:textId="77777777" w:rsidR="00127F21" w:rsidRDefault="00127F21"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77777777" w:rsidR="00127F21" w:rsidRPr="003536A6" w:rsidRDefault="00127F21" w:rsidP="007F23CC">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B4 – New bespoke waste operation permit</w:t>
          </w:r>
        </w:p>
      </w:tc>
    </w:tr>
  </w:tbl>
  <w:p w14:paraId="13F182F1" w14:textId="77777777" w:rsidR="00127F21" w:rsidRDefault="00127F21"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F182F3" w14:textId="77777777" w:rsidR="00127F21" w:rsidRDefault="00127F21"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F182F5" w14:textId="77777777" w:rsidR="00127F21" w:rsidRDefault="00127F21" w:rsidP="00CE0EC9">
    <w:pPr>
      <w:keepNext/>
      <w:keepLines/>
      <w:widowControl w:val="0"/>
      <w:ind w:right="-513"/>
      <w:rPr>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F182F6" w14:textId="77777777" w:rsidR="00127F21" w:rsidRDefault="00127F21" w:rsidP="00CE0EC9">
    <w:pPr>
      <w:keepNext/>
      <w:keepLines/>
      <w:widowControl w:val="0"/>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ttachedTemplate r:id="rId1"/>
  <w:documentProtection w:edit="forms" w:enforcement="1" w:cryptProviderType="rsaAES" w:cryptAlgorithmClass="hash" w:cryptAlgorithmType="typeAny" w:cryptAlgorithmSid="14" w:cryptSpinCount="100000" w:hash="v2s1LpgXeJw8ZBJTqecXQ3vLcQBpYyNPPiBiafcaiKUrh+eYVyB3VcpnU/M0HB84hINog+1yvL5Gr78FUO1wfw==" w:salt="0DmVczuna798I3A8UeGBo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813DA"/>
    <w:rsid w:val="00083217"/>
    <w:rsid w:val="00083F54"/>
    <w:rsid w:val="00086DA2"/>
    <w:rsid w:val="00087561"/>
    <w:rsid w:val="0009030F"/>
    <w:rsid w:val="00090E43"/>
    <w:rsid w:val="00091368"/>
    <w:rsid w:val="0009172D"/>
    <w:rsid w:val="00096644"/>
    <w:rsid w:val="000A136B"/>
    <w:rsid w:val="000A6EF7"/>
    <w:rsid w:val="000C21C2"/>
    <w:rsid w:val="000C5336"/>
    <w:rsid w:val="000C6990"/>
    <w:rsid w:val="000C6A50"/>
    <w:rsid w:val="000C7652"/>
    <w:rsid w:val="000D2911"/>
    <w:rsid w:val="000E52B6"/>
    <w:rsid w:val="000E7F94"/>
    <w:rsid w:val="000F0B38"/>
    <w:rsid w:val="000F2092"/>
    <w:rsid w:val="000F6A6D"/>
    <w:rsid w:val="00101B25"/>
    <w:rsid w:val="001107E2"/>
    <w:rsid w:val="00111846"/>
    <w:rsid w:val="001129A0"/>
    <w:rsid w:val="001164A6"/>
    <w:rsid w:val="00124080"/>
    <w:rsid w:val="00127F21"/>
    <w:rsid w:val="00130760"/>
    <w:rsid w:val="00132EEC"/>
    <w:rsid w:val="00135A5A"/>
    <w:rsid w:val="00146BFF"/>
    <w:rsid w:val="0015270F"/>
    <w:rsid w:val="00154604"/>
    <w:rsid w:val="00154C55"/>
    <w:rsid w:val="001612C1"/>
    <w:rsid w:val="00172C1A"/>
    <w:rsid w:val="00177E71"/>
    <w:rsid w:val="00181A95"/>
    <w:rsid w:val="0018476A"/>
    <w:rsid w:val="00185BF3"/>
    <w:rsid w:val="0018715B"/>
    <w:rsid w:val="00195620"/>
    <w:rsid w:val="001973CF"/>
    <w:rsid w:val="00197C0F"/>
    <w:rsid w:val="001A49B6"/>
    <w:rsid w:val="001A5DA8"/>
    <w:rsid w:val="001A689E"/>
    <w:rsid w:val="001A6961"/>
    <w:rsid w:val="001B7A54"/>
    <w:rsid w:val="001C1CF7"/>
    <w:rsid w:val="001C2106"/>
    <w:rsid w:val="001C433E"/>
    <w:rsid w:val="001E2041"/>
    <w:rsid w:val="001E225C"/>
    <w:rsid w:val="001E552A"/>
    <w:rsid w:val="001E6B22"/>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4516"/>
    <w:rsid w:val="00244641"/>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86DD6"/>
    <w:rsid w:val="002A3B1C"/>
    <w:rsid w:val="002A5AD9"/>
    <w:rsid w:val="002A6497"/>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29FA"/>
    <w:rsid w:val="00303210"/>
    <w:rsid w:val="00304978"/>
    <w:rsid w:val="003100B4"/>
    <w:rsid w:val="003124FE"/>
    <w:rsid w:val="003229C2"/>
    <w:rsid w:val="0034607D"/>
    <w:rsid w:val="003536A6"/>
    <w:rsid w:val="00354F88"/>
    <w:rsid w:val="00360657"/>
    <w:rsid w:val="0036239E"/>
    <w:rsid w:val="00364EF4"/>
    <w:rsid w:val="0036545D"/>
    <w:rsid w:val="00371A2D"/>
    <w:rsid w:val="003721CD"/>
    <w:rsid w:val="003727FC"/>
    <w:rsid w:val="00375AAB"/>
    <w:rsid w:val="00375B69"/>
    <w:rsid w:val="00375FC5"/>
    <w:rsid w:val="00377EC4"/>
    <w:rsid w:val="0038607F"/>
    <w:rsid w:val="0039574F"/>
    <w:rsid w:val="00395838"/>
    <w:rsid w:val="00397504"/>
    <w:rsid w:val="003A178C"/>
    <w:rsid w:val="003A4CBB"/>
    <w:rsid w:val="003A5CA7"/>
    <w:rsid w:val="003A6FB1"/>
    <w:rsid w:val="003B586C"/>
    <w:rsid w:val="003C153E"/>
    <w:rsid w:val="003C605E"/>
    <w:rsid w:val="003C746C"/>
    <w:rsid w:val="003C792C"/>
    <w:rsid w:val="003D1549"/>
    <w:rsid w:val="003D1F99"/>
    <w:rsid w:val="003D4656"/>
    <w:rsid w:val="003D4B87"/>
    <w:rsid w:val="003E065E"/>
    <w:rsid w:val="003E0CC4"/>
    <w:rsid w:val="003E38BF"/>
    <w:rsid w:val="003F2B9A"/>
    <w:rsid w:val="003F5B17"/>
    <w:rsid w:val="0040541D"/>
    <w:rsid w:val="00414443"/>
    <w:rsid w:val="00416CC2"/>
    <w:rsid w:val="00417435"/>
    <w:rsid w:val="00417BD2"/>
    <w:rsid w:val="004232BE"/>
    <w:rsid w:val="0043084C"/>
    <w:rsid w:val="00435747"/>
    <w:rsid w:val="004457E0"/>
    <w:rsid w:val="00452965"/>
    <w:rsid w:val="004610AB"/>
    <w:rsid w:val="00466469"/>
    <w:rsid w:val="00470B55"/>
    <w:rsid w:val="004762E8"/>
    <w:rsid w:val="00480DE6"/>
    <w:rsid w:val="004907AF"/>
    <w:rsid w:val="00496ED7"/>
    <w:rsid w:val="004A1AF2"/>
    <w:rsid w:val="004C1631"/>
    <w:rsid w:val="004C3809"/>
    <w:rsid w:val="004C4D20"/>
    <w:rsid w:val="004C66AF"/>
    <w:rsid w:val="004C72D0"/>
    <w:rsid w:val="004D0445"/>
    <w:rsid w:val="004D7878"/>
    <w:rsid w:val="004E1870"/>
    <w:rsid w:val="004E3B1D"/>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90FC3"/>
    <w:rsid w:val="005A730A"/>
    <w:rsid w:val="005B00CB"/>
    <w:rsid w:val="005B0F50"/>
    <w:rsid w:val="005B6068"/>
    <w:rsid w:val="005C3D2C"/>
    <w:rsid w:val="005C57C3"/>
    <w:rsid w:val="005C6BBF"/>
    <w:rsid w:val="005D0380"/>
    <w:rsid w:val="005D673D"/>
    <w:rsid w:val="005E2E96"/>
    <w:rsid w:val="005F34D2"/>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49C6"/>
    <w:rsid w:val="007862C6"/>
    <w:rsid w:val="00786897"/>
    <w:rsid w:val="00786B76"/>
    <w:rsid w:val="00786F5F"/>
    <w:rsid w:val="007970E0"/>
    <w:rsid w:val="007A1470"/>
    <w:rsid w:val="007A3298"/>
    <w:rsid w:val="007B015C"/>
    <w:rsid w:val="007C08F6"/>
    <w:rsid w:val="007C42F3"/>
    <w:rsid w:val="007C5265"/>
    <w:rsid w:val="007C76C3"/>
    <w:rsid w:val="007E1561"/>
    <w:rsid w:val="007E2297"/>
    <w:rsid w:val="007E320F"/>
    <w:rsid w:val="007E46AB"/>
    <w:rsid w:val="007F128C"/>
    <w:rsid w:val="007F12BD"/>
    <w:rsid w:val="007F12C3"/>
    <w:rsid w:val="007F1813"/>
    <w:rsid w:val="007F23CC"/>
    <w:rsid w:val="007F37A9"/>
    <w:rsid w:val="007F6BF0"/>
    <w:rsid w:val="00804E94"/>
    <w:rsid w:val="0080581A"/>
    <w:rsid w:val="00807659"/>
    <w:rsid w:val="008076FF"/>
    <w:rsid w:val="00807FC4"/>
    <w:rsid w:val="00810ABD"/>
    <w:rsid w:val="008257D7"/>
    <w:rsid w:val="00826CDC"/>
    <w:rsid w:val="00830EC9"/>
    <w:rsid w:val="00832798"/>
    <w:rsid w:val="008378CC"/>
    <w:rsid w:val="00840954"/>
    <w:rsid w:val="008468F6"/>
    <w:rsid w:val="008514FA"/>
    <w:rsid w:val="008546F4"/>
    <w:rsid w:val="00854ECA"/>
    <w:rsid w:val="008568B7"/>
    <w:rsid w:val="00873232"/>
    <w:rsid w:val="0088103C"/>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44AE"/>
    <w:rsid w:val="00934A43"/>
    <w:rsid w:val="009429DE"/>
    <w:rsid w:val="009467FD"/>
    <w:rsid w:val="00946869"/>
    <w:rsid w:val="00947AA6"/>
    <w:rsid w:val="00951192"/>
    <w:rsid w:val="00952533"/>
    <w:rsid w:val="00953E12"/>
    <w:rsid w:val="0096007E"/>
    <w:rsid w:val="00960A97"/>
    <w:rsid w:val="009642B1"/>
    <w:rsid w:val="00981AD8"/>
    <w:rsid w:val="00990F12"/>
    <w:rsid w:val="009A5AFB"/>
    <w:rsid w:val="009B2428"/>
    <w:rsid w:val="009B34FE"/>
    <w:rsid w:val="009B5723"/>
    <w:rsid w:val="009B7F3C"/>
    <w:rsid w:val="009C0FE3"/>
    <w:rsid w:val="009C360E"/>
    <w:rsid w:val="009C507A"/>
    <w:rsid w:val="009C7D5F"/>
    <w:rsid w:val="009D13A0"/>
    <w:rsid w:val="009D3DAF"/>
    <w:rsid w:val="009D4196"/>
    <w:rsid w:val="009E7471"/>
    <w:rsid w:val="009F1A2A"/>
    <w:rsid w:val="009F5C66"/>
    <w:rsid w:val="009F65FF"/>
    <w:rsid w:val="00A00088"/>
    <w:rsid w:val="00A04B23"/>
    <w:rsid w:val="00A07646"/>
    <w:rsid w:val="00A07B61"/>
    <w:rsid w:val="00A11570"/>
    <w:rsid w:val="00A31D8C"/>
    <w:rsid w:val="00A3460C"/>
    <w:rsid w:val="00A34C9A"/>
    <w:rsid w:val="00A34E99"/>
    <w:rsid w:val="00A4140B"/>
    <w:rsid w:val="00A42C10"/>
    <w:rsid w:val="00A42FE7"/>
    <w:rsid w:val="00A51319"/>
    <w:rsid w:val="00A54709"/>
    <w:rsid w:val="00A56C65"/>
    <w:rsid w:val="00A57BC6"/>
    <w:rsid w:val="00A6362A"/>
    <w:rsid w:val="00A73127"/>
    <w:rsid w:val="00A96894"/>
    <w:rsid w:val="00AA2883"/>
    <w:rsid w:val="00AB1BF0"/>
    <w:rsid w:val="00AB765E"/>
    <w:rsid w:val="00AC26E7"/>
    <w:rsid w:val="00AC3254"/>
    <w:rsid w:val="00AC5476"/>
    <w:rsid w:val="00AD1148"/>
    <w:rsid w:val="00AD779F"/>
    <w:rsid w:val="00AE56F6"/>
    <w:rsid w:val="00AE6A93"/>
    <w:rsid w:val="00AF0A6B"/>
    <w:rsid w:val="00AF0BC1"/>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3B0"/>
    <w:rsid w:val="00B77B24"/>
    <w:rsid w:val="00B8467B"/>
    <w:rsid w:val="00B86EB7"/>
    <w:rsid w:val="00B877C6"/>
    <w:rsid w:val="00B90F1B"/>
    <w:rsid w:val="00B97EEE"/>
    <w:rsid w:val="00BA3DBF"/>
    <w:rsid w:val="00BB5EE0"/>
    <w:rsid w:val="00BC0621"/>
    <w:rsid w:val="00BC5737"/>
    <w:rsid w:val="00BD259E"/>
    <w:rsid w:val="00BD4FB8"/>
    <w:rsid w:val="00BD5073"/>
    <w:rsid w:val="00BE2DB9"/>
    <w:rsid w:val="00BF00FF"/>
    <w:rsid w:val="00BF088E"/>
    <w:rsid w:val="00BF3791"/>
    <w:rsid w:val="00C017B3"/>
    <w:rsid w:val="00C07452"/>
    <w:rsid w:val="00C10D9F"/>
    <w:rsid w:val="00C1725C"/>
    <w:rsid w:val="00C17823"/>
    <w:rsid w:val="00C20B28"/>
    <w:rsid w:val="00C22D00"/>
    <w:rsid w:val="00C30998"/>
    <w:rsid w:val="00C32786"/>
    <w:rsid w:val="00C40271"/>
    <w:rsid w:val="00C5546A"/>
    <w:rsid w:val="00C769D1"/>
    <w:rsid w:val="00C83CAD"/>
    <w:rsid w:val="00C84A2B"/>
    <w:rsid w:val="00C86DE2"/>
    <w:rsid w:val="00C93EF2"/>
    <w:rsid w:val="00CA40C3"/>
    <w:rsid w:val="00CB42F4"/>
    <w:rsid w:val="00CB488E"/>
    <w:rsid w:val="00CB5302"/>
    <w:rsid w:val="00CC3C53"/>
    <w:rsid w:val="00CD0FF4"/>
    <w:rsid w:val="00CD121D"/>
    <w:rsid w:val="00CD37D2"/>
    <w:rsid w:val="00CE07DE"/>
    <w:rsid w:val="00CE0EC9"/>
    <w:rsid w:val="00CE6A95"/>
    <w:rsid w:val="00CF2F13"/>
    <w:rsid w:val="00CF340F"/>
    <w:rsid w:val="00CF675B"/>
    <w:rsid w:val="00D032C5"/>
    <w:rsid w:val="00D051B5"/>
    <w:rsid w:val="00D0563A"/>
    <w:rsid w:val="00D13155"/>
    <w:rsid w:val="00D16293"/>
    <w:rsid w:val="00D21CB2"/>
    <w:rsid w:val="00D22F27"/>
    <w:rsid w:val="00D23599"/>
    <w:rsid w:val="00D26F41"/>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6840"/>
    <w:rsid w:val="00DD5AD6"/>
    <w:rsid w:val="00DD66AA"/>
    <w:rsid w:val="00DE2898"/>
    <w:rsid w:val="00DE7739"/>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46F0"/>
    <w:rsid w:val="00E55936"/>
    <w:rsid w:val="00E56FCB"/>
    <w:rsid w:val="00E73CFF"/>
    <w:rsid w:val="00E83480"/>
    <w:rsid w:val="00E84684"/>
    <w:rsid w:val="00E8700A"/>
    <w:rsid w:val="00E945E9"/>
    <w:rsid w:val="00E95EC7"/>
    <w:rsid w:val="00E968EA"/>
    <w:rsid w:val="00E97B7D"/>
    <w:rsid w:val="00EA18FA"/>
    <w:rsid w:val="00EA3196"/>
    <w:rsid w:val="00EA3F0D"/>
    <w:rsid w:val="00EA4892"/>
    <w:rsid w:val="00EA6971"/>
    <w:rsid w:val="00EB1E2A"/>
    <w:rsid w:val="00EB22FD"/>
    <w:rsid w:val="00EC2C3A"/>
    <w:rsid w:val="00EC43F4"/>
    <w:rsid w:val="00EC5DBE"/>
    <w:rsid w:val="00ED0D73"/>
    <w:rsid w:val="00ED24C2"/>
    <w:rsid w:val="00ED355A"/>
    <w:rsid w:val="00ED5350"/>
    <w:rsid w:val="00EF68BC"/>
    <w:rsid w:val="00F014BA"/>
    <w:rsid w:val="00F13623"/>
    <w:rsid w:val="00F16F80"/>
    <w:rsid w:val="00F245F5"/>
    <w:rsid w:val="00F2764F"/>
    <w:rsid w:val="00F31B29"/>
    <w:rsid w:val="00F37800"/>
    <w:rsid w:val="00F417C6"/>
    <w:rsid w:val="00F56F84"/>
    <w:rsid w:val="00F5700F"/>
    <w:rsid w:val="00F617F4"/>
    <w:rsid w:val="00F61F4E"/>
    <w:rsid w:val="00F63879"/>
    <w:rsid w:val="00F66792"/>
    <w:rsid w:val="00F7170E"/>
    <w:rsid w:val="00F83785"/>
    <w:rsid w:val="00F8556A"/>
    <w:rsid w:val="00F86552"/>
    <w:rsid w:val="00F87EB8"/>
    <w:rsid w:val="00F96849"/>
    <w:rsid w:val="00FC0297"/>
    <w:rsid w:val="00FC76FD"/>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F17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7849C6"/>
    <w:rPr>
      <w:rFonts w:ascii="Arial" w:eastAsia="Times New Roman" w:hAnsi="Arial"/>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7849C6"/>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eader" Target="header3.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footer" Target="foot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41CC2EA9AA044F7A203126964973A88"/>
        <w:category>
          <w:name w:val="General"/>
          <w:gallery w:val="placeholder"/>
        </w:category>
        <w:types>
          <w:type w:val="bbPlcHdr"/>
        </w:types>
        <w:behaviors>
          <w:behavior w:val="content"/>
        </w:behaviors>
        <w:guid w:val="{46689CB0-3D91-4821-A565-8A1223E5E33E}"/>
      </w:docPartPr>
      <w:docPartBody>
        <w:p w:rsidR="0088667C" w:rsidRDefault="0088667C" w:rsidP="0088667C">
          <w:pPr>
            <w:pStyle w:val="241CC2EA9AA044F7A203126964973A885"/>
          </w:pPr>
          <w:r>
            <w:rPr>
              <w:rStyle w:val="Responseboxtext"/>
              <w:rFonts w:eastAsia="Calibri"/>
              <w:sz w:val="18"/>
              <w:szCs w:val="18"/>
            </w:rPr>
            <w:t xml:space="preserve">                                      </w:t>
          </w:r>
        </w:p>
      </w:docPartBody>
    </w:docPart>
    <w:docPart>
      <w:docPartPr>
        <w:name w:val="5F79CF61277547CAB39E53D1750B125C"/>
        <w:category>
          <w:name w:val="General"/>
          <w:gallery w:val="placeholder"/>
        </w:category>
        <w:types>
          <w:type w:val="bbPlcHdr"/>
        </w:types>
        <w:behaviors>
          <w:behavior w:val="content"/>
        </w:behaviors>
        <w:guid w:val="{A33DBF29-256D-47BF-AFAD-F9CE0AF5A09F}"/>
      </w:docPartPr>
      <w:docPartBody>
        <w:p w:rsidR="0088667C" w:rsidRDefault="0088667C" w:rsidP="0088667C">
          <w:pPr>
            <w:pStyle w:val="5F79CF61277547CAB39E53D1750B125C5"/>
          </w:pPr>
          <w:r>
            <w:rPr>
              <w:rStyle w:val="Responseboxtext"/>
            </w:rPr>
            <w:t xml:space="preserve">                                                          </w:t>
          </w:r>
        </w:p>
      </w:docPartBody>
    </w:docPart>
    <w:docPart>
      <w:docPartPr>
        <w:name w:val="2F2C5C3E210043B1827CBBD624E2C8F3"/>
        <w:category>
          <w:name w:val="General"/>
          <w:gallery w:val="placeholder"/>
        </w:category>
        <w:types>
          <w:type w:val="bbPlcHdr"/>
        </w:types>
        <w:behaviors>
          <w:behavior w:val="content"/>
        </w:behaviors>
        <w:guid w:val="{9964DD6B-4F05-424A-B29B-06701E3F5609}"/>
      </w:docPartPr>
      <w:docPartBody>
        <w:p w:rsidR="0088667C" w:rsidRDefault="0088667C" w:rsidP="0088667C">
          <w:pPr>
            <w:pStyle w:val="2F2C5C3E210043B1827CBBD624E2C8F33"/>
          </w:pPr>
          <w:r>
            <w:rPr>
              <w:rStyle w:val="Responseboxtext"/>
              <w:rFonts w:eastAsia="Calibri"/>
              <w:sz w:val="18"/>
              <w:szCs w:val="18"/>
            </w:rPr>
            <w:t xml:space="preserve">                                      </w:t>
          </w:r>
        </w:p>
      </w:docPartBody>
    </w:docPart>
    <w:docPart>
      <w:docPartPr>
        <w:name w:val="39622A3D2EA44F7DA3D787B759D62A36"/>
        <w:category>
          <w:name w:val="General"/>
          <w:gallery w:val="placeholder"/>
        </w:category>
        <w:types>
          <w:type w:val="bbPlcHdr"/>
        </w:types>
        <w:behaviors>
          <w:behavior w:val="content"/>
        </w:behaviors>
        <w:guid w:val="{6DDFB1E7-D3EA-45EE-BF45-E21C14148FB0}"/>
      </w:docPartPr>
      <w:docPartBody>
        <w:p w:rsidR="0088667C" w:rsidRDefault="0088667C" w:rsidP="0088667C">
          <w:pPr>
            <w:pStyle w:val="39622A3D2EA44F7DA3D787B759D62A363"/>
          </w:pPr>
          <w:r>
            <w:rPr>
              <w:rStyle w:val="Responseboxtext"/>
              <w:rFonts w:eastAsia="Calibri"/>
              <w:sz w:val="18"/>
              <w:szCs w:val="18"/>
            </w:rPr>
            <w:t xml:space="preserve">                                      </w:t>
          </w:r>
        </w:p>
      </w:docPartBody>
    </w:docPart>
    <w:docPart>
      <w:docPartPr>
        <w:name w:val="178CBF46B9184BC7A4E014BD44EC16E1"/>
        <w:category>
          <w:name w:val="General"/>
          <w:gallery w:val="placeholder"/>
        </w:category>
        <w:types>
          <w:type w:val="bbPlcHdr"/>
        </w:types>
        <w:behaviors>
          <w:behavior w:val="content"/>
        </w:behaviors>
        <w:guid w:val="{D19085AC-FA81-4567-BFB8-77BB4F8EEC97}"/>
      </w:docPartPr>
      <w:docPartBody>
        <w:p w:rsidR="0088667C" w:rsidRDefault="0088667C" w:rsidP="0088667C">
          <w:pPr>
            <w:pStyle w:val="178CBF46B9184BC7A4E014BD44EC16E13"/>
          </w:pPr>
          <w:r>
            <w:rPr>
              <w:rStyle w:val="Responseboxtext"/>
              <w:rFonts w:eastAsia="Calibri"/>
              <w:sz w:val="18"/>
              <w:szCs w:val="18"/>
            </w:rPr>
            <w:t xml:space="preserve">                                      </w:t>
          </w:r>
        </w:p>
      </w:docPartBody>
    </w:docPart>
    <w:docPart>
      <w:docPartPr>
        <w:name w:val="3C43CB2DBCC04D95846699796517AEC6"/>
        <w:category>
          <w:name w:val="General"/>
          <w:gallery w:val="placeholder"/>
        </w:category>
        <w:types>
          <w:type w:val="bbPlcHdr"/>
        </w:types>
        <w:behaviors>
          <w:behavior w:val="content"/>
        </w:behaviors>
        <w:guid w:val="{BCA2EFA0-5B33-4951-B23C-6397129EDF4C}"/>
      </w:docPartPr>
      <w:docPartBody>
        <w:p w:rsidR="0088667C" w:rsidRDefault="0088667C" w:rsidP="0088667C">
          <w:pPr>
            <w:pStyle w:val="3C43CB2DBCC04D95846699796517AEC63"/>
          </w:pPr>
          <w:r>
            <w:rPr>
              <w:rStyle w:val="Responseboxtext"/>
            </w:rPr>
            <w:t xml:space="preserve">                                                          </w:t>
          </w:r>
        </w:p>
      </w:docPartBody>
    </w:docPart>
    <w:docPart>
      <w:docPartPr>
        <w:name w:val="F4D8D293A26C43C5830E9CACCA590818"/>
        <w:category>
          <w:name w:val="General"/>
          <w:gallery w:val="placeholder"/>
        </w:category>
        <w:types>
          <w:type w:val="bbPlcHdr"/>
        </w:types>
        <w:behaviors>
          <w:behavior w:val="content"/>
        </w:behaviors>
        <w:guid w:val="{AFB3C563-D142-4665-9C30-2619994A868B}"/>
      </w:docPartPr>
      <w:docPartBody>
        <w:p w:rsidR="0088667C" w:rsidRDefault="0088667C" w:rsidP="0088667C">
          <w:pPr>
            <w:pStyle w:val="F4D8D293A26C43C5830E9CACCA5908183"/>
          </w:pPr>
          <w:r>
            <w:rPr>
              <w:rStyle w:val="Responseboxtext"/>
            </w:rPr>
            <w:t xml:space="preserve">                                                          </w:t>
          </w:r>
        </w:p>
      </w:docPartBody>
    </w:docPart>
    <w:docPart>
      <w:docPartPr>
        <w:name w:val="5C65BE04A968441E9A52766DBC3AD8F6"/>
        <w:category>
          <w:name w:val="General"/>
          <w:gallery w:val="placeholder"/>
        </w:category>
        <w:types>
          <w:type w:val="bbPlcHdr"/>
        </w:types>
        <w:behaviors>
          <w:behavior w:val="content"/>
        </w:behaviors>
        <w:guid w:val="{865ED79A-096B-4ABA-A960-61A01D9452D1}"/>
      </w:docPartPr>
      <w:docPartBody>
        <w:p w:rsidR="0088667C" w:rsidRDefault="0088667C" w:rsidP="0088667C">
          <w:pPr>
            <w:pStyle w:val="5C65BE04A968441E9A52766DBC3AD8F63"/>
          </w:pPr>
          <w:r>
            <w:rPr>
              <w:rStyle w:val="Responseboxtext"/>
            </w:rPr>
            <w:t xml:space="preserve">                                                          </w:t>
          </w:r>
        </w:p>
      </w:docPartBody>
    </w:docPart>
    <w:docPart>
      <w:docPartPr>
        <w:name w:val="D73C8F0F89D74EEB9A8C383AE976FA62"/>
        <w:category>
          <w:name w:val="General"/>
          <w:gallery w:val="placeholder"/>
        </w:category>
        <w:types>
          <w:type w:val="bbPlcHdr"/>
        </w:types>
        <w:behaviors>
          <w:behavior w:val="content"/>
        </w:behaviors>
        <w:guid w:val="{4D499E2C-C9F5-475B-8709-046E96DE167C}"/>
      </w:docPartPr>
      <w:docPartBody>
        <w:p w:rsidR="0088667C" w:rsidRDefault="0088667C" w:rsidP="0088667C">
          <w:pPr>
            <w:pStyle w:val="D73C8F0F89D74EEB9A8C383AE976FA622"/>
          </w:pPr>
          <w:r>
            <w:rPr>
              <w:rStyle w:val="Responseboxtext"/>
              <w:rFonts w:eastAsia="Calibri"/>
              <w:sz w:val="18"/>
              <w:szCs w:val="18"/>
            </w:rPr>
            <w:t xml:space="preserve">                                                     </w:t>
          </w:r>
        </w:p>
      </w:docPartBody>
    </w:docPart>
    <w:docPart>
      <w:docPartPr>
        <w:name w:val="5B43C97F9DB64212AB0DBD7C94CB3946"/>
        <w:category>
          <w:name w:val="General"/>
          <w:gallery w:val="placeholder"/>
        </w:category>
        <w:types>
          <w:type w:val="bbPlcHdr"/>
        </w:types>
        <w:behaviors>
          <w:behavior w:val="content"/>
        </w:behaviors>
        <w:guid w:val="{D1A02A27-A062-44FA-82C5-650733EDBC24}"/>
      </w:docPartPr>
      <w:docPartBody>
        <w:p w:rsidR="0088667C" w:rsidRDefault="0088667C" w:rsidP="0088667C">
          <w:pPr>
            <w:pStyle w:val="5B43C97F9DB64212AB0DBD7C94CB39462"/>
          </w:pPr>
          <w:r>
            <w:rPr>
              <w:rStyle w:val="Responseboxtext"/>
              <w:rFonts w:eastAsia="Calibri"/>
              <w:sz w:val="18"/>
              <w:szCs w:val="18"/>
            </w:rPr>
            <w:t xml:space="preserve">                     </w:t>
          </w:r>
        </w:p>
      </w:docPartBody>
    </w:docPart>
    <w:docPart>
      <w:docPartPr>
        <w:name w:val="BE74B28DB2FF4A66B598A04A41FEA920"/>
        <w:category>
          <w:name w:val="General"/>
          <w:gallery w:val="placeholder"/>
        </w:category>
        <w:types>
          <w:type w:val="bbPlcHdr"/>
        </w:types>
        <w:behaviors>
          <w:behavior w:val="content"/>
        </w:behaviors>
        <w:guid w:val="{9318AF30-167A-48BC-B963-0AF8988141B1}"/>
      </w:docPartPr>
      <w:docPartBody>
        <w:p w:rsidR="0088667C" w:rsidRDefault="0088667C" w:rsidP="0088667C">
          <w:pPr>
            <w:pStyle w:val="BE74B28DB2FF4A66B598A04A41FEA9202"/>
          </w:pPr>
          <w:r w:rsidRPr="00851E73">
            <w:rPr>
              <w:rStyle w:val="Responseboxtext"/>
              <w:rFonts w:eastAsia="Calibri"/>
              <w:sz w:val="18"/>
              <w:szCs w:val="18"/>
            </w:rPr>
            <w:t xml:space="preserve">                     </w:t>
          </w:r>
        </w:p>
      </w:docPartBody>
    </w:docPart>
    <w:docPart>
      <w:docPartPr>
        <w:name w:val="B32890B3BC0043D8B8A6C3C7306F9717"/>
        <w:category>
          <w:name w:val="General"/>
          <w:gallery w:val="placeholder"/>
        </w:category>
        <w:types>
          <w:type w:val="bbPlcHdr"/>
        </w:types>
        <w:behaviors>
          <w:behavior w:val="content"/>
        </w:behaviors>
        <w:guid w:val="{CB9F28A1-EEF3-487E-BC00-D65B7AE7822F}"/>
      </w:docPartPr>
      <w:docPartBody>
        <w:p w:rsidR="0088667C" w:rsidRDefault="0088667C" w:rsidP="0088667C">
          <w:pPr>
            <w:pStyle w:val="B32890B3BC0043D8B8A6C3C7306F97172"/>
          </w:pPr>
          <w:r w:rsidRPr="00851E73">
            <w:rPr>
              <w:rStyle w:val="Responseboxtext"/>
              <w:rFonts w:eastAsia="Calibri"/>
              <w:sz w:val="18"/>
              <w:szCs w:val="18"/>
            </w:rPr>
            <w:t xml:space="preserve">                     </w:t>
          </w:r>
        </w:p>
      </w:docPartBody>
    </w:docPart>
    <w:docPart>
      <w:docPartPr>
        <w:name w:val="E8112BB0CEC04B62B5E8FC139E8616EE"/>
        <w:category>
          <w:name w:val="General"/>
          <w:gallery w:val="placeholder"/>
        </w:category>
        <w:types>
          <w:type w:val="bbPlcHdr"/>
        </w:types>
        <w:behaviors>
          <w:behavior w:val="content"/>
        </w:behaviors>
        <w:guid w:val="{94B89FCC-122A-481C-812C-E81C83390F41}"/>
      </w:docPartPr>
      <w:docPartBody>
        <w:p w:rsidR="0088667C" w:rsidRDefault="0088667C" w:rsidP="0088667C">
          <w:pPr>
            <w:pStyle w:val="E8112BB0CEC04B62B5E8FC139E8616EE2"/>
          </w:pPr>
          <w:r w:rsidRPr="00851E73">
            <w:rPr>
              <w:rStyle w:val="Responseboxtext"/>
              <w:rFonts w:eastAsia="Calibri"/>
              <w:sz w:val="18"/>
              <w:szCs w:val="18"/>
            </w:rPr>
            <w:t xml:space="preserve">                     </w:t>
          </w:r>
        </w:p>
      </w:docPartBody>
    </w:docPart>
    <w:docPart>
      <w:docPartPr>
        <w:name w:val="8F763B8C18D24AB4BAD8B43B7DD357C6"/>
        <w:category>
          <w:name w:val="General"/>
          <w:gallery w:val="placeholder"/>
        </w:category>
        <w:types>
          <w:type w:val="bbPlcHdr"/>
        </w:types>
        <w:behaviors>
          <w:behavior w:val="content"/>
        </w:behaviors>
        <w:guid w:val="{0C252B72-8412-4B11-89F9-4D5F75B8A34C}"/>
      </w:docPartPr>
      <w:docPartBody>
        <w:p w:rsidR="0088667C" w:rsidRDefault="0088667C" w:rsidP="0088667C">
          <w:pPr>
            <w:pStyle w:val="8F763B8C18D24AB4BAD8B43B7DD357C62"/>
          </w:pPr>
          <w:r w:rsidRPr="00A53FE7">
            <w:rPr>
              <w:rStyle w:val="Responseboxtext"/>
              <w:rFonts w:eastAsia="Calibri"/>
              <w:sz w:val="18"/>
              <w:szCs w:val="18"/>
            </w:rPr>
            <w:t xml:space="preserve">                                                   </w:t>
          </w:r>
        </w:p>
      </w:docPartBody>
    </w:docPart>
    <w:docPart>
      <w:docPartPr>
        <w:name w:val="B80A45B18F594FE5B4C1D6B88F528BB7"/>
        <w:category>
          <w:name w:val="General"/>
          <w:gallery w:val="placeholder"/>
        </w:category>
        <w:types>
          <w:type w:val="bbPlcHdr"/>
        </w:types>
        <w:behaviors>
          <w:behavior w:val="content"/>
        </w:behaviors>
        <w:guid w:val="{A492BE37-8D4C-4C55-B1F8-89FE6D64E393}"/>
      </w:docPartPr>
      <w:docPartBody>
        <w:p w:rsidR="0088667C" w:rsidRDefault="0088667C" w:rsidP="0088667C">
          <w:pPr>
            <w:pStyle w:val="B80A45B18F594FE5B4C1D6B88F528BB72"/>
          </w:pPr>
          <w:r>
            <w:rPr>
              <w:rStyle w:val="Responseboxtext"/>
              <w:rFonts w:eastAsia="Calibri"/>
              <w:sz w:val="18"/>
              <w:szCs w:val="18"/>
            </w:rPr>
            <w:t xml:space="preserve">                     </w:t>
          </w:r>
        </w:p>
      </w:docPartBody>
    </w:docPart>
    <w:docPart>
      <w:docPartPr>
        <w:name w:val="32C205125DA9416BAF846A3754A5095D"/>
        <w:category>
          <w:name w:val="General"/>
          <w:gallery w:val="placeholder"/>
        </w:category>
        <w:types>
          <w:type w:val="bbPlcHdr"/>
        </w:types>
        <w:behaviors>
          <w:behavior w:val="content"/>
        </w:behaviors>
        <w:guid w:val="{54D2E7C4-185C-4F8D-8124-85ABDF2097E8}"/>
      </w:docPartPr>
      <w:docPartBody>
        <w:p w:rsidR="0088667C" w:rsidRDefault="0088667C" w:rsidP="0088667C">
          <w:pPr>
            <w:pStyle w:val="32C205125DA9416BAF846A3754A5095D2"/>
          </w:pPr>
          <w:r w:rsidRPr="00851E73">
            <w:rPr>
              <w:rStyle w:val="Responseboxtext"/>
              <w:rFonts w:eastAsia="Calibri"/>
              <w:sz w:val="18"/>
              <w:szCs w:val="18"/>
            </w:rPr>
            <w:t xml:space="preserve">                     </w:t>
          </w:r>
        </w:p>
      </w:docPartBody>
    </w:docPart>
    <w:docPart>
      <w:docPartPr>
        <w:name w:val="A4268189999C4B2CB9D48796CAE97FCA"/>
        <w:category>
          <w:name w:val="General"/>
          <w:gallery w:val="placeholder"/>
        </w:category>
        <w:types>
          <w:type w:val="bbPlcHdr"/>
        </w:types>
        <w:behaviors>
          <w:behavior w:val="content"/>
        </w:behaviors>
        <w:guid w:val="{5A5DDB0B-0E8C-44B9-8ED0-CE8B85DD8EDF}"/>
      </w:docPartPr>
      <w:docPartBody>
        <w:p w:rsidR="0088667C" w:rsidRDefault="0088667C" w:rsidP="0088667C">
          <w:pPr>
            <w:pStyle w:val="A4268189999C4B2CB9D48796CAE97FCA2"/>
          </w:pPr>
          <w:r w:rsidRPr="00851E73">
            <w:rPr>
              <w:rStyle w:val="Responseboxtext"/>
              <w:rFonts w:eastAsia="Calibri"/>
              <w:sz w:val="18"/>
              <w:szCs w:val="18"/>
            </w:rPr>
            <w:t xml:space="preserve">                     </w:t>
          </w:r>
        </w:p>
      </w:docPartBody>
    </w:docPart>
    <w:docPart>
      <w:docPartPr>
        <w:name w:val="0545C2D6103547B1A9B526017320B3A8"/>
        <w:category>
          <w:name w:val="General"/>
          <w:gallery w:val="placeholder"/>
        </w:category>
        <w:types>
          <w:type w:val="bbPlcHdr"/>
        </w:types>
        <w:behaviors>
          <w:behavior w:val="content"/>
        </w:behaviors>
        <w:guid w:val="{2F470238-B2F4-4A11-943F-28393C7F7439}"/>
      </w:docPartPr>
      <w:docPartBody>
        <w:p w:rsidR="0088667C" w:rsidRDefault="0088667C" w:rsidP="0088667C">
          <w:pPr>
            <w:pStyle w:val="0545C2D6103547B1A9B526017320B3A82"/>
          </w:pPr>
          <w:r w:rsidRPr="00851E73">
            <w:rPr>
              <w:rStyle w:val="Responseboxtext"/>
              <w:rFonts w:eastAsia="Calibri"/>
              <w:sz w:val="18"/>
              <w:szCs w:val="18"/>
            </w:rPr>
            <w:t xml:space="preserve">                     </w:t>
          </w:r>
        </w:p>
      </w:docPartBody>
    </w:docPart>
    <w:docPart>
      <w:docPartPr>
        <w:name w:val="4BB1C4F75F5945F39A7AEDA9329CB147"/>
        <w:category>
          <w:name w:val="General"/>
          <w:gallery w:val="placeholder"/>
        </w:category>
        <w:types>
          <w:type w:val="bbPlcHdr"/>
        </w:types>
        <w:behaviors>
          <w:behavior w:val="content"/>
        </w:behaviors>
        <w:guid w:val="{AC0AFFEB-74F8-41E5-9EDA-5EF6A2913566}"/>
      </w:docPartPr>
      <w:docPartBody>
        <w:p w:rsidR="0088667C" w:rsidRDefault="0088667C" w:rsidP="0088667C">
          <w:pPr>
            <w:pStyle w:val="4BB1C4F75F5945F39A7AEDA9329CB1472"/>
          </w:pPr>
          <w:r>
            <w:rPr>
              <w:rStyle w:val="Responseboxtext"/>
              <w:rFonts w:eastAsia="Calibri"/>
              <w:sz w:val="18"/>
              <w:szCs w:val="18"/>
            </w:rPr>
            <w:t xml:space="preserve">                                      </w:t>
          </w:r>
        </w:p>
      </w:docPartBody>
    </w:docPart>
    <w:docPart>
      <w:docPartPr>
        <w:name w:val="7DDF9B42192744C59D0BCB8CBF696EA7"/>
        <w:category>
          <w:name w:val="General"/>
          <w:gallery w:val="placeholder"/>
        </w:category>
        <w:types>
          <w:type w:val="bbPlcHdr"/>
        </w:types>
        <w:behaviors>
          <w:behavior w:val="content"/>
        </w:behaviors>
        <w:guid w:val="{FB481AA4-2508-4EBB-A935-73F2DED4CBE6}"/>
      </w:docPartPr>
      <w:docPartBody>
        <w:p w:rsidR="0088667C" w:rsidRDefault="0088667C" w:rsidP="0088667C">
          <w:pPr>
            <w:pStyle w:val="7DDF9B42192744C59D0BCB8CBF696EA72"/>
          </w:pPr>
          <w:r>
            <w:rPr>
              <w:rStyle w:val="Responseboxtext"/>
              <w:rFonts w:eastAsia="Calibri"/>
              <w:sz w:val="18"/>
              <w:szCs w:val="18"/>
            </w:rPr>
            <w:t xml:space="preserve">                                      </w:t>
          </w:r>
        </w:p>
      </w:docPartBody>
    </w:docPart>
    <w:docPart>
      <w:docPartPr>
        <w:name w:val="61AF43C45CEB4C97ADC02A6870660610"/>
        <w:category>
          <w:name w:val="General"/>
          <w:gallery w:val="placeholder"/>
        </w:category>
        <w:types>
          <w:type w:val="bbPlcHdr"/>
        </w:types>
        <w:behaviors>
          <w:behavior w:val="content"/>
        </w:behaviors>
        <w:guid w:val="{163EA3C9-EDEF-4190-BF0D-DC796EB9DB87}"/>
      </w:docPartPr>
      <w:docPartBody>
        <w:p w:rsidR="0088667C" w:rsidRDefault="0088667C" w:rsidP="0088667C">
          <w:pPr>
            <w:pStyle w:val="61AF43C45CEB4C97ADC02A68706606102"/>
          </w:pPr>
          <w:r>
            <w:rPr>
              <w:rStyle w:val="Responseboxtext"/>
              <w:rFonts w:eastAsia="Calibri"/>
              <w:sz w:val="18"/>
              <w:szCs w:val="18"/>
            </w:rPr>
            <w:t xml:space="preserve">                                      </w:t>
          </w:r>
        </w:p>
      </w:docPartBody>
    </w:docPart>
    <w:docPart>
      <w:docPartPr>
        <w:name w:val="AEEFA6DF1F33495484DE511A6E40BF1A"/>
        <w:category>
          <w:name w:val="General"/>
          <w:gallery w:val="placeholder"/>
        </w:category>
        <w:types>
          <w:type w:val="bbPlcHdr"/>
        </w:types>
        <w:behaviors>
          <w:behavior w:val="content"/>
        </w:behaviors>
        <w:guid w:val="{27EB5A7C-B725-45B1-A55F-AD3CB1CE49D3}"/>
      </w:docPartPr>
      <w:docPartBody>
        <w:p w:rsidR="0088667C" w:rsidRDefault="0088667C" w:rsidP="0088667C">
          <w:pPr>
            <w:pStyle w:val="AEEFA6DF1F33495484DE511A6E40BF1A2"/>
          </w:pPr>
          <w:r>
            <w:rPr>
              <w:rStyle w:val="Responseboxtext"/>
              <w:rFonts w:eastAsia="Calibri"/>
              <w:sz w:val="18"/>
              <w:szCs w:val="18"/>
            </w:rPr>
            <w:t xml:space="preserve">                                      </w:t>
          </w:r>
        </w:p>
      </w:docPartBody>
    </w:docPart>
    <w:docPart>
      <w:docPartPr>
        <w:name w:val="170A49CE34A04DDEB0CFEEE1BDDBA4FD"/>
        <w:category>
          <w:name w:val="General"/>
          <w:gallery w:val="placeholder"/>
        </w:category>
        <w:types>
          <w:type w:val="bbPlcHdr"/>
        </w:types>
        <w:behaviors>
          <w:behavior w:val="content"/>
        </w:behaviors>
        <w:guid w:val="{4D8DDBAE-1D0A-485C-84B7-C09DC18F2361}"/>
      </w:docPartPr>
      <w:docPartBody>
        <w:p w:rsidR="0088667C" w:rsidRDefault="0088667C" w:rsidP="0088667C">
          <w:pPr>
            <w:pStyle w:val="170A49CE34A04DDEB0CFEEE1BDDBA4FD2"/>
          </w:pPr>
          <w:r>
            <w:rPr>
              <w:rStyle w:val="Responseboxtext"/>
              <w:rFonts w:eastAsia="Calibri"/>
              <w:sz w:val="18"/>
              <w:szCs w:val="18"/>
            </w:rPr>
            <w:t xml:space="preserve">                                      </w:t>
          </w:r>
        </w:p>
      </w:docPartBody>
    </w:docPart>
    <w:docPart>
      <w:docPartPr>
        <w:name w:val="98CB9D3319404ABEA062A33973CCF08B"/>
        <w:category>
          <w:name w:val="General"/>
          <w:gallery w:val="placeholder"/>
        </w:category>
        <w:types>
          <w:type w:val="bbPlcHdr"/>
        </w:types>
        <w:behaviors>
          <w:behavior w:val="content"/>
        </w:behaviors>
        <w:guid w:val="{B85947E5-B9E2-400C-90B6-BBF9FB9E2E32}"/>
      </w:docPartPr>
      <w:docPartBody>
        <w:p w:rsidR="0088667C" w:rsidRDefault="0088667C" w:rsidP="0088667C">
          <w:pPr>
            <w:pStyle w:val="98CB9D3319404ABEA062A33973CCF08B2"/>
          </w:pPr>
          <w:r>
            <w:rPr>
              <w:rStyle w:val="Responseboxtext"/>
              <w:rFonts w:eastAsia="Calibri"/>
              <w:sz w:val="18"/>
              <w:szCs w:val="18"/>
            </w:rPr>
            <w:t xml:space="preserve">                                      </w:t>
          </w:r>
        </w:p>
      </w:docPartBody>
    </w:docPart>
    <w:docPart>
      <w:docPartPr>
        <w:name w:val="EECF1623A2624CFAAEAF220218F3C75B"/>
        <w:category>
          <w:name w:val="General"/>
          <w:gallery w:val="placeholder"/>
        </w:category>
        <w:types>
          <w:type w:val="bbPlcHdr"/>
        </w:types>
        <w:behaviors>
          <w:behavior w:val="content"/>
        </w:behaviors>
        <w:guid w:val="{65F8A544-F176-4DA7-9278-D43FE58C130D}"/>
      </w:docPartPr>
      <w:docPartBody>
        <w:p w:rsidR="0088667C" w:rsidRDefault="0088667C" w:rsidP="0088667C">
          <w:pPr>
            <w:pStyle w:val="EECF1623A2624CFAAEAF220218F3C75B2"/>
          </w:pPr>
          <w:r>
            <w:rPr>
              <w:rStyle w:val="Responseboxtext"/>
              <w:rFonts w:eastAsia="Calibri"/>
              <w:sz w:val="18"/>
              <w:szCs w:val="18"/>
            </w:rPr>
            <w:t xml:space="preserve">                                      </w:t>
          </w:r>
        </w:p>
      </w:docPartBody>
    </w:docPart>
    <w:docPart>
      <w:docPartPr>
        <w:name w:val="612B5686483E4023BAE3134CF5ABA8B9"/>
        <w:category>
          <w:name w:val="General"/>
          <w:gallery w:val="placeholder"/>
        </w:category>
        <w:types>
          <w:type w:val="bbPlcHdr"/>
        </w:types>
        <w:behaviors>
          <w:behavior w:val="content"/>
        </w:behaviors>
        <w:guid w:val="{0D7A83D5-F998-4C49-8517-1CD6D5878AC0}"/>
      </w:docPartPr>
      <w:docPartBody>
        <w:p w:rsidR="0088667C" w:rsidRDefault="0088667C" w:rsidP="0088667C">
          <w:pPr>
            <w:pStyle w:val="612B5686483E4023BAE3134CF5ABA8B92"/>
          </w:pPr>
          <w:r>
            <w:rPr>
              <w:rStyle w:val="Responseboxtext"/>
              <w:rFonts w:eastAsia="Calibri"/>
              <w:sz w:val="18"/>
              <w:szCs w:val="18"/>
            </w:rPr>
            <w:t xml:space="preserve">                                      </w:t>
          </w:r>
        </w:p>
      </w:docPartBody>
    </w:docPart>
    <w:docPart>
      <w:docPartPr>
        <w:name w:val="F28CC612857E4AB6876DB1D15D1A308B"/>
        <w:category>
          <w:name w:val="General"/>
          <w:gallery w:val="placeholder"/>
        </w:category>
        <w:types>
          <w:type w:val="bbPlcHdr"/>
        </w:types>
        <w:behaviors>
          <w:behavior w:val="content"/>
        </w:behaviors>
        <w:guid w:val="{5B9EF502-8614-4E12-980B-5F241FA18075}"/>
      </w:docPartPr>
      <w:docPartBody>
        <w:p w:rsidR="0088667C" w:rsidRDefault="0088667C" w:rsidP="0088667C">
          <w:pPr>
            <w:pStyle w:val="F28CC612857E4AB6876DB1D15D1A308B2"/>
          </w:pPr>
          <w:r>
            <w:rPr>
              <w:rStyle w:val="Responseboxtext"/>
              <w:rFonts w:eastAsia="Calibri"/>
              <w:sz w:val="18"/>
              <w:szCs w:val="18"/>
            </w:rPr>
            <w:t xml:space="preserve">                                      </w:t>
          </w:r>
        </w:p>
      </w:docPartBody>
    </w:docPart>
    <w:docPart>
      <w:docPartPr>
        <w:name w:val="95647B1E8A1D45BDBAA8EC45652EE16E"/>
        <w:category>
          <w:name w:val="General"/>
          <w:gallery w:val="placeholder"/>
        </w:category>
        <w:types>
          <w:type w:val="bbPlcHdr"/>
        </w:types>
        <w:behaviors>
          <w:behavior w:val="content"/>
        </w:behaviors>
        <w:guid w:val="{8A104C85-3AEF-4C21-BA44-C5C5CE3AD588}"/>
      </w:docPartPr>
      <w:docPartBody>
        <w:p w:rsidR="0088667C" w:rsidRDefault="0088667C" w:rsidP="0088667C">
          <w:pPr>
            <w:pStyle w:val="95647B1E8A1D45BDBAA8EC45652EE16E2"/>
          </w:pPr>
          <w:r>
            <w:rPr>
              <w:rStyle w:val="Responseboxtext"/>
              <w:rFonts w:eastAsia="Calibri"/>
              <w:sz w:val="18"/>
              <w:szCs w:val="18"/>
            </w:rPr>
            <w:t xml:space="preserve">                                      </w:t>
          </w:r>
        </w:p>
      </w:docPartBody>
    </w:docPart>
    <w:docPart>
      <w:docPartPr>
        <w:name w:val="2C1CA0DBBDAA4B61869BBEE3B89322C1"/>
        <w:category>
          <w:name w:val="General"/>
          <w:gallery w:val="placeholder"/>
        </w:category>
        <w:types>
          <w:type w:val="bbPlcHdr"/>
        </w:types>
        <w:behaviors>
          <w:behavior w:val="content"/>
        </w:behaviors>
        <w:guid w:val="{24384055-80D7-4866-AB5E-D2CF3261F66C}"/>
      </w:docPartPr>
      <w:docPartBody>
        <w:p w:rsidR="0088667C" w:rsidRDefault="0088667C" w:rsidP="0088667C">
          <w:pPr>
            <w:pStyle w:val="2C1CA0DBBDAA4B61869BBEE3B89322C12"/>
          </w:pPr>
          <w:r>
            <w:rPr>
              <w:rStyle w:val="Responseboxtext"/>
              <w:rFonts w:eastAsia="Calibri"/>
              <w:sz w:val="18"/>
              <w:szCs w:val="18"/>
            </w:rPr>
            <w:t xml:space="preserve">                                      </w:t>
          </w:r>
        </w:p>
      </w:docPartBody>
    </w:docPart>
    <w:docPart>
      <w:docPartPr>
        <w:name w:val="A321393A4C064B71B1FCB0984BB970B9"/>
        <w:category>
          <w:name w:val="General"/>
          <w:gallery w:val="placeholder"/>
        </w:category>
        <w:types>
          <w:type w:val="bbPlcHdr"/>
        </w:types>
        <w:behaviors>
          <w:behavior w:val="content"/>
        </w:behaviors>
        <w:guid w:val="{899B042F-9888-4D7E-AEBA-93D9A971817D}"/>
      </w:docPartPr>
      <w:docPartBody>
        <w:p w:rsidR="0088667C" w:rsidRDefault="0088667C" w:rsidP="0088667C">
          <w:pPr>
            <w:pStyle w:val="A321393A4C064B71B1FCB0984BB970B92"/>
          </w:pPr>
          <w:r>
            <w:rPr>
              <w:rStyle w:val="Responseboxtext"/>
              <w:rFonts w:eastAsia="Calibri"/>
              <w:sz w:val="18"/>
              <w:szCs w:val="18"/>
            </w:rPr>
            <w:t xml:space="preserve">                                      </w:t>
          </w:r>
        </w:p>
      </w:docPartBody>
    </w:docPart>
    <w:docPart>
      <w:docPartPr>
        <w:name w:val="B16B33DD69D443869A45AFF7BB8552EB"/>
        <w:category>
          <w:name w:val="General"/>
          <w:gallery w:val="placeholder"/>
        </w:category>
        <w:types>
          <w:type w:val="bbPlcHdr"/>
        </w:types>
        <w:behaviors>
          <w:behavior w:val="content"/>
        </w:behaviors>
        <w:guid w:val="{2AF911AA-D84A-4F93-8898-0A9BF15EE8D0}"/>
      </w:docPartPr>
      <w:docPartBody>
        <w:p w:rsidR="0088667C" w:rsidRDefault="0088667C" w:rsidP="0088667C">
          <w:pPr>
            <w:pStyle w:val="B16B33DD69D443869A45AFF7BB8552EB2"/>
          </w:pPr>
          <w:r>
            <w:rPr>
              <w:rStyle w:val="Responseboxtext"/>
              <w:rFonts w:eastAsia="Calibri"/>
              <w:sz w:val="18"/>
              <w:szCs w:val="18"/>
            </w:rPr>
            <w:t xml:space="preserve">                                      </w:t>
          </w:r>
        </w:p>
      </w:docPartBody>
    </w:docPart>
    <w:docPart>
      <w:docPartPr>
        <w:name w:val="6397B7547C364B288BCE31A6AF6AA0AA"/>
        <w:category>
          <w:name w:val="General"/>
          <w:gallery w:val="placeholder"/>
        </w:category>
        <w:types>
          <w:type w:val="bbPlcHdr"/>
        </w:types>
        <w:behaviors>
          <w:behavior w:val="content"/>
        </w:behaviors>
        <w:guid w:val="{CD25F916-58D6-48B9-8427-3D6A478F7DF4}"/>
      </w:docPartPr>
      <w:docPartBody>
        <w:p w:rsidR="0088667C" w:rsidRDefault="0088667C" w:rsidP="0088667C">
          <w:pPr>
            <w:pStyle w:val="6397B7547C364B288BCE31A6AF6AA0AA2"/>
          </w:pPr>
          <w:r>
            <w:rPr>
              <w:rStyle w:val="Responseboxtext"/>
              <w:rFonts w:eastAsia="Calibri"/>
              <w:sz w:val="18"/>
              <w:szCs w:val="18"/>
            </w:rPr>
            <w:t xml:space="preserve">                                      </w:t>
          </w:r>
        </w:p>
      </w:docPartBody>
    </w:docPart>
    <w:docPart>
      <w:docPartPr>
        <w:name w:val="04AE260AC30A4350B6DA5A8B1FD0A38F"/>
        <w:category>
          <w:name w:val="General"/>
          <w:gallery w:val="placeholder"/>
        </w:category>
        <w:types>
          <w:type w:val="bbPlcHdr"/>
        </w:types>
        <w:behaviors>
          <w:behavior w:val="content"/>
        </w:behaviors>
        <w:guid w:val="{51E82936-867F-45BC-B6AE-2BE71E4F0695}"/>
      </w:docPartPr>
      <w:docPartBody>
        <w:p w:rsidR="0088667C" w:rsidRDefault="0088667C" w:rsidP="0088667C">
          <w:pPr>
            <w:pStyle w:val="04AE260AC30A4350B6DA5A8B1FD0A38F2"/>
          </w:pPr>
          <w:r>
            <w:rPr>
              <w:rStyle w:val="Responseboxtext"/>
              <w:rFonts w:eastAsia="Calibri"/>
              <w:sz w:val="18"/>
              <w:szCs w:val="18"/>
            </w:rPr>
            <w:t xml:space="preserve">                                      </w:t>
          </w:r>
        </w:p>
      </w:docPartBody>
    </w:docPart>
    <w:docPart>
      <w:docPartPr>
        <w:name w:val="E30C6A3C13E04797A9F998C73FF8B0C2"/>
        <w:category>
          <w:name w:val="General"/>
          <w:gallery w:val="placeholder"/>
        </w:category>
        <w:types>
          <w:type w:val="bbPlcHdr"/>
        </w:types>
        <w:behaviors>
          <w:behavior w:val="content"/>
        </w:behaviors>
        <w:guid w:val="{0E9A60C8-1298-4FE8-B10C-F960695A9460}"/>
      </w:docPartPr>
      <w:docPartBody>
        <w:p w:rsidR="0088667C" w:rsidRDefault="0088667C" w:rsidP="0088667C">
          <w:pPr>
            <w:pStyle w:val="E30C6A3C13E04797A9F998C73FF8B0C22"/>
          </w:pPr>
          <w:r>
            <w:rPr>
              <w:rStyle w:val="Responseboxtext"/>
              <w:rFonts w:eastAsia="Calibri"/>
              <w:sz w:val="18"/>
              <w:szCs w:val="18"/>
            </w:rPr>
            <w:t xml:space="preserve">                                      </w:t>
          </w:r>
        </w:p>
      </w:docPartBody>
    </w:docPart>
    <w:docPart>
      <w:docPartPr>
        <w:name w:val="B09FF704F2D64138A37D44354A9F9D3E"/>
        <w:category>
          <w:name w:val="General"/>
          <w:gallery w:val="placeholder"/>
        </w:category>
        <w:types>
          <w:type w:val="bbPlcHdr"/>
        </w:types>
        <w:behaviors>
          <w:behavior w:val="content"/>
        </w:behaviors>
        <w:guid w:val="{DD2349D8-3F08-496E-8BF6-BDAFA43C06DD}"/>
      </w:docPartPr>
      <w:docPartBody>
        <w:p w:rsidR="0088667C" w:rsidRDefault="0088667C" w:rsidP="0088667C">
          <w:pPr>
            <w:pStyle w:val="B09FF704F2D64138A37D44354A9F9D3E2"/>
          </w:pPr>
          <w:r>
            <w:rPr>
              <w:rStyle w:val="Responseboxtext"/>
              <w:rFonts w:eastAsia="Calibri"/>
              <w:sz w:val="18"/>
              <w:szCs w:val="18"/>
            </w:rPr>
            <w:t xml:space="preserve">                                      </w:t>
          </w:r>
        </w:p>
      </w:docPartBody>
    </w:docPart>
    <w:docPart>
      <w:docPartPr>
        <w:name w:val="C5F83C61232D40549A8833052B095C68"/>
        <w:category>
          <w:name w:val="General"/>
          <w:gallery w:val="placeholder"/>
        </w:category>
        <w:types>
          <w:type w:val="bbPlcHdr"/>
        </w:types>
        <w:behaviors>
          <w:behavior w:val="content"/>
        </w:behaviors>
        <w:guid w:val="{85994C5F-2BA9-4AE7-9DBA-E850808F9EB5}"/>
      </w:docPartPr>
      <w:docPartBody>
        <w:p w:rsidR="0088667C" w:rsidRDefault="0088667C" w:rsidP="0088667C">
          <w:pPr>
            <w:pStyle w:val="C5F83C61232D40549A8833052B095C682"/>
          </w:pPr>
          <w:r>
            <w:rPr>
              <w:rStyle w:val="Responseboxtext"/>
              <w:rFonts w:eastAsia="Calibri"/>
              <w:sz w:val="18"/>
              <w:szCs w:val="18"/>
            </w:rPr>
            <w:t xml:space="preserve">                                      </w:t>
          </w:r>
        </w:p>
      </w:docPartBody>
    </w:docPart>
    <w:docPart>
      <w:docPartPr>
        <w:name w:val="2A82B2B1FAC24DA694D81CB40F1FC935"/>
        <w:category>
          <w:name w:val="General"/>
          <w:gallery w:val="placeholder"/>
        </w:category>
        <w:types>
          <w:type w:val="bbPlcHdr"/>
        </w:types>
        <w:behaviors>
          <w:behavior w:val="content"/>
        </w:behaviors>
        <w:guid w:val="{BFCDFFBB-E665-4AD5-81AD-936EA06072E6}"/>
      </w:docPartPr>
      <w:docPartBody>
        <w:p w:rsidR="0088667C" w:rsidRDefault="0088667C" w:rsidP="0088667C">
          <w:pPr>
            <w:pStyle w:val="2A82B2B1FAC24DA694D81CB40F1FC9352"/>
          </w:pPr>
          <w:r>
            <w:rPr>
              <w:rStyle w:val="Responseboxtext"/>
              <w:rFonts w:eastAsia="Calibri"/>
              <w:sz w:val="18"/>
              <w:szCs w:val="18"/>
            </w:rPr>
            <w:t xml:space="preserve">                                      </w:t>
          </w:r>
        </w:p>
      </w:docPartBody>
    </w:docPart>
    <w:docPart>
      <w:docPartPr>
        <w:name w:val="FC5945DF25724512ADD5F082A39A8D23"/>
        <w:category>
          <w:name w:val="General"/>
          <w:gallery w:val="placeholder"/>
        </w:category>
        <w:types>
          <w:type w:val="bbPlcHdr"/>
        </w:types>
        <w:behaviors>
          <w:behavior w:val="content"/>
        </w:behaviors>
        <w:guid w:val="{E0D63E90-ED29-44CD-A472-C2EFB5BB0E15}"/>
      </w:docPartPr>
      <w:docPartBody>
        <w:p w:rsidR="0088667C" w:rsidRDefault="0088667C" w:rsidP="0088667C">
          <w:pPr>
            <w:pStyle w:val="FC5945DF25724512ADD5F082A39A8D232"/>
          </w:pPr>
          <w:r>
            <w:rPr>
              <w:rStyle w:val="Responseboxtext"/>
              <w:rFonts w:eastAsia="Calibri"/>
              <w:sz w:val="18"/>
              <w:szCs w:val="18"/>
            </w:rPr>
            <w:t xml:space="preserve">                                      </w:t>
          </w:r>
        </w:p>
      </w:docPartBody>
    </w:docPart>
    <w:docPart>
      <w:docPartPr>
        <w:name w:val="48EE4CAC987A4405A228B34C70378E19"/>
        <w:category>
          <w:name w:val="General"/>
          <w:gallery w:val="placeholder"/>
        </w:category>
        <w:types>
          <w:type w:val="bbPlcHdr"/>
        </w:types>
        <w:behaviors>
          <w:behavior w:val="content"/>
        </w:behaviors>
        <w:guid w:val="{24A4E19B-D5B0-4C8A-B93C-44C213B63963}"/>
      </w:docPartPr>
      <w:docPartBody>
        <w:p w:rsidR="0088667C" w:rsidRDefault="0088667C" w:rsidP="0088667C">
          <w:pPr>
            <w:pStyle w:val="48EE4CAC987A4405A228B34C70378E192"/>
          </w:pPr>
          <w:r>
            <w:rPr>
              <w:rStyle w:val="Responseboxtext"/>
              <w:rFonts w:eastAsia="Calibri"/>
              <w:sz w:val="18"/>
              <w:szCs w:val="18"/>
            </w:rPr>
            <w:t xml:space="preserve">                                      </w:t>
          </w:r>
        </w:p>
      </w:docPartBody>
    </w:docPart>
    <w:docPart>
      <w:docPartPr>
        <w:name w:val="A97934FE1065490093BBC8BE82F28A74"/>
        <w:category>
          <w:name w:val="General"/>
          <w:gallery w:val="placeholder"/>
        </w:category>
        <w:types>
          <w:type w:val="bbPlcHdr"/>
        </w:types>
        <w:behaviors>
          <w:behavior w:val="content"/>
        </w:behaviors>
        <w:guid w:val="{CFADCD3C-1169-4B67-BD45-380665F109CA}"/>
      </w:docPartPr>
      <w:docPartBody>
        <w:p w:rsidR="0088667C" w:rsidRDefault="0088667C" w:rsidP="0088667C">
          <w:pPr>
            <w:pStyle w:val="A97934FE1065490093BBC8BE82F28A741"/>
          </w:pPr>
          <w:r w:rsidRPr="00A53FE7">
            <w:rPr>
              <w:rStyle w:val="Responseboxtext"/>
              <w:rFonts w:eastAsia="Calibri"/>
              <w:sz w:val="18"/>
              <w:szCs w:val="18"/>
            </w:rPr>
            <w:t xml:space="preserve">                                                   </w:t>
          </w:r>
        </w:p>
      </w:docPartBody>
    </w:docPart>
    <w:docPart>
      <w:docPartPr>
        <w:name w:val="905A6DD2D4264CE89EDAB3417B101182"/>
        <w:category>
          <w:name w:val="General"/>
          <w:gallery w:val="placeholder"/>
        </w:category>
        <w:types>
          <w:type w:val="bbPlcHdr"/>
        </w:types>
        <w:behaviors>
          <w:behavior w:val="content"/>
        </w:behaviors>
        <w:guid w:val="{48F005B4-1521-4271-AE00-E7D87F9A4257}"/>
      </w:docPartPr>
      <w:docPartBody>
        <w:p w:rsidR="0088667C" w:rsidRDefault="0088667C" w:rsidP="0088667C">
          <w:pPr>
            <w:pStyle w:val="905A6DD2D4264CE89EDAB3417B1011821"/>
          </w:pPr>
          <w:r w:rsidRPr="00715056">
            <w:rPr>
              <w:rStyle w:val="Responseboxtext"/>
              <w:rFonts w:eastAsia="Calibri"/>
              <w:sz w:val="18"/>
              <w:szCs w:val="18"/>
            </w:rPr>
            <w:t xml:space="preserve">                     </w:t>
          </w:r>
        </w:p>
      </w:docPartBody>
    </w:docPart>
    <w:docPart>
      <w:docPartPr>
        <w:name w:val="85B336182C8A409F9C2E80589D954708"/>
        <w:category>
          <w:name w:val="General"/>
          <w:gallery w:val="placeholder"/>
        </w:category>
        <w:types>
          <w:type w:val="bbPlcHdr"/>
        </w:types>
        <w:behaviors>
          <w:behavior w:val="content"/>
        </w:behaviors>
        <w:guid w:val="{5818E338-AAA9-4DBA-BF44-95BA39905B24}"/>
      </w:docPartPr>
      <w:docPartBody>
        <w:p w:rsidR="0088667C" w:rsidRDefault="0088667C" w:rsidP="0088667C">
          <w:pPr>
            <w:pStyle w:val="85B336182C8A409F9C2E80589D9547081"/>
          </w:pPr>
          <w:r w:rsidRPr="004C13F8">
            <w:rPr>
              <w:rStyle w:val="Responseboxtext"/>
              <w:rFonts w:eastAsia="Calibri"/>
              <w:sz w:val="18"/>
              <w:szCs w:val="18"/>
            </w:rPr>
            <w:t xml:space="preserve">                     </w:t>
          </w:r>
        </w:p>
      </w:docPartBody>
    </w:docPart>
    <w:docPart>
      <w:docPartPr>
        <w:name w:val="D06CC8568E1148DF8EB6255718171ED5"/>
        <w:category>
          <w:name w:val="General"/>
          <w:gallery w:val="placeholder"/>
        </w:category>
        <w:types>
          <w:type w:val="bbPlcHdr"/>
        </w:types>
        <w:behaviors>
          <w:behavior w:val="content"/>
        </w:behaviors>
        <w:guid w:val="{4BC70A5C-2B43-4CD8-BABB-0C875E650E57}"/>
      </w:docPartPr>
      <w:docPartBody>
        <w:p w:rsidR="0088667C" w:rsidRDefault="0088667C" w:rsidP="0088667C">
          <w:pPr>
            <w:pStyle w:val="D06CC8568E1148DF8EB6255718171ED51"/>
          </w:pPr>
          <w:r w:rsidRPr="00851E73">
            <w:rPr>
              <w:rStyle w:val="Responseboxtext"/>
              <w:rFonts w:eastAsia="Calibri"/>
              <w:sz w:val="18"/>
              <w:szCs w:val="18"/>
            </w:rPr>
            <w:t xml:space="preserve">                     </w:t>
          </w:r>
        </w:p>
      </w:docPartBody>
    </w:docPart>
    <w:docPart>
      <w:docPartPr>
        <w:name w:val="98E73DDD5C9F4F28A722FFEFDEAFDD28"/>
        <w:category>
          <w:name w:val="General"/>
          <w:gallery w:val="placeholder"/>
        </w:category>
        <w:types>
          <w:type w:val="bbPlcHdr"/>
        </w:types>
        <w:behaviors>
          <w:behavior w:val="content"/>
        </w:behaviors>
        <w:guid w:val="{27E12E9B-6CF7-4E78-8B81-1075E4878F66}"/>
      </w:docPartPr>
      <w:docPartBody>
        <w:p w:rsidR="0088667C" w:rsidRDefault="0088667C" w:rsidP="0088667C">
          <w:pPr>
            <w:pStyle w:val="98E73DDD5C9F4F28A722FFEFDEAFDD281"/>
          </w:pPr>
          <w:r w:rsidRPr="00851E73">
            <w:rPr>
              <w:rStyle w:val="Responseboxtext"/>
              <w:rFonts w:eastAsia="Calibri"/>
              <w:sz w:val="18"/>
              <w:szCs w:val="18"/>
            </w:rPr>
            <w:t xml:space="preserve">                     </w:t>
          </w:r>
        </w:p>
      </w:docPartBody>
    </w:docPart>
    <w:docPart>
      <w:docPartPr>
        <w:name w:val="FC659909761E423BB18D1B4A2401A3F7"/>
        <w:category>
          <w:name w:val="General"/>
          <w:gallery w:val="placeholder"/>
        </w:category>
        <w:types>
          <w:type w:val="bbPlcHdr"/>
        </w:types>
        <w:behaviors>
          <w:behavior w:val="content"/>
        </w:behaviors>
        <w:guid w:val="{2EC59BD4-13C1-4FF8-8CD3-EE7E8EDC67BC}"/>
      </w:docPartPr>
      <w:docPartBody>
        <w:p w:rsidR="0088667C" w:rsidRDefault="0088667C" w:rsidP="0088667C">
          <w:pPr>
            <w:pStyle w:val="FC659909761E423BB18D1B4A2401A3F71"/>
          </w:pPr>
          <w:r w:rsidRPr="00A53FE7">
            <w:rPr>
              <w:rStyle w:val="Responseboxtext"/>
              <w:rFonts w:eastAsia="Calibri"/>
              <w:sz w:val="18"/>
              <w:szCs w:val="18"/>
            </w:rPr>
            <w:t xml:space="preserve">                                                   </w:t>
          </w:r>
        </w:p>
      </w:docPartBody>
    </w:docPart>
    <w:docPart>
      <w:docPartPr>
        <w:name w:val="278D3FBDB49F4EB7ACAD55462A7FB1A0"/>
        <w:category>
          <w:name w:val="General"/>
          <w:gallery w:val="placeholder"/>
        </w:category>
        <w:types>
          <w:type w:val="bbPlcHdr"/>
        </w:types>
        <w:behaviors>
          <w:behavior w:val="content"/>
        </w:behaviors>
        <w:guid w:val="{2169C352-F959-4037-8013-E0CE26BB7E26}"/>
      </w:docPartPr>
      <w:docPartBody>
        <w:p w:rsidR="0088667C" w:rsidRDefault="0088667C" w:rsidP="0088667C">
          <w:pPr>
            <w:pStyle w:val="278D3FBDB49F4EB7ACAD55462A7FB1A01"/>
          </w:pPr>
          <w:r w:rsidRPr="00715056">
            <w:rPr>
              <w:rStyle w:val="Responseboxtext"/>
              <w:rFonts w:eastAsia="Calibri"/>
              <w:sz w:val="18"/>
              <w:szCs w:val="18"/>
            </w:rPr>
            <w:t xml:space="preserve">                     </w:t>
          </w:r>
        </w:p>
      </w:docPartBody>
    </w:docPart>
    <w:docPart>
      <w:docPartPr>
        <w:name w:val="0DF0DD02001740AF8D723DFCFA0B5092"/>
        <w:category>
          <w:name w:val="General"/>
          <w:gallery w:val="placeholder"/>
        </w:category>
        <w:types>
          <w:type w:val="bbPlcHdr"/>
        </w:types>
        <w:behaviors>
          <w:behavior w:val="content"/>
        </w:behaviors>
        <w:guid w:val="{9A572486-BABC-466E-BAAB-F1F8F756FD55}"/>
      </w:docPartPr>
      <w:docPartBody>
        <w:p w:rsidR="0088667C" w:rsidRDefault="0088667C" w:rsidP="0088667C">
          <w:pPr>
            <w:pStyle w:val="0DF0DD02001740AF8D723DFCFA0B50921"/>
          </w:pPr>
          <w:r w:rsidRPr="004C13F8">
            <w:rPr>
              <w:rStyle w:val="Responseboxtext"/>
              <w:rFonts w:eastAsia="Calibri"/>
              <w:sz w:val="18"/>
              <w:szCs w:val="18"/>
            </w:rPr>
            <w:t xml:space="preserve">                     </w:t>
          </w:r>
        </w:p>
      </w:docPartBody>
    </w:docPart>
    <w:docPart>
      <w:docPartPr>
        <w:name w:val="F1EC57B113E9403CA577F9B3C8C411C6"/>
        <w:category>
          <w:name w:val="General"/>
          <w:gallery w:val="placeholder"/>
        </w:category>
        <w:types>
          <w:type w:val="bbPlcHdr"/>
        </w:types>
        <w:behaviors>
          <w:behavior w:val="content"/>
        </w:behaviors>
        <w:guid w:val="{9F033013-E043-41D0-A1FC-5BD463ED10D2}"/>
      </w:docPartPr>
      <w:docPartBody>
        <w:p w:rsidR="0088667C" w:rsidRDefault="0088667C" w:rsidP="0088667C">
          <w:pPr>
            <w:pStyle w:val="F1EC57B113E9403CA577F9B3C8C411C61"/>
          </w:pPr>
          <w:r w:rsidRPr="00851E73">
            <w:rPr>
              <w:rStyle w:val="Responseboxtext"/>
              <w:rFonts w:eastAsia="Calibri"/>
              <w:sz w:val="18"/>
              <w:szCs w:val="18"/>
            </w:rPr>
            <w:t xml:space="preserve">                     </w:t>
          </w:r>
        </w:p>
      </w:docPartBody>
    </w:docPart>
    <w:docPart>
      <w:docPartPr>
        <w:name w:val="6FAAC1344FEB4B928F16CE72493C7B5C"/>
        <w:category>
          <w:name w:val="General"/>
          <w:gallery w:val="placeholder"/>
        </w:category>
        <w:types>
          <w:type w:val="bbPlcHdr"/>
        </w:types>
        <w:behaviors>
          <w:behavior w:val="content"/>
        </w:behaviors>
        <w:guid w:val="{E3B63822-190C-4A09-AA43-AA9560C0E5D3}"/>
      </w:docPartPr>
      <w:docPartBody>
        <w:p w:rsidR="0088667C" w:rsidRDefault="0088667C" w:rsidP="0088667C">
          <w:pPr>
            <w:pStyle w:val="6FAAC1344FEB4B928F16CE72493C7B5C1"/>
          </w:pPr>
          <w:r w:rsidRPr="00851E73">
            <w:rPr>
              <w:rStyle w:val="Responseboxtext"/>
              <w:rFonts w:eastAsia="Calibri"/>
              <w:sz w:val="18"/>
              <w:szCs w:val="18"/>
            </w:rPr>
            <w:t xml:space="preserve">                     </w:t>
          </w:r>
        </w:p>
      </w:docPartBody>
    </w:docPart>
    <w:docPart>
      <w:docPartPr>
        <w:name w:val="56509A266DE14997BC825A79E5029697"/>
        <w:category>
          <w:name w:val="General"/>
          <w:gallery w:val="placeholder"/>
        </w:category>
        <w:types>
          <w:type w:val="bbPlcHdr"/>
        </w:types>
        <w:behaviors>
          <w:behavior w:val="content"/>
        </w:behaviors>
        <w:guid w:val="{F4AEAF46-B1A1-4311-8D73-B0FEC0AD49A2}"/>
      </w:docPartPr>
      <w:docPartBody>
        <w:p w:rsidR="0088667C" w:rsidRDefault="0088667C" w:rsidP="0088667C">
          <w:pPr>
            <w:pStyle w:val="56509A266DE14997BC825A79E5029697"/>
          </w:pPr>
          <w:r>
            <w:rPr>
              <w:rStyle w:val="Responseboxtext"/>
              <w:rFonts w:eastAsia="Calibri"/>
              <w:sz w:val="18"/>
              <w:szCs w:val="18"/>
            </w:rPr>
            <w:t xml:space="preserve">                                                     </w:t>
          </w:r>
        </w:p>
      </w:docPartBody>
    </w:docPart>
    <w:docPart>
      <w:docPartPr>
        <w:name w:val="50CA8B33C18B4580BABF7F43FEC8DECA"/>
        <w:category>
          <w:name w:val="General"/>
          <w:gallery w:val="placeholder"/>
        </w:category>
        <w:types>
          <w:type w:val="bbPlcHdr"/>
        </w:types>
        <w:behaviors>
          <w:behavior w:val="content"/>
        </w:behaviors>
        <w:guid w:val="{4F28F53A-40F3-4E16-9ACA-A9926C1B53E2}"/>
      </w:docPartPr>
      <w:docPartBody>
        <w:p w:rsidR="0088667C" w:rsidRDefault="0088667C" w:rsidP="0088667C">
          <w:pPr>
            <w:pStyle w:val="50CA8B33C18B4580BABF7F43FEC8DECA"/>
          </w:pPr>
          <w:r>
            <w:rPr>
              <w:rStyle w:val="Responseboxtext"/>
              <w:rFonts w:eastAsia="Calibri"/>
              <w:sz w:val="18"/>
              <w:szCs w:val="18"/>
            </w:rPr>
            <w:t xml:space="preserve">                     </w:t>
          </w:r>
        </w:p>
      </w:docPartBody>
    </w:docPart>
    <w:docPart>
      <w:docPartPr>
        <w:name w:val="FF9AE82F4F9D412D988BA4C4456A1FAC"/>
        <w:category>
          <w:name w:val="General"/>
          <w:gallery w:val="placeholder"/>
        </w:category>
        <w:types>
          <w:type w:val="bbPlcHdr"/>
        </w:types>
        <w:behaviors>
          <w:behavior w:val="content"/>
        </w:behaviors>
        <w:guid w:val="{4CBAE15D-BB41-4982-BE88-32BCB3334E9D}"/>
      </w:docPartPr>
      <w:docPartBody>
        <w:p w:rsidR="0088667C" w:rsidRDefault="0088667C" w:rsidP="0088667C">
          <w:pPr>
            <w:pStyle w:val="FF9AE82F4F9D412D988BA4C4456A1FAC"/>
          </w:pPr>
          <w:r>
            <w:rPr>
              <w:rStyle w:val="Responseboxtext"/>
              <w:rFonts w:eastAsia="Calibri"/>
              <w:sz w:val="18"/>
              <w:szCs w:val="18"/>
            </w:rPr>
            <w:t xml:space="preserve">                     </w:t>
          </w:r>
        </w:p>
      </w:docPartBody>
    </w:docPart>
    <w:docPart>
      <w:docPartPr>
        <w:name w:val="57AB208B6E764F66AE7FC080EFD1F06E"/>
        <w:category>
          <w:name w:val="General"/>
          <w:gallery w:val="placeholder"/>
        </w:category>
        <w:types>
          <w:type w:val="bbPlcHdr"/>
        </w:types>
        <w:behaviors>
          <w:behavior w:val="content"/>
        </w:behaviors>
        <w:guid w:val="{7B4D3D91-6F45-4EF4-8F1D-F1BEB7079AA2}"/>
      </w:docPartPr>
      <w:docPartBody>
        <w:p w:rsidR="0088667C" w:rsidRDefault="0088667C" w:rsidP="0088667C">
          <w:pPr>
            <w:pStyle w:val="57AB208B6E764F66AE7FC080EFD1F06E"/>
          </w:pPr>
          <w:r>
            <w:rPr>
              <w:rStyle w:val="Responseboxtext"/>
              <w:rFonts w:eastAsia="Calibri"/>
              <w:sz w:val="18"/>
              <w:szCs w:val="18"/>
            </w:rPr>
            <w:t xml:space="preserve">                     </w:t>
          </w:r>
        </w:p>
      </w:docPartBody>
    </w:docPart>
    <w:docPart>
      <w:docPartPr>
        <w:name w:val="C9F5C54DAD1A47029963D4DF17A9244C"/>
        <w:category>
          <w:name w:val="General"/>
          <w:gallery w:val="placeholder"/>
        </w:category>
        <w:types>
          <w:type w:val="bbPlcHdr"/>
        </w:types>
        <w:behaviors>
          <w:behavior w:val="content"/>
        </w:behaviors>
        <w:guid w:val="{B26F5481-F860-46D3-BC40-151A94A90EB8}"/>
      </w:docPartPr>
      <w:docPartBody>
        <w:p w:rsidR="0088667C" w:rsidRDefault="0088667C" w:rsidP="0088667C">
          <w:pPr>
            <w:pStyle w:val="C9F5C54DAD1A47029963D4DF17A9244C"/>
          </w:pPr>
          <w:r>
            <w:rPr>
              <w:rStyle w:val="Responseboxtext"/>
              <w:rFonts w:eastAsia="Calibri"/>
              <w:sz w:val="18"/>
              <w:szCs w:val="18"/>
            </w:rPr>
            <w:t xml:space="preserve">                     </w:t>
          </w:r>
        </w:p>
      </w:docPartBody>
    </w:docPart>
    <w:docPart>
      <w:docPartPr>
        <w:name w:val="4D385051432E430DB3F8C69699863F1D"/>
        <w:category>
          <w:name w:val="General"/>
          <w:gallery w:val="placeholder"/>
        </w:category>
        <w:types>
          <w:type w:val="bbPlcHdr"/>
        </w:types>
        <w:behaviors>
          <w:behavior w:val="content"/>
        </w:behaviors>
        <w:guid w:val="{89A7799A-2ABF-43FA-BB8D-9CDB8791DA8F}"/>
      </w:docPartPr>
      <w:docPartBody>
        <w:p w:rsidR="0088667C" w:rsidRDefault="0088667C" w:rsidP="0088667C">
          <w:pPr>
            <w:pStyle w:val="4D385051432E430DB3F8C69699863F1D"/>
          </w:pPr>
          <w:r>
            <w:rPr>
              <w:rStyle w:val="Responseboxtext"/>
              <w:rFonts w:eastAsia="Calibri"/>
              <w:sz w:val="18"/>
              <w:szCs w:val="18"/>
            </w:rPr>
            <w:t xml:space="preserve">                                                     </w:t>
          </w:r>
        </w:p>
      </w:docPartBody>
    </w:docPart>
    <w:docPart>
      <w:docPartPr>
        <w:name w:val="9723B25ABF8C49F1A77B7479271BB708"/>
        <w:category>
          <w:name w:val="General"/>
          <w:gallery w:val="placeholder"/>
        </w:category>
        <w:types>
          <w:type w:val="bbPlcHdr"/>
        </w:types>
        <w:behaviors>
          <w:behavior w:val="content"/>
        </w:behaviors>
        <w:guid w:val="{EA08B45A-27A1-41C2-BEBB-77B142B076F8}"/>
      </w:docPartPr>
      <w:docPartBody>
        <w:p w:rsidR="0088667C" w:rsidRDefault="0088667C" w:rsidP="0088667C">
          <w:pPr>
            <w:pStyle w:val="9723B25ABF8C49F1A77B7479271BB708"/>
          </w:pPr>
          <w:r>
            <w:rPr>
              <w:rStyle w:val="Responseboxtext"/>
              <w:rFonts w:eastAsia="Calibri"/>
              <w:sz w:val="18"/>
              <w:szCs w:val="18"/>
            </w:rPr>
            <w:t xml:space="preserve">                     </w:t>
          </w:r>
        </w:p>
      </w:docPartBody>
    </w:docPart>
    <w:docPart>
      <w:docPartPr>
        <w:name w:val="D63764C8340D4DB8B029431CC9281F93"/>
        <w:category>
          <w:name w:val="General"/>
          <w:gallery w:val="placeholder"/>
        </w:category>
        <w:types>
          <w:type w:val="bbPlcHdr"/>
        </w:types>
        <w:behaviors>
          <w:behavior w:val="content"/>
        </w:behaviors>
        <w:guid w:val="{F9369799-EA9F-49AA-B89C-21350BC2E513}"/>
      </w:docPartPr>
      <w:docPartBody>
        <w:p w:rsidR="0088667C" w:rsidRDefault="0088667C" w:rsidP="0088667C">
          <w:pPr>
            <w:pStyle w:val="D63764C8340D4DB8B029431CC9281F93"/>
          </w:pPr>
          <w:r>
            <w:rPr>
              <w:rStyle w:val="Responseboxtext"/>
              <w:rFonts w:eastAsia="Calibri"/>
              <w:sz w:val="18"/>
              <w:szCs w:val="18"/>
            </w:rPr>
            <w:t xml:space="preserve">                     </w:t>
          </w:r>
        </w:p>
      </w:docPartBody>
    </w:docPart>
    <w:docPart>
      <w:docPartPr>
        <w:name w:val="949FA0DB8CC34925B3BCA2F24EAC0984"/>
        <w:category>
          <w:name w:val="General"/>
          <w:gallery w:val="placeholder"/>
        </w:category>
        <w:types>
          <w:type w:val="bbPlcHdr"/>
        </w:types>
        <w:behaviors>
          <w:behavior w:val="content"/>
        </w:behaviors>
        <w:guid w:val="{09CB6557-7EDA-4F16-AE9D-79E2667B758C}"/>
      </w:docPartPr>
      <w:docPartBody>
        <w:p w:rsidR="0088667C" w:rsidRDefault="0088667C" w:rsidP="0088667C">
          <w:pPr>
            <w:pStyle w:val="949FA0DB8CC34925B3BCA2F24EAC0984"/>
          </w:pPr>
          <w:r>
            <w:rPr>
              <w:rStyle w:val="Responseboxtext"/>
              <w:rFonts w:eastAsia="Calibri"/>
              <w:sz w:val="18"/>
              <w:szCs w:val="18"/>
            </w:rPr>
            <w:t xml:space="preserve">                     </w:t>
          </w:r>
        </w:p>
      </w:docPartBody>
    </w:docPart>
    <w:docPart>
      <w:docPartPr>
        <w:name w:val="41C991429F1742E3A1D923394930031C"/>
        <w:category>
          <w:name w:val="General"/>
          <w:gallery w:val="placeholder"/>
        </w:category>
        <w:types>
          <w:type w:val="bbPlcHdr"/>
        </w:types>
        <w:behaviors>
          <w:behavior w:val="content"/>
        </w:behaviors>
        <w:guid w:val="{2D58DAC2-7FC9-4070-8FD4-6E80100772AC}"/>
      </w:docPartPr>
      <w:docPartBody>
        <w:p w:rsidR="0088667C" w:rsidRDefault="0088667C" w:rsidP="0088667C">
          <w:pPr>
            <w:pStyle w:val="41C991429F1742E3A1D923394930031C"/>
          </w:pPr>
          <w:r>
            <w:rPr>
              <w:rStyle w:val="Responseboxtext"/>
              <w:rFonts w:eastAsia="Calibri"/>
              <w:sz w:val="18"/>
              <w:szCs w:val="18"/>
            </w:rPr>
            <w:t xml:space="preserve">                     </w:t>
          </w:r>
        </w:p>
      </w:docPartBody>
    </w:docPart>
    <w:docPart>
      <w:docPartPr>
        <w:name w:val="3AFC6BD9D1974C09BA0DF9934B455A99"/>
        <w:category>
          <w:name w:val="General"/>
          <w:gallery w:val="placeholder"/>
        </w:category>
        <w:types>
          <w:type w:val="bbPlcHdr"/>
        </w:types>
        <w:behaviors>
          <w:behavior w:val="content"/>
        </w:behaviors>
        <w:guid w:val="{7E951C64-147D-4A6C-A573-F37C7D5F47E4}"/>
      </w:docPartPr>
      <w:docPartBody>
        <w:p w:rsidR="0088667C" w:rsidRDefault="0088667C" w:rsidP="0088667C">
          <w:pPr>
            <w:pStyle w:val="3AFC6BD9D1974C09BA0DF9934B455A99"/>
          </w:pPr>
          <w:r>
            <w:rPr>
              <w:rStyle w:val="Responseboxtext"/>
              <w:rFonts w:eastAsia="Calibri"/>
              <w:sz w:val="18"/>
              <w:szCs w:val="18"/>
            </w:rPr>
            <w:t xml:space="preserve">                                                  </w:t>
          </w:r>
        </w:p>
      </w:docPartBody>
    </w:docPart>
    <w:docPart>
      <w:docPartPr>
        <w:name w:val="D6F3DEE5DCE145958EC0938F662469F8"/>
        <w:category>
          <w:name w:val="General"/>
          <w:gallery w:val="placeholder"/>
        </w:category>
        <w:types>
          <w:type w:val="bbPlcHdr"/>
        </w:types>
        <w:behaviors>
          <w:behavior w:val="content"/>
        </w:behaviors>
        <w:guid w:val="{D589F06D-FA0E-4ED5-8A6D-1972EE5B1A75}"/>
      </w:docPartPr>
      <w:docPartBody>
        <w:p w:rsidR="0088667C" w:rsidRDefault="0088667C" w:rsidP="0088667C">
          <w:pPr>
            <w:pStyle w:val="D6F3DEE5DCE145958EC0938F662469F8"/>
          </w:pPr>
          <w:r>
            <w:rPr>
              <w:rStyle w:val="Responseboxtext"/>
              <w:rFonts w:eastAsia="Calibri"/>
              <w:sz w:val="18"/>
              <w:szCs w:val="18"/>
            </w:rPr>
            <w:t xml:space="preserve">                     </w:t>
          </w:r>
        </w:p>
      </w:docPartBody>
    </w:docPart>
    <w:docPart>
      <w:docPartPr>
        <w:name w:val="CF2DEED8B29D4294997DABB412EB002C"/>
        <w:category>
          <w:name w:val="General"/>
          <w:gallery w:val="placeholder"/>
        </w:category>
        <w:types>
          <w:type w:val="bbPlcHdr"/>
        </w:types>
        <w:behaviors>
          <w:behavior w:val="content"/>
        </w:behaviors>
        <w:guid w:val="{0821AB6C-6875-43E9-A9E0-BAA2FFAEB35B}"/>
      </w:docPartPr>
      <w:docPartBody>
        <w:p w:rsidR="0088667C" w:rsidRDefault="0088667C" w:rsidP="0088667C">
          <w:pPr>
            <w:pStyle w:val="CF2DEED8B29D4294997DABB412EB002C"/>
          </w:pPr>
          <w:r>
            <w:rPr>
              <w:rStyle w:val="Responseboxtext"/>
              <w:rFonts w:eastAsia="Calibri"/>
              <w:sz w:val="18"/>
              <w:szCs w:val="18"/>
            </w:rPr>
            <w:t xml:space="preserve">                     </w:t>
          </w:r>
        </w:p>
      </w:docPartBody>
    </w:docPart>
    <w:docPart>
      <w:docPartPr>
        <w:name w:val="092389EDF07F407CBE51EDBB8A8C7F90"/>
        <w:category>
          <w:name w:val="General"/>
          <w:gallery w:val="placeholder"/>
        </w:category>
        <w:types>
          <w:type w:val="bbPlcHdr"/>
        </w:types>
        <w:behaviors>
          <w:behavior w:val="content"/>
        </w:behaviors>
        <w:guid w:val="{35CF120A-AF35-410E-A1B1-A4F4FBF2F39A}"/>
      </w:docPartPr>
      <w:docPartBody>
        <w:p w:rsidR="0088667C" w:rsidRDefault="0088667C" w:rsidP="0088667C">
          <w:pPr>
            <w:pStyle w:val="092389EDF07F407CBE51EDBB8A8C7F90"/>
          </w:pPr>
          <w:r>
            <w:rPr>
              <w:rStyle w:val="Responseboxtext"/>
              <w:rFonts w:eastAsia="Calibri"/>
              <w:sz w:val="18"/>
              <w:szCs w:val="18"/>
            </w:rPr>
            <w:t xml:space="preserve">                     </w:t>
          </w:r>
        </w:p>
      </w:docPartBody>
    </w:docPart>
    <w:docPart>
      <w:docPartPr>
        <w:name w:val="27E791C886904183A3034A7E37C8E6C7"/>
        <w:category>
          <w:name w:val="General"/>
          <w:gallery w:val="placeholder"/>
        </w:category>
        <w:types>
          <w:type w:val="bbPlcHdr"/>
        </w:types>
        <w:behaviors>
          <w:behavior w:val="content"/>
        </w:behaviors>
        <w:guid w:val="{42DF8714-E66C-4856-8AFD-840228F61D4F}"/>
      </w:docPartPr>
      <w:docPartBody>
        <w:p w:rsidR="0088667C" w:rsidRDefault="0088667C" w:rsidP="0088667C">
          <w:pPr>
            <w:pStyle w:val="27E791C886904183A3034A7E37C8E6C7"/>
          </w:pPr>
          <w:r>
            <w:rPr>
              <w:rStyle w:val="Responseboxtext"/>
              <w:rFonts w:eastAsia="Calibri"/>
              <w:sz w:val="18"/>
              <w:szCs w:val="18"/>
            </w:rPr>
            <w:t xml:space="preserve">                     </w:t>
          </w:r>
        </w:p>
      </w:docPartBody>
    </w:docPart>
    <w:docPart>
      <w:docPartPr>
        <w:name w:val="D6E58C82E6EC4DC38ED011C84145E8D2"/>
        <w:category>
          <w:name w:val="General"/>
          <w:gallery w:val="placeholder"/>
        </w:category>
        <w:types>
          <w:type w:val="bbPlcHdr"/>
        </w:types>
        <w:behaviors>
          <w:behavior w:val="content"/>
        </w:behaviors>
        <w:guid w:val="{8B1DD9E6-9931-48F9-B57A-AA02275C6BFD}"/>
      </w:docPartPr>
      <w:docPartBody>
        <w:p w:rsidR="0088667C" w:rsidRDefault="0088667C" w:rsidP="0088667C">
          <w:pPr>
            <w:pStyle w:val="D6E58C82E6EC4DC38ED011C84145E8D2"/>
          </w:pPr>
          <w:r>
            <w:rPr>
              <w:rStyle w:val="Responseboxtext"/>
              <w:rFonts w:eastAsia="Calibri"/>
              <w:sz w:val="18"/>
              <w:szCs w:val="18"/>
            </w:rPr>
            <w:t xml:space="preserve">                                                     </w:t>
          </w:r>
        </w:p>
      </w:docPartBody>
    </w:docPart>
    <w:docPart>
      <w:docPartPr>
        <w:name w:val="34F108ABD4F74811AF586C103B542071"/>
        <w:category>
          <w:name w:val="General"/>
          <w:gallery w:val="placeholder"/>
        </w:category>
        <w:types>
          <w:type w:val="bbPlcHdr"/>
        </w:types>
        <w:behaviors>
          <w:behavior w:val="content"/>
        </w:behaviors>
        <w:guid w:val="{58715ED0-2097-43B9-BD83-54971E6934DE}"/>
      </w:docPartPr>
      <w:docPartBody>
        <w:p w:rsidR="0088667C" w:rsidRDefault="0088667C" w:rsidP="0088667C">
          <w:pPr>
            <w:pStyle w:val="34F108ABD4F74811AF586C103B542071"/>
          </w:pPr>
          <w:r>
            <w:rPr>
              <w:rStyle w:val="Responseboxtext"/>
              <w:rFonts w:eastAsia="Calibri"/>
              <w:sz w:val="18"/>
              <w:szCs w:val="18"/>
            </w:rPr>
            <w:t xml:space="preserve">                     </w:t>
          </w:r>
        </w:p>
      </w:docPartBody>
    </w:docPart>
    <w:docPart>
      <w:docPartPr>
        <w:name w:val="8262EE857DE1462AAE0487753FE3734B"/>
        <w:category>
          <w:name w:val="General"/>
          <w:gallery w:val="placeholder"/>
        </w:category>
        <w:types>
          <w:type w:val="bbPlcHdr"/>
        </w:types>
        <w:behaviors>
          <w:behavior w:val="content"/>
        </w:behaviors>
        <w:guid w:val="{7E38AB78-8FE6-4F85-A816-10B700DF8A16}"/>
      </w:docPartPr>
      <w:docPartBody>
        <w:p w:rsidR="0088667C" w:rsidRDefault="0088667C" w:rsidP="0088667C">
          <w:pPr>
            <w:pStyle w:val="8262EE857DE1462AAE0487753FE3734B"/>
          </w:pPr>
          <w:r>
            <w:rPr>
              <w:rStyle w:val="Responseboxtext"/>
              <w:rFonts w:eastAsia="Calibri"/>
              <w:sz w:val="18"/>
              <w:szCs w:val="18"/>
            </w:rPr>
            <w:t xml:space="preserve">                     </w:t>
          </w:r>
        </w:p>
      </w:docPartBody>
    </w:docPart>
    <w:docPart>
      <w:docPartPr>
        <w:name w:val="BFDD61B50C334493A6ABBB1640047599"/>
        <w:category>
          <w:name w:val="General"/>
          <w:gallery w:val="placeholder"/>
        </w:category>
        <w:types>
          <w:type w:val="bbPlcHdr"/>
        </w:types>
        <w:behaviors>
          <w:behavior w:val="content"/>
        </w:behaviors>
        <w:guid w:val="{6DB521BE-0951-4243-A8C9-F0D859ACB87F}"/>
      </w:docPartPr>
      <w:docPartBody>
        <w:p w:rsidR="0088667C" w:rsidRDefault="0088667C" w:rsidP="0088667C">
          <w:pPr>
            <w:pStyle w:val="BFDD61B50C334493A6ABBB1640047599"/>
          </w:pPr>
          <w:r>
            <w:rPr>
              <w:rStyle w:val="Responseboxtext"/>
              <w:rFonts w:eastAsia="Calibri"/>
              <w:sz w:val="18"/>
              <w:szCs w:val="18"/>
            </w:rPr>
            <w:t xml:space="preserve">                     </w:t>
          </w:r>
        </w:p>
      </w:docPartBody>
    </w:docPart>
    <w:docPart>
      <w:docPartPr>
        <w:name w:val="C2FFA00AD90F4B89838D36CF2D734C8A"/>
        <w:category>
          <w:name w:val="General"/>
          <w:gallery w:val="placeholder"/>
        </w:category>
        <w:types>
          <w:type w:val="bbPlcHdr"/>
        </w:types>
        <w:behaviors>
          <w:behavior w:val="content"/>
        </w:behaviors>
        <w:guid w:val="{E816D433-8890-467F-9D23-5FE69E1C1170}"/>
      </w:docPartPr>
      <w:docPartBody>
        <w:p w:rsidR="0088667C" w:rsidRDefault="0088667C" w:rsidP="0088667C">
          <w:pPr>
            <w:pStyle w:val="C2FFA00AD90F4B89838D36CF2D734C8A"/>
          </w:pPr>
          <w:r>
            <w:rPr>
              <w:rStyle w:val="Responseboxtext"/>
              <w:rFonts w:eastAsia="Calibri"/>
              <w:sz w:val="18"/>
              <w:szCs w:val="18"/>
            </w:rPr>
            <w:t xml:space="preserve">                     </w:t>
          </w:r>
        </w:p>
      </w:docPartBody>
    </w:docPart>
    <w:docPart>
      <w:docPartPr>
        <w:name w:val="316437A0E7944E8EA3913FB8374CA743"/>
        <w:category>
          <w:name w:val="General"/>
          <w:gallery w:val="placeholder"/>
        </w:category>
        <w:types>
          <w:type w:val="bbPlcHdr"/>
        </w:types>
        <w:behaviors>
          <w:behavior w:val="content"/>
        </w:behaviors>
        <w:guid w:val="{98233C09-8FE5-4855-A043-88CFC1779D39}"/>
      </w:docPartPr>
      <w:docPartBody>
        <w:p w:rsidR="0088667C" w:rsidRDefault="0088667C" w:rsidP="0088667C">
          <w:pPr>
            <w:pStyle w:val="316437A0E7944E8EA3913FB8374CA743"/>
          </w:pPr>
          <w:r>
            <w:rPr>
              <w:rStyle w:val="Responseboxtext"/>
              <w:rFonts w:eastAsia="Calibri"/>
              <w:sz w:val="18"/>
              <w:szCs w:val="18"/>
            </w:rPr>
            <w:t xml:space="preserve">                                                    </w:t>
          </w:r>
        </w:p>
      </w:docPartBody>
    </w:docPart>
    <w:docPart>
      <w:docPartPr>
        <w:name w:val="CC398ECF04854148B37125E9E2AFB9B9"/>
        <w:category>
          <w:name w:val="General"/>
          <w:gallery w:val="placeholder"/>
        </w:category>
        <w:types>
          <w:type w:val="bbPlcHdr"/>
        </w:types>
        <w:behaviors>
          <w:behavior w:val="content"/>
        </w:behaviors>
        <w:guid w:val="{CCE12F9A-BD7B-49C2-A820-DAFC89E9DFED}"/>
      </w:docPartPr>
      <w:docPartBody>
        <w:p w:rsidR="0088667C" w:rsidRDefault="0088667C" w:rsidP="0088667C">
          <w:pPr>
            <w:pStyle w:val="CC398ECF04854148B37125E9E2AFB9B9"/>
          </w:pPr>
          <w:r>
            <w:rPr>
              <w:rStyle w:val="Responseboxtext"/>
              <w:rFonts w:eastAsia="Calibri"/>
              <w:sz w:val="18"/>
              <w:szCs w:val="18"/>
            </w:rPr>
            <w:t xml:space="preserve">                     </w:t>
          </w:r>
        </w:p>
      </w:docPartBody>
    </w:docPart>
    <w:docPart>
      <w:docPartPr>
        <w:name w:val="213BB4FB54A9405A8B1006687EFF1CFA"/>
        <w:category>
          <w:name w:val="General"/>
          <w:gallery w:val="placeholder"/>
        </w:category>
        <w:types>
          <w:type w:val="bbPlcHdr"/>
        </w:types>
        <w:behaviors>
          <w:behavior w:val="content"/>
        </w:behaviors>
        <w:guid w:val="{5ABB0F5D-6AB9-46C2-892C-EF039B5A7582}"/>
      </w:docPartPr>
      <w:docPartBody>
        <w:p w:rsidR="0088667C" w:rsidRDefault="0088667C" w:rsidP="0088667C">
          <w:pPr>
            <w:pStyle w:val="213BB4FB54A9405A8B1006687EFF1CFA"/>
          </w:pPr>
          <w:r>
            <w:rPr>
              <w:rStyle w:val="Responseboxtext"/>
              <w:rFonts w:eastAsia="Calibri"/>
              <w:sz w:val="18"/>
              <w:szCs w:val="18"/>
            </w:rPr>
            <w:t xml:space="preserve">                     </w:t>
          </w:r>
        </w:p>
      </w:docPartBody>
    </w:docPart>
    <w:docPart>
      <w:docPartPr>
        <w:name w:val="9AE2C41111584CBCBF00D11BD5102458"/>
        <w:category>
          <w:name w:val="General"/>
          <w:gallery w:val="placeholder"/>
        </w:category>
        <w:types>
          <w:type w:val="bbPlcHdr"/>
        </w:types>
        <w:behaviors>
          <w:behavior w:val="content"/>
        </w:behaviors>
        <w:guid w:val="{C5DA5642-4224-48BF-BB66-F3A95343731E}"/>
      </w:docPartPr>
      <w:docPartBody>
        <w:p w:rsidR="0088667C" w:rsidRDefault="0088667C" w:rsidP="0088667C">
          <w:pPr>
            <w:pStyle w:val="9AE2C41111584CBCBF00D11BD5102458"/>
          </w:pPr>
          <w:r>
            <w:rPr>
              <w:rStyle w:val="Responseboxtext"/>
              <w:rFonts w:eastAsia="Calibri"/>
              <w:sz w:val="18"/>
              <w:szCs w:val="18"/>
            </w:rPr>
            <w:t xml:space="preserve">                     </w:t>
          </w:r>
        </w:p>
      </w:docPartBody>
    </w:docPart>
    <w:docPart>
      <w:docPartPr>
        <w:name w:val="2D75E84BAB234DF99707B708900EE6AE"/>
        <w:category>
          <w:name w:val="General"/>
          <w:gallery w:val="placeholder"/>
        </w:category>
        <w:types>
          <w:type w:val="bbPlcHdr"/>
        </w:types>
        <w:behaviors>
          <w:behavior w:val="content"/>
        </w:behaviors>
        <w:guid w:val="{ABFED413-7491-4643-889D-BCB8C96E8C95}"/>
      </w:docPartPr>
      <w:docPartBody>
        <w:p w:rsidR="0088667C" w:rsidRDefault="0088667C" w:rsidP="0088667C">
          <w:pPr>
            <w:pStyle w:val="2D75E84BAB234DF99707B708900EE6AE"/>
          </w:pPr>
          <w:r>
            <w:rPr>
              <w:rStyle w:val="Responseboxtext"/>
              <w:rFonts w:eastAsia="Calibri"/>
              <w:sz w:val="18"/>
              <w:szCs w:val="18"/>
            </w:rPr>
            <w:t xml:space="preserve">                     </w:t>
          </w:r>
        </w:p>
      </w:docPartBody>
    </w:docPart>
    <w:docPart>
      <w:docPartPr>
        <w:name w:val="03CF753B433E42398C40E6A0FF797295"/>
        <w:category>
          <w:name w:val="General"/>
          <w:gallery w:val="placeholder"/>
        </w:category>
        <w:types>
          <w:type w:val="bbPlcHdr"/>
        </w:types>
        <w:behaviors>
          <w:behavior w:val="content"/>
        </w:behaviors>
        <w:guid w:val="{930FAFE0-18CC-4E8A-BBE1-94316FE108F2}"/>
      </w:docPartPr>
      <w:docPartBody>
        <w:p w:rsidR="0088667C" w:rsidRDefault="0088667C" w:rsidP="0088667C">
          <w:pPr>
            <w:pStyle w:val="03CF753B433E42398C40E6A0FF797295"/>
          </w:pPr>
          <w:r>
            <w:rPr>
              <w:rStyle w:val="Responseboxtext"/>
              <w:rFonts w:eastAsia="Calibri"/>
              <w:sz w:val="18"/>
              <w:szCs w:val="18"/>
            </w:rPr>
            <w:t xml:space="preserve">                                                     </w:t>
          </w:r>
        </w:p>
      </w:docPartBody>
    </w:docPart>
    <w:docPart>
      <w:docPartPr>
        <w:name w:val="57FB3B95E08A428F8998B58874D7BD11"/>
        <w:category>
          <w:name w:val="General"/>
          <w:gallery w:val="placeholder"/>
        </w:category>
        <w:types>
          <w:type w:val="bbPlcHdr"/>
        </w:types>
        <w:behaviors>
          <w:behavior w:val="content"/>
        </w:behaviors>
        <w:guid w:val="{1C2831A1-2677-4325-9481-56536896535A}"/>
      </w:docPartPr>
      <w:docPartBody>
        <w:p w:rsidR="0088667C" w:rsidRDefault="0088667C" w:rsidP="0088667C">
          <w:pPr>
            <w:pStyle w:val="57FB3B95E08A428F8998B58874D7BD11"/>
          </w:pPr>
          <w:r>
            <w:rPr>
              <w:rStyle w:val="Responseboxtext"/>
              <w:rFonts w:eastAsia="Calibri"/>
              <w:sz w:val="18"/>
              <w:szCs w:val="18"/>
            </w:rPr>
            <w:t xml:space="preserve">                     </w:t>
          </w:r>
        </w:p>
      </w:docPartBody>
    </w:docPart>
    <w:docPart>
      <w:docPartPr>
        <w:name w:val="E5E86F3EAC924641974F80670B75B0BD"/>
        <w:category>
          <w:name w:val="General"/>
          <w:gallery w:val="placeholder"/>
        </w:category>
        <w:types>
          <w:type w:val="bbPlcHdr"/>
        </w:types>
        <w:behaviors>
          <w:behavior w:val="content"/>
        </w:behaviors>
        <w:guid w:val="{03462402-95DF-41E8-A070-87F381D16BD1}"/>
      </w:docPartPr>
      <w:docPartBody>
        <w:p w:rsidR="0088667C" w:rsidRDefault="0088667C" w:rsidP="0088667C">
          <w:pPr>
            <w:pStyle w:val="E5E86F3EAC924641974F80670B75B0BD"/>
          </w:pPr>
          <w:r>
            <w:rPr>
              <w:rStyle w:val="Responseboxtext"/>
              <w:rFonts w:eastAsia="Calibri"/>
              <w:sz w:val="18"/>
              <w:szCs w:val="18"/>
            </w:rPr>
            <w:t xml:space="preserve">                     </w:t>
          </w:r>
        </w:p>
      </w:docPartBody>
    </w:docPart>
    <w:docPart>
      <w:docPartPr>
        <w:name w:val="C2FD369C91D24B469C9C2EDA47B72989"/>
        <w:category>
          <w:name w:val="General"/>
          <w:gallery w:val="placeholder"/>
        </w:category>
        <w:types>
          <w:type w:val="bbPlcHdr"/>
        </w:types>
        <w:behaviors>
          <w:behavior w:val="content"/>
        </w:behaviors>
        <w:guid w:val="{158B36A4-FE97-4AFC-A341-9486DA4ECFF7}"/>
      </w:docPartPr>
      <w:docPartBody>
        <w:p w:rsidR="0088667C" w:rsidRDefault="0088667C" w:rsidP="0088667C">
          <w:pPr>
            <w:pStyle w:val="C2FD369C91D24B469C9C2EDA47B72989"/>
          </w:pPr>
          <w:r>
            <w:rPr>
              <w:rStyle w:val="Responseboxtext"/>
              <w:rFonts w:eastAsia="Calibri"/>
              <w:sz w:val="18"/>
              <w:szCs w:val="18"/>
            </w:rPr>
            <w:t xml:space="preserve">                     </w:t>
          </w:r>
        </w:p>
      </w:docPartBody>
    </w:docPart>
    <w:docPart>
      <w:docPartPr>
        <w:name w:val="F2DF95ECEE46438C91A2A885755BC81F"/>
        <w:category>
          <w:name w:val="General"/>
          <w:gallery w:val="placeholder"/>
        </w:category>
        <w:types>
          <w:type w:val="bbPlcHdr"/>
        </w:types>
        <w:behaviors>
          <w:behavior w:val="content"/>
        </w:behaviors>
        <w:guid w:val="{5AD6552D-25CF-4DBE-A96A-E1741ECECC2D}"/>
      </w:docPartPr>
      <w:docPartBody>
        <w:p w:rsidR="0088667C" w:rsidRDefault="0088667C" w:rsidP="0088667C">
          <w:pPr>
            <w:pStyle w:val="F2DF95ECEE46438C91A2A885755BC81F"/>
          </w:pPr>
          <w:r>
            <w:rPr>
              <w:rStyle w:val="Responseboxtext"/>
              <w:rFonts w:eastAsia="Calibri"/>
              <w:sz w:val="18"/>
              <w:szCs w:val="18"/>
            </w:rPr>
            <w:t xml:space="preserve">                     </w:t>
          </w:r>
        </w:p>
      </w:docPartBody>
    </w:docPart>
    <w:docPart>
      <w:docPartPr>
        <w:name w:val="EF76188C11F842BA9767FC9328BE5926"/>
        <w:category>
          <w:name w:val="General"/>
          <w:gallery w:val="placeholder"/>
        </w:category>
        <w:types>
          <w:type w:val="bbPlcHdr"/>
        </w:types>
        <w:behaviors>
          <w:behavior w:val="content"/>
        </w:behaviors>
        <w:guid w:val="{6DAE42D2-D7B4-4711-AF15-4A7EEF3D15A2}"/>
      </w:docPartPr>
      <w:docPartBody>
        <w:p w:rsidR="0088667C" w:rsidRDefault="0088667C" w:rsidP="0088667C">
          <w:pPr>
            <w:pStyle w:val="EF76188C11F842BA9767FC9328BE5926"/>
          </w:pPr>
          <w:r>
            <w:rPr>
              <w:rStyle w:val="Responseboxtext"/>
              <w:rFonts w:eastAsia="Calibri"/>
              <w:sz w:val="18"/>
              <w:szCs w:val="18"/>
            </w:rPr>
            <w:t xml:space="preserve">                                                     </w:t>
          </w:r>
        </w:p>
      </w:docPartBody>
    </w:docPart>
    <w:docPart>
      <w:docPartPr>
        <w:name w:val="9C7CEDBEF72442AA84366806B5F98FDA"/>
        <w:category>
          <w:name w:val="General"/>
          <w:gallery w:val="placeholder"/>
        </w:category>
        <w:types>
          <w:type w:val="bbPlcHdr"/>
        </w:types>
        <w:behaviors>
          <w:behavior w:val="content"/>
        </w:behaviors>
        <w:guid w:val="{EA2CA41A-9D9C-44B0-9DE2-4BE5A7017ECA}"/>
      </w:docPartPr>
      <w:docPartBody>
        <w:p w:rsidR="0088667C" w:rsidRDefault="0088667C" w:rsidP="0088667C">
          <w:pPr>
            <w:pStyle w:val="9C7CEDBEF72442AA84366806B5F98FDA"/>
          </w:pPr>
          <w:r>
            <w:rPr>
              <w:rStyle w:val="Responseboxtext"/>
              <w:rFonts w:eastAsia="Calibri"/>
              <w:sz w:val="18"/>
              <w:szCs w:val="18"/>
            </w:rPr>
            <w:t xml:space="preserve">                     </w:t>
          </w:r>
        </w:p>
      </w:docPartBody>
    </w:docPart>
    <w:docPart>
      <w:docPartPr>
        <w:name w:val="3EC2D3EAA2004082A6BFFA487F85BD82"/>
        <w:category>
          <w:name w:val="General"/>
          <w:gallery w:val="placeholder"/>
        </w:category>
        <w:types>
          <w:type w:val="bbPlcHdr"/>
        </w:types>
        <w:behaviors>
          <w:behavior w:val="content"/>
        </w:behaviors>
        <w:guid w:val="{2F1E25AF-6B3F-46BF-9486-76C01579C7C5}"/>
      </w:docPartPr>
      <w:docPartBody>
        <w:p w:rsidR="0088667C" w:rsidRDefault="0088667C" w:rsidP="0088667C">
          <w:pPr>
            <w:pStyle w:val="3EC2D3EAA2004082A6BFFA487F85BD82"/>
          </w:pPr>
          <w:r>
            <w:rPr>
              <w:rStyle w:val="Responseboxtext"/>
              <w:rFonts w:eastAsia="Calibri"/>
              <w:sz w:val="18"/>
              <w:szCs w:val="18"/>
            </w:rPr>
            <w:t xml:space="preserve">                     </w:t>
          </w:r>
        </w:p>
      </w:docPartBody>
    </w:docPart>
    <w:docPart>
      <w:docPartPr>
        <w:name w:val="B12F21744AA04510ACF5167A64A13618"/>
        <w:category>
          <w:name w:val="General"/>
          <w:gallery w:val="placeholder"/>
        </w:category>
        <w:types>
          <w:type w:val="bbPlcHdr"/>
        </w:types>
        <w:behaviors>
          <w:behavior w:val="content"/>
        </w:behaviors>
        <w:guid w:val="{791F2695-2317-48AA-98D4-463D0AB4BE72}"/>
      </w:docPartPr>
      <w:docPartBody>
        <w:p w:rsidR="0088667C" w:rsidRDefault="0088667C" w:rsidP="0088667C">
          <w:pPr>
            <w:pStyle w:val="B12F21744AA04510ACF5167A64A13618"/>
          </w:pPr>
          <w:r>
            <w:rPr>
              <w:rStyle w:val="Responseboxtext"/>
              <w:rFonts w:eastAsia="Calibri"/>
              <w:sz w:val="18"/>
              <w:szCs w:val="18"/>
            </w:rPr>
            <w:t xml:space="preserve">                     </w:t>
          </w:r>
        </w:p>
      </w:docPartBody>
    </w:docPart>
    <w:docPart>
      <w:docPartPr>
        <w:name w:val="8B5E88ADD2104D718C71EF73AC8084CF"/>
        <w:category>
          <w:name w:val="General"/>
          <w:gallery w:val="placeholder"/>
        </w:category>
        <w:types>
          <w:type w:val="bbPlcHdr"/>
        </w:types>
        <w:behaviors>
          <w:behavior w:val="content"/>
        </w:behaviors>
        <w:guid w:val="{32F83F85-C41F-4F59-8500-5681DE205DF8}"/>
      </w:docPartPr>
      <w:docPartBody>
        <w:p w:rsidR="0088667C" w:rsidRDefault="0088667C" w:rsidP="0088667C">
          <w:pPr>
            <w:pStyle w:val="8B5E88ADD2104D718C71EF73AC8084CF"/>
          </w:pPr>
          <w:r>
            <w:rPr>
              <w:rStyle w:val="Responseboxtext"/>
              <w:rFonts w:eastAsia="Calibri"/>
              <w:sz w:val="18"/>
              <w:szCs w:val="18"/>
            </w:rPr>
            <w:t xml:space="preserve">                     </w:t>
          </w:r>
        </w:p>
      </w:docPartBody>
    </w:docPart>
    <w:docPart>
      <w:docPartPr>
        <w:name w:val="8A2CEFC5526043A796B6B1F781E11440"/>
        <w:category>
          <w:name w:val="General"/>
          <w:gallery w:val="placeholder"/>
        </w:category>
        <w:types>
          <w:type w:val="bbPlcHdr"/>
        </w:types>
        <w:behaviors>
          <w:behavior w:val="content"/>
        </w:behaviors>
        <w:guid w:val="{A6CA4D3F-57E6-4273-8C6D-B9AB98FAE3DA}"/>
      </w:docPartPr>
      <w:docPartBody>
        <w:p w:rsidR="0088667C" w:rsidRDefault="0088667C" w:rsidP="0088667C">
          <w:pPr>
            <w:pStyle w:val="8A2CEFC5526043A796B6B1F781E11440"/>
          </w:pPr>
          <w:r>
            <w:rPr>
              <w:rStyle w:val="Responseboxtext"/>
              <w:rFonts w:eastAsia="Calibri"/>
              <w:sz w:val="18"/>
              <w:szCs w:val="18"/>
            </w:rPr>
            <w:t xml:space="preserve">                                                     </w:t>
          </w:r>
        </w:p>
      </w:docPartBody>
    </w:docPart>
    <w:docPart>
      <w:docPartPr>
        <w:name w:val="B11425E62A804D8C9B3F7775D236E355"/>
        <w:category>
          <w:name w:val="General"/>
          <w:gallery w:val="placeholder"/>
        </w:category>
        <w:types>
          <w:type w:val="bbPlcHdr"/>
        </w:types>
        <w:behaviors>
          <w:behavior w:val="content"/>
        </w:behaviors>
        <w:guid w:val="{507E433B-4079-45A0-A7FA-531653EEBBCF}"/>
      </w:docPartPr>
      <w:docPartBody>
        <w:p w:rsidR="0088667C" w:rsidRDefault="0088667C" w:rsidP="0088667C">
          <w:pPr>
            <w:pStyle w:val="B11425E62A804D8C9B3F7775D236E355"/>
          </w:pPr>
          <w:r>
            <w:rPr>
              <w:rStyle w:val="Responseboxtext"/>
              <w:rFonts w:eastAsia="Calibri"/>
              <w:sz w:val="18"/>
              <w:szCs w:val="18"/>
            </w:rPr>
            <w:t xml:space="preserve">                     </w:t>
          </w:r>
        </w:p>
      </w:docPartBody>
    </w:docPart>
    <w:docPart>
      <w:docPartPr>
        <w:name w:val="56E3218F1B0445D08D8BCED88B73F7C6"/>
        <w:category>
          <w:name w:val="General"/>
          <w:gallery w:val="placeholder"/>
        </w:category>
        <w:types>
          <w:type w:val="bbPlcHdr"/>
        </w:types>
        <w:behaviors>
          <w:behavior w:val="content"/>
        </w:behaviors>
        <w:guid w:val="{1A07D0E0-154C-48B3-B69A-D0AB1049084A}"/>
      </w:docPartPr>
      <w:docPartBody>
        <w:p w:rsidR="0088667C" w:rsidRDefault="0088667C" w:rsidP="0088667C">
          <w:pPr>
            <w:pStyle w:val="56E3218F1B0445D08D8BCED88B73F7C6"/>
          </w:pPr>
          <w:r>
            <w:rPr>
              <w:rStyle w:val="Responseboxtext"/>
              <w:rFonts w:eastAsia="Calibri"/>
              <w:sz w:val="18"/>
              <w:szCs w:val="18"/>
            </w:rPr>
            <w:t xml:space="preserve">                     </w:t>
          </w:r>
        </w:p>
      </w:docPartBody>
    </w:docPart>
    <w:docPart>
      <w:docPartPr>
        <w:name w:val="BC54EC61E0F249A4884E49B426310317"/>
        <w:category>
          <w:name w:val="General"/>
          <w:gallery w:val="placeholder"/>
        </w:category>
        <w:types>
          <w:type w:val="bbPlcHdr"/>
        </w:types>
        <w:behaviors>
          <w:behavior w:val="content"/>
        </w:behaviors>
        <w:guid w:val="{D72356D1-324B-479D-BCE6-18802EC5AAE6}"/>
      </w:docPartPr>
      <w:docPartBody>
        <w:p w:rsidR="0088667C" w:rsidRDefault="0088667C" w:rsidP="0088667C">
          <w:pPr>
            <w:pStyle w:val="BC54EC61E0F249A4884E49B426310317"/>
          </w:pPr>
          <w:r>
            <w:rPr>
              <w:rStyle w:val="Responseboxtext"/>
              <w:rFonts w:eastAsia="Calibri"/>
              <w:sz w:val="18"/>
              <w:szCs w:val="18"/>
            </w:rPr>
            <w:t xml:space="preserve">                     </w:t>
          </w:r>
        </w:p>
      </w:docPartBody>
    </w:docPart>
    <w:docPart>
      <w:docPartPr>
        <w:name w:val="2091084D1A744609A9591683B3167373"/>
        <w:category>
          <w:name w:val="General"/>
          <w:gallery w:val="placeholder"/>
        </w:category>
        <w:types>
          <w:type w:val="bbPlcHdr"/>
        </w:types>
        <w:behaviors>
          <w:behavior w:val="content"/>
        </w:behaviors>
        <w:guid w:val="{BAF9873D-41B8-4113-82B0-5F4B6F67BB2F}"/>
      </w:docPartPr>
      <w:docPartBody>
        <w:p w:rsidR="0088667C" w:rsidRDefault="0088667C" w:rsidP="0088667C">
          <w:pPr>
            <w:pStyle w:val="2091084D1A744609A9591683B3167373"/>
          </w:pPr>
          <w:r>
            <w:rPr>
              <w:rStyle w:val="Responseboxtext"/>
              <w:rFonts w:eastAsia="Calibri"/>
              <w:sz w:val="18"/>
              <w:szCs w:val="18"/>
            </w:rPr>
            <w:t xml:space="preserve">                     </w:t>
          </w:r>
        </w:p>
      </w:docPartBody>
    </w:docPart>
    <w:docPart>
      <w:docPartPr>
        <w:name w:val="D60DB8B6D840456A9709E3FBC9E6F0C2"/>
        <w:category>
          <w:name w:val="General"/>
          <w:gallery w:val="placeholder"/>
        </w:category>
        <w:types>
          <w:type w:val="bbPlcHdr"/>
        </w:types>
        <w:behaviors>
          <w:behavior w:val="content"/>
        </w:behaviors>
        <w:guid w:val="{BEC01192-5914-4276-B7F8-A4DA620F6630}"/>
      </w:docPartPr>
      <w:docPartBody>
        <w:p w:rsidR="0088667C" w:rsidRDefault="0088667C" w:rsidP="0088667C">
          <w:pPr>
            <w:pStyle w:val="D60DB8B6D840456A9709E3FBC9E6F0C2"/>
          </w:pPr>
          <w:r>
            <w:rPr>
              <w:rStyle w:val="Responseboxtext"/>
              <w:rFonts w:eastAsia="Calibri"/>
              <w:sz w:val="18"/>
              <w:szCs w:val="18"/>
            </w:rPr>
            <w:t xml:space="preserve">                                                   </w:t>
          </w:r>
        </w:p>
      </w:docPartBody>
    </w:docPart>
    <w:docPart>
      <w:docPartPr>
        <w:name w:val="42A6303A02FA412EBCDD73A921D79DFF"/>
        <w:category>
          <w:name w:val="General"/>
          <w:gallery w:val="placeholder"/>
        </w:category>
        <w:types>
          <w:type w:val="bbPlcHdr"/>
        </w:types>
        <w:behaviors>
          <w:behavior w:val="content"/>
        </w:behaviors>
        <w:guid w:val="{33E8761D-A838-40DA-AC7E-7A98D1ED4D3B}"/>
      </w:docPartPr>
      <w:docPartBody>
        <w:p w:rsidR="0088667C" w:rsidRDefault="0088667C" w:rsidP="0088667C">
          <w:pPr>
            <w:pStyle w:val="42A6303A02FA412EBCDD73A921D79DFF"/>
          </w:pPr>
          <w:r>
            <w:rPr>
              <w:rStyle w:val="Responseboxtext"/>
              <w:rFonts w:eastAsia="Calibri"/>
              <w:sz w:val="18"/>
              <w:szCs w:val="18"/>
            </w:rPr>
            <w:t xml:space="preserve">                     </w:t>
          </w:r>
        </w:p>
      </w:docPartBody>
    </w:docPart>
    <w:docPart>
      <w:docPartPr>
        <w:name w:val="A17C161F2B924FCA96EED8348FF037D0"/>
        <w:category>
          <w:name w:val="General"/>
          <w:gallery w:val="placeholder"/>
        </w:category>
        <w:types>
          <w:type w:val="bbPlcHdr"/>
        </w:types>
        <w:behaviors>
          <w:behavior w:val="content"/>
        </w:behaviors>
        <w:guid w:val="{42D752A3-340E-40DB-87B5-E18120B4E1E0}"/>
      </w:docPartPr>
      <w:docPartBody>
        <w:p w:rsidR="0088667C" w:rsidRDefault="0088667C" w:rsidP="0088667C">
          <w:pPr>
            <w:pStyle w:val="A17C161F2B924FCA96EED8348FF037D0"/>
          </w:pPr>
          <w:r>
            <w:rPr>
              <w:rStyle w:val="Responseboxtext"/>
              <w:rFonts w:eastAsia="Calibri"/>
              <w:sz w:val="18"/>
              <w:szCs w:val="18"/>
            </w:rPr>
            <w:t xml:space="preserve">                     </w:t>
          </w:r>
        </w:p>
      </w:docPartBody>
    </w:docPart>
    <w:docPart>
      <w:docPartPr>
        <w:name w:val="D70880EDAC664A029783703CAC87B108"/>
        <w:category>
          <w:name w:val="General"/>
          <w:gallery w:val="placeholder"/>
        </w:category>
        <w:types>
          <w:type w:val="bbPlcHdr"/>
        </w:types>
        <w:behaviors>
          <w:behavior w:val="content"/>
        </w:behaviors>
        <w:guid w:val="{369258F4-2439-4543-AA56-A072E7474C0F}"/>
      </w:docPartPr>
      <w:docPartBody>
        <w:p w:rsidR="0088667C" w:rsidRDefault="0088667C" w:rsidP="0088667C">
          <w:pPr>
            <w:pStyle w:val="D70880EDAC664A029783703CAC87B108"/>
          </w:pPr>
          <w:r>
            <w:rPr>
              <w:rStyle w:val="Responseboxtext"/>
              <w:rFonts w:eastAsia="Calibri"/>
              <w:sz w:val="18"/>
              <w:szCs w:val="18"/>
            </w:rPr>
            <w:t xml:space="preserve">                     </w:t>
          </w:r>
        </w:p>
      </w:docPartBody>
    </w:docPart>
    <w:docPart>
      <w:docPartPr>
        <w:name w:val="A757ECD38AE24B348697018246D82B60"/>
        <w:category>
          <w:name w:val="General"/>
          <w:gallery w:val="placeholder"/>
        </w:category>
        <w:types>
          <w:type w:val="bbPlcHdr"/>
        </w:types>
        <w:behaviors>
          <w:behavior w:val="content"/>
        </w:behaviors>
        <w:guid w:val="{FAAD5AE2-3EE1-4948-973B-A5CCCA8940DB}"/>
      </w:docPartPr>
      <w:docPartBody>
        <w:p w:rsidR="0088667C" w:rsidRDefault="0088667C" w:rsidP="0088667C">
          <w:pPr>
            <w:pStyle w:val="A757ECD38AE24B348697018246D82B60"/>
          </w:pPr>
          <w:r>
            <w:rPr>
              <w:rStyle w:val="Responseboxtext"/>
              <w:rFonts w:eastAsia="Calibri"/>
              <w:sz w:val="18"/>
              <w:szCs w:val="18"/>
            </w:rPr>
            <w:t xml:space="preserve">                     </w:t>
          </w:r>
        </w:p>
      </w:docPartBody>
    </w:docPart>
    <w:docPart>
      <w:docPartPr>
        <w:name w:val="88B3D1780F274BD79B9BFE64379E0DF8"/>
        <w:category>
          <w:name w:val="General"/>
          <w:gallery w:val="placeholder"/>
        </w:category>
        <w:types>
          <w:type w:val="bbPlcHdr"/>
        </w:types>
        <w:behaviors>
          <w:behavior w:val="content"/>
        </w:behaviors>
        <w:guid w:val="{E75AAE4D-1340-4621-ACA6-CEEC320687DB}"/>
      </w:docPartPr>
      <w:docPartBody>
        <w:p w:rsidR="0088667C" w:rsidRDefault="0088667C" w:rsidP="0088667C">
          <w:pPr>
            <w:pStyle w:val="88B3D1780F274BD79B9BFE64379E0DF8"/>
          </w:pPr>
          <w:r>
            <w:rPr>
              <w:rStyle w:val="Responseboxtext"/>
              <w:rFonts w:eastAsia="Calibri"/>
              <w:sz w:val="18"/>
              <w:szCs w:val="18"/>
            </w:rPr>
            <w:t xml:space="preserve">                                                     </w:t>
          </w:r>
        </w:p>
      </w:docPartBody>
    </w:docPart>
    <w:docPart>
      <w:docPartPr>
        <w:name w:val="36CC179592DA45D6845EDEF0973C4754"/>
        <w:category>
          <w:name w:val="General"/>
          <w:gallery w:val="placeholder"/>
        </w:category>
        <w:types>
          <w:type w:val="bbPlcHdr"/>
        </w:types>
        <w:behaviors>
          <w:behavior w:val="content"/>
        </w:behaviors>
        <w:guid w:val="{6821BC37-F1C0-4D4A-B82D-D44DB4C0ACA7}"/>
      </w:docPartPr>
      <w:docPartBody>
        <w:p w:rsidR="0088667C" w:rsidRDefault="0088667C" w:rsidP="0088667C">
          <w:pPr>
            <w:pStyle w:val="36CC179592DA45D6845EDEF0973C4754"/>
          </w:pPr>
          <w:r>
            <w:rPr>
              <w:rStyle w:val="Responseboxtext"/>
              <w:rFonts w:eastAsia="Calibri"/>
              <w:sz w:val="18"/>
              <w:szCs w:val="18"/>
            </w:rPr>
            <w:t xml:space="preserve">                     </w:t>
          </w:r>
        </w:p>
      </w:docPartBody>
    </w:docPart>
    <w:docPart>
      <w:docPartPr>
        <w:name w:val="202BFDBEBC424E68A519E954385E8AED"/>
        <w:category>
          <w:name w:val="General"/>
          <w:gallery w:val="placeholder"/>
        </w:category>
        <w:types>
          <w:type w:val="bbPlcHdr"/>
        </w:types>
        <w:behaviors>
          <w:behavior w:val="content"/>
        </w:behaviors>
        <w:guid w:val="{25E5EFD9-3A16-4D07-B6FA-7AF21E9DB45C}"/>
      </w:docPartPr>
      <w:docPartBody>
        <w:p w:rsidR="0088667C" w:rsidRDefault="0088667C" w:rsidP="0088667C">
          <w:pPr>
            <w:pStyle w:val="202BFDBEBC424E68A519E954385E8AED"/>
          </w:pPr>
          <w:r>
            <w:rPr>
              <w:rStyle w:val="Responseboxtext"/>
              <w:rFonts w:eastAsia="Calibri"/>
              <w:sz w:val="18"/>
              <w:szCs w:val="18"/>
            </w:rPr>
            <w:t xml:space="preserve">                     </w:t>
          </w:r>
        </w:p>
      </w:docPartBody>
    </w:docPart>
    <w:docPart>
      <w:docPartPr>
        <w:name w:val="C1A178C9639F4D138C9D9A6F201DBB03"/>
        <w:category>
          <w:name w:val="General"/>
          <w:gallery w:val="placeholder"/>
        </w:category>
        <w:types>
          <w:type w:val="bbPlcHdr"/>
        </w:types>
        <w:behaviors>
          <w:behavior w:val="content"/>
        </w:behaviors>
        <w:guid w:val="{45385528-4263-4F1C-9543-F3126EF9DF41}"/>
      </w:docPartPr>
      <w:docPartBody>
        <w:p w:rsidR="0088667C" w:rsidRDefault="0088667C" w:rsidP="0088667C">
          <w:pPr>
            <w:pStyle w:val="C1A178C9639F4D138C9D9A6F201DBB03"/>
          </w:pPr>
          <w:r>
            <w:rPr>
              <w:rStyle w:val="Responseboxtext"/>
              <w:rFonts w:eastAsia="Calibri"/>
              <w:sz w:val="18"/>
              <w:szCs w:val="18"/>
            </w:rPr>
            <w:t xml:space="preserve">                     </w:t>
          </w:r>
        </w:p>
      </w:docPartBody>
    </w:docPart>
    <w:docPart>
      <w:docPartPr>
        <w:name w:val="ACB0D81BA27E4E1EBD793214B1CD65C2"/>
        <w:category>
          <w:name w:val="General"/>
          <w:gallery w:val="placeholder"/>
        </w:category>
        <w:types>
          <w:type w:val="bbPlcHdr"/>
        </w:types>
        <w:behaviors>
          <w:behavior w:val="content"/>
        </w:behaviors>
        <w:guid w:val="{61E0B8F4-D677-4B94-932B-C69903761CF4}"/>
      </w:docPartPr>
      <w:docPartBody>
        <w:p w:rsidR="0088667C" w:rsidRDefault="0088667C" w:rsidP="0088667C">
          <w:pPr>
            <w:pStyle w:val="ACB0D81BA27E4E1EBD793214B1CD65C2"/>
          </w:pPr>
          <w:r>
            <w:rPr>
              <w:rStyle w:val="Responseboxtext"/>
              <w:rFonts w:eastAsia="Calibri"/>
              <w:sz w:val="18"/>
              <w:szCs w:val="18"/>
            </w:rPr>
            <w:t xml:space="preserve">                     </w:t>
          </w:r>
        </w:p>
      </w:docPartBody>
    </w:docPart>
    <w:docPart>
      <w:docPartPr>
        <w:name w:val="AB37DA5B621A4BE6A5BD9EF1A770217C"/>
        <w:category>
          <w:name w:val="General"/>
          <w:gallery w:val="placeholder"/>
        </w:category>
        <w:types>
          <w:type w:val="bbPlcHdr"/>
        </w:types>
        <w:behaviors>
          <w:behavior w:val="content"/>
        </w:behaviors>
        <w:guid w:val="{DA22F2BB-71B2-40B9-8EE7-FAB9B06C2724}"/>
      </w:docPartPr>
      <w:docPartBody>
        <w:p w:rsidR="0088667C" w:rsidRDefault="0088667C" w:rsidP="0088667C">
          <w:pPr>
            <w:pStyle w:val="AB37DA5B621A4BE6A5BD9EF1A770217C"/>
          </w:pPr>
          <w:r>
            <w:rPr>
              <w:rStyle w:val="Responseboxtext"/>
              <w:rFonts w:eastAsia="Calibri"/>
              <w:sz w:val="18"/>
              <w:szCs w:val="18"/>
            </w:rPr>
            <w:t xml:space="preserve">                                                     </w:t>
          </w:r>
        </w:p>
      </w:docPartBody>
    </w:docPart>
    <w:docPart>
      <w:docPartPr>
        <w:name w:val="557270B486B3439BB49484A9CB3D54A5"/>
        <w:category>
          <w:name w:val="General"/>
          <w:gallery w:val="placeholder"/>
        </w:category>
        <w:types>
          <w:type w:val="bbPlcHdr"/>
        </w:types>
        <w:behaviors>
          <w:behavior w:val="content"/>
        </w:behaviors>
        <w:guid w:val="{FA02B799-09D8-448A-AB09-8F95115A2B45}"/>
      </w:docPartPr>
      <w:docPartBody>
        <w:p w:rsidR="0088667C" w:rsidRDefault="0088667C" w:rsidP="0088667C">
          <w:pPr>
            <w:pStyle w:val="557270B486B3439BB49484A9CB3D54A5"/>
          </w:pPr>
          <w:r>
            <w:rPr>
              <w:rStyle w:val="Responseboxtext"/>
              <w:rFonts w:eastAsia="Calibri"/>
              <w:sz w:val="18"/>
              <w:szCs w:val="18"/>
            </w:rPr>
            <w:t xml:space="preserve">                     </w:t>
          </w:r>
        </w:p>
      </w:docPartBody>
    </w:docPart>
    <w:docPart>
      <w:docPartPr>
        <w:name w:val="2E226CC2604E49458A6584DC4345E262"/>
        <w:category>
          <w:name w:val="General"/>
          <w:gallery w:val="placeholder"/>
        </w:category>
        <w:types>
          <w:type w:val="bbPlcHdr"/>
        </w:types>
        <w:behaviors>
          <w:behavior w:val="content"/>
        </w:behaviors>
        <w:guid w:val="{7775DBFD-D898-48FC-B18A-56D3F4D74798}"/>
      </w:docPartPr>
      <w:docPartBody>
        <w:p w:rsidR="0088667C" w:rsidRDefault="0088667C" w:rsidP="0088667C">
          <w:pPr>
            <w:pStyle w:val="2E226CC2604E49458A6584DC4345E262"/>
          </w:pPr>
          <w:r>
            <w:rPr>
              <w:rStyle w:val="Responseboxtext"/>
              <w:rFonts w:eastAsia="Calibri"/>
              <w:sz w:val="18"/>
              <w:szCs w:val="18"/>
            </w:rPr>
            <w:t xml:space="preserve">                     </w:t>
          </w:r>
        </w:p>
      </w:docPartBody>
    </w:docPart>
    <w:docPart>
      <w:docPartPr>
        <w:name w:val="F68756099A2048069714F57D118F5A9B"/>
        <w:category>
          <w:name w:val="General"/>
          <w:gallery w:val="placeholder"/>
        </w:category>
        <w:types>
          <w:type w:val="bbPlcHdr"/>
        </w:types>
        <w:behaviors>
          <w:behavior w:val="content"/>
        </w:behaviors>
        <w:guid w:val="{B2A2C8EE-1EC1-4C6D-A4EE-5CB9D6E6B299}"/>
      </w:docPartPr>
      <w:docPartBody>
        <w:p w:rsidR="0088667C" w:rsidRDefault="0088667C" w:rsidP="0088667C">
          <w:pPr>
            <w:pStyle w:val="F68756099A2048069714F57D118F5A9B"/>
          </w:pPr>
          <w:r>
            <w:rPr>
              <w:rStyle w:val="Responseboxtext"/>
              <w:rFonts w:eastAsia="Calibri"/>
              <w:sz w:val="18"/>
              <w:szCs w:val="18"/>
            </w:rPr>
            <w:t xml:space="preserve">                     </w:t>
          </w:r>
        </w:p>
      </w:docPartBody>
    </w:docPart>
    <w:docPart>
      <w:docPartPr>
        <w:name w:val="BA1406BDA6FD4D02898BF382E88FC4E1"/>
        <w:category>
          <w:name w:val="General"/>
          <w:gallery w:val="placeholder"/>
        </w:category>
        <w:types>
          <w:type w:val="bbPlcHdr"/>
        </w:types>
        <w:behaviors>
          <w:behavior w:val="content"/>
        </w:behaviors>
        <w:guid w:val="{D4404AE8-1270-4CB4-91F0-4167D6B82CB5}"/>
      </w:docPartPr>
      <w:docPartBody>
        <w:p w:rsidR="0088667C" w:rsidRDefault="0088667C" w:rsidP="0088667C">
          <w:pPr>
            <w:pStyle w:val="BA1406BDA6FD4D02898BF382E88FC4E1"/>
          </w:pPr>
          <w:r>
            <w:rPr>
              <w:rStyle w:val="Responseboxtext"/>
              <w:rFonts w:eastAsia="Calibri"/>
              <w:sz w:val="18"/>
              <w:szCs w:val="18"/>
            </w:rPr>
            <w:t xml:space="preserve">                     </w:t>
          </w:r>
        </w:p>
      </w:docPartBody>
    </w:docPart>
    <w:docPart>
      <w:docPartPr>
        <w:name w:val="A41DDD1537724415BE6E320E63F7B548"/>
        <w:category>
          <w:name w:val="General"/>
          <w:gallery w:val="placeholder"/>
        </w:category>
        <w:types>
          <w:type w:val="bbPlcHdr"/>
        </w:types>
        <w:behaviors>
          <w:behavior w:val="content"/>
        </w:behaviors>
        <w:guid w:val="{9E07265C-3DAF-4C04-93E9-5DF08DF0D2B6}"/>
      </w:docPartPr>
      <w:docPartBody>
        <w:p w:rsidR="0088667C" w:rsidRDefault="0088667C" w:rsidP="0088667C">
          <w:pPr>
            <w:pStyle w:val="A41DDD1537724415BE6E320E63F7B548"/>
          </w:pPr>
          <w:r>
            <w:rPr>
              <w:rStyle w:val="Responseboxtext"/>
              <w:rFonts w:eastAsia="Calibri"/>
              <w:sz w:val="18"/>
              <w:szCs w:val="18"/>
            </w:rPr>
            <w:t xml:space="preserve">                                                   </w:t>
          </w:r>
        </w:p>
      </w:docPartBody>
    </w:docPart>
    <w:docPart>
      <w:docPartPr>
        <w:name w:val="C5F720A52B9E4607943C5C1D75463DA2"/>
        <w:category>
          <w:name w:val="General"/>
          <w:gallery w:val="placeholder"/>
        </w:category>
        <w:types>
          <w:type w:val="bbPlcHdr"/>
        </w:types>
        <w:behaviors>
          <w:behavior w:val="content"/>
        </w:behaviors>
        <w:guid w:val="{58427723-DD75-468A-9BAE-267E69A10DBF}"/>
      </w:docPartPr>
      <w:docPartBody>
        <w:p w:rsidR="0088667C" w:rsidRDefault="0088667C" w:rsidP="0088667C">
          <w:pPr>
            <w:pStyle w:val="C5F720A52B9E4607943C5C1D75463DA2"/>
          </w:pPr>
          <w:r>
            <w:rPr>
              <w:rStyle w:val="Responseboxtext"/>
              <w:rFonts w:eastAsia="Calibri"/>
              <w:sz w:val="18"/>
              <w:szCs w:val="18"/>
            </w:rPr>
            <w:t xml:space="preserve">                     </w:t>
          </w:r>
        </w:p>
      </w:docPartBody>
    </w:docPart>
    <w:docPart>
      <w:docPartPr>
        <w:name w:val="DF80FB45AD90448BAE72807FD24C376F"/>
        <w:category>
          <w:name w:val="General"/>
          <w:gallery w:val="placeholder"/>
        </w:category>
        <w:types>
          <w:type w:val="bbPlcHdr"/>
        </w:types>
        <w:behaviors>
          <w:behavior w:val="content"/>
        </w:behaviors>
        <w:guid w:val="{09A8F152-AC92-4457-A80E-235A3CFF405F}"/>
      </w:docPartPr>
      <w:docPartBody>
        <w:p w:rsidR="0088667C" w:rsidRDefault="0088667C" w:rsidP="0088667C">
          <w:pPr>
            <w:pStyle w:val="DF80FB45AD90448BAE72807FD24C376F"/>
          </w:pPr>
          <w:r>
            <w:rPr>
              <w:rStyle w:val="Responseboxtext"/>
              <w:rFonts w:eastAsia="Calibri"/>
              <w:sz w:val="18"/>
              <w:szCs w:val="18"/>
            </w:rPr>
            <w:t xml:space="preserve">                     </w:t>
          </w:r>
        </w:p>
      </w:docPartBody>
    </w:docPart>
    <w:docPart>
      <w:docPartPr>
        <w:name w:val="9AC54CD3A83348D98E1AD24ED533C4DE"/>
        <w:category>
          <w:name w:val="General"/>
          <w:gallery w:val="placeholder"/>
        </w:category>
        <w:types>
          <w:type w:val="bbPlcHdr"/>
        </w:types>
        <w:behaviors>
          <w:behavior w:val="content"/>
        </w:behaviors>
        <w:guid w:val="{46E51685-9600-42B1-BCC2-2171DE0A0406}"/>
      </w:docPartPr>
      <w:docPartBody>
        <w:p w:rsidR="0088667C" w:rsidRDefault="0088667C" w:rsidP="0088667C">
          <w:pPr>
            <w:pStyle w:val="9AC54CD3A83348D98E1AD24ED533C4DE"/>
          </w:pPr>
          <w:r>
            <w:rPr>
              <w:rStyle w:val="Responseboxtext"/>
              <w:rFonts w:eastAsia="Calibri"/>
              <w:sz w:val="18"/>
              <w:szCs w:val="18"/>
            </w:rPr>
            <w:t xml:space="preserve">                     </w:t>
          </w:r>
        </w:p>
      </w:docPartBody>
    </w:docPart>
    <w:docPart>
      <w:docPartPr>
        <w:name w:val="521507437B974670AF6FAB769BD52AF4"/>
        <w:category>
          <w:name w:val="General"/>
          <w:gallery w:val="placeholder"/>
        </w:category>
        <w:types>
          <w:type w:val="bbPlcHdr"/>
        </w:types>
        <w:behaviors>
          <w:behavior w:val="content"/>
        </w:behaviors>
        <w:guid w:val="{CEEAF268-2D14-48B7-B789-AC0980068136}"/>
      </w:docPartPr>
      <w:docPartBody>
        <w:p w:rsidR="0088667C" w:rsidRDefault="0088667C" w:rsidP="0088667C">
          <w:pPr>
            <w:pStyle w:val="521507437B974670AF6FAB769BD52AF4"/>
          </w:pPr>
          <w:r>
            <w:rPr>
              <w:rStyle w:val="Responseboxtext"/>
              <w:rFonts w:eastAsia="Calibri"/>
              <w:sz w:val="18"/>
              <w:szCs w:val="18"/>
            </w:rPr>
            <w:t xml:space="preserve">                     </w:t>
          </w:r>
        </w:p>
      </w:docPartBody>
    </w:docPart>
    <w:docPart>
      <w:docPartPr>
        <w:name w:val="F89B8AFCB0EE4269A400C359B67B7F25"/>
        <w:category>
          <w:name w:val="General"/>
          <w:gallery w:val="placeholder"/>
        </w:category>
        <w:types>
          <w:type w:val="bbPlcHdr"/>
        </w:types>
        <w:behaviors>
          <w:behavior w:val="content"/>
        </w:behaviors>
        <w:guid w:val="{7CEF9230-1893-42F1-BF76-B507FA106386}"/>
      </w:docPartPr>
      <w:docPartBody>
        <w:p w:rsidR="0088667C" w:rsidRDefault="0088667C" w:rsidP="0088667C">
          <w:pPr>
            <w:pStyle w:val="F89B8AFCB0EE4269A400C359B67B7F25"/>
          </w:pPr>
          <w:r>
            <w:rPr>
              <w:rStyle w:val="Responseboxtext"/>
            </w:rPr>
            <w:t xml:space="preserve">                                                          </w:t>
          </w:r>
        </w:p>
      </w:docPartBody>
    </w:docPart>
    <w:docPart>
      <w:docPartPr>
        <w:name w:val="46CD7A4E16B843ADAB908C8087034E30"/>
        <w:category>
          <w:name w:val="General"/>
          <w:gallery w:val="placeholder"/>
        </w:category>
        <w:types>
          <w:type w:val="bbPlcHdr"/>
        </w:types>
        <w:behaviors>
          <w:behavior w:val="content"/>
        </w:behaviors>
        <w:guid w:val="{6E93357E-BDEC-4B05-9764-EBAF0379AB12}"/>
      </w:docPartPr>
      <w:docPartBody>
        <w:p w:rsidR="0088667C" w:rsidRDefault="0088667C" w:rsidP="0088667C">
          <w:pPr>
            <w:pStyle w:val="46CD7A4E16B843ADAB908C8087034E30"/>
          </w:pPr>
          <w:r>
            <w:rPr>
              <w:rStyle w:val="Responseboxtext"/>
            </w:rPr>
            <w:t xml:space="preserve">                                                          </w:t>
          </w:r>
        </w:p>
      </w:docPartBody>
    </w:docPart>
    <w:docPart>
      <w:docPartPr>
        <w:name w:val="33224C22BC154E53965CC80950BAC700"/>
        <w:category>
          <w:name w:val="General"/>
          <w:gallery w:val="placeholder"/>
        </w:category>
        <w:types>
          <w:type w:val="bbPlcHdr"/>
        </w:types>
        <w:behaviors>
          <w:behavior w:val="content"/>
        </w:behaviors>
        <w:guid w:val="{084584D3-9745-4D4B-B0FD-A4EA932235A1}"/>
      </w:docPartPr>
      <w:docPartBody>
        <w:p w:rsidR="0088667C" w:rsidRDefault="0088667C" w:rsidP="0088667C">
          <w:pPr>
            <w:pStyle w:val="33224C22BC154E53965CC80950BAC700"/>
          </w:pPr>
          <w:r>
            <w:rPr>
              <w:rStyle w:val="Responseboxtext"/>
            </w:rPr>
            <w:t xml:space="preserve">                                                          </w:t>
          </w:r>
        </w:p>
      </w:docPartBody>
    </w:docPart>
    <w:docPart>
      <w:docPartPr>
        <w:name w:val="BB3823AEA1B1433BA89C2D17FA724BE2"/>
        <w:category>
          <w:name w:val="General"/>
          <w:gallery w:val="placeholder"/>
        </w:category>
        <w:types>
          <w:type w:val="bbPlcHdr"/>
        </w:types>
        <w:behaviors>
          <w:behavior w:val="content"/>
        </w:behaviors>
        <w:guid w:val="{5AC449B6-9ED6-47DC-B72C-C767DADCB620}"/>
      </w:docPartPr>
      <w:docPartBody>
        <w:p w:rsidR="0088667C" w:rsidRDefault="0088667C" w:rsidP="0088667C">
          <w:pPr>
            <w:pStyle w:val="BB3823AEA1B1433BA89C2D17FA724BE2"/>
          </w:pPr>
          <w:r>
            <w:rPr>
              <w:rStyle w:val="Responseboxtext"/>
            </w:rPr>
            <w:t xml:space="preserve">                                                          </w:t>
          </w:r>
        </w:p>
      </w:docPartBody>
    </w:docPart>
    <w:docPart>
      <w:docPartPr>
        <w:name w:val="FC5D3BE84BCB47FFBDB62608DA4FE6A1"/>
        <w:category>
          <w:name w:val="General"/>
          <w:gallery w:val="placeholder"/>
        </w:category>
        <w:types>
          <w:type w:val="bbPlcHdr"/>
        </w:types>
        <w:behaviors>
          <w:behavior w:val="content"/>
        </w:behaviors>
        <w:guid w:val="{A17402DC-63C6-41DC-9EC5-F2AF29B390CB}"/>
      </w:docPartPr>
      <w:docPartBody>
        <w:p w:rsidR="0088667C" w:rsidRDefault="0088667C" w:rsidP="0088667C">
          <w:pPr>
            <w:pStyle w:val="FC5D3BE84BCB47FFBDB62608DA4FE6A1"/>
          </w:pPr>
          <w:r>
            <w:rPr>
              <w:rStyle w:val="Responseboxtext"/>
            </w:rPr>
            <w:t xml:space="preserve">                                                          </w:t>
          </w:r>
        </w:p>
      </w:docPartBody>
    </w:docPart>
    <w:docPart>
      <w:docPartPr>
        <w:name w:val="C41F148786684E12A93E8ADD3C4FCF14"/>
        <w:category>
          <w:name w:val="General"/>
          <w:gallery w:val="placeholder"/>
        </w:category>
        <w:types>
          <w:type w:val="bbPlcHdr"/>
        </w:types>
        <w:behaviors>
          <w:behavior w:val="content"/>
        </w:behaviors>
        <w:guid w:val="{9BE0BBB9-9F4E-4C87-893E-01F22E581876}"/>
      </w:docPartPr>
      <w:docPartBody>
        <w:p w:rsidR="0088667C" w:rsidRDefault="0088667C" w:rsidP="0088667C">
          <w:pPr>
            <w:pStyle w:val="C41F148786684E12A93E8ADD3C4FCF14"/>
          </w:pPr>
          <w:r>
            <w:rPr>
              <w:rStyle w:val="Responseboxtext"/>
            </w:rPr>
            <w:t xml:space="preserve">                                                          </w:t>
          </w:r>
        </w:p>
      </w:docPartBody>
    </w:docPart>
    <w:docPart>
      <w:docPartPr>
        <w:name w:val="EDBA52E24F3443B6945DF08CC6ABEC29"/>
        <w:category>
          <w:name w:val="General"/>
          <w:gallery w:val="placeholder"/>
        </w:category>
        <w:types>
          <w:type w:val="bbPlcHdr"/>
        </w:types>
        <w:behaviors>
          <w:behavior w:val="content"/>
        </w:behaviors>
        <w:guid w:val="{AB7BB734-F907-47D7-9225-E7F9AB794455}"/>
      </w:docPartPr>
      <w:docPartBody>
        <w:p w:rsidR="00E517DF" w:rsidRDefault="00E517DF">
          <w:pPr>
            <w:pStyle w:val="EDBA52E24F3443B6945DF08CC6ABEC29"/>
          </w:pPr>
          <w:r>
            <w:rPr>
              <w:rStyle w:val="Responseboxtext"/>
            </w:rPr>
            <w:t xml:space="preserve">                                                          </w:t>
          </w:r>
        </w:p>
      </w:docPartBody>
    </w:docPart>
    <w:docPart>
      <w:docPartPr>
        <w:name w:val="41C46342EE934A5CBA163C332B390D00"/>
        <w:category>
          <w:name w:val="General"/>
          <w:gallery w:val="placeholder"/>
        </w:category>
        <w:types>
          <w:type w:val="bbPlcHdr"/>
        </w:types>
        <w:behaviors>
          <w:behavior w:val="content"/>
        </w:behaviors>
        <w:guid w:val="{ECE1C578-858C-4319-A9E7-C88639B6E4CA}"/>
      </w:docPartPr>
      <w:docPartBody>
        <w:p w:rsidR="00E517DF" w:rsidRDefault="00E517DF">
          <w:pPr>
            <w:pStyle w:val="41C46342EE934A5CBA163C332B390D00"/>
          </w:pPr>
          <w:r>
            <w:rPr>
              <w:rStyle w:val="Responseboxtext"/>
            </w:rPr>
            <w:t xml:space="preserve">                                                          </w:t>
          </w:r>
        </w:p>
      </w:docPartBody>
    </w:docPart>
    <w:docPart>
      <w:docPartPr>
        <w:name w:val="37A77F528CC2480CBFCF2F70FF669F59"/>
        <w:category>
          <w:name w:val="General"/>
          <w:gallery w:val="placeholder"/>
        </w:category>
        <w:types>
          <w:type w:val="bbPlcHdr"/>
        </w:types>
        <w:behaviors>
          <w:behavior w:val="content"/>
        </w:behaviors>
        <w:guid w:val="{00759452-7322-400B-989E-676E01094BE2}"/>
      </w:docPartPr>
      <w:docPartBody>
        <w:p w:rsidR="00E517DF" w:rsidRDefault="00E517DF">
          <w:pPr>
            <w:pStyle w:val="37A77F528CC2480CBFCF2F70FF669F59"/>
          </w:pPr>
          <w:r>
            <w:rPr>
              <w:rStyle w:val="Responseboxtext"/>
            </w:rPr>
            <w:t xml:space="preserve">                                                          </w:t>
          </w:r>
        </w:p>
      </w:docPartBody>
    </w:docPart>
    <w:docPart>
      <w:docPartPr>
        <w:name w:val="E0D3160B30E1430E9D92504145798E6A"/>
        <w:category>
          <w:name w:val="General"/>
          <w:gallery w:val="placeholder"/>
        </w:category>
        <w:types>
          <w:type w:val="bbPlcHdr"/>
        </w:types>
        <w:behaviors>
          <w:behavior w:val="content"/>
        </w:behaviors>
        <w:guid w:val="{CE9D2441-0A0F-4E4E-88A7-6A1E9A95709A}"/>
      </w:docPartPr>
      <w:docPartBody>
        <w:p w:rsidR="00E517DF" w:rsidRDefault="00E517DF">
          <w:pPr>
            <w:pStyle w:val="E0D3160B30E1430E9D92504145798E6A"/>
          </w:pPr>
          <w:r>
            <w:rPr>
              <w:rStyle w:val="Responseboxtext"/>
            </w:rPr>
            <w:t xml:space="preserve">                                                          </w:t>
          </w:r>
        </w:p>
      </w:docPartBody>
    </w:docPart>
    <w:docPart>
      <w:docPartPr>
        <w:name w:val="EBBE0AD2AC98408DA7E3E0696907F8BC"/>
        <w:category>
          <w:name w:val="General"/>
          <w:gallery w:val="placeholder"/>
        </w:category>
        <w:types>
          <w:type w:val="bbPlcHdr"/>
        </w:types>
        <w:behaviors>
          <w:behavior w:val="content"/>
        </w:behaviors>
        <w:guid w:val="{408814E9-6622-4D45-8C69-FDD7A467EA70}"/>
      </w:docPartPr>
      <w:docPartBody>
        <w:p w:rsidR="00E517DF" w:rsidRDefault="00E517DF">
          <w:pPr>
            <w:pStyle w:val="EBBE0AD2AC98408DA7E3E0696907F8BC"/>
          </w:pPr>
          <w:r>
            <w:rPr>
              <w:rStyle w:val="Responseboxtext"/>
            </w:rPr>
            <w:t xml:space="preserve">                                                          </w:t>
          </w:r>
        </w:p>
      </w:docPartBody>
    </w:docPart>
    <w:docPart>
      <w:docPartPr>
        <w:name w:val="61D3E72D534F407A9E3806D7924B1363"/>
        <w:category>
          <w:name w:val="General"/>
          <w:gallery w:val="placeholder"/>
        </w:category>
        <w:types>
          <w:type w:val="bbPlcHdr"/>
        </w:types>
        <w:behaviors>
          <w:behavior w:val="content"/>
        </w:behaviors>
        <w:guid w:val="{C9287E46-39D7-400A-BAEC-F59EE02983E5}"/>
      </w:docPartPr>
      <w:docPartBody>
        <w:p w:rsidR="00E517DF" w:rsidRDefault="00E517DF">
          <w:pPr>
            <w:pStyle w:val="61D3E72D534F407A9E3806D7924B1363"/>
          </w:pPr>
          <w:r>
            <w:rPr>
              <w:rStyle w:val="Responseboxtext"/>
            </w:rPr>
            <w:t xml:space="preserve">                                                          </w:t>
          </w:r>
        </w:p>
      </w:docPartBody>
    </w:docPart>
    <w:docPart>
      <w:docPartPr>
        <w:name w:val="418920CDD7D84619944C02E3D806E4E0"/>
        <w:category>
          <w:name w:val="General"/>
          <w:gallery w:val="placeholder"/>
        </w:category>
        <w:types>
          <w:type w:val="bbPlcHdr"/>
        </w:types>
        <w:behaviors>
          <w:behavior w:val="content"/>
        </w:behaviors>
        <w:guid w:val="{7BCB3A64-E6B5-4A08-8AEC-DA9446747013}"/>
      </w:docPartPr>
      <w:docPartBody>
        <w:p w:rsidR="00E517DF" w:rsidRDefault="00E517DF">
          <w:pPr>
            <w:pStyle w:val="418920CDD7D84619944C02E3D806E4E0"/>
          </w:pPr>
          <w:r>
            <w:rPr>
              <w:rStyle w:val="Responseboxtext"/>
            </w:rPr>
            <w:t xml:space="preserve">                                                          </w:t>
          </w:r>
        </w:p>
      </w:docPartBody>
    </w:docPart>
    <w:docPart>
      <w:docPartPr>
        <w:name w:val="9D53E5C06ED24FFE9512900E52DADAC1"/>
        <w:category>
          <w:name w:val="General"/>
          <w:gallery w:val="placeholder"/>
        </w:category>
        <w:types>
          <w:type w:val="bbPlcHdr"/>
        </w:types>
        <w:behaviors>
          <w:behavior w:val="content"/>
        </w:behaviors>
        <w:guid w:val="{326DA2E0-10AD-4BF0-AEB8-436E10479191}"/>
      </w:docPartPr>
      <w:docPartBody>
        <w:p w:rsidR="00E517DF" w:rsidRDefault="00E517DF">
          <w:pPr>
            <w:pStyle w:val="9D53E5C06ED24FFE9512900E52DADAC1"/>
          </w:pPr>
          <w:r>
            <w:rPr>
              <w:rStyle w:val="Responseboxtext"/>
            </w:rPr>
            <w:t xml:space="preserve">                                                          </w:t>
          </w:r>
        </w:p>
      </w:docPartBody>
    </w:docPart>
    <w:docPart>
      <w:docPartPr>
        <w:name w:val="0E57721106E24752AFDECE4124CB8D1B"/>
        <w:category>
          <w:name w:val="General"/>
          <w:gallery w:val="placeholder"/>
        </w:category>
        <w:types>
          <w:type w:val="bbPlcHdr"/>
        </w:types>
        <w:behaviors>
          <w:behavior w:val="content"/>
        </w:behaviors>
        <w:guid w:val="{CBEDF3E2-8B99-4EDE-815C-A9B05182642A}"/>
      </w:docPartPr>
      <w:docPartBody>
        <w:p w:rsidR="00E517DF" w:rsidRDefault="00E517DF">
          <w:pPr>
            <w:pStyle w:val="0E57721106E24752AFDECE4124CB8D1B"/>
          </w:pPr>
          <w:r>
            <w:rPr>
              <w:rStyle w:val="Responseboxtext"/>
            </w:rPr>
            <w:t xml:space="preserve">                                                          </w:t>
          </w:r>
        </w:p>
      </w:docPartBody>
    </w:docPart>
    <w:docPart>
      <w:docPartPr>
        <w:name w:val="2C1D7429ECBC46AAAE6DBFC1C8FCAC86"/>
        <w:category>
          <w:name w:val="General"/>
          <w:gallery w:val="placeholder"/>
        </w:category>
        <w:types>
          <w:type w:val="bbPlcHdr"/>
        </w:types>
        <w:behaviors>
          <w:behavior w:val="content"/>
        </w:behaviors>
        <w:guid w:val="{F7F6FC19-AEAF-4D5F-9047-E0A16B03796C}"/>
      </w:docPartPr>
      <w:docPartBody>
        <w:p w:rsidR="00E517DF" w:rsidRDefault="00E517DF">
          <w:pPr>
            <w:pStyle w:val="2C1D7429ECBC46AAAE6DBFC1C8FCAC86"/>
          </w:pPr>
          <w:r>
            <w:rPr>
              <w:rStyle w:val="Responseboxtext"/>
            </w:rPr>
            <w:t xml:space="preserve">                                                          </w:t>
          </w:r>
        </w:p>
      </w:docPartBody>
    </w:docPart>
    <w:docPart>
      <w:docPartPr>
        <w:name w:val="BCF2565A708B463B8E50448B98CF93AB"/>
        <w:category>
          <w:name w:val="General"/>
          <w:gallery w:val="placeholder"/>
        </w:category>
        <w:types>
          <w:type w:val="bbPlcHdr"/>
        </w:types>
        <w:behaviors>
          <w:behavior w:val="content"/>
        </w:behaviors>
        <w:guid w:val="{4455508C-B093-404F-B649-DA439BA47011}"/>
      </w:docPartPr>
      <w:docPartBody>
        <w:p w:rsidR="00E517DF" w:rsidRDefault="00E517DF">
          <w:pPr>
            <w:pStyle w:val="BCF2565A708B463B8E50448B98CF93AB"/>
          </w:pPr>
          <w:r>
            <w:rPr>
              <w:rStyle w:val="Responseboxtext"/>
            </w:rPr>
            <w:t xml:space="preserve">                                                          </w:t>
          </w:r>
        </w:p>
      </w:docPartBody>
    </w:docPart>
    <w:docPart>
      <w:docPartPr>
        <w:name w:val="B7036D600DC8414DBDCAFDD8AFA0E5E5"/>
        <w:category>
          <w:name w:val="General"/>
          <w:gallery w:val="placeholder"/>
        </w:category>
        <w:types>
          <w:type w:val="bbPlcHdr"/>
        </w:types>
        <w:behaviors>
          <w:behavior w:val="content"/>
        </w:behaviors>
        <w:guid w:val="{C43E3134-1D1D-4657-82D4-61C0B14CCB7A}"/>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19746AAF1B9246F9826FC5F8BD7FFABB"/>
        <w:category>
          <w:name w:val="General"/>
          <w:gallery w:val="placeholder"/>
        </w:category>
        <w:types>
          <w:type w:val="bbPlcHdr"/>
        </w:types>
        <w:behaviors>
          <w:behavior w:val="content"/>
        </w:behaviors>
        <w:guid w:val="{9AEC4370-BB8F-433A-B091-21779A7DAC48}"/>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739FCD37A0BA4F0EB8BAC4EF2003B3BE"/>
        <w:category>
          <w:name w:val="General"/>
          <w:gallery w:val="placeholder"/>
        </w:category>
        <w:types>
          <w:type w:val="bbPlcHdr"/>
        </w:types>
        <w:behaviors>
          <w:behavior w:val="content"/>
        </w:behaviors>
        <w:guid w:val="{267263CA-8804-4881-BCE3-2DD4A0E7C743}"/>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6AC3D7C45AC2494A8E6977383E3678DB"/>
        <w:category>
          <w:name w:val="General"/>
          <w:gallery w:val="placeholder"/>
        </w:category>
        <w:types>
          <w:type w:val="bbPlcHdr"/>
        </w:types>
        <w:behaviors>
          <w:behavior w:val="content"/>
        </w:behaviors>
        <w:guid w:val="{8F702FA5-4E54-4482-A7BC-B43A71460050}"/>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2F8DA5CB0F8D4B5EBC5DF70F626EF229"/>
        <w:category>
          <w:name w:val="General"/>
          <w:gallery w:val="placeholder"/>
        </w:category>
        <w:types>
          <w:type w:val="bbPlcHdr"/>
        </w:types>
        <w:behaviors>
          <w:behavior w:val="content"/>
        </w:behaviors>
        <w:guid w:val="{172F7BE4-0D37-48E1-A8C3-67B2CB8AEA0E}"/>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69A16D254AE14B169646628AA3ACDF43"/>
        <w:category>
          <w:name w:val="General"/>
          <w:gallery w:val="placeholder"/>
        </w:category>
        <w:types>
          <w:type w:val="bbPlcHdr"/>
        </w:types>
        <w:behaviors>
          <w:behavior w:val="content"/>
        </w:behaviors>
        <w:guid w:val="{ACA7B1C5-B191-45EA-9CF6-D6326B8359F3}"/>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D24DFCEA7EB542EDBAE81E070BC80057"/>
        <w:category>
          <w:name w:val="General"/>
          <w:gallery w:val="placeholder"/>
        </w:category>
        <w:types>
          <w:type w:val="bbPlcHdr"/>
        </w:types>
        <w:behaviors>
          <w:behavior w:val="content"/>
        </w:behaviors>
        <w:guid w:val="{2369053D-FD97-43BB-93B7-9697A3FA626B}"/>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6F21422921204897A80277DDBA6E4C7D"/>
        <w:category>
          <w:name w:val="General"/>
          <w:gallery w:val="placeholder"/>
        </w:category>
        <w:types>
          <w:type w:val="bbPlcHdr"/>
        </w:types>
        <w:behaviors>
          <w:behavior w:val="content"/>
        </w:behaviors>
        <w:guid w:val="{A58CAFF1-7400-42C3-A675-5C8086641C0B}"/>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F63D36A6DD454F48BDE8A6DB75546139"/>
        <w:category>
          <w:name w:val="General"/>
          <w:gallery w:val="placeholder"/>
        </w:category>
        <w:types>
          <w:type w:val="bbPlcHdr"/>
        </w:types>
        <w:behaviors>
          <w:behavior w:val="content"/>
        </w:behaviors>
        <w:guid w:val="{D234377D-8BD1-49D5-BF28-0B4D7DAC4508}"/>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4D375230DE36453E821CF63E5363C263"/>
        <w:category>
          <w:name w:val="General"/>
          <w:gallery w:val="placeholder"/>
        </w:category>
        <w:types>
          <w:type w:val="bbPlcHdr"/>
        </w:types>
        <w:behaviors>
          <w:behavior w:val="content"/>
        </w:behaviors>
        <w:guid w:val="{DC39D1EC-A72B-4A3A-822B-C40B79202C72}"/>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4123D09BE6F44AC0996422D797788F7E"/>
        <w:category>
          <w:name w:val="General"/>
          <w:gallery w:val="placeholder"/>
        </w:category>
        <w:types>
          <w:type w:val="bbPlcHdr"/>
        </w:types>
        <w:behaviors>
          <w:behavior w:val="content"/>
        </w:behaviors>
        <w:guid w:val="{03AD355D-CB5D-4CDD-A019-19A85342F329}"/>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63B66E2F89EB48F6832208EF2AC8823A"/>
        <w:category>
          <w:name w:val="General"/>
          <w:gallery w:val="placeholder"/>
        </w:category>
        <w:types>
          <w:type w:val="bbPlcHdr"/>
        </w:types>
        <w:behaviors>
          <w:behavior w:val="content"/>
        </w:behaviors>
        <w:guid w:val="{829377A6-1CA0-43C6-9760-090681E9FFC1}"/>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C7A8E1ACA28149298C91942EAE2C4B00"/>
        <w:category>
          <w:name w:val="General"/>
          <w:gallery w:val="placeholder"/>
        </w:category>
        <w:types>
          <w:type w:val="bbPlcHdr"/>
        </w:types>
        <w:behaviors>
          <w:behavior w:val="content"/>
        </w:behaviors>
        <w:guid w:val="{06F9B886-2D4B-4D64-9A0F-807F3A9E2C23}"/>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EA038273F2354828B31965EF594D1E2A"/>
        <w:category>
          <w:name w:val="General"/>
          <w:gallery w:val="placeholder"/>
        </w:category>
        <w:types>
          <w:type w:val="bbPlcHdr"/>
        </w:types>
        <w:behaviors>
          <w:behavior w:val="content"/>
        </w:behaviors>
        <w:guid w:val="{6761F2E7-3AB2-4F47-B11B-FC15D874F4B9}"/>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E14B75A481004FDC803AA0447A56DE60"/>
        <w:category>
          <w:name w:val="General"/>
          <w:gallery w:val="placeholder"/>
        </w:category>
        <w:types>
          <w:type w:val="bbPlcHdr"/>
        </w:types>
        <w:behaviors>
          <w:behavior w:val="content"/>
        </w:behaviors>
        <w:guid w:val="{D1AF01FE-E501-4531-8F50-15351BC70623}"/>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40C36D6730FF49859B1CE2F82114F507"/>
        <w:category>
          <w:name w:val="General"/>
          <w:gallery w:val="placeholder"/>
        </w:category>
        <w:types>
          <w:type w:val="bbPlcHdr"/>
        </w:types>
        <w:behaviors>
          <w:behavior w:val="content"/>
        </w:behaviors>
        <w:guid w:val="{4474B329-1605-4102-BFD5-953306B07EDF}"/>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8B4022D23AB84D918E1167D34C955CFC"/>
        <w:category>
          <w:name w:val="General"/>
          <w:gallery w:val="placeholder"/>
        </w:category>
        <w:types>
          <w:type w:val="bbPlcHdr"/>
        </w:types>
        <w:behaviors>
          <w:behavior w:val="content"/>
        </w:behaviors>
        <w:guid w:val="{CFB4196A-31F8-4B7C-84CA-8ACE92FB2824}"/>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563037B7488647ABB96D4818FE187D0B"/>
        <w:category>
          <w:name w:val="General"/>
          <w:gallery w:val="placeholder"/>
        </w:category>
        <w:types>
          <w:type w:val="bbPlcHdr"/>
        </w:types>
        <w:behaviors>
          <w:behavior w:val="content"/>
        </w:behaviors>
        <w:guid w:val="{82065D6B-3732-4092-BDD6-48A401F905E5}"/>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61B22C030D184611A82D66AAB957226F"/>
        <w:category>
          <w:name w:val="General"/>
          <w:gallery w:val="placeholder"/>
        </w:category>
        <w:types>
          <w:type w:val="bbPlcHdr"/>
        </w:types>
        <w:behaviors>
          <w:behavior w:val="content"/>
        </w:behaviors>
        <w:guid w:val="{34FD8222-B99A-4B1C-AFA4-BCAEF38032F2}"/>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DFECF1361F21484F8BC57527B66885C4"/>
        <w:category>
          <w:name w:val="General"/>
          <w:gallery w:val="placeholder"/>
        </w:category>
        <w:types>
          <w:type w:val="bbPlcHdr"/>
        </w:types>
        <w:behaviors>
          <w:behavior w:val="content"/>
        </w:behaviors>
        <w:guid w:val="{AFB76D1B-359A-4D4C-ABE2-B6F294B9A690}"/>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EC430122179E47A4854722AC46EF4B05"/>
        <w:category>
          <w:name w:val="General"/>
          <w:gallery w:val="placeholder"/>
        </w:category>
        <w:types>
          <w:type w:val="bbPlcHdr"/>
        </w:types>
        <w:behaviors>
          <w:behavior w:val="content"/>
        </w:behaviors>
        <w:guid w:val="{EBDE7C9B-7CD0-4ECC-AB30-A83C2C29A4AD}"/>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F719F545912E493291D64CF9711783BA"/>
        <w:category>
          <w:name w:val="General"/>
          <w:gallery w:val="placeholder"/>
        </w:category>
        <w:types>
          <w:type w:val="bbPlcHdr"/>
        </w:types>
        <w:behaviors>
          <w:behavior w:val="content"/>
        </w:behaviors>
        <w:guid w:val="{02B2EBFF-0388-47D3-8EE7-7EE49440BC1F}"/>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6AD913EFD82B4C68AAE39E97E631C2DD"/>
        <w:category>
          <w:name w:val="General"/>
          <w:gallery w:val="placeholder"/>
        </w:category>
        <w:types>
          <w:type w:val="bbPlcHdr"/>
        </w:types>
        <w:behaviors>
          <w:behavior w:val="content"/>
        </w:behaviors>
        <w:guid w:val="{C36AE31E-0D67-48B7-8BA7-1C1CE747865E}"/>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1541CFC367104B42AB49DA83F5376520"/>
        <w:category>
          <w:name w:val="General"/>
          <w:gallery w:val="placeholder"/>
        </w:category>
        <w:types>
          <w:type w:val="bbPlcHdr"/>
        </w:types>
        <w:behaviors>
          <w:behavior w:val="content"/>
        </w:behaviors>
        <w:guid w:val="{E8BEB499-1BF7-42D5-9FC8-73E495907B88}"/>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8E45A2AE2A1A4EBBB6D964C79F7F2C69"/>
        <w:category>
          <w:name w:val="General"/>
          <w:gallery w:val="placeholder"/>
        </w:category>
        <w:types>
          <w:type w:val="bbPlcHdr"/>
        </w:types>
        <w:behaviors>
          <w:behavior w:val="content"/>
        </w:behaviors>
        <w:guid w:val="{1DD1EB07-2AAC-4E2B-9E48-4FF129404209}"/>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3B8C6268BE6F4267A3E5AA008D9E2B93"/>
        <w:category>
          <w:name w:val="General"/>
          <w:gallery w:val="placeholder"/>
        </w:category>
        <w:types>
          <w:type w:val="bbPlcHdr"/>
        </w:types>
        <w:behaviors>
          <w:behavior w:val="content"/>
        </w:behaviors>
        <w:guid w:val="{78A6DCC8-CD78-43FB-A7FF-EC43D8DE9AE2}"/>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88EC9C79A0D5485BBBCBA08D51E653FC"/>
        <w:category>
          <w:name w:val="General"/>
          <w:gallery w:val="placeholder"/>
        </w:category>
        <w:types>
          <w:type w:val="bbPlcHdr"/>
        </w:types>
        <w:behaviors>
          <w:behavior w:val="content"/>
        </w:behaviors>
        <w:guid w:val="{36EDEB8F-1862-4A9D-9B70-653DC54C06E4}"/>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BAC112D628E24B9EB847D0999CBCCEB8"/>
        <w:category>
          <w:name w:val="General"/>
          <w:gallery w:val="placeholder"/>
        </w:category>
        <w:types>
          <w:type w:val="bbPlcHdr"/>
        </w:types>
        <w:behaviors>
          <w:behavior w:val="content"/>
        </w:behaviors>
        <w:guid w:val="{1EEA2955-693E-423F-A992-FECD47F3BFAF}"/>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988BE7BB90B34E09B7D6706E25B95257"/>
        <w:category>
          <w:name w:val="General"/>
          <w:gallery w:val="placeholder"/>
        </w:category>
        <w:types>
          <w:type w:val="bbPlcHdr"/>
        </w:types>
        <w:behaviors>
          <w:behavior w:val="content"/>
        </w:behaviors>
        <w:guid w:val="{F7FDDFE5-B41C-4DC9-AB01-CE572F488781}"/>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1F41B314C5B842E3B984537BCEA83A7A"/>
        <w:category>
          <w:name w:val="General"/>
          <w:gallery w:val="placeholder"/>
        </w:category>
        <w:types>
          <w:type w:val="bbPlcHdr"/>
        </w:types>
        <w:behaviors>
          <w:behavior w:val="content"/>
        </w:behaviors>
        <w:guid w:val="{D3F9D5E3-2E13-4D32-9FA7-E94479909412}"/>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9387964C2B714F15BA3FF6FE4E88C821"/>
        <w:category>
          <w:name w:val="General"/>
          <w:gallery w:val="placeholder"/>
        </w:category>
        <w:types>
          <w:type w:val="bbPlcHdr"/>
        </w:types>
        <w:behaviors>
          <w:behavior w:val="content"/>
        </w:behaviors>
        <w:guid w:val="{4EBA292F-85E9-4D01-8B5E-BFC1A4E2036C}"/>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B5E2CDDCA5E440358D1A9E1258391525"/>
        <w:category>
          <w:name w:val="General"/>
          <w:gallery w:val="placeholder"/>
        </w:category>
        <w:types>
          <w:type w:val="bbPlcHdr"/>
        </w:types>
        <w:behaviors>
          <w:behavior w:val="content"/>
        </w:behaviors>
        <w:guid w:val="{C7DAF87B-3204-4065-B5F3-CFFB826D7F9A}"/>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7F402A3F30E44E65B378FE89B3537F6C"/>
        <w:category>
          <w:name w:val="General"/>
          <w:gallery w:val="placeholder"/>
        </w:category>
        <w:types>
          <w:type w:val="bbPlcHdr"/>
        </w:types>
        <w:behaviors>
          <w:behavior w:val="content"/>
        </w:behaviors>
        <w:guid w:val="{9FC833A3-9126-496A-89FD-395B6974C962}"/>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D91155E5BD0C485182B7B00C7C3B3957"/>
        <w:category>
          <w:name w:val="General"/>
          <w:gallery w:val="placeholder"/>
        </w:category>
        <w:types>
          <w:type w:val="bbPlcHdr"/>
        </w:types>
        <w:behaviors>
          <w:behavior w:val="content"/>
        </w:behaviors>
        <w:guid w:val="{193887A8-7084-44E6-8DF2-4D5E62CCBBE8}"/>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DBBF86131EDE40D184BD4CDE4D258E43"/>
        <w:category>
          <w:name w:val="General"/>
          <w:gallery w:val="placeholder"/>
        </w:category>
        <w:types>
          <w:type w:val="bbPlcHdr"/>
        </w:types>
        <w:behaviors>
          <w:behavior w:val="content"/>
        </w:behaviors>
        <w:guid w:val="{32886E4A-7E0B-46D0-9CE2-A033CEBF8CC4}"/>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ABE1D2D355B64EBBADB95F95CD6285E0"/>
        <w:category>
          <w:name w:val="General"/>
          <w:gallery w:val="placeholder"/>
        </w:category>
        <w:types>
          <w:type w:val="bbPlcHdr"/>
        </w:types>
        <w:behaviors>
          <w:behavior w:val="content"/>
        </w:behaviors>
        <w:guid w:val="{850D7FE6-1F1F-44E5-96DD-05B60F5F5C87}"/>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F45CBE72CDA7403C81ABE30B3D23C78C"/>
        <w:category>
          <w:name w:val="General"/>
          <w:gallery w:val="placeholder"/>
        </w:category>
        <w:types>
          <w:type w:val="bbPlcHdr"/>
        </w:types>
        <w:behaviors>
          <w:behavior w:val="content"/>
        </w:behaviors>
        <w:guid w:val="{66A288B0-3AEF-4F17-AACB-041B1BB6C08B}"/>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C0A7D27B93FA48898F4757D2FDC6613B"/>
        <w:category>
          <w:name w:val="General"/>
          <w:gallery w:val="placeholder"/>
        </w:category>
        <w:types>
          <w:type w:val="bbPlcHdr"/>
        </w:types>
        <w:behaviors>
          <w:behavior w:val="content"/>
        </w:behaviors>
        <w:guid w:val="{0C1E6632-DC50-4EC8-89B5-A2B351C61F5C}"/>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A1EF260F2C0A46D9B229516F315E471F"/>
        <w:category>
          <w:name w:val="General"/>
          <w:gallery w:val="placeholder"/>
        </w:category>
        <w:types>
          <w:type w:val="bbPlcHdr"/>
        </w:types>
        <w:behaviors>
          <w:behavior w:val="content"/>
        </w:behaviors>
        <w:guid w:val="{7565F333-E141-4F95-84FE-23B68DC351BC}"/>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
      <w:docPartPr>
        <w:name w:val="2C7FEAF0800048B483783E8A5958DB4A"/>
        <w:category>
          <w:name w:val="General"/>
          <w:gallery w:val="placeholder"/>
        </w:category>
        <w:types>
          <w:type w:val="bbPlcHdr"/>
        </w:types>
        <w:behaviors>
          <w:behavior w:val="content"/>
        </w:behaviors>
        <w:guid w:val="{D561FF40-0EEF-4542-899A-55C29A85431F}"/>
      </w:docPartPr>
      <w:docPartBody>
        <w:p w:rsidR="00D90DE6" w:rsidRDefault="00D90DE6" w:rsidP="00D90DE6">
          <w:pPr>
            <w:pStyle w:val="Questiontext"/>
            <w:framePr w:hSpace="180" w:wrap="around" w:vAnchor="text" w:hAnchor="margin" w:y="1"/>
            <w:rPr>
              <w:rStyle w:val="Responseboxtext"/>
              <w:rFonts w:eastAsia="Calibri"/>
            </w:rPr>
          </w:pPr>
        </w:p>
        <w:p w:rsidR="00794A39" w:rsidRDefault="00794A3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603"/>
    <w:rsid w:val="00013E06"/>
    <w:rsid w:val="000B3A00"/>
    <w:rsid w:val="00100467"/>
    <w:rsid w:val="002C1620"/>
    <w:rsid w:val="0050464E"/>
    <w:rsid w:val="005057E3"/>
    <w:rsid w:val="00574D32"/>
    <w:rsid w:val="00794A39"/>
    <w:rsid w:val="00870111"/>
    <w:rsid w:val="00872325"/>
    <w:rsid w:val="0088667C"/>
    <w:rsid w:val="009420A6"/>
    <w:rsid w:val="00965347"/>
    <w:rsid w:val="009815E2"/>
    <w:rsid w:val="00B018EA"/>
    <w:rsid w:val="00C76603"/>
    <w:rsid w:val="00CF1D85"/>
    <w:rsid w:val="00D90DE6"/>
    <w:rsid w:val="00D92F07"/>
    <w:rsid w:val="00DD7683"/>
    <w:rsid w:val="00DE3E61"/>
    <w:rsid w:val="00E517DF"/>
    <w:rsid w:val="00EF7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88667C"/>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2983BF664844992AF83DD9D726B1724">
    <w:name w:val="22983BF664844992AF83DD9D726B1724"/>
    <w:rsid w:val="00DD7683"/>
  </w:style>
  <w:style w:type="paragraph" w:customStyle="1" w:styleId="30E13324AB894CA796DE5AA8B9619D6C">
    <w:name w:val="30E13324AB894CA796DE5AA8B9619D6C"/>
    <w:rsid w:val="00DE3E61"/>
  </w:style>
  <w:style w:type="paragraph" w:customStyle="1" w:styleId="E9C3AA39FB5147CDA1B22005AB1C9E1D">
    <w:name w:val="E9C3AA39FB5147CDA1B22005AB1C9E1D"/>
    <w:rsid w:val="00DE3E61"/>
  </w:style>
  <w:style w:type="paragraph" w:customStyle="1" w:styleId="3F5DE461976B4C908D829CE39BA2C1C1">
    <w:name w:val="3F5DE461976B4C908D829CE39BA2C1C1"/>
    <w:rsid w:val="00DE3E61"/>
  </w:style>
  <w:style w:type="paragraph" w:customStyle="1" w:styleId="424BD7008AD5425EBCFEC71FACA7E26D">
    <w:name w:val="424BD7008AD5425EBCFEC71FACA7E26D"/>
    <w:rsid w:val="00DE3E61"/>
  </w:style>
  <w:style w:type="paragraph" w:customStyle="1" w:styleId="A074457F00C84AC38F863860829485C0">
    <w:name w:val="A074457F00C84AC38F863860829485C0"/>
    <w:rsid w:val="00DE3E61"/>
  </w:style>
  <w:style w:type="paragraph" w:customStyle="1" w:styleId="57AC43CAD90146AEB31407770B4256A2">
    <w:name w:val="57AC43CAD90146AEB31407770B4256A2"/>
    <w:rsid w:val="00100467"/>
  </w:style>
  <w:style w:type="paragraph" w:customStyle="1" w:styleId="9798B94931C2498F80D4791DADC60F2A">
    <w:name w:val="9798B94931C2498F80D4791DADC60F2A"/>
    <w:rsid w:val="00100467"/>
  </w:style>
  <w:style w:type="paragraph" w:customStyle="1" w:styleId="172D86ACB2F24752B092CA29874A4EED">
    <w:name w:val="172D86ACB2F24752B092CA29874A4EED"/>
    <w:rsid w:val="00100467"/>
  </w:style>
  <w:style w:type="paragraph" w:customStyle="1" w:styleId="2E0E1318D61849B6BAA073B33E4BB989">
    <w:name w:val="2E0E1318D61849B6BAA073B33E4BB989"/>
    <w:rsid w:val="00100467"/>
  </w:style>
  <w:style w:type="paragraph" w:customStyle="1" w:styleId="FB3CE0C717984B7DA2FCBC8A115EEA2D">
    <w:name w:val="FB3CE0C717984B7DA2FCBC8A115EEA2D"/>
    <w:rsid w:val="00100467"/>
  </w:style>
  <w:style w:type="paragraph" w:customStyle="1" w:styleId="CC5B1893550940C99E93C6FA98810D12">
    <w:name w:val="CC5B1893550940C99E93C6FA98810D12"/>
    <w:rsid w:val="00100467"/>
  </w:style>
  <w:style w:type="paragraph" w:customStyle="1" w:styleId="B5378790144D4FB09F1C45ED7E84DA32">
    <w:name w:val="B5378790144D4FB09F1C45ED7E84DA32"/>
    <w:rsid w:val="00100467"/>
  </w:style>
  <w:style w:type="paragraph" w:customStyle="1" w:styleId="73809EA4813A43758EAD8DFA8E34F580">
    <w:name w:val="73809EA4813A43758EAD8DFA8E34F580"/>
    <w:rsid w:val="00100467"/>
  </w:style>
  <w:style w:type="paragraph" w:customStyle="1" w:styleId="EACFC84A8BB040FDA3B62ECDFE5A7DFE">
    <w:name w:val="EACFC84A8BB040FDA3B62ECDFE5A7DFE"/>
    <w:rsid w:val="00100467"/>
  </w:style>
  <w:style w:type="paragraph" w:customStyle="1" w:styleId="A8D56E9915A1439DB4CA109694B6A10D">
    <w:name w:val="A8D56E9915A1439DB4CA109694B6A10D"/>
    <w:rsid w:val="00100467"/>
  </w:style>
  <w:style w:type="paragraph" w:customStyle="1" w:styleId="E5DCD3C0642E4B03A73C6B425FFD9BFD">
    <w:name w:val="E5DCD3C0642E4B03A73C6B425FFD9BFD"/>
    <w:rsid w:val="00100467"/>
  </w:style>
  <w:style w:type="paragraph" w:customStyle="1" w:styleId="9E14676D1B184786862DFBEBC97717D9">
    <w:name w:val="9E14676D1B184786862DFBEBC97717D9"/>
    <w:rsid w:val="00100467"/>
  </w:style>
  <w:style w:type="paragraph" w:customStyle="1" w:styleId="DC86ABB54E844E03BDD0E66207CC4F0B">
    <w:name w:val="DC86ABB54E844E03BDD0E66207CC4F0B"/>
    <w:rsid w:val="00100467"/>
  </w:style>
  <w:style w:type="paragraph" w:customStyle="1" w:styleId="34838E0B2CBA4242A8A796C8B15CAB21">
    <w:name w:val="34838E0B2CBA4242A8A796C8B15CAB21"/>
    <w:rsid w:val="00100467"/>
  </w:style>
  <w:style w:type="paragraph" w:customStyle="1" w:styleId="490A2DC54D6D4F0B8073E0D304D3FDBD">
    <w:name w:val="490A2DC54D6D4F0B8073E0D304D3FDBD"/>
    <w:rsid w:val="00100467"/>
  </w:style>
  <w:style w:type="paragraph" w:customStyle="1" w:styleId="2C67C754313B4673A0EBF87886812B98">
    <w:name w:val="2C67C754313B4673A0EBF87886812B98"/>
    <w:rsid w:val="00100467"/>
  </w:style>
  <w:style w:type="paragraph" w:customStyle="1" w:styleId="D6B7625EB7D34678B332610959D75D44">
    <w:name w:val="D6B7625EB7D34678B332610959D75D44"/>
    <w:rsid w:val="00100467"/>
  </w:style>
  <w:style w:type="paragraph" w:customStyle="1" w:styleId="872071FB7CD9416696A931E6CF7F78B8">
    <w:name w:val="872071FB7CD9416696A931E6CF7F78B8"/>
    <w:rsid w:val="00100467"/>
  </w:style>
  <w:style w:type="paragraph" w:customStyle="1" w:styleId="82FFD0B746AD4757ACD1F959F4937025">
    <w:name w:val="82FFD0B746AD4757ACD1F959F4937025"/>
    <w:rsid w:val="00100467"/>
  </w:style>
  <w:style w:type="paragraph" w:customStyle="1" w:styleId="98945B92F0A7439B8414B1E0621412B9">
    <w:name w:val="98945B92F0A7439B8414B1E0621412B9"/>
    <w:rsid w:val="00100467"/>
  </w:style>
  <w:style w:type="paragraph" w:customStyle="1" w:styleId="9DE9E7230BF74CA4B5B6DF6BCD03C921">
    <w:name w:val="9DE9E7230BF74CA4B5B6DF6BCD03C921"/>
    <w:rsid w:val="00100467"/>
  </w:style>
  <w:style w:type="paragraph" w:customStyle="1" w:styleId="3E28BA84CCD24C7ABE40B26F25FECE43">
    <w:name w:val="3E28BA84CCD24C7ABE40B26F25FECE43"/>
    <w:rsid w:val="00100467"/>
  </w:style>
  <w:style w:type="paragraph" w:customStyle="1" w:styleId="1A1995EE40F24B85BDFCDF5E388407FD">
    <w:name w:val="1A1995EE40F24B85BDFCDF5E388407FD"/>
    <w:rsid w:val="00100467"/>
  </w:style>
  <w:style w:type="paragraph" w:customStyle="1" w:styleId="1E91B7B3550347018F54F37162E3D7C3">
    <w:name w:val="1E91B7B3550347018F54F37162E3D7C3"/>
    <w:rsid w:val="00100467"/>
  </w:style>
  <w:style w:type="paragraph" w:customStyle="1" w:styleId="5D4631C422FF4FF1AF6CC9CB96FBD5E9">
    <w:name w:val="5D4631C422FF4FF1AF6CC9CB96FBD5E9"/>
    <w:rsid w:val="00100467"/>
  </w:style>
  <w:style w:type="paragraph" w:customStyle="1" w:styleId="3A183565D23E4A3E9D1DBCAEC319C336">
    <w:name w:val="3A183565D23E4A3E9D1DBCAEC319C336"/>
    <w:rsid w:val="00100467"/>
  </w:style>
  <w:style w:type="paragraph" w:customStyle="1" w:styleId="EA451889DBD44B53B5AC9BB7CF8BE87B">
    <w:name w:val="EA451889DBD44B53B5AC9BB7CF8BE87B"/>
    <w:rsid w:val="00100467"/>
  </w:style>
  <w:style w:type="paragraph" w:customStyle="1" w:styleId="B5720802044C46EF833E33BAED1CC820">
    <w:name w:val="B5720802044C46EF833E33BAED1CC820"/>
    <w:rsid w:val="00100467"/>
  </w:style>
  <w:style w:type="paragraph" w:customStyle="1" w:styleId="8926142E2211460E9796F432C30F395D">
    <w:name w:val="8926142E2211460E9796F432C30F395D"/>
    <w:rsid w:val="00100467"/>
  </w:style>
  <w:style w:type="paragraph" w:customStyle="1" w:styleId="E6270B73F8364EBCAC3861F5EF2FE164">
    <w:name w:val="E6270B73F8364EBCAC3861F5EF2FE164"/>
    <w:rsid w:val="00100467"/>
  </w:style>
  <w:style w:type="paragraph" w:customStyle="1" w:styleId="F3BF36A263FF47C09D0E4235C0E63673">
    <w:name w:val="F3BF36A263FF47C09D0E4235C0E63673"/>
    <w:rsid w:val="00100467"/>
  </w:style>
  <w:style w:type="paragraph" w:customStyle="1" w:styleId="69BAD34CA409469B9222AE7C4781C329">
    <w:name w:val="69BAD34CA409469B9222AE7C4781C329"/>
    <w:rsid w:val="00100467"/>
  </w:style>
  <w:style w:type="paragraph" w:customStyle="1" w:styleId="DEE83BDF0C5F4B788A68C82F41072CAC">
    <w:name w:val="DEE83BDF0C5F4B788A68C82F41072CAC"/>
    <w:rsid w:val="00100467"/>
  </w:style>
  <w:style w:type="paragraph" w:customStyle="1" w:styleId="19C84BB703024D5A8B280F5DFC62588E">
    <w:name w:val="19C84BB703024D5A8B280F5DFC62588E"/>
    <w:rsid w:val="00100467"/>
  </w:style>
  <w:style w:type="paragraph" w:customStyle="1" w:styleId="1C09CBAF8BA84A74A525CDD4608E3BFA">
    <w:name w:val="1C09CBAF8BA84A74A525CDD4608E3BFA"/>
    <w:rsid w:val="00100467"/>
  </w:style>
  <w:style w:type="paragraph" w:customStyle="1" w:styleId="D299A2F36D9649F49EED2493D072F3D4">
    <w:name w:val="D299A2F36D9649F49EED2493D072F3D4"/>
    <w:rsid w:val="00100467"/>
  </w:style>
  <w:style w:type="paragraph" w:customStyle="1" w:styleId="CED1F069045D489481379BCE2BE010AD">
    <w:name w:val="CED1F069045D489481379BCE2BE010AD"/>
    <w:rsid w:val="00100467"/>
  </w:style>
  <w:style w:type="paragraph" w:customStyle="1" w:styleId="75FA57735B764C44A928DA1F007540DA">
    <w:name w:val="75FA57735B764C44A928DA1F007540DA"/>
    <w:rsid w:val="00100467"/>
  </w:style>
  <w:style w:type="paragraph" w:customStyle="1" w:styleId="40166F7F5D2C4A57AC47393DEF5D8CC0">
    <w:name w:val="40166F7F5D2C4A57AC47393DEF5D8CC0"/>
    <w:rsid w:val="00100467"/>
  </w:style>
  <w:style w:type="paragraph" w:customStyle="1" w:styleId="CDEB1219B2AB45D784748632848F16CA">
    <w:name w:val="CDEB1219B2AB45D784748632848F16CA"/>
    <w:rsid w:val="00100467"/>
  </w:style>
  <w:style w:type="paragraph" w:customStyle="1" w:styleId="919DA95AECCD4543A37A1942BEFC9DBB">
    <w:name w:val="919DA95AECCD4543A37A1942BEFC9DBB"/>
    <w:rsid w:val="00100467"/>
  </w:style>
  <w:style w:type="paragraph" w:customStyle="1" w:styleId="6BA93895CE034DFAB1941AB0FEA134D3">
    <w:name w:val="6BA93895CE034DFAB1941AB0FEA134D3"/>
    <w:rsid w:val="00100467"/>
  </w:style>
  <w:style w:type="paragraph" w:customStyle="1" w:styleId="440E0635C7A745D899B17B24D72D1F23">
    <w:name w:val="440E0635C7A745D899B17B24D72D1F23"/>
    <w:rsid w:val="00100467"/>
  </w:style>
  <w:style w:type="paragraph" w:customStyle="1" w:styleId="5C24E3DD15C8422EAAFD6FD8FF0704BE">
    <w:name w:val="5C24E3DD15C8422EAAFD6FD8FF0704BE"/>
    <w:rsid w:val="00100467"/>
  </w:style>
  <w:style w:type="paragraph" w:customStyle="1" w:styleId="8D54A8DC68C64144A311901A13494268">
    <w:name w:val="8D54A8DC68C64144A311901A13494268"/>
    <w:rsid w:val="00100467"/>
  </w:style>
  <w:style w:type="paragraph" w:customStyle="1" w:styleId="EBE81B4A6D3840E5A87841B845D32E56">
    <w:name w:val="EBE81B4A6D3840E5A87841B845D32E56"/>
    <w:rsid w:val="00100467"/>
  </w:style>
  <w:style w:type="paragraph" w:customStyle="1" w:styleId="026284CD0680473BBDA5C44F880851B3">
    <w:name w:val="026284CD0680473BBDA5C44F880851B3"/>
    <w:rsid w:val="00100467"/>
  </w:style>
  <w:style w:type="paragraph" w:customStyle="1" w:styleId="2DA5741A436B46DF98C0FFBE9D54A9B6">
    <w:name w:val="2DA5741A436B46DF98C0FFBE9D54A9B6"/>
    <w:rsid w:val="00100467"/>
  </w:style>
  <w:style w:type="paragraph" w:customStyle="1" w:styleId="9224FCC299B04464B75A66200044827C">
    <w:name w:val="9224FCC299B04464B75A66200044827C"/>
    <w:rsid w:val="00100467"/>
  </w:style>
  <w:style w:type="paragraph" w:customStyle="1" w:styleId="8426F10F1EBA45E485274B4C16062EA9">
    <w:name w:val="8426F10F1EBA45E485274B4C16062EA9"/>
    <w:rsid w:val="00100467"/>
  </w:style>
  <w:style w:type="paragraph" w:customStyle="1" w:styleId="D27E611372194952979C55D7EB5DEBAD">
    <w:name w:val="D27E611372194952979C55D7EB5DEBAD"/>
    <w:rsid w:val="00100467"/>
  </w:style>
  <w:style w:type="paragraph" w:customStyle="1" w:styleId="3FB6D0C4ED4D4753BBDD8F5FEA49B5A6">
    <w:name w:val="3FB6D0C4ED4D4753BBDD8F5FEA49B5A6"/>
    <w:rsid w:val="00100467"/>
  </w:style>
  <w:style w:type="paragraph" w:customStyle="1" w:styleId="C9B4C46EBCBF415E86C7BF3E4CD4F95C">
    <w:name w:val="C9B4C46EBCBF415E86C7BF3E4CD4F95C"/>
    <w:rsid w:val="00100467"/>
  </w:style>
  <w:style w:type="paragraph" w:customStyle="1" w:styleId="8A890B83CB9F478CAB60260105EBF750">
    <w:name w:val="8A890B83CB9F478CAB60260105EBF750"/>
    <w:rsid w:val="00100467"/>
  </w:style>
  <w:style w:type="paragraph" w:customStyle="1" w:styleId="5F2EDDF422E246B0AA5321FE1487CA09">
    <w:name w:val="5F2EDDF422E246B0AA5321FE1487CA09"/>
    <w:rsid w:val="00100467"/>
  </w:style>
  <w:style w:type="paragraph" w:customStyle="1" w:styleId="D32479AE8A0C4D89800CFC361775B3F5">
    <w:name w:val="D32479AE8A0C4D89800CFC361775B3F5"/>
    <w:rsid w:val="00100467"/>
  </w:style>
  <w:style w:type="paragraph" w:customStyle="1" w:styleId="5C0CC710DFE04745950C528C65F2984A">
    <w:name w:val="5C0CC710DFE04745950C528C65F2984A"/>
    <w:rsid w:val="00100467"/>
  </w:style>
  <w:style w:type="paragraph" w:customStyle="1" w:styleId="DDCA253C37E548EB8253A27BD7E0C8FA">
    <w:name w:val="DDCA253C37E548EB8253A27BD7E0C8FA"/>
    <w:rsid w:val="00100467"/>
  </w:style>
  <w:style w:type="paragraph" w:customStyle="1" w:styleId="1A1A2BA9B62B4B65B3AD07ADBAF914DD">
    <w:name w:val="1A1A2BA9B62B4B65B3AD07ADBAF914DD"/>
    <w:rsid w:val="00100467"/>
  </w:style>
  <w:style w:type="paragraph" w:customStyle="1" w:styleId="4D7470CCD6E14BF194BD9C2C5307EB6C">
    <w:name w:val="4D7470CCD6E14BF194BD9C2C5307EB6C"/>
    <w:rsid w:val="00100467"/>
  </w:style>
  <w:style w:type="paragraph" w:customStyle="1" w:styleId="57EEF997F3E54B10B907E65E34A1E226">
    <w:name w:val="57EEF997F3E54B10B907E65E34A1E226"/>
    <w:rsid w:val="00100467"/>
  </w:style>
  <w:style w:type="paragraph" w:customStyle="1" w:styleId="1A3D84CCE2164B10AA2C7A1424556389">
    <w:name w:val="1A3D84CCE2164B10AA2C7A1424556389"/>
    <w:rsid w:val="00100467"/>
  </w:style>
  <w:style w:type="paragraph" w:customStyle="1" w:styleId="9339B94AA57B4C27B3D17399FC52F34A">
    <w:name w:val="9339B94AA57B4C27B3D17399FC52F34A"/>
    <w:rsid w:val="00100467"/>
  </w:style>
  <w:style w:type="paragraph" w:customStyle="1" w:styleId="008E6F50861E4A8EAD4035A44AF9D76E">
    <w:name w:val="008E6F50861E4A8EAD4035A44AF9D76E"/>
    <w:rsid w:val="00100467"/>
  </w:style>
  <w:style w:type="paragraph" w:customStyle="1" w:styleId="F150BCC8B5F74CA4834E82084F50EE24">
    <w:name w:val="F150BCC8B5F74CA4834E82084F50EE24"/>
    <w:rsid w:val="00100467"/>
  </w:style>
  <w:style w:type="paragraph" w:customStyle="1" w:styleId="39BD0A42A6F649D2BF6DA0C5BEF98891">
    <w:name w:val="39BD0A42A6F649D2BF6DA0C5BEF98891"/>
    <w:rsid w:val="00100467"/>
  </w:style>
  <w:style w:type="paragraph" w:customStyle="1" w:styleId="04DF88D92D354119A69AA708EBDD0AD5">
    <w:name w:val="04DF88D92D354119A69AA708EBDD0AD5"/>
    <w:rsid w:val="00100467"/>
  </w:style>
  <w:style w:type="paragraph" w:customStyle="1" w:styleId="34F406A0B4574E6BA89151040C12EB72">
    <w:name w:val="34F406A0B4574E6BA89151040C12EB72"/>
    <w:rsid w:val="00100467"/>
  </w:style>
  <w:style w:type="paragraph" w:customStyle="1" w:styleId="31FE32C020FA4E039EB9DBE3564E8A03">
    <w:name w:val="31FE32C020FA4E039EB9DBE3564E8A03"/>
    <w:rsid w:val="00100467"/>
  </w:style>
  <w:style w:type="paragraph" w:customStyle="1" w:styleId="7CA15C58953F4C81AA145C3C887C30FB">
    <w:name w:val="7CA15C58953F4C81AA145C3C887C30FB"/>
    <w:rsid w:val="00100467"/>
  </w:style>
  <w:style w:type="paragraph" w:customStyle="1" w:styleId="F5A837B82A7846808199C52DE31D7FA8">
    <w:name w:val="F5A837B82A7846808199C52DE31D7FA8"/>
    <w:rsid w:val="00100467"/>
  </w:style>
  <w:style w:type="paragraph" w:customStyle="1" w:styleId="CE9CA213775C4F07B42537204A1F76AD">
    <w:name w:val="CE9CA213775C4F07B42537204A1F76AD"/>
    <w:rsid w:val="00100467"/>
  </w:style>
  <w:style w:type="paragraph" w:customStyle="1" w:styleId="39733F16E74B4163877E92071D11636E">
    <w:name w:val="39733F16E74B4163877E92071D11636E"/>
    <w:rsid w:val="00100467"/>
  </w:style>
  <w:style w:type="paragraph" w:customStyle="1" w:styleId="B1504674A6654678B44D402457ACFD90">
    <w:name w:val="B1504674A6654678B44D402457ACFD90"/>
    <w:rsid w:val="00100467"/>
  </w:style>
  <w:style w:type="paragraph" w:customStyle="1" w:styleId="4394772080214809B91C645C301922FD">
    <w:name w:val="4394772080214809B91C645C301922FD"/>
    <w:rsid w:val="00100467"/>
  </w:style>
  <w:style w:type="paragraph" w:customStyle="1" w:styleId="B902F661AEF84E3BA571089CFC89101D">
    <w:name w:val="B902F661AEF84E3BA571089CFC89101D"/>
    <w:rsid w:val="00100467"/>
  </w:style>
  <w:style w:type="paragraph" w:customStyle="1" w:styleId="48DDB8DBE2404A6D8DE5BEE4A85F6134">
    <w:name w:val="48DDB8DBE2404A6D8DE5BEE4A85F6134"/>
    <w:rsid w:val="00100467"/>
  </w:style>
  <w:style w:type="paragraph" w:customStyle="1" w:styleId="10021D13829A4453B4687043090DE66B">
    <w:name w:val="10021D13829A4453B4687043090DE66B"/>
    <w:rsid w:val="00100467"/>
  </w:style>
  <w:style w:type="paragraph" w:customStyle="1" w:styleId="789B37C56B9F4815A79272AFDB52EAC0">
    <w:name w:val="789B37C56B9F4815A79272AFDB52EAC0"/>
    <w:rsid w:val="00100467"/>
  </w:style>
  <w:style w:type="paragraph" w:customStyle="1" w:styleId="EACAAFBF23CD492F84B68D4571BF868A">
    <w:name w:val="EACAAFBF23CD492F84B68D4571BF868A"/>
    <w:rsid w:val="00100467"/>
  </w:style>
  <w:style w:type="paragraph" w:customStyle="1" w:styleId="4BB781B37BB749A7A0EBC58E458EB9A3">
    <w:name w:val="4BB781B37BB749A7A0EBC58E458EB9A3"/>
    <w:rsid w:val="00100467"/>
  </w:style>
  <w:style w:type="paragraph" w:customStyle="1" w:styleId="9D5C3D5A551A403197BA855DB540D9A7">
    <w:name w:val="9D5C3D5A551A403197BA855DB540D9A7"/>
    <w:rsid w:val="00100467"/>
  </w:style>
  <w:style w:type="paragraph" w:customStyle="1" w:styleId="045E79ED16A64C0BB86CD940405841B7">
    <w:name w:val="045E79ED16A64C0BB86CD940405841B7"/>
    <w:rsid w:val="00100467"/>
  </w:style>
  <w:style w:type="paragraph" w:customStyle="1" w:styleId="FC8B7A549D814DFAB60A3FDB2F8DB884">
    <w:name w:val="FC8B7A549D814DFAB60A3FDB2F8DB884"/>
    <w:rsid w:val="00100467"/>
  </w:style>
  <w:style w:type="paragraph" w:customStyle="1" w:styleId="642D92DB02A3461FA9685228C047745D">
    <w:name w:val="642D92DB02A3461FA9685228C047745D"/>
    <w:rsid w:val="00100467"/>
  </w:style>
  <w:style w:type="paragraph" w:customStyle="1" w:styleId="CA39862445124E3C9CD6E2A80DA12119">
    <w:name w:val="CA39862445124E3C9CD6E2A80DA12119"/>
    <w:rsid w:val="00100467"/>
  </w:style>
  <w:style w:type="paragraph" w:customStyle="1" w:styleId="17300BA6E3DC498A972F353BD9D6DB26">
    <w:name w:val="17300BA6E3DC498A972F353BD9D6DB26"/>
    <w:rsid w:val="00100467"/>
  </w:style>
  <w:style w:type="paragraph" w:customStyle="1" w:styleId="4B9204B80933426DB43F3BED7DF85433">
    <w:name w:val="4B9204B80933426DB43F3BED7DF85433"/>
    <w:rsid w:val="00100467"/>
  </w:style>
  <w:style w:type="paragraph" w:customStyle="1" w:styleId="70D2EAC19C9D4397B259EF2D77EF9F42">
    <w:name w:val="70D2EAC19C9D4397B259EF2D77EF9F42"/>
    <w:rsid w:val="00100467"/>
  </w:style>
  <w:style w:type="paragraph" w:customStyle="1" w:styleId="E720E8F1F1784BDE9B8425C3702FFDCE">
    <w:name w:val="E720E8F1F1784BDE9B8425C3702FFDCE"/>
    <w:rsid w:val="00100467"/>
  </w:style>
  <w:style w:type="paragraph" w:customStyle="1" w:styleId="E5BEE004B95E4B198692FED22AA11C51">
    <w:name w:val="E5BEE004B95E4B198692FED22AA11C51"/>
    <w:rsid w:val="00100467"/>
  </w:style>
  <w:style w:type="paragraph" w:customStyle="1" w:styleId="351452A187CA4B10A4B991D67F69F444">
    <w:name w:val="351452A187CA4B10A4B991D67F69F444"/>
    <w:rsid w:val="00100467"/>
  </w:style>
  <w:style w:type="paragraph" w:customStyle="1" w:styleId="08653E6A628645C795FF300B8AF5E11F">
    <w:name w:val="08653E6A628645C795FF300B8AF5E11F"/>
    <w:rsid w:val="00100467"/>
  </w:style>
  <w:style w:type="paragraph" w:customStyle="1" w:styleId="9D482926B2894853B43818100B7D5DFC">
    <w:name w:val="9D482926B2894853B43818100B7D5DFC"/>
    <w:rsid w:val="00100467"/>
  </w:style>
  <w:style w:type="paragraph" w:customStyle="1" w:styleId="F0175CBEEE0E4D53B2D66C80F1CF2684">
    <w:name w:val="F0175CBEEE0E4D53B2D66C80F1CF2684"/>
    <w:rsid w:val="00100467"/>
  </w:style>
  <w:style w:type="paragraph" w:customStyle="1" w:styleId="8C621459D6CD48EC9DF825E6D60B64B2">
    <w:name w:val="8C621459D6CD48EC9DF825E6D60B64B2"/>
    <w:rsid w:val="00100467"/>
  </w:style>
  <w:style w:type="paragraph" w:customStyle="1" w:styleId="0800362748C24A8DA77426D7BC781E14">
    <w:name w:val="0800362748C24A8DA77426D7BC781E14"/>
    <w:rsid w:val="00100467"/>
  </w:style>
  <w:style w:type="paragraph" w:customStyle="1" w:styleId="38C5218689924071A3549AAB189770FD">
    <w:name w:val="38C5218689924071A3549AAB189770FD"/>
    <w:rsid w:val="00100467"/>
  </w:style>
  <w:style w:type="paragraph" w:customStyle="1" w:styleId="16CF2904D0BD4D87AA7281D7BEEB85FB">
    <w:name w:val="16CF2904D0BD4D87AA7281D7BEEB85FB"/>
    <w:rsid w:val="00100467"/>
  </w:style>
  <w:style w:type="paragraph" w:customStyle="1" w:styleId="CE650FFD99FC4F4180A0C1F861E87C4F">
    <w:name w:val="CE650FFD99FC4F4180A0C1F861E87C4F"/>
    <w:rsid w:val="00100467"/>
  </w:style>
  <w:style w:type="paragraph" w:customStyle="1" w:styleId="3855919EAE074537B96DC99234B24C59">
    <w:name w:val="3855919EAE074537B96DC99234B24C59"/>
    <w:rsid w:val="00100467"/>
  </w:style>
  <w:style w:type="paragraph" w:customStyle="1" w:styleId="7A6BC749A76F402183B8B6CE8832D60C">
    <w:name w:val="7A6BC749A76F402183B8B6CE8832D60C"/>
    <w:rsid w:val="00100467"/>
  </w:style>
  <w:style w:type="paragraph" w:customStyle="1" w:styleId="41DBECEDFCE84A37A0FDF2586DF49D71">
    <w:name w:val="41DBECEDFCE84A37A0FDF2586DF49D71"/>
    <w:rsid w:val="00100467"/>
  </w:style>
  <w:style w:type="paragraph" w:customStyle="1" w:styleId="7980E9E06D79491E89715CCA57757871">
    <w:name w:val="7980E9E06D79491E89715CCA57757871"/>
    <w:rsid w:val="00100467"/>
  </w:style>
  <w:style w:type="paragraph" w:customStyle="1" w:styleId="D60D1C7E88424767B33DA475EA73AEEC">
    <w:name w:val="D60D1C7E88424767B33DA475EA73AEEC"/>
    <w:rsid w:val="00100467"/>
  </w:style>
  <w:style w:type="paragraph" w:customStyle="1" w:styleId="913CFDB66EBA4C14BAEEC0BB60AD7FCA">
    <w:name w:val="913CFDB66EBA4C14BAEEC0BB60AD7FCA"/>
    <w:rsid w:val="00100467"/>
  </w:style>
  <w:style w:type="paragraph" w:customStyle="1" w:styleId="9E9C2BF4665C41B88650E0049CFFEFB8">
    <w:name w:val="9E9C2BF4665C41B88650E0049CFFEFB8"/>
    <w:rsid w:val="00100467"/>
  </w:style>
  <w:style w:type="paragraph" w:customStyle="1" w:styleId="9F0C3ECAA8244E63B79170F3C9BD680C">
    <w:name w:val="9F0C3ECAA8244E63B79170F3C9BD680C"/>
    <w:rsid w:val="00100467"/>
  </w:style>
  <w:style w:type="paragraph" w:customStyle="1" w:styleId="EAC7A73CC8B444FD82B8B04C1927A9A9">
    <w:name w:val="EAC7A73CC8B444FD82B8B04C1927A9A9"/>
    <w:rsid w:val="00100467"/>
  </w:style>
  <w:style w:type="paragraph" w:customStyle="1" w:styleId="92677CD5CE334B2C9D70368B9DEAFEAE">
    <w:name w:val="92677CD5CE334B2C9D70368B9DEAFEAE"/>
    <w:rsid w:val="00100467"/>
  </w:style>
  <w:style w:type="paragraph" w:customStyle="1" w:styleId="A78710CD08004D37A11CEDFB2D4C0204">
    <w:name w:val="A78710CD08004D37A11CEDFB2D4C0204"/>
    <w:rsid w:val="00100467"/>
  </w:style>
  <w:style w:type="paragraph" w:customStyle="1" w:styleId="E95BADCA34F247F1B48210882DE35259">
    <w:name w:val="E95BADCA34F247F1B48210882DE35259"/>
    <w:rsid w:val="00100467"/>
  </w:style>
  <w:style w:type="paragraph" w:customStyle="1" w:styleId="043CAFD3C81942D2B8CF7A3561D0329E">
    <w:name w:val="043CAFD3C81942D2B8CF7A3561D0329E"/>
    <w:rsid w:val="00100467"/>
  </w:style>
  <w:style w:type="paragraph" w:customStyle="1" w:styleId="6ECC287BE3714F419F0744453E069663">
    <w:name w:val="6ECC287BE3714F419F0744453E069663"/>
    <w:rsid w:val="00100467"/>
  </w:style>
  <w:style w:type="paragraph" w:customStyle="1" w:styleId="DF4D8FFAFC1C40F184FF05557D84B238">
    <w:name w:val="DF4D8FFAFC1C40F184FF05557D84B238"/>
    <w:rsid w:val="00100467"/>
  </w:style>
  <w:style w:type="paragraph" w:customStyle="1" w:styleId="21BB0A92605C413FA2AAAF6A5F87399B">
    <w:name w:val="21BB0A92605C413FA2AAAF6A5F87399B"/>
    <w:rsid w:val="00100467"/>
  </w:style>
  <w:style w:type="paragraph" w:customStyle="1" w:styleId="AAFDB91F89514ABA88B96CD20EFE371A">
    <w:name w:val="AAFDB91F89514ABA88B96CD20EFE371A"/>
    <w:rsid w:val="00100467"/>
  </w:style>
  <w:style w:type="paragraph" w:customStyle="1" w:styleId="4D7CCEB84B4843759D417BB9798F2603">
    <w:name w:val="4D7CCEB84B4843759D417BB9798F2603"/>
    <w:rsid w:val="00100467"/>
  </w:style>
  <w:style w:type="paragraph" w:customStyle="1" w:styleId="2468257B314B4CD588939504CA1E873A">
    <w:name w:val="2468257B314B4CD588939504CA1E873A"/>
    <w:rsid w:val="00100467"/>
  </w:style>
  <w:style w:type="paragraph" w:customStyle="1" w:styleId="8D1F6E04ECDE42768129AE85279D13C3">
    <w:name w:val="8D1F6E04ECDE42768129AE85279D13C3"/>
    <w:rsid w:val="00100467"/>
  </w:style>
  <w:style w:type="paragraph" w:customStyle="1" w:styleId="C4FDF142E59F4FD2A4E426B5DDFF98B1">
    <w:name w:val="C4FDF142E59F4FD2A4E426B5DDFF98B1"/>
    <w:rsid w:val="00100467"/>
  </w:style>
  <w:style w:type="paragraph" w:customStyle="1" w:styleId="64EE3A35791E4D10BAC9E6A66963145D">
    <w:name w:val="64EE3A35791E4D10BAC9E6A66963145D"/>
    <w:rsid w:val="00100467"/>
  </w:style>
  <w:style w:type="paragraph" w:customStyle="1" w:styleId="D4DB1D70BCAD474CAB393628D6EFA3DA">
    <w:name w:val="D4DB1D70BCAD474CAB393628D6EFA3DA"/>
    <w:rsid w:val="00100467"/>
  </w:style>
  <w:style w:type="paragraph" w:customStyle="1" w:styleId="65F36F7406E1415ABE83DA8627F5FB96">
    <w:name w:val="65F36F7406E1415ABE83DA8627F5FB96"/>
    <w:rsid w:val="00100467"/>
  </w:style>
  <w:style w:type="paragraph" w:customStyle="1" w:styleId="0657F96826454645A44181019F4EE4EB">
    <w:name w:val="0657F96826454645A44181019F4EE4EB"/>
    <w:rsid w:val="00100467"/>
  </w:style>
  <w:style w:type="paragraph" w:customStyle="1" w:styleId="FBC6DF8083184D95A51A52BE443C1721">
    <w:name w:val="FBC6DF8083184D95A51A52BE443C1721"/>
    <w:rsid w:val="00100467"/>
  </w:style>
  <w:style w:type="paragraph" w:customStyle="1" w:styleId="507DB1DCD6C04F239F498339EFB1658B">
    <w:name w:val="507DB1DCD6C04F239F498339EFB1658B"/>
    <w:rsid w:val="00100467"/>
  </w:style>
  <w:style w:type="paragraph" w:customStyle="1" w:styleId="62EB1972DA35432FB9AFC7D4180F3DB8">
    <w:name w:val="62EB1972DA35432FB9AFC7D4180F3DB8"/>
    <w:rsid w:val="00100467"/>
  </w:style>
  <w:style w:type="paragraph" w:customStyle="1" w:styleId="8E25DB5FC88849ECB44A1ADCE26DA094">
    <w:name w:val="8E25DB5FC88849ECB44A1ADCE26DA094"/>
    <w:rsid w:val="00100467"/>
  </w:style>
  <w:style w:type="paragraph" w:customStyle="1" w:styleId="E22BFCD37CFA4B12A622666A72158B88">
    <w:name w:val="E22BFCD37CFA4B12A622666A72158B88"/>
    <w:rsid w:val="00100467"/>
  </w:style>
  <w:style w:type="paragraph" w:customStyle="1" w:styleId="2F19DF3AEE244C6A924BE69BE8C09B7C">
    <w:name w:val="2F19DF3AEE244C6A924BE69BE8C09B7C"/>
    <w:rsid w:val="00100467"/>
  </w:style>
  <w:style w:type="paragraph" w:customStyle="1" w:styleId="EB4E991360BF43B3B75068E4E2E13FE5">
    <w:name w:val="EB4E991360BF43B3B75068E4E2E13FE5"/>
    <w:rsid w:val="00100467"/>
  </w:style>
  <w:style w:type="paragraph" w:customStyle="1" w:styleId="8AB4CEA837554D1091DC1BF8313489EC">
    <w:name w:val="8AB4CEA837554D1091DC1BF8313489EC"/>
    <w:rsid w:val="00100467"/>
  </w:style>
  <w:style w:type="paragraph" w:customStyle="1" w:styleId="289383DA082044D08CFCEC6EB48B080A">
    <w:name w:val="289383DA082044D08CFCEC6EB48B080A"/>
    <w:rsid w:val="00100467"/>
  </w:style>
  <w:style w:type="paragraph" w:customStyle="1" w:styleId="2D1091891B484DA2A883670D02F9F9CD">
    <w:name w:val="2D1091891B484DA2A883670D02F9F9CD"/>
    <w:rsid w:val="00100467"/>
  </w:style>
  <w:style w:type="paragraph" w:customStyle="1" w:styleId="2F743AD8460C4AE9AE0BF37A3161C259">
    <w:name w:val="2F743AD8460C4AE9AE0BF37A3161C259"/>
    <w:rsid w:val="00100467"/>
  </w:style>
  <w:style w:type="paragraph" w:customStyle="1" w:styleId="B32E9793299043409EBD1112B331324D">
    <w:name w:val="B32E9793299043409EBD1112B331324D"/>
    <w:rsid w:val="00100467"/>
  </w:style>
  <w:style w:type="paragraph" w:customStyle="1" w:styleId="108AD041ECA24923ADFC992784783AA0">
    <w:name w:val="108AD041ECA24923ADFC992784783AA0"/>
    <w:rsid w:val="00100467"/>
  </w:style>
  <w:style w:type="paragraph" w:customStyle="1" w:styleId="D9AD9A672C5547799C3891F1112415D9">
    <w:name w:val="D9AD9A672C5547799C3891F1112415D9"/>
    <w:rsid w:val="00100467"/>
  </w:style>
  <w:style w:type="paragraph" w:customStyle="1" w:styleId="516E26B0A3914700977FEDD58F460D55">
    <w:name w:val="516E26B0A3914700977FEDD58F460D55"/>
    <w:rsid w:val="00100467"/>
  </w:style>
  <w:style w:type="paragraph" w:customStyle="1" w:styleId="5E64026333EE4B0190A1555CFD768743">
    <w:name w:val="5E64026333EE4B0190A1555CFD768743"/>
    <w:rsid w:val="00100467"/>
  </w:style>
  <w:style w:type="paragraph" w:customStyle="1" w:styleId="B1140B9B7FF0427A99C3902B2D476309">
    <w:name w:val="B1140B9B7FF0427A99C3902B2D476309"/>
    <w:rsid w:val="00100467"/>
  </w:style>
  <w:style w:type="paragraph" w:customStyle="1" w:styleId="C0842E31425F45F9A0144B802C389706">
    <w:name w:val="C0842E31425F45F9A0144B802C389706"/>
    <w:rsid w:val="00100467"/>
  </w:style>
  <w:style w:type="paragraph" w:customStyle="1" w:styleId="E9CB8333ECB748E085E3A88620DA60FD">
    <w:name w:val="E9CB8333ECB748E085E3A88620DA60FD"/>
    <w:rsid w:val="00100467"/>
  </w:style>
  <w:style w:type="paragraph" w:customStyle="1" w:styleId="6844F52956F548A1B1B1EEDEB74CA308">
    <w:name w:val="6844F52956F548A1B1B1EEDEB74CA308"/>
    <w:rsid w:val="00100467"/>
  </w:style>
  <w:style w:type="paragraph" w:customStyle="1" w:styleId="91B922D0F8D74339A650F2052E696EE7">
    <w:name w:val="91B922D0F8D74339A650F2052E696EE7"/>
    <w:rsid w:val="00100467"/>
  </w:style>
  <w:style w:type="paragraph" w:customStyle="1" w:styleId="94FC80772E4A4489A4A598A9700ED571">
    <w:name w:val="94FC80772E4A4489A4A598A9700ED571"/>
    <w:rsid w:val="00100467"/>
  </w:style>
  <w:style w:type="paragraph" w:customStyle="1" w:styleId="8D73AA3DD5C14D84A47EBFB7ACA87EA1">
    <w:name w:val="8D73AA3DD5C14D84A47EBFB7ACA87EA1"/>
    <w:rsid w:val="00100467"/>
  </w:style>
  <w:style w:type="paragraph" w:customStyle="1" w:styleId="F9AA39E9832B42EC971C940A442A8957">
    <w:name w:val="F9AA39E9832B42EC971C940A442A8957"/>
    <w:rsid w:val="00100467"/>
  </w:style>
  <w:style w:type="paragraph" w:customStyle="1" w:styleId="BF524DD353ED4F5E83D67438541AF3EC">
    <w:name w:val="BF524DD353ED4F5E83D67438541AF3EC"/>
    <w:rsid w:val="00100467"/>
  </w:style>
  <w:style w:type="paragraph" w:customStyle="1" w:styleId="7304B31F3DA54949A5CF0DA50B7F0422">
    <w:name w:val="7304B31F3DA54949A5CF0DA50B7F0422"/>
    <w:rsid w:val="00100467"/>
  </w:style>
  <w:style w:type="paragraph" w:customStyle="1" w:styleId="325710AFC3C4441B92CA4E16D10D70C9">
    <w:name w:val="325710AFC3C4441B92CA4E16D10D70C9"/>
    <w:rsid w:val="00100467"/>
  </w:style>
  <w:style w:type="paragraph" w:customStyle="1" w:styleId="3E34C0EB605B419D96F3E7CF6D9299A1">
    <w:name w:val="3E34C0EB605B419D96F3E7CF6D9299A1"/>
    <w:rsid w:val="00100467"/>
  </w:style>
  <w:style w:type="paragraph" w:customStyle="1" w:styleId="AF41843CA78D4D3EAB325D81B2D901D3">
    <w:name w:val="AF41843CA78D4D3EAB325D81B2D901D3"/>
    <w:rsid w:val="00100467"/>
  </w:style>
  <w:style w:type="paragraph" w:customStyle="1" w:styleId="FAA8D03CB7114983A2AFCAEEEF463D8E">
    <w:name w:val="FAA8D03CB7114983A2AFCAEEEF463D8E"/>
    <w:rsid w:val="00100467"/>
  </w:style>
  <w:style w:type="paragraph" w:customStyle="1" w:styleId="7F8C54D90527456EB3E5642C4276CA1B">
    <w:name w:val="7F8C54D90527456EB3E5642C4276CA1B"/>
    <w:rsid w:val="00100467"/>
  </w:style>
  <w:style w:type="paragraph" w:customStyle="1" w:styleId="7BD9CFEB44AD4820A9A98B39CC534588">
    <w:name w:val="7BD9CFEB44AD4820A9A98B39CC534588"/>
    <w:rsid w:val="00100467"/>
  </w:style>
  <w:style w:type="paragraph" w:customStyle="1" w:styleId="0852C380228442FF9DAB18E620921F2F">
    <w:name w:val="0852C380228442FF9DAB18E620921F2F"/>
    <w:rsid w:val="00100467"/>
  </w:style>
  <w:style w:type="paragraph" w:customStyle="1" w:styleId="93EF55B6E7034803A15F1816B7990B7B">
    <w:name w:val="93EF55B6E7034803A15F1816B7990B7B"/>
    <w:rsid w:val="00100467"/>
  </w:style>
  <w:style w:type="paragraph" w:customStyle="1" w:styleId="96FAB912B28D42F9B5037DDB55101D76">
    <w:name w:val="96FAB912B28D42F9B5037DDB55101D76"/>
    <w:rsid w:val="00100467"/>
  </w:style>
  <w:style w:type="paragraph" w:customStyle="1" w:styleId="C5D5215BAD1F4E3DBE51B424057E0F2F">
    <w:name w:val="C5D5215BAD1F4E3DBE51B424057E0F2F"/>
    <w:rsid w:val="00100467"/>
  </w:style>
  <w:style w:type="paragraph" w:customStyle="1" w:styleId="E1E4D48EA0C14A12AA3D6E34DF86BA54">
    <w:name w:val="E1E4D48EA0C14A12AA3D6E34DF86BA54"/>
    <w:rsid w:val="00100467"/>
  </w:style>
  <w:style w:type="paragraph" w:customStyle="1" w:styleId="BF8936516561499AB246E13C818DEBC5">
    <w:name w:val="BF8936516561499AB246E13C818DEBC5"/>
    <w:rsid w:val="00100467"/>
  </w:style>
  <w:style w:type="paragraph" w:customStyle="1" w:styleId="3E702102758F43C08F14004A38D4AF18">
    <w:name w:val="3E702102758F43C08F14004A38D4AF18"/>
    <w:rsid w:val="00100467"/>
  </w:style>
  <w:style w:type="paragraph" w:customStyle="1" w:styleId="B57733E9D9614438A32E161DA3081C00">
    <w:name w:val="B57733E9D9614438A32E161DA3081C00"/>
    <w:rsid w:val="00100467"/>
  </w:style>
  <w:style w:type="paragraph" w:customStyle="1" w:styleId="DB9D97734EF74A35B6227AA8FCC823ED">
    <w:name w:val="DB9D97734EF74A35B6227AA8FCC823ED"/>
    <w:rsid w:val="00100467"/>
  </w:style>
  <w:style w:type="paragraph" w:customStyle="1" w:styleId="6500203E06434E8D8786F667BFB5DE68">
    <w:name w:val="6500203E06434E8D8786F667BFB5DE68"/>
    <w:rsid w:val="00100467"/>
  </w:style>
  <w:style w:type="paragraph" w:customStyle="1" w:styleId="48391FAA507743B5AC70494ED096C787">
    <w:name w:val="48391FAA507743B5AC70494ED096C787"/>
    <w:rsid w:val="00100467"/>
  </w:style>
  <w:style w:type="paragraph" w:customStyle="1" w:styleId="5795AEC458144DB9A3571CFCAD5D5670">
    <w:name w:val="5795AEC458144DB9A3571CFCAD5D5670"/>
    <w:rsid w:val="00100467"/>
  </w:style>
  <w:style w:type="paragraph" w:customStyle="1" w:styleId="647B0BB9990D40F5871D125A562D8D7F">
    <w:name w:val="647B0BB9990D40F5871D125A562D8D7F"/>
    <w:rsid w:val="00100467"/>
  </w:style>
  <w:style w:type="paragraph" w:customStyle="1" w:styleId="5DD106F7A8FD475FABA73D466112D426">
    <w:name w:val="5DD106F7A8FD475FABA73D466112D426"/>
    <w:rsid w:val="00100467"/>
  </w:style>
  <w:style w:type="paragraph" w:customStyle="1" w:styleId="F1625C2AD9954D22ACFF2201637DB05D">
    <w:name w:val="F1625C2AD9954D22ACFF2201637DB05D"/>
    <w:rsid w:val="00100467"/>
  </w:style>
  <w:style w:type="paragraph" w:customStyle="1" w:styleId="99FFEB94FC2D4570AF30DF987881014D">
    <w:name w:val="99FFEB94FC2D4570AF30DF987881014D"/>
    <w:rsid w:val="00100467"/>
  </w:style>
  <w:style w:type="paragraph" w:customStyle="1" w:styleId="8479B537B93446A68A653BA1CA188AAD">
    <w:name w:val="8479B537B93446A68A653BA1CA188AAD"/>
    <w:rsid w:val="00100467"/>
  </w:style>
  <w:style w:type="paragraph" w:customStyle="1" w:styleId="31A6CE7D6B204CAA88647A444716BD73">
    <w:name w:val="31A6CE7D6B204CAA88647A444716BD73"/>
    <w:rsid w:val="00100467"/>
  </w:style>
  <w:style w:type="paragraph" w:customStyle="1" w:styleId="FE1A0832A1F84C62BB78E0BFFEC8038B">
    <w:name w:val="FE1A0832A1F84C62BB78E0BFFEC8038B"/>
    <w:rsid w:val="00100467"/>
  </w:style>
  <w:style w:type="paragraph" w:customStyle="1" w:styleId="BCDD21C0FF894FBEAD8F81CFBAF677DD">
    <w:name w:val="BCDD21C0FF894FBEAD8F81CFBAF677DD"/>
    <w:rsid w:val="00100467"/>
  </w:style>
  <w:style w:type="character" w:customStyle="1" w:styleId="Responseboxtext">
    <w:name w:val="Response box text"/>
    <w:basedOn w:val="DefaultParagraphFont"/>
    <w:uiPriority w:val="1"/>
    <w:qFormat/>
    <w:rsid w:val="00D90DE6"/>
    <w:rPr>
      <w:rFonts w:ascii="Arial" w:hAnsi="Arial"/>
      <w:color w:val="auto"/>
      <w:sz w:val="20"/>
    </w:rPr>
  </w:style>
  <w:style w:type="paragraph" w:customStyle="1" w:styleId="30E13324AB894CA796DE5AA8B9619D6C1">
    <w:name w:val="30E13324AB894CA796DE5AA8B9619D6C1"/>
    <w:rsid w:val="00EF7A8B"/>
    <w:pPr>
      <w:spacing w:before="120" w:after="60" w:line="240" w:lineRule="auto"/>
    </w:pPr>
    <w:rPr>
      <w:rFonts w:ascii="Arial" w:eastAsia="Times New Roman" w:hAnsi="Arial" w:cs="Arial"/>
      <w:sz w:val="20"/>
      <w:szCs w:val="20"/>
      <w:lang w:eastAsia="en-US"/>
    </w:rPr>
  </w:style>
  <w:style w:type="paragraph" w:customStyle="1" w:styleId="2E0E1318D61849B6BAA073B33E4BB9891">
    <w:name w:val="2E0E1318D61849B6BAA073B33E4BB9891"/>
    <w:rsid w:val="00EF7A8B"/>
    <w:pPr>
      <w:spacing w:before="120" w:after="60" w:line="240" w:lineRule="auto"/>
    </w:pPr>
    <w:rPr>
      <w:rFonts w:ascii="Arial" w:eastAsia="Times New Roman" w:hAnsi="Arial" w:cs="Arial"/>
      <w:sz w:val="20"/>
      <w:szCs w:val="20"/>
      <w:lang w:eastAsia="en-US"/>
    </w:rPr>
  </w:style>
  <w:style w:type="paragraph" w:customStyle="1" w:styleId="FB3CE0C717984B7DA2FCBC8A115EEA2D1">
    <w:name w:val="FB3CE0C717984B7DA2FCBC8A115EEA2D1"/>
    <w:rsid w:val="00EF7A8B"/>
    <w:pPr>
      <w:spacing w:before="120" w:after="60" w:line="240" w:lineRule="auto"/>
    </w:pPr>
    <w:rPr>
      <w:rFonts w:ascii="Arial" w:eastAsia="Times New Roman" w:hAnsi="Arial" w:cs="Arial"/>
      <w:sz w:val="20"/>
      <w:szCs w:val="20"/>
      <w:lang w:eastAsia="en-US"/>
    </w:rPr>
  </w:style>
  <w:style w:type="paragraph" w:customStyle="1" w:styleId="CC5B1893550940C99E93C6FA98810D121">
    <w:name w:val="CC5B1893550940C99E93C6FA98810D121"/>
    <w:rsid w:val="00EF7A8B"/>
    <w:pPr>
      <w:spacing w:before="120" w:after="60" w:line="240" w:lineRule="auto"/>
    </w:pPr>
    <w:rPr>
      <w:rFonts w:ascii="Arial" w:eastAsia="Times New Roman" w:hAnsi="Arial" w:cs="Arial"/>
      <w:sz w:val="20"/>
      <w:szCs w:val="20"/>
      <w:lang w:eastAsia="en-US"/>
    </w:rPr>
  </w:style>
  <w:style w:type="paragraph" w:customStyle="1" w:styleId="B5378790144D4FB09F1C45ED7E84DA321">
    <w:name w:val="B5378790144D4FB09F1C45ED7E84DA321"/>
    <w:rsid w:val="00EF7A8B"/>
    <w:pPr>
      <w:spacing w:before="120" w:after="60" w:line="240" w:lineRule="auto"/>
    </w:pPr>
    <w:rPr>
      <w:rFonts w:ascii="Arial" w:eastAsia="Times New Roman" w:hAnsi="Arial" w:cs="Arial"/>
      <w:sz w:val="20"/>
      <w:szCs w:val="20"/>
      <w:lang w:eastAsia="en-US"/>
    </w:rPr>
  </w:style>
  <w:style w:type="paragraph" w:customStyle="1" w:styleId="73809EA4813A43758EAD8DFA8E34F5801">
    <w:name w:val="73809EA4813A43758EAD8DFA8E34F5801"/>
    <w:rsid w:val="00EF7A8B"/>
    <w:pPr>
      <w:spacing w:before="120" w:after="60" w:line="240" w:lineRule="auto"/>
    </w:pPr>
    <w:rPr>
      <w:rFonts w:ascii="Arial" w:eastAsia="Times New Roman" w:hAnsi="Arial" w:cs="Arial"/>
      <w:sz w:val="20"/>
      <w:szCs w:val="20"/>
      <w:lang w:eastAsia="en-US"/>
    </w:rPr>
  </w:style>
  <w:style w:type="paragraph" w:customStyle="1" w:styleId="EACFC84A8BB040FDA3B62ECDFE5A7DFE1">
    <w:name w:val="EACFC84A8BB040FDA3B62ECDFE5A7DFE1"/>
    <w:rsid w:val="00EF7A8B"/>
    <w:pPr>
      <w:spacing w:before="120" w:after="60" w:line="240" w:lineRule="auto"/>
    </w:pPr>
    <w:rPr>
      <w:rFonts w:ascii="Arial" w:eastAsia="Times New Roman" w:hAnsi="Arial" w:cs="Arial"/>
      <w:sz w:val="20"/>
      <w:szCs w:val="20"/>
      <w:lang w:eastAsia="en-US"/>
    </w:rPr>
  </w:style>
  <w:style w:type="paragraph" w:customStyle="1" w:styleId="A8D56E9915A1439DB4CA109694B6A10D1">
    <w:name w:val="A8D56E9915A1439DB4CA109694B6A10D1"/>
    <w:rsid w:val="00EF7A8B"/>
    <w:pPr>
      <w:spacing w:before="120" w:after="60" w:line="240" w:lineRule="auto"/>
    </w:pPr>
    <w:rPr>
      <w:rFonts w:ascii="Arial" w:eastAsia="Times New Roman" w:hAnsi="Arial" w:cs="Arial"/>
      <w:sz w:val="20"/>
      <w:szCs w:val="20"/>
      <w:lang w:eastAsia="en-US"/>
    </w:rPr>
  </w:style>
  <w:style w:type="paragraph" w:customStyle="1" w:styleId="E5DCD3C0642E4B03A73C6B425FFD9BFD1">
    <w:name w:val="E5DCD3C0642E4B03A73C6B425FFD9BFD1"/>
    <w:rsid w:val="00EF7A8B"/>
    <w:pPr>
      <w:spacing w:before="120" w:after="60" w:line="240" w:lineRule="auto"/>
    </w:pPr>
    <w:rPr>
      <w:rFonts w:ascii="Arial" w:eastAsia="Times New Roman" w:hAnsi="Arial" w:cs="Arial"/>
      <w:sz w:val="20"/>
      <w:szCs w:val="20"/>
      <w:lang w:eastAsia="en-US"/>
    </w:rPr>
  </w:style>
  <w:style w:type="paragraph" w:customStyle="1" w:styleId="9E14676D1B184786862DFBEBC97717D91">
    <w:name w:val="9E14676D1B184786862DFBEBC97717D91"/>
    <w:rsid w:val="00EF7A8B"/>
    <w:pPr>
      <w:spacing w:before="120" w:after="60" w:line="240" w:lineRule="auto"/>
    </w:pPr>
    <w:rPr>
      <w:rFonts w:ascii="Arial" w:eastAsia="Times New Roman" w:hAnsi="Arial" w:cs="Arial"/>
      <w:sz w:val="20"/>
      <w:szCs w:val="20"/>
      <w:lang w:eastAsia="en-US"/>
    </w:rPr>
  </w:style>
  <w:style w:type="paragraph" w:customStyle="1" w:styleId="DC86ABB54E844E03BDD0E66207CC4F0B1">
    <w:name w:val="DC86ABB54E844E03BDD0E66207CC4F0B1"/>
    <w:rsid w:val="00EF7A8B"/>
    <w:pPr>
      <w:spacing w:before="120" w:after="60" w:line="240" w:lineRule="auto"/>
    </w:pPr>
    <w:rPr>
      <w:rFonts w:ascii="Arial" w:eastAsia="Times New Roman" w:hAnsi="Arial" w:cs="Arial"/>
      <w:sz w:val="20"/>
      <w:szCs w:val="20"/>
      <w:lang w:eastAsia="en-US"/>
    </w:rPr>
  </w:style>
  <w:style w:type="paragraph" w:customStyle="1" w:styleId="34838E0B2CBA4242A8A796C8B15CAB211">
    <w:name w:val="34838E0B2CBA4242A8A796C8B15CAB211"/>
    <w:rsid w:val="00EF7A8B"/>
    <w:pPr>
      <w:spacing w:before="120" w:after="60" w:line="240" w:lineRule="auto"/>
    </w:pPr>
    <w:rPr>
      <w:rFonts w:ascii="Arial" w:eastAsia="Times New Roman" w:hAnsi="Arial" w:cs="Arial"/>
      <w:sz w:val="20"/>
      <w:szCs w:val="20"/>
      <w:lang w:eastAsia="en-US"/>
    </w:rPr>
  </w:style>
  <w:style w:type="paragraph" w:customStyle="1" w:styleId="490A2DC54D6D4F0B8073E0D304D3FDBD1">
    <w:name w:val="490A2DC54D6D4F0B8073E0D304D3FDBD1"/>
    <w:rsid w:val="00EF7A8B"/>
    <w:pPr>
      <w:spacing w:before="120" w:after="60" w:line="240" w:lineRule="auto"/>
    </w:pPr>
    <w:rPr>
      <w:rFonts w:ascii="Arial" w:eastAsia="Times New Roman" w:hAnsi="Arial" w:cs="Arial"/>
      <w:sz w:val="20"/>
      <w:szCs w:val="20"/>
      <w:lang w:eastAsia="en-US"/>
    </w:rPr>
  </w:style>
  <w:style w:type="paragraph" w:customStyle="1" w:styleId="2C67C754313B4673A0EBF87886812B981">
    <w:name w:val="2C67C754313B4673A0EBF87886812B981"/>
    <w:rsid w:val="00EF7A8B"/>
    <w:pPr>
      <w:spacing w:before="120" w:after="60" w:line="240" w:lineRule="auto"/>
    </w:pPr>
    <w:rPr>
      <w:rFonts w:ascii="Arial" w:eastAsia="Times New Roman" w:hAnsi="Arial" w:cs="Arial"/>
      <w:sz w:val="20"/>
      <w:szCs w:val="20"/>
      <w:lang w:eastAsia="en-US"/>
    </w:rPr>
  </w:style>
  <w:style w:type="paragraph" w:customStyle="1" w:styleId="D6B7625EB7D34678B332610959D75D441">
    <w:name w:val="D6B7625EB7D34678B332610959D75D441"/>
    <w:rsid w:val="00EF7A8B"/>
    <w:pPr>
      <w:spacing w:before="120" w:after="60" w:line="240" w:lineRule="auto"/>
    </w:pPr>
    <w:rPr>
      <w:rFonts w:ascii="Arial" w:eastAsia="Times New Roman" w:hAnsi="Arial" w:cs="Arial"/>
      <w:sz w:val="20"/>
      <w:szCs w:val="20"/>
      <w:lang w:eastAsia="en-US"/>
    </w:rPr>
  </w:style>
  <w:style w:type="paragraph" w:customStyle="1" w:styleId="872071FB7CD9416696A931E6CF7F78B81">
    <w:name w:val="872071FB7CD9416696A931E6CF7F78B81"/>
    <w:rsid w:val="00EF7A8B"/>
    <w:pPr>
      <w:spacing w:before="120" w:after="60" w:line="240" w:lineRule="auto"/>
    </w:pPr>
    <w:rPr>
      <w:rFonts w:ascii="Arial" w:eastAsia="Times New Roman" w:hAnsi="Arial" w:cs="Arial"/>
      <w:sz w:val="20"/>
      <w:szCs w:val="20"/>
      <w:lang w:eastAsia="en-US"/>
    </w:rPr>
  </w:style>
  <w:style w:type="paragraph" w:customStyle="1" w:styleId="82FFD0B746AD4757ACD1F959F49370251">
    <w:name w:val="82FFD0B746AD4757ACD1F959F49370251"/>
    <w:rsid w:val="00EF7A8B"/>
    <w:pPr>
      <w:spacing w:before="120" w:after="60" w:line="240" w:lineRule="auto"/>
    </w:pPr>
    <w:rPr>
      <w:rFonts w:ascii="Arial" w:eastAsia="Times New Roman" w:hAnsi="Arial" w:cs="Arial"/>
      <w:sz w:val="20"/>
      <w:szCs w:val="20"/>
      <w:lang w:eastAsia="en-US"/>
    </w:rPr>
  </w:style>
  <w:style w:type="paragraph" w:customStyle="1" w:styleId="98945B92F0A7439B8414B1E0621412B91">
    <w:name w:val="98945B92F0A7439B8414B1E0621412B91"/>
    <w:rsid w:val="00EF7A8B"/>
    <w:pPr>
      <w:spacing w:before="120" w:after="60" w:line="240" w:lineRule="auto"/>
    </w:pPr>
    <w:rPr>
      <w:rFonts w:ascii="Arial" w:eastAsia="Times New Roman" w:hAnsi="Arial" w:cs="Arial"/>
      <w:sz w:val="20"/>
      <w:szCs w:val="20"/>
      <w:lang w:eastAsia="en-US"/>
    </w:rPr>
  </w:style>
  <w:style w:type="paragraph" w:customStyle="1" w:styleId="9DE9E7230BF74CA4B5B6DF6BCD03C9211">
    <w:name w:val="9DE9E7230BF74CA4B5B6DF6BCD03C9211"/>
    <w:rsid w:val="00EF7A8B"/>
    <w:pPr>
      <w:spacing w:before="120" w:after="60" w:line="240" w:lineRule="auto"/>
    </w:pPr>
    <w:rPr>
      <w:rFonts w:ascii="Arial" w:eastAsia="Times New Roman" w:hAnsi="Arial" w:cs="Arial"/>
      <w:sz w:val="20"/>
      <w:szCs w:val="20"/>
      <w:lang w:eastAsia="en-US"/>
    </w:rPr>
  </w:style>
  <w:style w:type="paragraph" w:customStyle="1" w:styleId="3E28BA84CCD24C7ABE40B26F25FECE431">
    <w:name w:val="3E28BA84CCD24C7ABE40B26F25FECE431"/>
    <w:rsid w:val="00EF7A8B"/>
    <w:pPr>
      <w:spacing w:before="120" w:after="60" w:line="240" w:lineRule="auto"/>
    </w:pPr>
    <w:rPr>
      <w:rFonts w:ascii="Arial" w:eastAsia="Times New Roman" w:hAnsi="Arial" w:cs="Arial"/>
      <w:sz w:val="20"/>
      <w:szCs w:val="20"/>
      <w:lang w:eastAsia="en-US"/>
    </w:rPr>
  </w:style>
  <w:style w:type="paragraph" w:customStyle="1" w:styleId="1A1995EE40F24B85BDFCDF5E388407FD1">
    <w:name w:val="1A1995EE40F24B85BDFCDF5E388407FD1"/>
    <w:rsid w:val="00EF7A8B"/>
    <w:pPr>
      <w:spacing w:before="120" w:after="60" w:line="240" w:lineRule="auto"/>
    </w:pPr>
    <w:rPr>
      <w:rFonts w:ascii="Arial" w:eastAsia="Times New Roman" w:hAnsi="Arial" w:cs="Arial"/>
      <w:sz w:val="20"/>
      <w:szCs w:val="20"/>
      <w:lang w:eastAsia="en-US"/>
    </w:rPr>
  </w:style>
  <w:style w:type="paragraph" w:customStyle="1" w:styleId="1E91B7B3550347018F54F37162E3D7C31">
    <w:name w:val="1E91B7B3550347018F54F37162E3D7C31"/>
    <w:rsid w:val="00EF7A8B"/>
    <w:pPr>
      <w:spacing w:before="120" w:after="60" w:line="240" w:lineRule="auto"/>
    </w:pPr>
    <w:rPr>
      <w:rFonts w:ascii="Arial" w:eastAsia="Times New Roman" w:hAnsi="Arial" w:cs="Arial"/>
      <w:sz w:val="20"/>
      <w:szCs w:val="20"/>
      <w:lang w:eastAsia="en-US"/>
    </w:rPr>
  </w:style>
  <w:style w:type="paragraph" w:customStyle="1" w:styleId="5D4631C422FF4FF1AF6CC9CB96FBD5E91">
    <w:name w:val="5D4631C422FF4FF1AF6CC9CB96FBD5E91"/>
    <w:rsid w:val="00EF7A8B"/>
    <w:pPr>
      <w:spacing w:before="120" w:after="60" w:line="240" w:lineRule="auto"/>
    </w:pPr>
    <w:rPr>
      <w:rFonts w:ascii="Arial" w:eastAsia="Times New Roman" w:hAnsi="Arial" w:cs="Arial"/>
      <w:sz w:val="20"/>
      <w:szCs w:val="20"/>
      <w:lang w:eastAsia="en-US"/>
    </w:rPr>
  </w:style>
  <w:style w:type="paragraph" w:customStyle="1" w:styleId="3A183565D23E4A3E9D1DBCAEC319C3361">
    <w:name w:val="3A183565D23E4A3E9D1DBCAEC319C3361"/>
    <w:rsid w:val="00EF7A8B"/>
    <w:pPr>
      <w:spacing w:before="120" w:after="60" w:line="240" w:lineRule="auto"/>
    </w:pPr>
    <w:rPr>
      <w:rFonts w:ascii="Arial" w:eastAsia="Times New Roman" w:hAnsi="Arial" w:cs="Arial"/>
      <w:sz w:val="20"/>
      <w:szCs w:val="20"/>
      <w:lang w:eastAsia="en-US"/>
    </w:rPr>
  </w:style>
  <w:style w:type="paragraph" w:customStyle="1" w:styleId="EA451889DBD44B53B5AC9BB7CF8BE87B1">
    <w:name w:val="EA451889DBD44B53B5AC9BB7CF8BE87B1"/>
    <w:rsid w:val="00EF7A8B"/>
    <w:pPr>
      <w:spacing w:before="120" w:after="60" w:line="240" w:lineRule="auto"/>
    </w:pPr>
    <w:rPr>
      <w:rFonts w:ascii="Arial" w:eastAsia="Times New Roman" w:hAnsi="Arial" w:cs="Arial"/>
      <w:sz w:val="20"/>
      <w:szCs w:val="20"/>
      <w:lang w:eastAsia="en-US"/>
    </w:rPr>
  </w:style>
  <w:style w:type="paragraph" w:customStyle="1" w:styleId="B5720802044C46EF833E33BAED1CC8201">
    <w:name w:val="B5720802044C46EF833E33BAED1CC8201"/>
    <w:rsid w:val="00EF7A8B"/>
    <w:pPr>
      <w:spacing w:before="120" w:after="60" w:line="240" w:lineRule="auto"/>
    </w:pPr>
    <w:rPr>
      <w:rFonts w:ascii="Arial" w:eastAsia="Times New Roman" w:hAnsi="Arial" w:cs="Arial"/>
      <w:sz w:val="20"/>
      <w:szCs w:val="20"/>
      <w:lang w:eastAsia="en-US"/>
    </w:rPr>
  </w:style>
  <w:style w:type="paragraph" w:customStyle="1" w:styleId="8926142E2211460E9796F432C30F395D1">
    <w:name w:val="8926142E2211460E9796F432C30F395D1"/>
    <w:rsid w:val="00EF7A8B"/>
    <w:pPr>
      <w:spacing w:before="120" w:after="60" w:line="240" w:lineRule="auto"/>
    </w:pPr>
    <w:rPr>
      <w:rFonts w:ascii="Arial" w:eastAsia="Times New Roman" w:hAnsi="Arial" w:cs="Arial"/>
      <w:sz w:val="20"/>
      <w:szCs w:val="20"/>
      <w:lang w:eastAsia="en-US"/>
    </w:rPr>
  </w:style>
  <w:style w:type="paragraph" w:customStyle="1" w:styleId="E6270B73F8364EBCAC3861F5EF2FE1641">
    <w:name w:val="E6270B73F8364EBCAC3861F5EF2FE1641"/>
    <w:rsid w:val="00EF7A8B"/>
    <w:pPr>
      <w:spacing w:before="120" w:after="60" w:line="240" w:lineRule="auto"/>
    </w:pPr>
    <w:rPr>
      <w:rFonts w:ascii="Arial" w:eastAsia="Times New Roman" w:hAnsi="Arial" w:cs="Arial"/>
      <w:sz w:val="20"/>
      <w:szCs w:val="20"/>
      <w:lang w:eastAsia="en-US"/>
    </w:rPr>
  </w:style>
  <w:style w:type="paragraph" w:customStyle="1" w:styleId="F3BF36A263FF47C09D0E4235C0E636731">
    <w:name w:val="F3BF36A263FF47C09D0E4235C0E636731"/>
    <w:rsid w:val="00EF7A8B"/>
    <w:pPr>
      <w:spacing w:before="120" w:after="60" w:line="240" w:lineRule="auto"/>
    </w:pPr>
    <w:rPr>
      <w:rFonts w:ascii="Arial" w:eastAsia="Times New Roman" w:hAnsi="Arial" w:cs="Arial"/>
      <w:sz w:val="20"/>
      <w:szCs w:val="20"/>
      <w:lang w:eastAsia="en-US"/>
    </w:rPr>
  </w:style>
  <w:style w:type="paragraph" w:customStyle="1" w:styleId="69BAD34CA409469B9222AE7C4781C3291">
    <w:name w:val="69BAD34CA409469B9222AE7C4781C3291"/>
    <w:rsid w:val="00EF7A8B"/>
    <w:pPr>
      <w:spacing w:before="120" w:after="60" w:line="240" w:lineRule="auto"/>
    </w:pPr>
    <w:rPr>
      <w:rFonts w:ascii="Arial" w:eastAsia="Times New Roman" w:hAnsi="Arial" w:cs="Arial"/>
      <w:sz w:val="20"/>
      <w:szCs w:val="20"/>
      <w:lang w:eastAsia="en-US"/>
    </w:rPr>
  </w:style>
  <w:style w:type="paragraph" w:customStyle="1" w:styleId="DEE83BDF0C5F4B788A68C82F41072CAC1">
    <w:name w:val="DEE83BDF0C5F4B788A68C82F41072CAC1"/>
    <w:rsid w:val="00EF7A8B"/>
    <w:pPr>
      <w:spacing w:before="120" w:after="60" w:line="240" w:lineRule="auto"/>
    </w:pPr>
    <w:rPr>
      <w:rFonts w:ascii="Arial" w:eastAsia="Times New Roman" w:hAnsi="Arial" w:cs="Arial"/>
      <w:sz w:val="20"/>
      <w:szCs w:val="20"/>
      <w:lang w:eastAsia="en-US"/>
    </w:rPr>
  </w:style>
  <w:style w:type="paragraph" w:customStyle="1" w:styleId="19C84BB703024D5A8B280F5DFC62588E1">
    <w:name w:val="19C84BB703024D5A8B280F5DFC62588E1"/>
    <w:rsid w:val="00EF7A8B"/>
    <w:pPr>
      <w:spacing w:before="120" w:after="60" w:line="240" w:lineRule="auto"/>
    </w:pPr>
    <w:rPr>
      <w:rFonts w:ascii="Arial" w:eastAsia="Times New Roman" w:hAnsi="Arial" w:cs="Arial"/>
      <w:sz w:val="20"/>
      <w:szCs w:val="20"/>
      <w:lang w:eastAsia="en-US"/>
    </w:rPr>
  </w:style>
  <w:style w:type="paragraph" w:customStyle="1" w:styleId="1C09CBAF8BA84A74A525CDD4608E3BFA1">
    <w:name w:val="1C09CBAF8BA84A74A525CDD4608E3BFA1"/>
    <w:rsid w:val="00EF7A8B"/>
    <w:pPr>
      <w:spacing w:before="120" w:after="60" w:line="240" w:lineRule="auto"/>
    </w:pPr>
    <w:rPr>
      <w:rFonts w:ascii="Arial" w:eastAsia="Times New Roman" w:hAnsi="Arial" w:cs="Arial"/>
      <w:sz w:val="20"/>
      <w:szCs w:val="20"/>
      <w:lang w:eastAsia="en-US"/>
    </w:rPr>
  </w:style>
  <w:style w:type="paragraph" w:customStyle="1" w:styleId="D299A2F36D9649F49EED2493D072F3D41">
    <w:name w:val="D299A2F36D9649F49EED2493D072F3D41"/>
    <w:rsid w:val="00EF7A8B"/>
    <w:pPr>
      <w:spacing w:before="120" w:after="60" w:line="240" w:lineRule="auto"/>
    </w:pPr>
    <w:rPr>
      <w:rFonts w:ascii="Arial" w:eastAsia="Times New Roman" w:hAnsi="Arial" w:cs="Arial"/>
      <w:sz w:val="20"/>
      <w:szCs w:val="20"/>
      <w:lang w:eastAsia="en-US"/>
    </w:rPr>
  </w:style>
  <w:style w:type="paragraph" w:customStyle="1" w:styleId="CED1F069045D489481379BCE2BE010AD1">
    <w:name w:val="CED1F069045D489481379BCE2BE010AD1"/>
    <w:rsid w:val="00EF7A8B"/>
    <w:pPr>
      <w:spacing w:before="120" w:after="60" w:line="240" w:lineRule="auto"/>
    </w:pPr>
    <w:rPr>
      <w:rFonts w:ascii="Arial" w:eastAsia="Times New Roman" w:hAnsi="Arial" w:cs="Arial"/>
      <w:sz w:val="20"/>
      <w:szCs w:val="20"/>
      <w:lang w:eastAsia="en-US"/>
    </w:rPr>
  </w:style>
  <w:style w:type="paragraph" w:customStyle="1" w:styleId="75FA57735B764C44A928DA1F007540DA1">
    <w:name w:val="75FA57735B764C44A928DA1F007540DA1"/>
    <w:rsid w:val="00EF7A8B"/>
    <w:pPr>
      <w:spacing w:before="120" w:after="60" w:line="240" w:lineRule="auto"/>
    </w:pPr>
    <w:rPr>
      <w:rFonts w:ascii="Arial" w:eastAsia="Times New Roman" w:hAnsi="Arial" w:cs="Arial"/>
      <w:sz w:val="20"/>
      <w:szCs w:val="20"/>
      <w:lang w:eastAsia="en-US"/>
    </w:rPr>
  </w:style>
  <w:style w:type="paragraph" w:customStyle="1" w:styleId="40166F7F5D2C4A57AC47393DEF5D8CC01">
    <w:name w:val="40166F7F5D2C4A57AC47393DEF5D8CC01"/>
    <w:rsid w:val="00EF7A8B"/>
    <w:pPr>
      <w:spacing w:before="120" w:after="60" w:line="240" w:lineRule="auto"/>
    </w:pPr>
    <w:rPr>
      <w:rFonts w:ascii="Arial" w:eastAsia="Times New Roman" w:hAnsi="Arial" w:cs="Arial"/>
      <w:sz w:val="20"/>
      <w:szCs w:val="20"/>
      <w:lang w:eastAsia="en-US"/>
    </w:rPr>
  </w:style>
  <w:style w:type="paragraph" w:customStyle="1" w:styleId="CDEB1219B2AB45D784748632848F16CA1">
    <w:name w:val="CDEB1219B2AB45D784748632848F16CA1"/>
    <w:rsid w:val="00EF7A8B"/>
    <w:pPr>
      <w:spacing w:before="120" w:after="60" w:line="240" w:lineRule="auto"/>
    </w:pPr>
    <w:rPr>
      <w:rFonts w:ascii="Arial" w:eastAsia="Times New Roman" w:hAnsi="Arial" w:cs="Arial"/>
      <w:sz w:val="20"/>
      <w:szCs w:val="20"/>
      <w:lang w:eastAsia="en-US"/>
    </w:rPr>
  </w:style>
  <w:style w:type="paragraph" w:customStyle="1" w:styleId="919DA95AECCD4543A37A1942BEFC9DBB1">
    <w:name w:val="919DA95AECCD4543A37A1942BEFC9DBB1"/>
    <w:rsid w:val="00EF7A8B"/>
    <w:pPr>
      <w:spacing w:before="120" w:after="60" w:line="240" w:lineRule="auto"/>
    </w:pPr>
    <w:rPr>
      <w:rFonts w:ascii="Arial" w:eastAsia="Times New Roman" w:hAnsi="Arial" w:cs="Arial"/>
      <w:sz w:val="20"/>
      <w:szCs w:val="20"/>
      <w:lang w:eastAsia="en-US"/>
    </w:rPr>
  </w:style>
  <w:style w:type="paragraph" w:customStyle="1" w:styleId="6BA93895CE034DFAB1941AB0FEA134D31">
    <w:name w:val="6BA93895CE034DFAB1941AB0FEA134D31"/>
    <w:rsid w:val="00EF7A8B"/>
    <w:pPr>
      <w:spacing w:before="120" w:after="60" w:line="240" w:lineRule="auto"/>
    </w:pPr>
    <w:rPr>
      <w:rFonts w:ascii="Arial" w:eastAsia="Times New Roman" w:hAnsi="Arial" w:cs="Arial"/>
      <w:sz w:val="20"/>
      <w:szCs w:val="20"/>
      <w:lang w:eastAsia="en-US"/>
    </w:rPr>
  </w:style>
  <w:style w:type="paragraph" w:customStyle="1" w:styleId="440E0635C7A745D899B17B24D72D1F231">
    <w:name w:val="440E0635C7A745D899B17B24D72D1F231"/>
    <w:rsid w:val="00EF7A8B"/>
    <w:pPr>
      <w:spacing w:before="120" w:after="60" w:line="240" w:lineRule="auto"/>
    </w:pPr>
    <w:rPr>
      <w:rFonts w:ascii="Arial" w:eastAsia="Times New Roman" w:hAnsi="Arial" w:cs="Arial"/>
      <w:sz w:val="20"/>
      <w:szCs w:val="20"/>
      <w:lang w:eastAsia="en-US"/>
    </w:rPr>
  </w:style>
  <w:style w:type="paragraph" w:customStyle="1" w:styleId="57AC43CAD90146AEB31407770B4256A21">
    <w:name w:val="57AC43CAD90146AEB31407770B4256A21"/>
    <w:rsid w:val="00EF7A8B"/>
    <w:pPr>
      <w:spacing w:before="120" w:after="60" w:line="240" w:lineRule="auto"/>
    </w:pPr>
    <w:rPr>
      <w:rFonts w:ascii="Arial" w:eastAsia="Times New Roman" w:hAnsi="Arial" w:cs="Arial"/>
      <w:sz w:val="20"/>
      <w:szCs w:val="20"/>
      <w:lang w:eastAsia="en-US"/>
    </w:rPr>
  </w:style>
  <w:style w:type="paragraph" w:customStyle="1" w:styleId="9798B94931C2498F80D4791DADC60F2A1">
    <w:name w:val="9798B94931C2498F80D4791DADC60F2A1"/>
    <w:rsid w:val="00EF7A8B"/>
    <w:pPr>
      <w:spacing w:before="120" w:after="60" w:line="240" w:lineRule="auto"/>
    </w:pPr>
    <w:rPr>
      <w:rFonts w:ascii="Arial" w:eastAsia="Times New Roman" w:hAnsi="Arial" w:cs="Arial"/>
      <w:sz w:val="20"/>
      <w:szCs w:val="20"/>
      <w:lang w:eastAsia="en-US"/>
    </w:rPr>
  </w:style>
  <w:style w:type="paragraph" w:customStyle="1" w:styleId="172D86ACB2F24752B092CA29874A4EED1">
    <w:name w:val="172D86ACB2F24752B092CA29874A4EED1"/>
    <w:rsid w:val="00EF7A8B"/>
    <w:pPr>
      <w:spacing w:before="120" w:after="60" w:line="240" w:lineRule="auto"/>
    </w:pPr>
    <w:rPr>
      <w:rFonts w:ascii="Arial" w:eastAsia="Times New Roman" w:hAnsi="Arial" w:cs="Arial"/>
      <w:sz w:val="20"/>
      <w:szCs w:val="20"/>
      <w:lang w:eastAsia="en-US"/>
    </w:rPr>
  </w:style>
  <w:style w:type="paragraph" w:customStyle="1" w:styleId="026284CD0680473BBDA5C44F880851B31">
    <w:name w:val="026284CD0680473BBDA5C44F880851B31"/>
    <w:rsid w:val="00EF7A8B"/>
    <w:pPr>
      <w:spacing w:before="120" w:after="60" w:line="240" w:lineRule="auto"/>
    </w:pPr>
    <w:rPr>
      <w:rFonts w:ascii="Arial" w:eastAsia="Times New Roman" w:hAnsi="Arial" w:cs="Arial"/>
      <w:sz w:val="20"/>
      <w:szCs w:val="20"/>
      <w:lang w:eastAsia="en-US"/>
    </w:rPr>
  </w:style>
  <w:style w:type="paragraph" w:customStyle="1" w:styleId="EBE81B4A6D3840E5A87841B845D32E561">
    <w:name w:val="EBE81B4A6D3840E5A87841B845D32E561"/>
    <w:rsid w:val="00EF7A8B"/>
    <w:pPr>
      <w:spacing w:before="120" w:after="60" w:line="240" w:lineRule="auto"/>
    </w:pPr>
    <w:rPr>
      <w:rFonts w:ascii="Arial" w:eastAsia="Times New Roman" w:hAnsi="Arial" w:cs="Arial"/>
      <w:sz w:val="20"/>
      <w:szCs w:val="20"/>
      <w:lang w:eastAsia="en-US"/>
    </w:rPr>
  </w:style>
  <w:style w:type="paragraph" w:customStyle="1" w:styleId="8D54A8DC68C64144A311901A134942681">
    <w:name w:val="8D54A8DC68C64144A311901A134942681"/>
    <w:rsid w:val="00EF7A8B"/>
    <w:pPr>
      <w:spacing w:before="120" w:after="60" w:line="240" w:lineRule="auto"/>
    </w:pPr>
    <w:rPr>
      <w:rFonts w:ascii="Arial" w:eastAsia="Times New Roman" w:hAnsi="Arial" w:cs="Arial"/>
      <w:sz w:val="20"/>
      <w:szCs w:val="20"/>
      <w:lang w:eastAsia="en-US"/>
    </w:rPr>
  </w:style>
  <w:style w:type="paragraph" w:customStyle="1" w:styleId="5C24E3DD15C8422EAAFD6FD8FF0704BE1">
    <w:name w:val="5C24E3DD15C8422EAAFD6FD8FF0704BE1"/>
    <w:rsid w:val="00EF7A8B"/>
    <w:pPr>
      <w:spacing w:before="120" w:after="60" w:line="240" w:lineRule="auto"/>
    </w:pPr>
    <w:rPr>
      <w:rFonts w:ascii="Arial" w:eastAsia="Times New Roman" w:hAnsi="Arial" w:cs="Arial"/>
      <w:sz w:val="20"/>
      <w:szCs w:val="20"/>
      <w:lang w:eastAsia="en-US"/>
    </w:rPr>
  </w:style>
  <w:style w:type="paragraph" w:customStyle="1" w:styleId="EAC7A73CC8B444FD82B8B04C1927A9A91">
    <w:name w:val="EAC7A73CC8B444FD82B8B04C1927A9A91"/>
    <w:rsid w:val="00EF7A8B"/>
    <w:pPr>
      <w:spacing w:before="120" w:after="60" w:line="240" w:lineRule="auto"/>
    </w:pPr>
    <w:rPr>
      <w:rFonts w:ascii="Arial" w:eastAsia="Times New Roman" w:hAnsi="Arial" w:cs="Arial"/>
      <w:sz w:val="20"/>
      <w:szCs w:val="20"/>
      <w:lang w:eastAsia="en-US"/>
    </w:rPr>
  </w:style>
  <w:style w:type="paragraph" w:customStyle="1" w:styleId="92677CD5CE334B2C9D70368B9DEAFEAE1">
    <w:name w:val="92677CD5CE334B2C9D70368B9DEAFEAE1"/>
    <w:rsid w:val="00EF7A8B"/>
    <w:pPr>
      <w:spacing w:before="120" w:after="60" w:line="240" w:lineRule="auto"/>
    </w:pPr>
    <w:rPr>
      <w:rFonts w:ascii="Arial" w:eastAsia="Times New Roman" w:hAnsi="Arial" w:cs="Arial"/>
      <w:sz w:val="20"/>
      <w:szCs w:val="20"/>
      <w:lang w:eastAsia="en-US"/>
    </w:rPr>
  </w:style>
  <w:style w:type="paragraph" w:customStyle="1" w:styleId="A78710CD08004D37A11CEDFB2D4C02041">
    <w:name w:val="A78710CD08004D37A11CEDFB2D4C02041"/>
    <w:rsid w:val="00EF7A8B"/>
    <w:pPr>
      <w:spacing w:before="120" w:after="60" w:line="240" w:lineRule="auto"/>
    </w:pPr>
    <w:rPr>
      <w:rFonts w:ascii="Arial" w:eastAsia="Times New Roman" w:hAnsi="Arial" w:cs="Arial"/>
      <w:sz w:val="20"/>
      <w:szCs w:val="20"/>
      <w:lang w:eastAsia="en-US"/>
    </w:rPr>
  </w:style>
  <w:style w:type="paragraph" w:customStyle="1" w:styleId="E95BADCA34F247F1B48210882DE352591">
    <w:name w:val="E95BADCA34F247F1B48210882DE352591"/>
    <w:rsid w:val="00EF7A8B"/>
    <w:pPr>
      <w:spacing w:before="120" w:after="60" w:line="240" w:lineRule="auto"/>
    </w:pPr>
    <w:rPr>
      <w:rFonts w:ascii="Arial" w:eastAsia="Times New Roman" w:hAnsi="Arial" w:cs="Arial"/>
      <w:sz w:val="20"/>
      <w:szCs w:val="20"/>
      <w:lang w:eastAsia="en-US"/>
    </w:rPr>
  </w:style>
  <w:style w:type="paragraph" w:customStyle="1" w:styleId="043CAFD3C81942D2B8CF7A3561D0329E1">
    <w:name w:val="043CAFD3C81942D2B8CF7A3561D0329E1"/>
    <w:rsid w:val="00EF7A8B"/>
    <w:pPr>
      <w:spacing w:before="120" w:after="60" w:line="240" w:lineRule="auto"/>
    </w:pPr>
    <w:rPr>
      <w:rFonts w:ascii="Arial" w:eastAsia="Times New Roman" w:hAnsi="Arial" w:cs="Arial"/>
      <w:sz w:val="20"/>
      <w:szCs w:val="20"/>
      <w:lang w:eastAsia="en-US"/>
    </w:rPr>
  </w:style>
  <w:style w:type="paragraph" w:customStyle="1" w:styleId="6ECC287BE3714F419F0744453E0696631">
    <w:name w:val="6ECC287BE3714F419F0744453E0696631"/>
    <w:rsid w:val="00EF7A8B"/>
    <w:pPr>
      <w:spacing w:before="120" w:after="60" w:line="240" w:lineRule="auto"/>
    </w:pPr>
    <w:rPr>
      <w:rFonts w:ascii="Arial" w:eastAsia="Times New Roman" w:hAnsi="Arial" w:cs="Arial"/>
      <w:sz w:val="20"/>
      <w:szCs w:val="20"/>
      <w:lang w:eastAsia="en-US"/>
    </w:rPr>
  </w:style>
  <w:style w:type="paragraph" w:customStyle="1" w:styleId="DF4D8FFAFC1C40F184FF05557D84B2381">
    <w:name w:val="DF4D8FFAFC1C40F184FF05557D84B2381"/>
    <w:rsid w:val="00EF7A8B"/>
    <w:pPr>
      <w:spacing w:before="120" w:after="60" w:line="240" w:lineRule="auto"/>
    </w:pPr>
    <w:rPr>
      <w:rFonts w:ascii="Arial" w:eastAsia="Times New Roman" w:hAnsi="Arial" w:cs="Arial"/>
      <w:sz w:val="20"/>
      <w:szCs w:val="20"/>
      <w:lang w:eastAsia="en-US"/>
    </w:rPr>
  </w:style>
  <w:style w:type="paragraph" w:customStyle="1" w:styleId="21BB0A92605C413FA2AAAF6A5F87399B1">
    <w:name w:val="21BB0A92605C413FA2AAAF6A5F87399B1"/>
    <w:rsid w:val="00EF7A8B"/>
    <w:pPr>
      <w:spacing w:before="120" w:after="60" w:line="240" w:lineRule="auto"/>
    </w:pPr>
    <w:rPr>
      <w:rFonts w:ascii="Arial" w:eastAsia="Times New Roman" w:hAnsi="Arial" w:cs="Arial"/>
      <w:sz w:val="20"/>
      <w:szCs w:val="20"/>
      <w:lang w:eastAsia="en-US"/>
    </w:rPr>
  </w:style>
  <w:style w:type="paragraph" w:customStyle="1" w:styleId="AAFDB91F89514ABA88B96CD20EFE371A1">
    <w:name w:val="AAFDB91F89514ABA88B96CD20EFE371A1"/>
    <w:rsid w:val="00EF7A8B"/>
    <w:pPr>
      <w:spacing w:before="120" w:after="60" w:line="240" w:lineRule="auto"/>
    </w:pPr>
    <w:rPr>
      <w:rFonts w:ascii="Arial" w:eastAsia="Times New Roman" w:hAnsi="Arial" w:cs="Arial"/>
      <w:sz w:val="20"/>
      <w:szCs w:val="20"/>
      <w:lang w:eastAsia="en-US"/>
    </w:rPr>
  </w:style>
  <w:style w:type="paragraph" w:customStyle="1" w:styleId="4D7CCEB84B4843759D417BB9798F26031">
    <w:name w:val="4D7CCEB84B4843759D417BB9798F26031"/>
    <w:rsid w:val="00EF7A8B"/>
    <w:pPr>
      <w:spacing w:before="120" w:after="60" w:line="240" w:lineRule="auto"/>
    </w:pPr>
    <w:rPr>
      <w:rFonts w:ascii="Arial" w:eastAsia="Times New Roman" w:hAnsi="Arial" w:cs="Arial"/>
      <w:sz w:val="20"/>
      <w:szCs w:val="20"/>
      <w:lang w:eastAsia="en-US"/>
    </w:rPr>
  </w:style>
  <w:style w:type="paragraph" w:customStyle="1" w:styleId="2468257B314B4CD588939504CA1E873A1">
    <w:name w:val="2468257B314B4CD588939504CA1E873A1"/>
    <w:rsid w:val="00EF7A8B"/>
    <w:pPr>
      <w:spacing w:before="120" w:after="60" w:line="240" w:lineRule="auto"/>
    </w:pPr>
    <w:rPr>
      <w:rFonts w:ascii="Arial" w:eastAsia="Times New Roman" w:hAnsi="Arial" w:cs="Arial"/>
      <w:sz w:val="20"/>
      <w:szCs w:val="20"/>
      <w:lang w:eastAsia="en-US"/>
    </w:rPr>
  </w:style>
  <w:style w:type="paragraph" w:customStyle="1" w:styleId="8D1F6E04ECDE42768129AE85279D13C31">
    <w:name w:val="8D1F6E04ECDE42768129AE85279D13C31"/>
    <w:rsid w:val="00EF7A8B"/>
    <w:pPr>
      <w:spacing w:before="120" w:after="60" w:line="240" w:lineRule="auto"/>
    </w:pPr>
    <w:rPr>
      <w:rFonts w:ascii="Arial" w:eastAsia="Times New Roman" w:hAnsi="Arial" w:cs="Arial"/>
      <w:sz w:val="20"/>
      <w:szCs w:val="20"/>
      <w:lang w:eastAsia="en-US"/>
    </w:rPr>
  </w:style>
  <w:style w:type="paragraph" w:customStyle="1" w:styleId="C4FDF142E59F4FD2A4E426B5DDFF98B11">
    <w:name w:val="C4FDF142E59F4FD2A4E426B5DDFF98B11"/>
    <w:rsid w:val="00EF7A8B"/>
    <w:pPr>
      <w:spacing w:before="120" w:after="60" w:line="240" w:lineRule="auto"/>
    </w:pPr>
    <w:rPr>
      <w:rFonts w:ascii="Arial" w:eastAsia="Times New Roman" w:hAnsi="Arial" w:cs="Arial"/>
      <w:sz w:val="20"/>
      <w:szCs w:val="20"/>
      <w:lang w:eastAsia="en-US"/>
    </w:rPr>
  </w:style>
  <w:style w:type="paragraph" w:customStyle="1" w:styleId="64EE3A35791E4D10BAC9E6A66963145D1">
    <w:name w:val="64EE3A35791E4D10BAC9E6A66963145D1"/>
    <w:rsid w:val="00EF7A8B"/>
    <w:pPr>
      <w:spacing w:before="120" w:after="60" w:line="240" w:lineRule="auto"/>
    </w:pPr>
    <w:rPr>
      <w:rFonts w:ascii="Arial" w:eastAsia="Times New Roman" w:hAnsi="Arial" w:cs="Arial"/>
      <w:sz w:val="20"/>
      <w:szCs w:val="20"/>
      <w:lang w:eastAsia="en-US"/>
    </w:rPr>
  </w:style>
  <w:style w:type="paragraph" w:customStyle="1" w:styleId="D4DB1D70BCAD474CAB393628D6EFA3DA1">
    <w:name w:val="D4DB1D70BCAD474CAB393628D6EFA3DA1"/>
    <w:rsid w:val="00EF7A8B"/>
    <w:pPr>
      <w:spacing w:before="120" w:after="60" w:line="240" w:lineRule="auto"/>
    </w:pPr>
    <w:rPr>
      <w:rFonts w:ascii="Arial" w:eastAsia="Times New Roman" w:hAnsi="Arial" w:cs="Arial"/>
      <w:sz w:val="20"/>
      <w:szCs w:val="20"/>
      <w:lang w:eastAsia="en-US"/>
    </w:rPr>
  </w:style>
  <w:style w:type="paragraph" w:customStyle="1" w:styleId="70D2EAC19C9D4397B259EF2D77EF9F421">
    <w:name w:val="70D2EAC19C9D4397B259EF2D77EF9F421"/>
    <w:rsid w:val="00EF7A8B"/>
    <w:pPr>
      <w:spacing w:before="120" w:after="60" w:line="240" w:lineRule="auto"/>
    </w:pPr>
    <w:rPr>
      <w:rFonts w:ascii="Arial" w:eastAsia="Times New Roman" w:hAnsi="Arial" w:cs="Arial"/>
      <w:sz w:val="20"/>
      <w:szCs w:val="20"/>
      <w:lang w:eastAsia="en-US"/>
    </w:rPr>
  </w:style>
  <w:style w:type="paragraph" w:customStyle="1" w:styleId="E720E8F1F1784BDE9B8425C3702FFDCE1">
    <w:name w:val="E720E8F1F1784BDE9B8425C3702FFDCE1"/>
    <w:rsid w:val="00EF7A8B"/>
    <w:pPr>
      <w:spacing w:before="120" w:after="60" w:line="240" w:lineRule="auto"/>
    </w:pPr>
    <w:rPr>
      <w:rFonts w:ascii="Arial" w:eastAsia="Times New Roman" w:hAnsi="Arial" w:cs="Arial"/>
      <w:sz w:val="20"/>
      <w:szCs w:val="20"/>
      <w:lang w:eastAsia="en-US"/>
    </w:rPr>
  </w:style>
  <w:style w:type="paragraph" w:customStyle="1" w:styleId="E5BEE004B95E4B198692FED22AA11C511">
    <w:name w:val="E5BEE004B95E4B198692FED22AA11C511"/>
    <w:rsid w:val="00EF7A8B"/>
    <w:pPr>
      <w:spacing w:before="120" w:after="60" w:line="240" w:lineRule="auto"/>
    </w:pPr>
    <w:rPr>
      <w:rFonts w:ascii="Arial" w:eastAsia="Times New Roman" w:hAnsi="Arial" w:cs="Arial"/>
      <w:sz w:val="20"/>
      <w:szCs w:val="20"/>
      <w:lang w:eastAsia="en-US"/>
    </w:rPr>
  </w:style>
  <w:style w:type="paragraph" w:customStyle="1" w:styleId="351452A187CA4B10A4B991D67F69F4441">
    <w:name w:val="351452A187CA4B10A4B991D67F69F4441"/>
    <w:rsid w:val="00EF7A8B"/>
    <w:pPr>
      <w:spacing w:before="120" w:after="60" w:line="240" w:lineRule="auto"/>
    </w:pPr>
    <w:rPr>
      <w:rFonts w:ascii="Arial" w:eastAsia="Times New Roman" w:hAnsi="Arial" w:cs="Arial"/>
      <w:sz w:val="20"/>
      <w:szCs w:val="20"/>
      <w:lang w:eastAsia="en-US"/>
    </w:rPr>
  </w:style>
  <w:style w:type="paragraph" w:customStyle="1" w:styleId="08653E6A628645C795FF300B8AF5E11F1">
    <w:name w:val="08653E6A628645C795FF300B8AF5E11F1"/>
    <w:rsid w:val="00EF7A8B"/>
    <w:pPr>
      <w:spacing w:before="120" w:after="60" w:line="240" w:lineRule="auto"/>
    </w:pPr>
    <w:rPr>
      <w:rFonts w:ascii="Arial" w:eastAsia="Times New Roman" w:hAnsi="Arial" w:cs="Arial"/>
      <w:sz w:val="20"/>
      <w:szCs w:val="20"/>
      <w:lang w:eastAsia="en-US"/>
    </w:rPr>
  </w:style>
  <w:style w:type="paragraph" w:customStyle="1" w:styleId="9D482926B2894853B43818100B7D5DFC1">
    <w:name w:val="9D482926B2894853B43818100B7D5DFC1"/>
    <w:rsid w:val="00EF7A8B"/>
    <w:pPr>
      <w:spacing w:before="120" w:after="60" w:line="240" w:lineRule="auto"/>
    </w:pPr>
    <w:rPr>
      <w:rFonts w:ascii="Arial" w:eastAsia="Times New Roman" w:hAnsi="Arial" w:cs="Arial"/>
      <w:sz w:val="20"/>
      <w:szCs w:val="20"/>
      <w:lang w:eastAsia="en-US"/>
    </w:rPr>
  </w:style>
  <w:style w:type="paragraph" w:customStyle="1" w:styleId="F0175CBEEE0E4D53B2D66C80F1CF26841">
    <w:name w:val="F0175CBEEE0E4D53B2D66C80F1CF26841"/>
    <w:rsid w:val="00EF7A8B"/>
    <w:pPr>
      <w:spacing w:before="120" w:after="60" w:line="240" w:lineRule="auto"/>
    </w:pPr>
    <w:rPr>
      <w:rFonts w:ascii="Arial" w:eastAsia="Times New Roman" w:hAnsi="Arial" w:cs="Arial"/>
      <w:sz w:val="20"/>
      <w:szCs w:val="20"/>
      <w:lang w:eastAsia="en-US"/>
    </w:rPr>
  </w:style>
  <w:style w:type="paragraph" w:customStyle="1" w:styleId="8C621459D6CD48EC9DF825E6D60B64B21">
    <w:name w:val="8C621459D6CD48EC9DF825E6D60B64B21"/>
    <w:rsid w:val="00EF7A8B"/>
    <w:pPr>
      <w:spacing w:before="120" w:after="60" w:line="240" w:lineRule="auto"/>
    </w:pPr>
    <w:rPr>
      <w:rFonts w:ascii="Arial" w:eastAsia="Times New Roman" w:hAnsi="Arial" w:cs="Arial"/>
      <w:sz w:val="20"/>
      <w:szCs w:val="20"/>
      <w:lang w:eastAsia="en-US"/>
    </w:rPr>
  </w:style>
  <w:style w:type="paragraph" w:customStyle="1" w:styleId="0800362748C24A8DA77426D7BC781E141">
    <w:name w:val="0800362748C24A8DA77426D7BC781E141"/>
    <w:rsid w:val="00EF7A8B"/>
    <w:pPr>
      <w:spacing w:before="120" w:after="60" w:line="240" w:lineRule="auto"/>
    </w:pPr>
    <w:rPr>
      <w:rFonts w:ascii="Arial" w:eastAsia="Times New Roman" w:hAnsi="Arial" w:cs="Arial"/>
      <w:sz w:val="20"/>
      <w:szCs w:val="20"/>
      <w:lang w:eastAsia="en-US"/>
    </w:rPr>
  </w:style>
  <w:style w:type="paragraph" w:customStyle="1" w:styleId="38C5218689924071A3549AAB189770FD1">
    <w:name w:val="38C5218689924071A3549AAB189770FD1"/>
    <w:rsid w:val="00EF7A8B"/>
    <w:pPr>
      <w:spacing w:before="120" w:after="60" w:line="240" w:lineRule="auto"/>
    </w:pPr>
    <w:rPr>
      <w:rFonts w:ascii="Arial" w:eastAsia="Times New Roman" w:hAnsi="Arial" w:cs="Arial"/>
      <w:sz w:val="20"/>
      <w:szCs w:val="20"/>
      <w:lang w:eastAsia="en-US"/>
    </w:rPr>
  </w:style>
  <w:style w:type="paragraph" w:customStyle="1" w:styleId="16CF2904D0BD4D87AA7281D7BEEB85FB1">
    <w:name w:val="16CF2904D0BD4D87AA7281D7BEEB85FB1"/>
    <w:rsid w:val="00EF7A8B"/>
    <w:pPr>
      <w:spacing w:before="120" w:after="60" w:line="240" w:lineRule="auto"/>
    </w:pPr>
    <w:rPr>
      <w:rFonts w:ascii="Arial" w:eastAsia="Times New Roman" w:hAnsi="Arial" w:cs="Arial"/>
      <w:sz w:val="20"/>
      <w:szCs w:val="20"/>
      <w:lang w:eastAsia="en-US"/>
    </w:rPr>
  </w:style>
  <w:style w:type="paragraph" w:customStyle="1" w:styleId="CE650FFD99FC4F4180A0C1F861E87C4F1">
    <w:name w:val="CE650FFD99FC4F4180A0C1F861E87C4F1"/>
    <w:rsid w:val="00EF7A8B"/>
    <w:pPr>
      <w:spacing w:before="120" w:after="60" w:line="240" w:lineRule="auto"/>
    </w:pPr>
    <w:rPr>
      <w:rFonts w:ascii="Arial" w:eastAsia="Times New Roman" w:hAnsi="Arial" w:cs="Arial"/>
      <w:sz w:val="20"/>
      <w:szCs w:val="20"/>
      <w:lang w:eastAsia="en-US"/>
    </w:rPr>
  </w:style>
  <w:style w:type="paragraph" w:customStyle="1" w:styleId="3855919EAE074537B96DC99234B24C591">
    <w:name w:val="3855919EAE074537B96DC99234B24C591"/>
    <w:rsid w:val="00EF7A8B"/>
    <w:pPr>
      <w:spacing w:before="120" w:after="60" w:line="240" w:lineRule="auto"/>
    </w:pPr>
    <w:rPr>
      <w:rFonts w:ascii="Arial" w:eastAsia="Times New Roman" w:hAnsi="Arial" w:cs="Arial"/>
      <w:sz w:val="20"/>
      <w:szCs w:val="20"/>
      <w:lang w:eastAsia="en-US"/>
    </w:rPr>
  </w:style>
  <w:style w:type="paragraph" w:customStyle="1" w:styleId="7A6BC749A76F402183B8B6CE8832D60C1">
    <w:name w:val="7A6BC749A76F402183B8B6CE8832D60C1"/>
    <w:rsid w:val="00EF7A8B"/>
    <w:pPr>
      <w:spacing w:before="120" w:after="60" w:line="240" w:lineRule="auto"/>
    </w:pPr>
    <w:rPr>
      <w:rFonts w:ascii="Arial" w:eastAsia="Times New Roman" w:hAnsi="Arial" w:cs="Arial"/>
      <w:sz w:val="20"/>
      <w:szCs w:val="20"/>
      <w:lang w:eastAsia="en-US"/>
    </w:rPr>
  </w:style>
  <w:style w:type="paragraph" w:customStyle="1" w:styleId="41DBECEDFCE84A37A0FDF2586DF49D711">
    <w:name w:val="41DBECEDFCE84A37A0FDF2586DF49D711"/>
    <w:rsid w:val="00EF7A8B"/>
    <w:pPr>
      <w:spacing w:before="120" w:after="60" w:line="240" w:lineRule="auto"/>
    </w:pPr>
    <w:rPr>
      <w:rFonts w:ascii="Arial" w:eastAsia="Times New Roman" w:hAnsi="Arial" w:cs="Arial"/>
      <w:sz w:val="20"/>
      <w:szCs w:val="20"/>
      <w:lang w:eastAsia="en-US"/>
    </w:rPr>
  </w:style>
  <w:style w:type="paragraph" w:customStyle="1" w:styleId="7980E9E06D79491E89715CCA577578711">
    <w:name w:val="7980E9E06D79491E89715CCA577578711"/>
    <w:rsid w:val="00EF7A8B"/>
    <w:pPr>
      <w:spacing w:before="120" w:after="60" w:line="240" w:lineRule="auto"/>
    </w:pPr>
    <w:rPr>
      <w:rFonts w:ascii="Arial" w:eastAsia="Times New Roman" w:hAnsi="Arial" w:cs="Arial"/>
      <w:sz w:val="20"/>
      <w:szCs w:val="20"/>
      <w:lang w:eastAsia="en-US"/>
    </w:rPr>
  </w:style>
  <w:style w:type="paragraph" w:customStyle="1" w:styleId="D60D1C7E88424767B33DA475EA73AEEC1">
    <w:name w:val="D60D1C7E88424767B33DA475EA73AEEC1"/>
    <w:rsid w:val="00EF7A8B"/>
    <w:pPr>
      <w:spacing w:before="120" w:after="60" w:line="240" w:lineRule="auto"/>
    </w:pPr>
    <w:rPr>
      <w:rFonts w:ascii="Arial" w:eastAsia="Times New Roman" w:hAnsi="Arial" w:cs="Arial"/>
      <w:sz w:val="20"/>
      <w:szCs w:val="20"/>
      <w:lang w:eastAsia="en-US"/>
    </w:rPr>
  </w:style>
  <w:style w:type="paragraph" w:customStyle="1" w:styleId="913CFDB66EBA4C14BAEEC0BB60AD7FCA1">
    <w:name w:val="913CFDB66EBA4C14BAEEC0BB60AD7FCA1"/>
    <w:rsid w:val="00EF7A8B"/>
    <w:pPr>
      <w:spacing w:before="120" w:after="60" w:line="240" w:lineRule="auto"/>
    </w:pPr>
    <w:rPr>
      <w:rFonts w:ascii="Arial" w:eastAsia="Times New Roman" w:hAnsi="Arial" w:cs="Arial"/>
      <w:sz w:val="20"/>
      <w:szCs w:val="20"/>
      <w:lang w:eastAsia="en-US"/>
    </w:rPr>
  </w:style>
  <w:style w:type="paragraph" w:customStyle="1" w:styleId="9E9C2BF4665C41B88650E0049CFFEFB81">
    <w:name w:val="9E9C2BF4665C41B88650E0049CFFEFB81"/>
    <w:rsid w:val="00EF7A8B"/>
    <w:pPr>
      <w:spacing w:before="120" w:after="60" w:line="240" w:lineRule="auto"/>
    </w:pPr>
    <w:rPr>
      <w:rFonts w:ascii="Arial" w:eastAsia="Times New Roman" w:hAnsi="Arial" w:cs="Arial"/>
      <w:sz w:val="20"/>
      <w:szCs w:val="20"/>
      <w:lang w:eastAsia="en-US"/>
    </w:rPr>
  </w:style>
  <w:style w:type="paragraph" w:customStyle="1" w:styleId="9F0C3ECAA8244E63B79170F3C9BD680C1">
    <w:name w:val="9F0C3ECAA8244E63B79170F3C9BD680C1"/>
    <w:rsid w:val="00EF7A8B"/>
    <w:pPr>
      <w:spacing w:before="120" w:after="60" w:line="240" w:lineRule="auto"/>
    </w:pPr>
    <w:rPr>
      <w:rFonts w:ascii="Arial" w:eastAsia="Times New Roman" w:hAnsi="Arial" w:cs="Arial"/>
      <w:sz w:val="20"/>
      <w:szCs w:val="20"/>
      <w:lang w:eastAsia="en-US"/>
    </w:rPr>
  </w:style>
  <w:style w:type="paragraph" w:customStyle="1" w:styleId="31FE32C020FA4E039EB9DBE3564E8A031">
    <w:name w:val="31FE32C020FA4E039EB9DBE3564E8A031"/>
    <w:rsid w:val="00EF7A8B"/>
    <w:pPr>
      <w:spacing w:before="120" w:after="60" w:line="240" w:lineRule="auto"/>
    </w:pPr>
    <w:rPr>
      <w:rFonts w:ascii="Arial" w:eastAsia="Times New Roman" w:hAnsi="Arial" w:cs="Arial"/>
      <w:sz w:val="20"/>
      <w:szCs w:val="20"/>
      <w:lang w:eastAsia="en-US"/>
    </w:rPr>
  </w:style>
  <w:style w:type="paragraph" w:customStyle="1" w:styleId="7CA15C58953F4C81AA145C3C887C30FB1">
    <w:name w:val="7CA15C58953F4C81AA145C3C887C30FB1"/>
    <w:rsid w:val="00EF7A8B"/>
    <w:pPr>
      <w:spacing w:before="120" w:after="60" w:line="240" w:lineRule="auto"/>
    </w:pPr>
    <w:rPr>
      <w:rFonts w:ascii="Arial" w:eastAsia="Times New Roman" w:hAnsi="Arial" w:cs="Arial"/>
      <w:sz w:val="20"/>
      <w:szCs w:val="20"/>
      <w:lang w:eastAsia="en-US"/>
    </w:rPr>
  </w:style>
  <w:style w:type="paragraph" w:customStyle="1" w:styleId="F5A837B82A7846808199C52DE31D7FA81">
    <w:name w:val="F5A837B82A7846808199C52DE31D7FA81"/>
    <w:rsid w:val="00EF7A8B"/>
    <w:pPr>
      <w:spacing w:before="120" w:after="60" w:line="240" w:lineRule="auto"/>
    </w:pPr>
    <w:rPr>
      <w:rFonts w:ascii="Arial" w:eastAsia="Times New Roman" w:hAnsi="Arial" w:cs="Arial"/>
      <w:sz w:val="20"/>
      <w:szCs w:val="20"/>
      <w:lang w:eastAsia="en-US"/>
    </w:rPr>
  </w:style>
  <w:style w:type="paragraph" w:customStyle="1" w:styleId="CE9CA213775C4F07B42537204A1F76AD1">
    <w:name w:val="CE9CA213775C4F07B42537204A1F76AD1"/>
    <w:rsid w:val="00EF7A8B"/>
    <w:pPr>
      <w:spacing w:before="120" w:after="60" w:line="240" w:lineRule="auto"/>
    </w:pPr>
    <w:rPr>
      <w:rFonts w:ascii="Arial" w:eastAsia="Times New Roman" w:hAnsi="Arial" w:cs="Arial"/>
      <w:sz w:val="20"/>
      <w:szCs w:val="20"/>
      <w:lang w:eastAsia="en-US"/>
    </w:rPr>
  </w:style>
  <w:style w:type="paragraph" w:customStyle="1" w:styleId="39733F16E74B4163877E92071D11636E1">
    <w:name w:val="39733F16E74B4163877E92071D11636E1"/>
    <w:rsid w:val="00EF7A8B"/>
    <w:pPr>
      <w:spacing w:before="120" w:after="60" w:line="240" w:lineRule="auto"/>
    </w:pPr>
    <w:rPr>
      <w:rFonts w:ascii="Arial" w:eastAsia="Times New Roman" w:hAnsi="Arial" w:cs="Arial"/>
      <w:sz w:val="20"/>
      <w:szCs w:val="20"/>
      <w:lang w:eastAsia="en-US"/>
    </w:rPr>
  </w:style>
  <w:style w:type="paragraph" w:customStyle="1" w:styleId="B1504674A6654678B44D402457ACFD901">
    <w:name w:val="B1504674A6654678B44D402457ACFD901"/>
    <w:rsid w:val="00EF7A8B"/>
    <w:pPr>
      <w:spacing w:before="120" w:after="60" w:line="240" w:lineRule="auto"/>
    </w:pPr>
    <w:rPr>
      <w:rFonts w:ascii="Arial" w:eastAsia="Times New Roman" w:hAnsi="Arial" w:cs="Arial"/>
      <w:sz w:val="20"/>
      <w:szCs w:val="20"/>
      <w:lang w:eastAsia="en-US"/>
    </w:rPr>
  </w:style>
  <w:style w:type="paragraph" w:customStyle="1" w:styleId="4394772080214809B91C645C301922FD1">
    <w:name w:val="4394772080214809B91C645C301922FD1"/>
    <w:rsid w:val="00EF7A8B"/>
    <w:pPr>
      <w:spacing w:before="120" w:after="60" w:line="240" w:lineRule="auto"/>
    </w:pPr>
    <w:rPr>
      <w:rFonts w:ascii="Arial" w:eastAsia="Times New Roman" w:hAnsi="Arial" w:cs="Arial"/>
      <w:sz w:val="20"/>
      <w:szCs w:val="20"/>
      <w:lang w:eastAsia="en-US"/>
    </w:rPr>
  </w:style>
  <w:style w:type="paragraph" w:customStyle="1" w:styleId="B902F661AEF84E3BA571089CFC89101D1">
    <w:name w:val="B902F661AEF84E3BA571089CFC89101D1"/>
    <w:rsid w:val="00EF7A8B"/>
    <w:pPr>
      <w:spacing w:before="120" w:after="60" w:line="240" w:lineRule="auto"/>
    </w:pPr>
    <w:rPr>
      <w:rFonts w:ascii="Arial" w:eastAsia="Times New Roman" w:hAnsi="Arial" w:cs="Arial"/>
      <w:sz w:val="20"/>
      <w:szCs w:val="20"/>
      <w:lang w:eastAsia="en-US"/>
    </w:rPr>
  </w:style>
  <w:style w:type="paragraph" w:customStyle="1" w:styleId="48DDB8DBE2404A6D8DE5BEE4A85F61341">
    <w:name w:val="48DDB8DBE2404A6D8DE5BEE4A85F61341"/>
    <w:rsid w:val="00EF7A8B"/>
    <w:pPr>
      <w:spacing w:before="120" w:after="60" w:line="240" w:lineRule="auto"/>
    </w:pPr>
    <w:rPr>
      <w:rFonts w:ascii="Arial" w:eastAsia="Times New Roman" w:hAnsi="Arial" w:cs="Arial"/>
      <w:sz w:val="20"/>
      <w:szCs w:val="20"/>
      <w:lang w:eastAsia="en-US"/>
    </w:rPr>
  </w:style>
  <w:style w:type="paragraph" w:customStyle="1" w:styleId="10021D13829A4453B4687043090DE66B1">
    <w:name w:val="10021D13829A4453B4687043090DE66B1"/>
    <w:rsid w:val="00EF7A8B"/>
    <w:pPr>
      <w:spacing w:before="120" w:after="60" w:line="240" w:lineRule="auto"/>
    </w:pPr>
    <w:rPr>
      <w:rFonts w:ascii="Arial" w:eastAsia="Times New Roman" w:hAnsi="Arial" w:cs="Arial"/>
      <w:sz w:val="20"/>
      <w:szCs w:val="20"/>
      <w:lang w:eastAsia="en-US"/>
    </w:rPr>
  </w:style>
  <w:style w:type="paragraph" w:customStyle="1" w:styleId="789B37C56B9F4815A79272AFDB52EAC01">
    <w:name w:val="789B37C56B9F4815A79272AFDB52EAC01"/>
    <w:rsid w:val="00EF7A8B"/>
    <w:pPr>
      <w:spacing w:before="120" w:after="60" w:line="240" w:lineRule="auto"/>
    </w:pPr>
    <w:rPr>
      <w:rFonts w:ascii="Arial" w:eastAsia="Times New Roman" w:hAnsi="Arial" w:cs="Arial"/>
      <w:sz w:val="20"/>
      <w:szCs w:val="20"/>
      <w:lang w:eastAsia="en-US"/>
    </w:rPr>
  </w:style>
  <w:style w:type="paragraph" w:customStyle="1" w:styleId="EACAAFBF23CD492F84B68D4571BF868A1">
    <w:name w:val="EACAAFBF23CD492F84B68D4571BF868A1"/>
    <w:rsid w:val="00EF7A8B"/>
    <w:pPr>
      <w:spacing w:before="120" w:after="60" w:line="240" w:lineRule="auto"/>
    </w:pPr>
    <w:rPr>
      <w:rFonts w:ascii="Arial" w:eastAsia="Times New Roman" w:hAnsi="Arial" w:cs="Arial"/>
      <w:sz w:val="20"/>
      <w:szCs w:val="20"/>
      <w:lang w:eastAsia="en-US"/>
    </w:rPr>
  </w:style>
  <w:style w:type="paragraph" w:customStyle="1" w:styleId="4BB781B37BB749A7A0EBC58E458EB9A31">
    <w:name w:val="4BB781B37BB749A7A0EBC58E458EB9A31"/>
    <w:rsid w:val="00EF7A8B"/>
    <w:pPr>
      <w:spacing w:before="120" w:after="60" w:line="240" w:lineRule="auto"/>
    </w:pPr>
    <w:rPr>
      <w:rFonts w:ascii="Arial" w:eastAsia="Times New Roman" w:hAnsi="Arial" w:cs="Arial"/>
      <w:sz w:val="20"/>
      <w:szCs w:val="20"/>
      <w:lang w:eastAsia="en-US"/>
    </w:rPr>
  </w:style>
  <w:style w:type="paragraph" w:customStyle="1" w:styleId="9D5C3D5A551A403197BA855DB540D9A71">
    <w:name w:val="9D5C3D5A551A403197BA855DB540D9A71"/>
    <w:rsid w:val="00EF7A8B"/>
    <w:pPr>
      <w:spacing w:before="120" w:after="60" w:line="240" w:lineRule="auto"/>
    </w:pPr>
    <w:rPr>
      <w:rFonts w:ascii="Arial" w:eastAsia="Times New Roman" w:hAnsi="Arial" w:cs="Arial"/>
      <w:sz w:val="20"/>
      <w:szCs w:val="20"/>
      <w:lang w:eastAsia="en-US"/>
    </w:rPr>
  </w:style>
  <w:style w:type="paragraph" w:customStyle="1" w:styleId="045E79ED16A64C0BB86CD940405841B71">
    <w:name w:val="045E79ED16A64C0BB86CD940405841B71"/>
    <w:rsid w:val="00EF7A8B"/>
    <w:pPr>
      <w:spacing w:before="120" w:after="60" w:line="240" w:lineRule="auto"/>
    </w:pPr>
    <w:rPr>
      <w:rFonts w:ascii="Arial" w:eastAsia="Times New Roman" w:hAnsi="Arial" w:cs="Arial"/>
      <w:sz w:val="20"/>
      <w:szCs w:val="20"/>
      <w:lang w:eastAsia="en-US"/>
    </w:rPr>
  </w:style>
  <w:style w:type="paragraph" w:customStyle="1" w:styleId="FC8B7A549D814DFAB60A3FDB2F8DB8841">
    <w:name w:val="FC8B7A549D814DFAB60A3FDB2F8DB8841"/>
    <w:rsid w:val="00EF7A8B"/>
    <w:pPr>
      <w:spacing w:before="120" w:after="60" w:line="240" w:lineRule="auto"/>
    </w:pPr>
    <w:rPr>
      <w:rFonts w:ascii="Arial" w:eastAsia="Times New Roman" w:hAnsi="Arial" w:cs="Arial"/>
      <w:sz w:val="20"/>
      <w:szCs w:val="20"/>
      <w:lang w:eastAsia="en-US"/>
    </w:rPr>
  </w:style>
  <w:style w:type="paragraph" w:customStyle="1" w:styleId="642D92DB02A3461FA9685228C047745D1">
    <w:name w:val="642D92DB02A3461FA9685228C047745D1"/>
    <w:rsid w:val="00EF7A8B"/>
    <w:pPr>
      <w:spacing w:before="120" w:after="60" w:line="240" w:lineRule="auto"/>
    </w:pPr>
    <w:rPr>
      <w:rFonts w:ascii="Arial" w:eastAsia="Times New Roman" w:hAnsi="Arial" w:cs="Arial"/>
      <w:sz w:val="20"/>
      <w:szCs w:val="20"/>
      <w:lang w:eastAsia="en-US"/>
    </w:rPr>
  </w:style>
  <w:style w:type="paragraph" w:customStyle="1" w:styleId="CA39862445124E3C9CD6E2A80DA121191">
    <w:name w:val="CA39862445124E3C9CD6E2A80DA121191"/>
    <w:rsid w:val="00EF7A8B"/>
    <w:pPr>
      <w:spacing w:before="120" w:after="60" w:line="240" w:lineRule="auto"/>
    </w:pPr>
    <w:rPr>
      <w:rFonts w:ascii="Arial" w:eastAsia="Times New Roman" w:hAnsi="Arial" w:cs="Arial"/>
      <w:sz w:val="20"/>
      <w:szCs w:val="20"/>
      <w:lang w:eastAsia="en-US"/>
    </w:rPr>
  </w:style>
  <w:style w:type="paragraph" w:customStyle="1" w:styleId="17300BA6E3DC498A972F353BD9D6DB261">
    <w:name w:val="17300BA6E3DC498A972F353BD9D6DB261"/>
    <w:rsid w:val="00EF7A8B"/>
    <w:pPr>
      <w:spacing w:before="120" w:after="60" w:line="240" w:lineRule="auto"/>
    </w:pPr>
    <w:rPr>
      <w:rFonts w:ascii="Arial" w:eastAsia="Times New Roman" w:hAnsi="Arial" w:cs="Arial"/>
      <w:sz w:val="20"/>
      <w:szCs w:val="20"/>
      <w:lang w:eastAsia="en-US"/>
    </w:rPr>
  </w:style>
  <w:style w:type="paragraph" w:customStyle="1" w:styleId="4B9204B80933426DB43F3BED7DF854331">
    <w:name w:val="4B9204B80933426DB43F3BED7DF854331"/>
    <w:rsid w:val="00EF7A8B"/>
    <w:pPr>
      <w:spacing w:before="120" w:after="60" w:line="240" w:lineRule="auto"/>
    </w:pPr>
    <w:rPr>
      <w:rFonts w:ascii="Arial" w:eastAsia="Times New Roman" w:hAnsi="Arial" w:cs="Arial"/>
      <w:sz w:val="20"/>
      <w:szCs w:val="20"/>
      <w:lang w:eastAsia="en-US"/>
    </w:rPr>
  </w:style>
  <w:style w:type="paragraph" w:customStyle="1" w:styleId="9224FCC299B04464B75A66200044827C1">
    <w:name w:val="9224FCC299B04464B75A66200044827C1"/>
    <w:rsid w:val="00EF7A8B"/>
    <w:pPr>
      <w:spacing w:before="120" w:after="60" w:line="240" w:lineRule="auto"/>
    </w:pPr>
    <w:rPr>
      <w:rFonts w:ascii="Arial" w:eastAsia="Times New Roman" w:hAnsi="Arial" w:cs="Arial"/>
      <w:sz w:val="20"/>
      <w:szCs w:val="20"/>
      <w:lang w:eastAsia="en-US"/>
    </w:rPr>
  </w:style>
  <w:style w:type="paragraph" w:customStyle="1" w:styleId="8426F10F1EBA45E485274B4C16062EA91">
    <w:name w:val="8426F10F1EBA45E485274B4C16062EA91"/>
    <w:rsid w:val="00EF7A8B"/>
    <w:pPr>
      <w:spacing w:before="120" w:after="60" w:line="240" w:lineRule="auto"/>
    </w:pPr>
    <w:rPr>
      <w:rFonts w:ascii="Arial" w:eastAsia="Times New Roman" w:hAnsi="Arial" w:cs="Arial"/>
      <w:sz w:val="20"/>
      <w:szCs w:val="20"/>
      <w:lang w:eastAsia="en-US"/>
    </w:rPr>
  </w:style>
  <w:style w:type="paragraph" w:customStyle="1" w:styleId="D27E611372194952979C55D7EB5DEBAD1">
    <w:name w:val="D27E611372194952979C55D7EB5DEBAD1"/>
    <w:rsid w:val="00EF7A8B"/>
    <w:pPr>
      <w:spacing w:before="120" w:after="60" w:line="240" w:lineRule="auto"/>
    </w:pPr>
    <w:rPr>
      <w:rFonts w:ascii="Arial" w:eastAsia="Times New Roman" w:hAnsi="Arial" w:cs="Arial"/>
      <w:sz w:val="20"/>
      <w:szCs w:val="20"/>
      <w:lang w:eastAsia="en-US"/>
    </w:rPr>
  </w:style>
  <w:style w:type="paragraph" w:customStyle="1" w:styleId="3FB6D0C4ED4D4753BBDD8F5FEA49B5A61">
    <w:name w:val="3FB6D0C4ED4D4753BBDD8F5FEA49B5A61"/>
    <w:rsid w:val="00EF7A8B"/>
    <w:pPr>
      <w:spacing w:before="120" w:after="60" w:line="240" w:lineRule="auto"/>
    </w:pPr>
    <w:rPr>
      <w:rFonts w:ascii="Arial" w:eastAsia="Times New Roman" w:hAnsi="Arial" w:cs="Arial"/>
      <w:sz w:val="20"/>
      <w:szCs w:val="20"/>
      <w:lang w:eastAsia="en-US"/>
    </w:rPr>
  </w:style>
  <w:style w:type="paragraph" w:customStyle="1" w:styleId="C9B4C46EBCBF415E86C7BF3E4CD4F95C1">
    <w:name w:val="C9B4C46EBCBF415E86C7BF3E4CD4F95C1"/>
    <w:rsid w:val="00EF7A8B"/>
    <w:pPr>
      <w:spacing w:before="120" w:after="60" w:line="240" w:lineRule="auto"/>
    </w:pPr>
    <w:rPr>
      <w:rFonts w:ascii="Arial" w:eastAsia="Times New Roman" w:hAnsi="Arial" w:cs="Arial"/>
      <w:sz w:val="20"/>
      <w:szCs w:val="20"/>
      <w:lang w:eastAsia="en-US"/>
    </w:rPr>
  </w:style>
  <w:style w:type="paragraph" w:customStyle="1" w:styleId="8A890B83CB9F478CAB60260105EBF7501">
    <w:name w:val="8A890B83CB9F478CAB60260105EBF7501"/>
    <w:rsid w:val="00EF7A8B"/>
    <w:pPr>
      <w:spacing w:before="120" w:after="60" w:line="240" w:lineRule="auto"/>
    </w:pPr>
    <w:rPr>
      <w:rFonts w:ascii="Arial" w:eastAsia="Times New Roman" w:hAnsi="Arial" w:cs="Arial"/>
      <w:sz w:val="20"/>
      <w:szCs w:val="20"/>
      <w:lang w:eastAsia="en-US"/>
    </w:rPr>
  </w:style>
  <w:style w:type="paragraph" w:customStyle="1" w:styleId="5F2EDDF422E246B0AA5321FE1487CA091">
    <w:name w:val="5F2EDDF422E246B0AA5321FE1487CA091"/>
    <w:rsid w:val="00EF7A8B"/>
    <w:pPr>
      <w:spacing w:before="120" w:after="60" w:line="240" w:lineRule="auto"/>
    </w:pPr>
    <w:rPr>
      <w:rFonts w:ascii="Arial" w:eastAsia="Times New Roman" w:hAnsi="Arial" w:cs="Arial"/>
      <w:sz w:val="20"/>
      <w:szCs w:val="20"/>
      <w:lang w:eastAsia="en-US"/>
    </w:rPr>
  </w:style>
  <w:style w:type="paragraph" w:customStyle="1" w:styleId="D32479AE8A0C4D89800CFC361775B3F51">
    <w:name w:val="D32479AE8A0C4D89800CFC361775B3F51"/>
    <w:rsid w:val="00EF7A8B"/>
    <w:pPr>
      <w:spacing w:before="120" w:after="60" w:line="240" w:lineRule="auto"/>
    </w:pPr>
    <w:rPr>
      <w:rFonts w:ascii="Arial" w:eastAsia="Times New Roman" w:hAnsi="Arial" w:cs="Arial"/>
      <w:sz w:val="20"/>
      <w:szCs w:val="20"/>
      <w:lang w:eastAsia="en-US"/>
    </w:rPr>
  </w:style>
  <w:style w:type="paragraph" w:customStyle="1" w:styleId="5C0CC710DFE04745950C528C65F2984A1">
    <w:name w:val="5C0CC710DFE04745950C528C65F2984A1"/>
    <w:rsid w:val="00EF7A8B"/>
    <w:pPr>
      <w:spacing w:before="120" w:after="60" w:line="240" w:lineRule="auto"/>
    </w:pPr>
    <w:rPr>
      <w:rFonts w:ascii="Arial" w:eastAsia="Times New Roman" w:hAnsi="Arial" w:cs="Arial"/>
      <w:sz w:val="20"/>
      <w:szCs w:val="20"/>
      <w:lang w:eastAsia="en-US"/>
    </w:rPr>
  </w:style>
  <w:style w:type="paragraph" w:customStyle="1" w:styleId="DDCA253C37E548EB8253A27BD7E0C8FA1">
    <w:name w:val="DDCA253C37E548EB8253A27BD7E0C8FA1"/>
    <w:rsid w:val="00EF7A8B"/>
    <w:pPr>
      <w:spacing w:before="120" w:after="60" w:line="240" w:lineRule="auto"/>
    </w:pPr>
    <w:rPr>
      <w:rFonts w:ascii="Arial" w:eastAsia="Times New Roman" w:hAnsi="Arial" w:cs="Arial"/>
      <w:sz w:val="20"/>
      <w:szCs w:val="20"/>
      <w:lang w:eastAsia="en-US"/>
    </w:rPr>
  </w:style>
  <w:style w:type="paragraph" w:customStyle="1" w:styleId="1A1A2BA9B62B4B65B3AD07ADBAF914DD1">
    <w:name w:val="1A1A2BA9B62B4B65B3AD07ADBAF914DD1"/>
    <w:rsid w:val="00EF7A8B"/>
    <w:pPr>
      <w:spacing w:before="120" w:after="60" w:line="240" w:lineRule="auto"/>
    </w:pPr>
    <w:rPr>
      <w:rFonts w:ascii="Arial" w:eastAsia="Times New Roman" w:hAnsi="Arial" w:cs="Arial"/>
      <w:sz w:val="20"/>
      <w:szCs w:val="20"/>
      <w:lang w:eastAsia="en-US"/>
    </w:rPr>
  </w:style>
  <w:style w:type="paragraph" w:customStyle="1" w:styleId="4D7470CCD6E14BF194BD9C2C5307EB6C1">
    <w:name w:val="4D7470CCD6E14BF194BD9C2C5307EB6C1"/>
    <w:rsid w:val="00EF7A8B"/>
    <w:pPr>
      <w:spacing w:before="120" w:after="60" w:line="240" w:lineRule="auto"/>
    </w:pPr>
    <w:rPr>
      <w:rFonts w:ascii="Arial" w:eastAsia="Times New Roman" w:hAnsi="Arial" w:cs="Arial"/>
      <w:sz w:val="20"/>
      <w:szCs w:val="20"/>
      <w:lang w:eastAsia="en-US"/>
    </w:rPr>
  </w:style>
  <w:style w:type="paragraph" w:customStyle="1" w:styleId="57EEF997F3E54B10B907E65E34A1E2261">
    <w:name w:val="57EEF997F3E54B10B907E65E34A1E2261"/>
    <w:rsid w:val="00EF7A8B"/>
    <w:pPr>
      <w:spacing w:before="120" w:after="60" w:line="240" w:lineRule="auto"/>
    </w:pPr>
    <w:rPr>
      <w:rFonts w:ascii="Arial" w:eastAsia="Times New Roman" w:hAnsi="Arial" w:cs="Arial"/>
      <w:sz w:val="20"/>
      <w:szCs w:val="20"/>
      <w:lang w:eastAsia="en-US"/>
    </w:rPr>
  </w:style>
  <w:style w:type="paragraph" w:customStyle="1" w:styleId="1A3D84CCE2164B10AA2C7A14245563891">
    <w:name w:val="1A3D84CCE2164B10AA2C7A14245563891"/>
    <w:rsid w:val="00EF7A8B"/>
    <w:pPr>
      <w:spacing w:before="120" w:after="60" w:line="240" w:lineRule="auto"/>
    </w:pPr>
    <w:rPr>
      <w:rFonts w:ascii="Arial" w:eastAsia="Times New Roman" w:hAnsi="Arial" w:cs="Arial"/>
      <w:sz w:val="20"/>
      <w:szCs w:val="20"/>
      <w:lang w:eastAsia="en-US"/>
    </w:rPr>
  </w:style>
  <w:style w:type="paragraph" w:customStyle="1" w:styleId="9339B94AA57B4C27B3D17399FC52F34A1">
    <w:name w:val="9339B94AA57B4C27B3D17399FC52F34A1"/>
    <w:rsid w:val="00EF7A8B"/>
    <w:pPr>
      <w:spacing w:before="120" w:after="60" w:line="240" w:lineRule="auto"/>
    </w:pPr>
    <w:rPr>
      <w:rFonts w:ascii="Arial" w:eastAsia="Times New Roman" w:hAnsi="Arial" w:cs="Arial"/>
      <w:sz w:val="20"/>
      <w:szCs w:val="20"/>
      <w:lang w:eastAsia="en-US"/>
    </w:rPr>
  </w:style>
  <w:style w:type="paragraph" w:customStyle="1" w:styleId="008E6F50861E4A8EAD4035A44AF9D76E1">
    <w:name w:val="008E6F50861E4A8EAD4035A44AF9D76E1"/>
    <w:rsid w:val="00EF7A8B"/>
    <w:pPr>
      <w:spacing w:before="120" w:after="60" w:line="240" w:lineRule="auto"/>
    </w:pPr>
    <w:rPr>
      <w:rFonts w:ascii="Arial" w:eastAsia="Times New Roman" w:hAnsi="Arial" w:cs="Arial"/>
      <w:sz w:val="20"/>
      <w:szCs w:val="20"/>
      <w:lang w:eastAsia="en-US"/>
    </w:rPr>
  </w:style>
  <w:style w:type="paragraph" w:customStyle="1" w:styleId="F150BCC8B5F74CA4834E82084F50EE241">
    <w:name w:val="F150BCC8B5F74CA4834E82084F50EE241"/>
    <w:rsid w:val="00EF7A8B"/>
    <w:pPr>
      <w:spacing w:before="120" w:after="60" w:line="240" w:lineRule="auto"/>
    </w:pPr>
    <w:rPr>
      <w:rFonts w:ascii="Arial" w:eastAsia="Times New Roman" w:hAnsi="Arial" w:cs="Arial"/>
      <w:sz w:val="20"/>
      <w:szCs w:val="20"/>
      <w:lang w:eastAsia="en-US"/>
    </w:rPr>
  </w:style>
  <w:style w:type="paragraph" w:customStyle="1" w:styleId="39BD0A42A6F649D2BF6DA0C5BEF988911">
    <w:name w:val="39BD0A42A6F649D2BF6DA0C5BEF988911"/>
    <w:rsid w:val="00EF7A8B"/>
    <w:pPr>
      <w:spacing w:before="120" w:after="60" w:line="240" w:lineRule="auto"/>
    </w:pPr>
    <w:rPr>
      <w:rFonts w:ascii="Arial" w:eastAsia="Times New Roman" w:hAnsi="Arial" w:cs="Arial"/>
      <w:sz w:val="20"/>
      <w:szCs w:val="20"/>
      <w:lang w:eastAsia="en-US"/>
    </w:rPr>
  </w:style>
  <w:style w:type="paragraph" w:customStyle="1" w:styleId="04DF88D92D354119A69AA708EBDD0AD51">
    <w:name w:val="04DF88D92D354119A69AA708EBDD0AD51"/>
    <w:rsid w:val="00EF7A8B"/>
    <w:pPr>
      <w:spacing w:before="120" w:after="60" w:line="240" w:lineRule="auto"/>
    </w:pPr>
    <w:rPr>
      <w:rFonts w:ascii="Arial" w:eastAsia="Times New Roman" w:hAnsi="Arial" w:cs="Arial"/>
      <w:sz w:val="20"/>
      <w:szCs w:val="20"/>
      <w:lang w:eastAsia="en-US"/>
    </w:rPr>
  </w:style>
  <w:style w:type="paragraph" w:customStyle="1" w:styleId="34F406A0B4574E6BA89151040C12EB721">
    <w:name w:val="34F406A0B4574E6BA89151040C12EB721"/>
    <w:rsid w:val="00EF7A8B"/>
    <w:pPr>
      <w:spacing w:before="120" w:after="60" w:line="240" w:lineRule="auto"/>
    </w:pPr>
    <w:rPr>
      <w:rFonts w:ascii="Arial" w:eastAsia="Times New Roman" w:hAnsi="Arial" w:cs="Arial"/>
      <w:sz w:val="20"/>
      <w:szCs w:val="20"/>
      <w:lang w:eastAsia="en-US"/>
    </w:rPr>
  </w:style>
  <w:style w:type="paragraph" w:customStyle="1" w:styleId="2DA5741A436B46DF98C0FFBE9D54A9B61">
    <w:name w:val="2DA5741A436B46DF98C0FFBE9D54A9B61"/>
    <w:rsid w:val="00EF7A8B"/>
    <w:pPr>
      <w:spacing w:before="120" w:after="60" w:line="240" w:lineRule="auto"/>
    </w:pPr>
    <w:rPr>
      <w:rFonts w:ascii="Arial" w:eastAsia="Times New Roman" w:hAnsi="Arial" w:cs="Arial"/>
      <w:sz w:val="20"/>
      <w:szCs w:val="20"/>
      <w:lang w:eastAsia="en-US"/>
    </w:rPr>
  </w:style>
  <w:style w:type="paragraph" w:customStyle="1" w:styleId="7952758C2BC34E36B48D79A7A09AD8A31">
    <w:name w:val="7952758C2BC34E36B48D79A7A09AD8A31"/>
    <w:rsid w:val="00EF7A8B"/>
    <w:pPr>
      <w:spacing w:before="120" w:after="60" w:line="240" w:lineRule="auto"/>
    </w:pPr>
    <w:rPr>
      <w:rFonts w:ascii="Arial" w:eastAsia="Times New Roman" w:hAnsi="Arial" w:cs="Arial"/>
      <w:sz w:val="20"/>
      <w:szCs w:val="20"/>
      <w:lang w:eastAsia="en-US"/>
    </w:rPr>
  </w:style>
  <w:style w:type="paragraph" w:customStyle="1" w:styleId="65F36F7406E1415ABE83DA8627F5FB961">
    <w:name w:val="65F36F7406E1415ABE83DA8627F5FB961"/>
    <w:rsid w:val="00EF7A8B"/>
    <w:pPr>
      <w:spacing w:before="120" w:after="60" w:line="240" w:lineRule="auto"/>
    </w:pPr>
    <w:rPr>
      <w:rFonts w:ascii="Arial" w:eastAsia="Times New Roman" w:hAnsi="Arial" w:cs="Arial"/>
      <w:sz w:val="20"/>
      <w:szCs w:val="20"/>
      <w:lang w:eastAsia="en-US"/>
    </w:rPr>
  </w:style>
  <w:style w:type="paragraph" w:customStyle="1" w:styleId="0657F96826454645A44181019F4EE4EB1">
    <w:name w:val="0657F96826454645A44181019F4EE4EB1"/>
    <w:rsid w:val="00EF7A8B"/>
    <w:pPr>
      <w:spacing w:before="120" w:after="60" w:line="240" w:lineRule="auto"/>
    </w:pPr>
    <w:rPr>
      <w:rFonts w:ascii="Arial" w:eastAsia="Times New Roman" w:hAnsi="Arial" w:cs="Arial"/>
      <w:sz w:val="20"/>
      <w:szCs w:val="20"/>
      <w:lang w:eastAsia="en-US"/>
    </w:rPr>
  </w:style>
  <w:style w:type="paragraph" w:customStyle="1" w:styleId="FBC6DF8083184D95A51A52BE443C17211">
    <w:name w:val="FBC6DF8083184D95A51A52BE443C17211"/>
    <w:rsid w:val="00EF7A8B"/>
    <w:pPr>
      <w:spacing w:before="120" w:after="60" w:line="240" w:lineRule="auto"/>
    </w:pPr>
    <w:rPr>
      <w:rFonts w:ascii="Arial" w:eastAsia="Times New Roman" w:hAnsi="Arial" w:cs="Arial"/>
      <w:sz w:val="20"/>
      <w:szCs w:val="20"/>
      <w:lang w:eastAsia="en-US"/>
    </w:rPr>
  </w:style>
  <w:style w:type="paragraph" w:customStyle="1" w:styleId="507DB1DCD6C04F239F498339EFB1658B1">
    <w:name w:val="507DB1DCD6C04F239F498339EFB1658B1"/>
    <w:rsid w:val="00EF7A8B"/>
    <w:pPr>
      <w:spacing w:before="120" w:after="60" w:line="240" w:lineRule="auto"/>
    </w:pPr>
    <w:rPr>
      <w:rFonts w:ascii="Arial" w:eastAsia="Times New Roman" w:hAnsi="Arial" w:cs="Arial"/>
      <w:sz w:val="20"/>
      <w:szCs w:val="20"/>
      <w:lang w:eastAsia="en-US"/>
    </w:rPr>
  </w:style>
  <w:style w:type="paragraph" w:customStyle="1" w:styleId="62EB1972DA35432FB9AFC7D4180F3DB81">
    <w:name w:val="62EB1972DA35432FB9AFC7D4180F3DB81"/>
    <w:rsid w:val="00EF7A8B"/>
    <w:pPr>
      <w:spacing w:before="120" w:after="60" w:line="240" w:lineRule="auto"/>
    </w:pPr>
    <w:rPr>
      <w:rFonts w:ascii="Arial" w:eastAsia="Times New Roman" w:hAnsi="Arial" w:cs="Arial"/>
      <w:sz w:val="20"/>
      <w:szCs w:val="20"/>
      <w:lang w:eastAsia="en-US"/>
    </w:rPr>
  </w:style>
  <w:style w:type="paragraph" w:customStyle="1" w:styleId="8E25DB5FC88849ECB44A1ADCE26DA0941">
    <w:name w:val="8E25DB5FC88849ECB44A1ADCE26DA0941"/>
    <w:rsid w:val="00EF7A8B"/>
    <w:pPr>
      <w:spacing w:before="120" w:after="60" w:line="240" w:lineRule="auto"/>
    </w:pPr>
    <w:rPr>
      <w:rFonts w:ascii="Arial" w:eastAsia="Times New Roman" w:hAnsi="Arial" w:cs="Arial"/>
      <w:sz w:val="20"/>
      <w:szCs w:val="20"/>
      <w:lang w:eastAsia="en-US"/>
    </w:rPr>
  </w:style>
  <w:style w:type="paragraph" w:customStyle="1" w:styleId="E22BFCD37CFA4B12A622666A72158B881">
    <w:name w:val="E22BFCD37CFA4B12A622666A72158B881"/>
    <w:rsid w:val="00EF7A8B"/>
    <w:pPr>
      <w:spacing w:before="120" w:after="60" w:line="240" w:lineRule="auto"/>
    </w:pPr>
    <w:rPr>
      <w:rFonts w:ascii="Arial" w:eastAsia="Times New Roman" w:hAnsi="Arial" w:cs="Arial"/>
      <w:sz w:val="20"/>
      <w:szCs w:val="20"/>
      <w:lang w:eastAsia="en-US"/>
    </w:rPr>
  </w:style>
  <w:style w:type="paragraph" w:customStyle="1" w:styleId="2F19DF3AEE244C6A924BE69BE8C09B7C1">
    <w:name w:val="2F19DF3AEE244C6A924BE69BE8C09B7C1"/>
    <w:rsid w:val="00EF7A8B"/>
    <w:pPr>
      <w:spacing w:before="120" w:after="60" w:line="240" w:lineRule="auto"/>
    </w:pPr>
    <w:rPr>
      <w:rFonts w:ascii="Arial" w:eastAsia="Times New Roman" w:hAnsi="Arial" w:cs="Arial"/>
      <w:sz w:val="20"/>
      <w:szCs w:val="20"/>
      <w:lang w:eastAsia="en-US"/>
    </w:rPr>
  </w:style>
  <w:style w:type="paragraph" w:customStyle="1" w:styleId="EB4E991360BF43B3B75068E4E2E13FE51">
    <w:name w:val="EB4E991360BF43B3B75068E4E2E13FE51"/>
    <w:rsid w:val="00EF7A8B"/>
    <w:pPr>
      <w:spacing w:before="120" w:after="60" w:line="240" w:lineRule="auto"/>
    </w:pPr>
    <w:rPr>
      <w:rFonts w:ascii="Arial" w:eastAsia="Times New Roman" w:hAnsi="Arial" w:cs="Arial"/>
      <w:sz w:val="20"/>
      <w:szCs w:val="20"/>
      <w:lang w:eastAsia="en-US"/>
    </w:rPr>
  </w:style>
  <w:style w:type="paragraph" w:customStyle="1" w:styleId="8AB4CEA837554D1091DC1BF8313489EC1">
    <w:name w:val="8AB4CEA837554D1091DC1BF8313489EC1"/>
    <w:rsid w:val="00EF7A8B"/>
    <w:pPr>
      <w:spacing w:before="120" w:after="60" w:line="240" w:lineRule="auto"/>
    </w:pPr>
    <w:rPr>
      <w:rFonts w:ascii="Arial" w:eastAsia="Times New Roman" w:hAnsi="Arial" w:cs="Arial"/>
      <w:sz w:val="20"/>
      <w:szCs w:val="20"/>
      <w:lang w:eastAsia="en-US"/>
    </w:rPr>
  </w:style>
  <w:style w:type="paragraph" w:customStyle="1" w:styleId="289383DA082044D08CFCEC6EB48B080A1">
    <w:name w:val="289383DA082044D08CFCEC6EB48B080A1"/>
    <w:rsid w:val="00EF7A8B"/>
    <w:pPr>
      <w:spacing w:before="120" w:after="60" w:line="240" w:lineRule="auto"/>
    </w:pPr>
    <w:rPr>
      <w:rFonts w:ascii="Arial" w:eastAsia="Times New Roman" w:hAnsi="Arial" w:cs="Arial"/>
      <w:sz w:val="20"/>
      <w:szCs w:val="20"/>
      <w:lang w:eastAsia="en-US"/>
    </w:rPr>
  </w:style>
  <w:style w:type="paragraph" w:customStyle="1" w:styleId="2D1091891B484DA2A883670D02F9F9CD1">
    <w:name w:val="2D1091891B484DA2A883670D02F9F9CD1"/>
    <w:rsid w:val="00EF7A8B"/>
    <w:pPr>
      <w:spacing w:before="120" w:after="60" w:line="240" w:lineRule="auto"/>
    </w:pPr>
    <w:rPr>
      <w:rFonts w:ascii="Arial" w:eastAsia="Times New Roman" w:hAnsi="Arial" w:cs="Arial"/>
      <w:sz w:val="20"/>
      <w:szCs w:val="20"/>
      <w:lang w:eastAsia="en-US"/>
    </w:rPr>
  </w:style>
  <w:style w:type="paragraph" w:customStyle="1" w:styleId="2F743AD8460C4AE9AE0BF37A3161C2591">
    <w:name w:val="2F743AD8460C4AE9AE0BF37A3161C2591"/>
    <w:rsid w:val="00EF7A8B"/>
    <w:pPr>
      <w:spacing w:before="120" w:after="60" w:line="240" w:lineRule="auto"/>
    </w:pPr>
    <w:rPr>
      <w:rFonts w:ascii="Arial" w:eastAsia="Times New Roman" w:hAnsi="Arial" w:cs="Arial"/>
      <w:sz w:val="20"/>
      <w:szCs w:val="20"/>
      <w:lang w:eastAsia="en-US"/>
    </w:rPr>
  </w:style>
  <w:style w:type="paragraph" w:customStyle="1" w:styleId="B32E9793299043409EBD1112B331324D1">
    <w:name w:val="B32E9793299043409EBD1112B331324D1"/>
    <w:rsid w:val="00EF7A8B"/>
    <w:pPr>
      <w:spacing w:before="120" w:after="60" w:line="240" w:lineRule="auto"/>
    </w:pPr>
    <w:rPr>
      <w:rFonts w:ascii="Arial" w:eastAsia="Times New Roman" w:hAnsi="Arial" w:cs="Arial"/>
      <w:sz w:val="20"/>
      <w:szCs w:val="20"/>
      <w:lang w:eastAsia="en-US"/>
    </w:rPr>
  </w:style>
  <w:style w:type="paragraph" w:customStyle="1" w:styleId="108AD041ECA24923ADFC992784783AA01">
    <w:name w:val="108AD041ECA24923ADFC992784783AA01"/>
    <w:rsid w:val="00EF7A8B"/>
    <w:pPr>
      <w:spacing w:before="120" w:after="60" w:line="240" w:lineRule="auto"/>
    </w:pPr>
    <w:rPr>
      <w:rFonts w:ascii="Arial" w:eastAsia="Times New Roman" w:hAnsi="Arial" w:cs="Arial"/>
      <w:sz w:val="20"/>
      <w:szCs w:val="20"/>
      <w:lang w:eastAsia="en-US"/>
    </w:rPr>
  </w:style>
  <w:style w:type="paragraph" w:customStyle="1" w:styleId="6844F52956F548A1B1B1EEDEB74CA3081">
    <w:name w:val="6844F52956F548A1B1B1EEDEB74CA3081"/>
    <w:rsid w:val="00EF7A8B"/>
    <w:pPr>
      <w:spacing w:before="120" w:after="60" w:line="240" w:lineRule="auto"/>
    </w:pPr>
    <w:rPr>
      <w:rFonts w:ascii="Arial" w:eastAsia="Times New Roman" w:hAnsi="Arial" w:cs="Arial"/>
      <w:sz w:val="20"/>
      <w:szCs w:val="20"/>
      <w:lang w:eastAsia="en-US"/>
    </w:rPr>
  </w:style>
  <w:style w:type="paragraph" w:customStyle="1" w:styleId="E9CB8333ECB748E085E3A88620DA60FD1">
    <w:name w:val="E9CB8333ECB748E085E3A88620DA60FD1"/>
    <w:rsid w:val="00EF7A8B"/>
    <w:pPr>
      <w:spacing w:before="120" w:after="60" w:line="240" w:lineRule="auto"/>
    </w:pPr>
    <w:rPr>
      <w:rFonts w:ascii="Arial" w:eastAsia="Times New Roman" w:hAnsi="Arial" w:cs="Arial"/>
      <w:sz w:val="20"/>
      <w:szCs w:val="20"/>
      <w:lang w:eastAsia="en-US"/>
    </w:rPr>
  </w:style>
  <w:style w:type="paragraph" w:customStyle="1" w:styleId="B1140B9B7FF0427A99C3902B2D4763091">
    <w:name w:val="B1140B9B7FF0427A99C3902B2D4763091"/>
    <w:rsid w:val="00EF7A8B"/>
    <w:pPr>
      <w:spacing w:before="120" w:after="60" w:line="240" w:lineRule="auto"/>
    </w:pPr>
    <w:rPr>
      <w:rFonts w:ascii="Arial" w:eastAsia="Times New Roman" w:hAnsi="Arial" w:cs="Arial"/>
      <w:sz w:val="20"/>
      <w:szCs w:val="20"/>
      <w:lang w:eastAsia="en-US"/>
    </w:rPr>
  </w:style>
  <w:style w:type="paragraph" w:customStyle="1" w:styleId="C0842E31425F45F9A0144B802C3897061">
    <w:name w:val="C0842E31425F45F9A0144B802C3897061"/>
    <w:rsid w:val="00EF7A8B"/>
    <w:pPr>
      <w:spacing w:before="120" w:after="60" w:line="240" w:lineRule="auto"/>
    </w:pPr>
    <w:rPr>
      <w:rFonts w:ascii="Arial" w:eastAsia="Times New Roman" w:hAnsi="Arial" w:cs="Arial"/>
      <w:sz w:val="20"/>
      <w:szCs w:val="20"/>
      <w:lang w:eastAsia="en-US"/>
    </w:rPr>
  </w:style>
  <w:style w:type="paragraph" w:customStyle="1" w:styleId="5E64026333EE4B0190A1555CFD7687431">
    <w:name w:val="5E64026333EE4B0190A1555CFD7687431"/>
    <w:rsid w:val="00EF7A8B"/>
    <w:pPr>
      <w:spacing w:before="120" w:after="60" w:line="240" w:lineRule="auto"/>
    </w:pPr>
    <w:rPr>
      <w:rFonts w:ascii="Arial" w:eastAsia="Times New Roman" w:hAnsi="Arial" w:cs="Arial"/>
      <w:sz w:val="20"/>
      <w:szCs w:val="20"/>
      <w:lang w:eastAsia="en-US"/>
    </w:rPr>
  </w:style>
  <w:style w:type="paragraph" w:customStyle="1" w:styleId="516E26B0A3914700977FEDD58F460D551">
    <w:name w:val="516E26B0A3914700977FEDD58F460D551"/>
    <w:rsid w:val="00EF7A8B"/>
    <w:pPr>
      <w:spacing w:before="120" w:after="60" w:line="240" w:lineRule="auto"/>
    </w:pPr>
    <w:rPr>
      <w:rFonts w:ascii="Arial" w:eastAsia="Times New Roman" w:hAnsi="Arial" w:cs="Arial"/>
      <w:sz w:val="20"/>
      <w:szCs w:val="20"/>
      <w:lang w:eastAsia="en-US"/>
    </w:rPr>
  </w:style>
  <w:style w:type="paragraph" w:customStyle="1" w:styleId="D9AD9A672C5547799C3891F1112415D91">
    <w:name w:val="D9AD9A672C5547799C3891F1112415D91"/>
    <w:rsid w:val="00EF7A8B"/>
    <w:pPr>
      <w:spacing w:before="120" w:after="60" w:line="240" w:lineRule="auto"/>
    </w:pPr>
    <w:rPr>
      <w:rFonts w:ascii="Arial" w:eastAsia="Times New Roman" w:hAnsi="Arial" w:cs="Arial"/>
      <w:sz w:val="20"/>
      <w:szCs w:val="20"/>
      <w:lang w:eastAsia="en-US"/>
    </w:rPr>
  </w:style>
  <w:style w:type="paragraph" w:customStyle="1" w:styleId="94FC80772E4A4489A4A598A9700ED5711">
    <w:name w:val="94FC80772E4A4489A4A598A9700ED5711"/>
    <w:rsid w:val="00EF7A8B"/>
    <w:pPr>
      <w:spacing w:before="120" w:after="60" w:line="240" w:lineRule="auto"/>
    </w:pPr>
    <w:rPr>
      <w:rFonts w:ascii="Arial" w:eastAsia="Times New Roman" w:hAnsi="Arial" w:cs="Arial"/>
      <w:sz w:val="20"/>
      <w:szCs w:val="20"/>
      <w:lang w:eastAsia="en-US"/>
    </w:rPr>
  </w:style>
  <w:style w:type="paragraph" w:customStyle="1" w:styleId="91B922D0F8D74339A650F2052E696EE71">
    <w:name w:val="91B922D0F8D74339A650F2052E696EE71"/>
    <w:rsid w:val="00EF7A8B"/>
    <w:pPr>
      <w:spacing w:before="120" w:after="60" w:line="240" w:lineRule="auto"/>
    </w:pPr>
    <w:rPr>
      <w:rFonts w:ascii="Arial" w:eastAsia="Times New Roman" w:hAnsi="Arial" w:cs="Arial"/>
      <w:sz w:val="20"/>
      <w:szCs w:val="20"/>
      <w:lang w:eastAsia="en-US"/>
    </w:rPr>
  </w:style>
  <w:style w:type="paragraph" w:customStyle="1" w:styleId="7F8C54D90527456EB3E5642C4276CA1B1">
    <w:name w:val="7F8C54D90527456EB3E5642C4276CA1B1"/>
    <w:rsid w:val="00EF7A8B"/>
    <w:pPr>
      <w:spacing w:before="120" w:after="60" w:line="240" w:lineRule="auto"/>
    </w:pPr>
    <w:rPr>
      <w:rFonts w:ascii="Arial" w:eastAsia="Times New Roman" w:hAnsi="Arial" w:cs="Arial"/>
      <w:sz w:val="20"/>
      <w:szCs w:val="20"/>
      <w:lang w:eastAsia="en-US"/>
    </w:rPr>
  </w:style>
  <w:style w:type="paragraph" w:customStyle="1" w:styleId="7BD9CFEB44AD4820A9A98B39CC5345881">
    <w:name w:val="7BD9CFEB44AD4820A9A98B39CC5345881"/>
    <w:rsid w:val="00EF7A8B"/>
    <w:pPr>
      <w:spacing w:before="120" w:after="60" w:line="240" w:lineRule="auto"/>
    </w:pPr>
    <w:rPr>
      <w:rFonts w:ascii="Arial" w:eastAsia="Times New Roman" w:hAnsi="Arial" w:cs="Arial"/>
      <w:sz w:val="20"/>
      <w:szCs w:val="20"/>
      <w:lang w:eastAsia="en-US"/>
    </w:rPr>
  </w:style>
  <w:style w:type="paragraph" w:customStyle="1" w:styleId="AF41843CA78D4D3EAB325D81B2D901D31">
    <w:name w:val="AF41843CA78D4D3EAB325D81B2D901D31"/>
    <w:rsid w:val="00EF7A8B"/>
    <w:pPr>
      <w:spacing w:before="120" w:after="60" w:line="240" w:lineRule="auto"/>
    </w:pPr>
    <w:rPr>
      <w:rFonts w:ascii="Arial" w:eastAsia="Times New Roman" w:hAnsi="Arial" w:cs="Arial"/>
      <w:sz w:val="20"/>
      <w:szCs w:val="20"/>
      <w:lang w:eastAsia="en-US"/>
    </w:rPr>
  </w:style>
  <w:style w:type="paragraph" w:customStyle="1" w:styleId="FAA8D03CB7114983A2AFCAEEEF463D8E1">
    <w:name w:val="FAA8D03CB7114983A2AFCAEEEF463D8E1"/>
    <w:rsid w:val="00EF7A8B"/>
    <w:pPr>
      <w:spacing w:before="120" w:after="60" w:line="240" w:lineRule="auto"/>
    </w:pPr>
    <w:rPr>
      <w:rFonts w:ascii="Arial" w:eastAsia="Times New Roman" w:hAnsi="Arial" w:cs="Arial"/>
      <w:sz w:val="20"/>
      <w:szCs w:val="20"/>
      <w:lang w:eastAsia="en-US"/>
    </w:rPr>
  </w:style>
  <w:style w:type="paragraph" w:customStyle="1" w:styleId="325710AFC3C4441B92CA4E16D10D70C91">
    <w:name w:val="325710AFC3C4441B92CA4E16D10D70C91"/>
    <w:rsid w:val="00EF7A8B"/>
    <w:pPr>
      <w:spacing w:before="120" w:after="60" w:line="240" w:lineRule="auto"/>
    </w:pPr>
    <w:rPr>
      <w:rFonts w:ascii="Arial" w:eastAsia="Times New Roman" w:hAnsi="Arial" w:cs="Arial"/>
      <w:sz w:val="20"/>
      <w:szCs w:val="20"/>
      <w:lang w:eastAsia="en-US"/>
    </w:rPr>
  </w:style>
  <w:style w:type="paragraph" w:customStyle="1" w:styleId="3E34C0EB605B419D96F3E7CF6D9299A11">
    <w:name w:val="3E34C0EB605B419D96F3E7CF6D9299A11"/>
    <w:rsid w:val="00EF7A8B"/>
    <w:pPr>
      <w:spacing w:before="120" w:after="60" w:line="240" w:lineRule="auto"/>
    </w:pPr>
    <w:rPr>
      <w:rFonts w:ascii="Arial" w:eastAsia="Times New Roman" w:hAnsi="Arial" w:cs="Arial"/>
      <w:sz w:val="20"/>
      <w:szCs w:val="20"/>
      <w:lang w:eastAsia="en-US"/>
    </w:rPr>
  </w:style>
  <w:style w:type="paragraph" w:customStyle="1" w:styleId="BF524DD353ED4F5E83D67438541AF3EC1">
    <w:name w:val="BF524DD353ED4F5E83D67438541AF3EC1"/>
    <w:rsid w:val="00EF7A8B"/>
    <w:pPr>
      <w:spacing w:before="120" w:after="60" w:line="240" w:lineRule="auto"/>
    </w:pPr>
    <w:rPr>
      <w:rFonts w:ascii="Arial" w:eastAsia="Times New Roman" w:hAnsi="Arial" w:cs="Arial"/>
      <w:sz w:val="20"/>
      <w:szCs w:val="20"/>
      <w:lang w:eastAsia="en-US"/>
    </w:rPr>
  </w:style>
  <w:style w:type="paragraph" w:customStyle="1" w:styleId="7304B31F3DA54949A5CF0DA50B7F04221">
    <w:name w:val="7304B31F3DA54949A5CF0DA50B7F04221"/>
    <w:rsid w:val="00EF7A8B"/>
    <w:pPr>
      <w:spacing w:before="120" w:after="60" w:line="240" w:lineRule="auto"/>
    </w:pPr>
    <w:rPr>
      <w:rFonts w:ascii="Arial" w:eastAsia="Times New Roman" w:hAnsi="Arial" w:cs="Arial"/>
      <w:sz w:val="20"/>
      <w:szCs w:val="20"/>
      <w:lang w:eastAsia="en-US"/>
    </w:rPr>
  </w:style>
  <w:style w:type="paragraph" w:customStyle="1" w:styleId="8D73AA3DD5C14D84A47EBFB7ACA87EA11">
    <w:name w:val="8D73AA3DD5C14D84A47EBFB7ACA87EA11"/>
    <w:rsid w:val="00EF7A8B"/>
    <w:pPr>
      <w:spacing w:before="120" w:after="60" w:line="240" w:lineRule="auto"/>
    </w:pPr>
    <w:rPr>
      <w:rFonts w:ascii="Arial" w:eastAsia="Times New Roman" w:hAnsi="Arial" w:cs="Arial"/>
      <w:sz w:val="20"/>
      <w:szCs w:val="20"/>
      <w:lang w:eastAsia="en-US"/>
    </w:rPr>
  </w:style>
  <w:style w:type="paragraph" w:customStyle="1" w:styleId="F9AA39E9832B42EC971C940A442A89571">
    <w:name w:val="F9AA39E9832B42EC971C940A442A89571"/>
    <w:rsid w:val="00EF7A8B"/>
    <w:pPr>
      <w:spacing w:before="120" w:after="60" w:line="240" w:lineRule="auto"/>
    </w:pPr>
    <w:rPr>
      <w:rFonts w:ascii="Arial" w:eastAsia="Times New Roman" w:hAnsi="Arial" w:cs="Arial"/>
      <w:sz w:val="20"/>
      <w:szCs w:val="20"/>
      <w:lang w:eastAsia="en-US"/>
    </w:rPr>
  </w:style>
  <w:style w:type="paragraph" w:customStyle="1" w:styleId="93EF55B6E7034803A15F1816B7990B7B1">
    <w:name w:val="93EF55B6E7034803A15F1816B7990B7B1"/>
    <w:rsid w:val="00EF7A8B"/>
    <w:pPr>
      <w:spacing w:before="120" w:after="60" w:line="240" w:lineRule="auto"/>
    </w:pPr>
    <w:rPr>
      <w:rFonts w:ascii="Arial" w:eastAsia="Times New Roman" w:hAnsi="Arial" w:cs="Arial"/>
      <w:sz w:val="20"/>
      <w:szCs w:val="20"/>
      <w:lang w:eastAsia="en-US"/>
    </w:rPr>
  </w:style>
  <w:style w:type="paragraph" w:customStyle="1" w:styleId="0852C380228442FF9DAB18E620921F2F1">
    <w:name w:val="0852C380228442FF9DAB18E620921F2F1"/>
    <w:rsid w:val="00EF7A8B"/>
    <w:pPr>
      <w:spacing w:before="120" w:after="60" w:line="240" w:lineRule="auto"/>
    </w:pPr>
    <w:rPr>
      <w:rFonts w:ascii="Arial" w:eastAsia="Times New Roman" w:hAnsi="Arial" w:cs="Arial"/>
      <w:sz w:val="20"/>
      <w:szCs w:val="20"/>
      <w:lang w:eastAsia="en-US"/>
    </w:rPr>
  </w:style>
  <w:style w:type="paragraph" w:customStyle="1" w:styleId="6500203E06434E8D8786F667BFB5DE681">
    <w:name w:val="6500203E06434E8D8786F667BFB5DE681"/>
    <w:rsid w:val="00EF7A8B"/>
    <w:pPr>
      <w:spacing w:before="120" w:after="60" w:line="240" w:lineRule="auto"/>
    </w:pPr>
    <w:rPr>
      <w:rFonts w:ascii="Arial" w:eastAsia="Times New Roman" w:hAnsi="Arial" w:cs="Arial"/>
      <w:sz w:val="20"/>
      <w:szCs w:val="20"/>
      <w:lang w:eastAsia="en-US"/>
    </w:rPr>
  </w:style>
  <w:style w:type="paragraph" w:customStyle="1" w:styleId="48391FAA507743B5AC70494ED096C7871">
    <w:name w:val="48391FAA507743B5AC70494ED096C7871"/>
    <w:rsid w:val="00EF7A8B"/>
    <w:pPr>
      <w:spacing w:before="120" w:after="60" w:line="240" w:lineRule="auto"/>
    </w:pPr>
    <w:rPr>
      <w:rFonts w:ascii="Arial" w:eastAsia="Times New Roman" w:hAnsi="Arial" w:cs="Arial"/>
      <w:sz w:val="20"/>
      <w:szCs w:val="20"/>
      <w:lang w:eastAsia="en-US"/>
    </w:rPr>
  </w:style>
  <w:style w:type="paragraph" w:customStyle="1" w:styleId="B57733E9D9614438A32E161DA3081C001">
    <w:name w:val="B57733E9D9614438A32E161DA3081C001"/>
    <w:rsid w:val="00EF7A8B"/>
    <w:pPr>
      <w:spacing w:before="120" w:after="60" w:line="240" w:lineRule="auto"/>
    </w:pPr>
    <w:rPr>
      <w:rFonts w:ascii="Arial" w:eastAsia="Times New Roman" w:hAnsi="Arial" w:cs="Arial"/>
      <w:sz w:val="20"/>
      <w:szCs w:val="20"/>
      <w:lang w:eastAsia="en-US"/>
    </w:rPr>
  </w:style>
  <w:style w:type="paragraph" w:customStyle="1" w:styleId="DB9D97734EF74A35B6227AA8FCC823ED1">
    <w:name w:val="DB9D97734EF74A35B6227AA8FCC823ED1"/>
    <w:rsid w:val="00EF7A8B"/>
    <w:pPr>
      <w:spacing w:before="120" w:after="60" w:line="240" w:lineRule="auto"/>
    </w:pPr>
    <w:rPr>
      <w:rFonts w:ascii="Arial" w:eastAsia="Times New Roman" w:hAnsi="Arial" w:cs="Arial"/>
      <w:sz w:val="20"/>
      <w:szCs w:val="20"/>
      <w:lang w:eastAsia="en-US"/>
    </w:rPr>
  </w:style>
  <w:style w:type="paragraph" w:customStyle="1" w:styleId="BF8936516561499AB246E13C818DEBC51">
    <w:name w:val="BF8936516561499AB246E13C818DEBC51"/>
    <w:rsid w:val="00EF7A8B"/>
    <w:pPr>
      <w:spacing w:before="120" w:after="60" w:line="240" w:lineRule="auto"/>
    </w:pPr>
    <w:rPr>
      <w:rFonts w:ascii="Arial" w:eastAsia="Times New Roman" w:hAnsi="Arial" w:cs="Arial"/>
      <w:sz w:val="20"/>
      <w:szCs w:val="20"/>
      <w:lang w:eastAsia="en-US"/>
    </w:rPr>
  </w:style>
  <w:style w:type="paragraph" w:customStyle="1" w:styleId="3E702102758F43C08F14004A38D4AF181">
    <w:name w:val="3E702102758F43C08F14004A38D4AF181"/>
    <w:rsid w:val="00EF7A8B"/>
    <w:pPr>
      <w:spacing w:before="120" w:after="60" w:line="240" w:lineRule="auto"/>
    </w:pPr>
    <w:rPr>
      <w:rFonts w:ascii="Arial" w:eastAsia="Times New Roman" w:hAnsi="Arial" w:cs="Arial"/>
      <w:sz w:val="20"/>
      <w:szCs w:val="20"/>
      <w:lang w:eastAsia="en-US"/>
    </w:rPr>
  </w:style>
  <w:style w:type="paragraph" w:customStyle="1" w:styleId="E1E4D48EA0C14A12AA3D6E34DF86BA541">
    <w:name w:val="E1E4D48EA0C14A12AA3D6E34DF86BA541"/>
    <w:rsid w:val="00EF7A8B"/>
    <w:pPr>
      <w:spacing w:before="120" w:after="60" w:line="240" w:lineRule="auto"/>
    </w:pPr>
    <w:rPr>
      <w:rFonts w:ascii="Arial" w:eastAsia="Times New Roman" w:hAnsi="Arial" w:cs="Arial"/>
      <w:sz w:val="20"/>
      <w:szCs w:val="20"/>
      <w:lang w:eastAsia="en-US"/>
    </w:rPr>
  </w:style>
  <w:style w:type="paragraph" w:customStyle="1" w:styleId="C5D5215BAD1F4E3DBE51B424057E0F2F1">
    <w:name w:val="C5D5215BAD1F4E3DBE51B424057E0F2F1"/>
    <w:rsid w:val="00EF7A8B"/>
    <w:pPr>
      <w:spacing w:before="120" w:after="60" w:line="240" w:lineRule="auto"/>
    </w:pPr>
    <w:rPr>
      <w:rFonts w:ascii="Arial" w:eastAsia="Times New Roman" w:hAnsi="Arial" w:cs="Arial"/>
      <w:sz w:val="20"/>
      <w:szCs w:val="20"/>
      <w:lang w:eastAsia="en-US"/>
    </w:rPr>
  </w:style>
  <w:style w:type="paragraph" w:customStyle="1" w:styleId="96FAB912B28D42F9B5037DDB55101D761">
    <w:name w:val="96FAB912B28D42F9B5037DDB55101D761"/>
    <w:rsid w:val="00EF7A8B"/>
    <w:pPr>
      <w:spacing w:before="120" w:after="60" w:line="240" w:lineRule="auto"/>
    </w:pPr>
    <w:rPr>
      <w:rFonts w:ascii="Arial" w:eastAsia="Times New Roman" w:hAnsi="Arial" w:cs="Arial"/>
      <w:sz w:val="20"/>
      <w:szCs w:val="20"/>
      <w:lang w:eastAsia="en-US"/>
    </w:rPr>
  </w:style>
  <w:style w:type="paragraph" w:customStyle="1" w:styleId="647B0BB9990D40F5871D125A562D8D7F1">
    <w:name w:val="647B0BB9990D40F5871D125A562D8D7F1"/>
    <w:rsid w:val="00EF7A8B"/>
    <w:pPr>
      <w:spacing w:before="120" w:after="60" w:line="240" w:lineRule="auto"/>
    </w:pPr>
    <w:rPr>
      <w:rFonts w:ascii="Arial" w:eastAsia="Times New Roman" w:hAnsi="Arial" w:cs="Arial"/>
      <w:sz w:val="20"/>
      <w:szCs w:val="20"/>
      <w:lang w:eastAsia="en-US"/>
    </w:rPr>
  </w:style>
  <w:style w:type="paragraph" w:customStyle="1" w:styleId="5795AEC458144DB9A3571CFCAD5D56701">
    <w:name w:val="5795AEC458144DB9A3571CFCAD5D56701"/>
    <w:rsid w:val="00EF7A8B"/>
    <w:pPr>
      <w:spacing w:before="120" w:after="60" w:line="240" w:lineRule="auto"/>
    </w:pPr>
    <w:rPr>
      <w:rFonts w:ascii="Arial" w:eastAsia="Times New Roman" w:hAnsi="Arial" w:cs="Arial"/>
      <w:sz w:val="20"/>
      <w:szCs w:val="20"/>
      <w:lang w:eastAsia="en-US"/>
    </w:rPr>
  </w:style>
  <w:style w:type="paragraph" w:customStyle="1" w:styleId="F1625C2AD9954D22ACFF2201637DB05D1">
    <w:name w:val="F1625C2AD9954D22ACFF2201637DB05D1"/>
    <w:rsid w:val="00EF7A8B"/>
    <w:pPr>
      <w:spacing w:before="120" w:after="60" w:line="240" w:lineRule="auto"/>
    </w:pPr>
    <w:rPr>
      <w:rFonts w:ascii="Arial" w:eastAsia="Times New Roman" w:hAnsi="Arial" w:cs="Arial"/>
      <w:sz w:val="20"/>
      <w:szCs w:val="20"/>
      <w:lang w:eastAsia="en-US"/>
    </w:rPr>
  </w:style>
  <w:style w:type="paragraph" w:customStyle="1" w:styleId="5DD106F7A8FD475FABA73D466112D4261">
    <w:name w:val="5DD106F7A8FD475FABA73D466112D4261"/>
    <w:rsid w:val="00EF7A8B"/>
    <w:pPr>
      <w:spacing w:before="120" w:after="60" w:line="240" w:lineRule="auto"/>
    </w:pPr>
    <w:rPr>
      <w:rFonts w:ascii="Arial" w:eastAsia="Times New Roman" w:hAnsi="Arial" w:cs="Arial"/>
      <w:sz w:val="20"/>
      <w:szCs w:val="20"/>
      <w:lang w:eastAsia="en-US"/>
    </w:rPr>
  </w:style>
  <w:style w:type="paragraph" w:customStyle="1" w:styleId="99FFEB94FC2D4570AF30DF987881014D1">
    <w:name w:val="99FFEB94FC2D4570AF30DF987881014D1"/>
    <w:rsid w:val="00EF7A8B"/>
    <w:pPr>
      <w:spacing w:before="120" w:after="60" w:line="240" w:lineRule="auto"/>
    </w:pPr>
    <w:rPr>
      <w:rFonts w:ascii="Arial" w:eastAsia="Times New Roman" w:hAnsi="Arial" w:cs="Arial"/>
      <w:sz w:val="20"/>
      <w:szCs w:val="20"/>
      <w:lang w:eastAsia="en-US"/>
    </w:rPr>
  </w:style>
  <w:style w:type="paragraph" w:customStyle="1" w:styleId="8479B537B93446A68A653BA1CA188AAD1">
    <w:name w:val="8479B537B93446A68A653BA1CA188AAD1"/>
    <w:rsid w:val="00EF7A8B"/>
    <w:pPr>
      <w:spacing w:before="120" w:after="60" w:line="240" w:lineRule="auto"/>
    </w:pPr>
    <w:rPr>
      <w:rFonts w:ascii="Arial" w:eastAsia="Times New Roman" w:hAnsi="Arial" w:cs="Arial"/>
      <w:sz w:val="20"/>
      <w:szCs w:val="20"/>
      <w:lang w:eastAsia="en-US"/>
    </w:rPr>
  </w:style>
  <w:style w:type="paragraph" w:customStyle="1" w:styleId="31A6CE7D6B204CAA88647A444716BD731">
    <w:name w:val="31A6CE7D6B204CAA88647A444716BD731"/>
    <w:rsid w:val="00EF7A8B"/>
    <w:pPr>
      <w:spacing w:before="120" w:after="60" w:line="240" w:lineRule="auto"/>
    </w:pPr>
    <w:rPr>
      <w:rFonts w:ascii="Arial" w:eastAsia="Times New Roman" w:hAnsi="Arial" w:cs="Arial"/>
      <w:sz w:val="20"/>
      <w:szCs w:val="20"/>
      <w:lang w:eastAsia="en-US"/>
    </w:rPr>
  </w:style>
  <w:style w:type="paragraph" w:customStyle="1" w:styleId="FE1A0832A1F84C62BB78E0BFFEC8038B1">
    <w:name w:val="FE1A0832A1F84C62BB78E0BFFEC8038B1"/>
    <w:rsid w:val="00EF7A8B"/>
    <w:pPr>
      <w:spacing w:before="120" w:after="60" w:line="240" w:lineRule="auto"/>
    </w:pPr>
    <w:rPr>
      <w:rFonts w:ascii="Arial" w:eastAsia="Times New Roman" w:hAnsi="Arial" w:cs="Arial"/>
      <w:sz w:val="20"/>
      <w:szCs w:val="20"/>
      <w:lang w:eastAsia="en-US"/>
    </w:rPr>
  </w:style>
  <w:style w:type="paragraph" w:customStyle="1" w:styleId="BCDD21C0FF894FBEAD8F81CFBAF677DD1">
    <w:name w:val="BCDD21C0FF894FBEAD8F81CFBAF677DD1"/>
    <w:rsid w:val="00EF7A8B"/>
    <w:pPr>
      <w:spacing w:before="120" w:after="60" w:line="240" w:lineRule="auto"/>
    </w:pPr>
    <w:rPr>
      <w:rFonts w:ascii="Arial" w:eastAsia="Times New Roman" w:hAnsi="Arial" w:cs="Arial"/>
      <w:sz w:val="20"/>
      <w:szCs w:val="20"/>
      <w:lang w:eastAsia="en-US"/>
    </w:rPr>
  </w:style>
  <w:style w:type="paragraph" w:customStyle="1" w:styleId="4F1BA97D99374D71ADC357CD6293EF75">
    <w:name w:val="4F1BA97D99374D71ADC357CD6293EF75"/>
    <w:rsid w:val="00EF7A8B"/>
  </w:style>
  <w:style w:type="paragraph" w:customStyle="1" w:styleId="632A01A8A7334E33898169B47B794957">
    <w:name w:val="632A01A8A7334E33898169B47B794957"/>
    <w:rsid w:val="00EF7A8B"/>
  </w:style>
  <w:style w:type="paragraph" w:customStyle="1" w:styleId="413A891AB17A432297960041489323B2">
    <w:name w:val="413A891AB17A432297960041489323B2"/>
    <w:rsid w:val="00EF7A8B"/>
  </w:style>
  <w:style w:type="paragraph" w:customStyle="1" w:styleId="77E03B8B15B64756A280A4ABEE015CCC">
    <w:name w:val="77E03B8B15B64756A280A4ABEE015CCC"/>
    <w:rsid w:val="00EF7A8B"/>
  </w:style>
  <w:style w:type="paragraph" w:customStyle="1" w:styleId="A0701ED2FC8E48E7BCEF8426869F85EF">
    <w:name w:val="A0701ED2FC8E48E7BCEF8426869F85EF"/>
    <w:rsid w:val="00EF7A8B"/>
  </w:style>
  <w:style w:type="paragraph" w:customStyle="1" w:styleId="4069E68749414429935FF4896B9EE9D7">
    <w:name w:val="4069E68749414429935FF4896B9EE9D7"/>
    <w:rsid w:val="00EF7A8B"/>
  </w:style>
  <w:style w:type="paragraph" w:customStyle="1" w:styleId="22B679205F2949F4934E31284BBDDB26">
    <w:name w:val="22B679205F2949F4934E31284BBDDB26"/>
    <w:rsid w:val="00EF7A8B"/>
  </w:style>
  <w:style w:type="paragraph" w:customStyle="1" w:styleId="F065EFAEF61C4750B5F7F18F762B846D">
    <w:name w:val="F065EFAEF61C4750B5F7F18F762B846D"/>
    <w:rsid w:val="00EF7A8B"/>
  </w:style>
  <w:style w:type="paragraph" w:customStyle="1" w:styleId="0D8764FBDF6C401EAFA796FEC59DE0AD">
    <w:name w:val="0D8764FBDF6C401EAFA796FEC59DE0AD"/>
    <w:rsid w:val="00EF7A8B"/>
  </w:style>
  <w:style w:type="paragraph" w:customStyle="1" w:styleId="26595DCA62C54B01B5E26FFE711FDEA3">
    <w:name w:val="26595DCA62C54B01B5E26FFE711FDEA3"/>
    <w:rsid w:val="00EF7A8B"/>
  </w:style>
  <w:style w:type="paragraph" w:customStyle="1" w:styleId="751D97F2D8774D10A85136E722EAFE76">
    <w:name w:val="751D97F2D8774D10A85136E722EAFE76"/>
    <w:rsid w:val="00EF7A8B"/>
  </w:style>
  <w:style w:type="paragraph" w:customStyle="1" w:styleId="2D5BE4CCA9254DC5BD26B89FCA3CFED2">
    <w:name w:val="2D5BE4CCA9254DC5BD26B89FCA3CFED2"/>
    <w:rsid w:val="00EF7A8B"/>
  </w:style>
  <w:style w:type="paragraph" w:customStyle="1" w:styleId="7957ED53C2704BD8B2C83FB16B5EA9AC">
    <w:name w:val="7957ED53C2704BD8B2C83FB16B5EA9AC"/>
    <w:rsid w:val="00EF7A8B"/>
  </w:style>
  <w:style w:type="paragraph" w:customStyle="1" w:styleId="55476E804AF14CFA8169B4A54AFC1CAD">
    <w:name w:val="55476E804AF14CFA8169B4A54AFC1CAD"/>
    <w:rsid w:val="00EF7A8B"/>
  </w:style>
  <w:style w:type="paragraph" w:customStyle="1" w:styleId="0C17D4522A6940E08769530E5FD13E60">
    <w:name w:val="0C17D4522A6940E08769530E5FD13E60"/>
    <w:rsid w:val="00EF7A8B"/>
  </w:style>
  <w:style w:type="paragraph" w:customStyle="1" w:styleId="B2E7A41F053C4BA19F1452456BED8FF7">
    <w:name w:val="B2E7A41F053C4BA19F1452456BED8FF7"/>
    <w:rsid w:val="00EF7A8B"/>
  </w:style>
  <w:style w:type="paragraph" w:customStyle="1" w:styleId="9A37B9F8E2574A3487E591404451EF84">
    <w:name w:val="9A37B9F8E2574A3487E591404451EF84"/>
    <w:rsid w:val="00EF7A8B"/>
  </w:style>
  <w:style w:type="paragraph" w:customStyle="1" w:styleId="1A60C31419E3475C94FB135348E32C13">
    <w:name w:val="1A60C31419E3475C94FB135348E32C13"/>
    <w:rsid w:val="00EF7A8B"/>
  </w:style>
  <w:style w:type="paragraph" w:customStyle="1" w:styleId="81486AA07D374ABC8DD3ED702E18E1FF">
    <w:name w:val="81486AA07D374ABC8DD3ED702E18E1FF"/>
    <w:rsid w:val="00EF7A8B"/>
  </w:style>
  <w:style w:type="paragraph" w:customStyle="1" w:styleId="5F1FCED9297E4B35AEF524DC85C7E387">
    <w:name w:val="5F1FCED9297E4B35AEF524DC85C7E387"/>
    <w:rsid w:val="00EF7A8B"/>
  </w:style>
  <w:style w:type="paragraph" w:customStyle="1" w:styleId="94AD1C095A4649B1ACEE48C577B5EBE0">
    <w:name w:val="94AD1C095A4649B1ACEE48C577B5EBE0"/>
    <w:rsid w:val="00EF7A8B"/>
  </w:style>
  <w:style w:type="paragraph" w:customStyle="1" w:styleId="B732EEFCD6AC470DBCBA93CD6BC2E3CD">
    <w:name w:val="B732EEFCD6AC470DBCBA93CD6BC2E3CD"/>
    <w:rsid w:val="00EF7A8B"/>
  </w:style>
  <w:style w:type="paragraph" w:customStyle="1" w:styleId="6543F2C04CA14B5DBE4C8F86524C939D">
    <w:name w:val="6543F2C04CA14B5DBE4C8F86524C939D"/>
    <w:rsid w:val="00EF7A8B"/>
  </w:style>
  <w:style w:type="paragraph" w:customStyle="1" w:styleId="308F0BF1C2BB4BB5B744018DA6090AF2">
    <w:name w:val="308F0BF1C2BB4BB5B744018DA6090AF2"/>
    <w:rsid w:val="00EF7A8B"/>
  </w:style>
  <w:style w:type="paragraph" w:customStyle="1" w:styleId="F39EF5E91EC84AC686262D42267831EE">
    <w:name w:val="F39EF5E91EC84AC686262D42267831EE"/>
    <w:rsid w:val="00EF7A8B"/>
  </w:style>
  <w:style w:type="paragraph" w:customStyle="1" w:styleId="F992840166BD44F7B72A3C08262AF372">
    <w:name w:val="F992840166BD44F7B72A3C08262AF372"/>
    <w:rsid w:val="00EF7A8B"/>
  </w:style>
  <w:style w:type="paragraph" w:customStyle="1" w:styleId="93A5B4CB6FE24F21B80AB7249AF0E331">
    <w:name w:val="93A5B4CB6FE24F21B80AB7249AF0E331"/>
    <w:rsid w:val="00EF7A8B"/>
  </w:style>
  <w:style w:type="paragraph" w:customStyle="1" w:styleId="FE77219AF7A749AA9980CE3BD0516F06">
    <w:name w:val="FE77219AF7A749AA9980CE3BD0516F06"/>
    <w:rsid w:val="00EF7A8B"/>
  </w:style>
  <w:style w:type="paragraph" w:customStyle="1" w:styleId="87B8FE785E154D0B9B100D93FEF4EB06">
    <w:name w:val="87B8FE785E154D0B9B100D93FEF4EB06"/>
    <w:rsid w:val="00EF7A8B"/>
  </w:style>
  <w:style w:type="paragraph" w:customStyle="1" w:styleId="92A42869E11A41BC81956AE866381F61">
    <w:name w:val="92A42869E11A41BC81956AE866381F61"/>
    <w:rsid w:val="00EF7A8B"/>
  </w:style>
  <w:style w:type="paragraph" w:customStyle="1" w:styleId="906EDA6A746E42829DDACAABE76F4862">
    <w:name w:val="906EDA6A746E42829DDACAABE76F4862"/>
    <w:rsid w:val="00EF7A8B"/>
  </w:style>
  <w:style w:type="paragraph" w:customStyle="1" w:styleId="AE4B6E06A14640F2A66DAFDA31BA398F">
    <w:name w:val="AE4B6E06A14640F2A66DAFDA31BA398F"/>
    <w:rsid w:val="00EF7A8B"/>
  </w:style>
  <w:style w:type="paragraph" w:customStyle="1" w:styleId="BBAFF448DE094F35A1857C58BC1379AF">
    <w:name w:val="BBAFF448DE094F35A1857C58BC1379AF"/>
    <w:rsid w:val="00EF7A8B"/>
  </w:style>
  <w:style w:type="paragraph" w:customStyle="1" w:styleId="04DF3B95BB014A4BA72332B6BE7ECBF6">
    <w:name w:val="04DF3B95BB014A4BA72332B6BE7ECBF6"/>
    <w:rsid w:val="00EF7A8B"/>
  </w:style>
  <w:style w:type="paragraph" w:customStyle="1" w:styleId="79B6313D4C8B4556B21995DD548F5CF5">
    <w:name w:val="79B6313D4C8B4556B21995DD548F5CF5"/>
    <w:rsid w:val="00EF7A8B"/>
  </w:style>
  <w:style w:type="paragraph" w:customStyle="1" w:styleId="ED8D2C46AA624A71A1BFD8F3989ACD5B">
    <w:name w:val="ED8D2C46AA624A71A1BFD8F3989ACD5B"/>
    <w:rsid w:val="00EF7A8B"/>
  </w:style>
  <w:style w:type="paragraph" w:customStyle="1" w:styleId="A74C9512CA0C473C9EDBBC323769127A">
    <w:name w:val="A74C9512CA0C473C9EDBBC323769127A"/>
    <w:rsid w:val="00EF7A8B"/>
  </w:style>
  <w:style w:type="paragraph" w:customStyle="1" w:styleId="AFA336518B2441F499B094322F772862">
    <w:name w:val="AFA336518B2441F499B094322F772862"/>
    <w:rsid w:val="00EF7A8B"/>
  </w:style>
  <w:style w:type="paragraph" w:customStyle="1" w:styleId="0794169155E54E289FB691D711CE92C5">
    <w:name w:val="0794169155E54E289FB691D711CE92C5"/>
    <w:rsid w:val="00EF7A8B"/>
  </w:style>
  <w:style w:type="paragraph" w:customStyle="1" w:styleId="4EF0572857554B1D84E5CF63C7A9C437">
    <w:name w:val="4EF0572857554B1D84E5CF63C7A9C437"/>
    <w:rsid w:val="00EF7A8B"/>
  </w:style>
  <w:style w:type="paragraph" w:customStyle="1" w:styleId="436CC271ABE64E5DBF3DBAB271E0A907">
    <w:name w:val="436CC271ABE64E5DBF3DBAB271E0A907"/>
    <w:rsid w:val="00EF7A8B"/>
  </w:style>
  <w:style w:type="paragraph" w:customStyle="1" w:styleId="0F11BA95089D4632BF9D2A3E92C6129F">
    <w:name w:val="0F11BA95089D4632BF9D2A3E92C6129F"/>
    <w:rsid w:val="00EF7A8B"/>
  </w:style>
  <w:style w:type="paragraph" w:customStyle="1" w:styleId="FAB4B20F849E4377B42CF2FD76501821">
    <w:name w:val="FAB4B20F849E4377B42CF2FD76501821"/>
    <w:rsid w:val="00EF7A8B"/>
  </w:style>
  <w:style w:type="paragraph" w:customStyle="1" w:styleId="EBC41B8BCAE849DC9EEC1F701A4B2EFC">
    <w:name w:val="EBC41B8BCAE849DC9EEC1F701A4B2EFC"/>
    <w:rsid w:val="00EF7A8B"/>
  </w:style>
  <w:style w:type="paragraph" w:customStyle="1" w:styleId="6EE831CF0DBA4025896C2FB4513AD682">
    <w:name w:val="6EE831CF0DBA4025896C2FB4513AD682"/>
    <w:rsid w:val="00EF7A8B"/>
  </w:style>
  <w:style w:type="paragraph" w:customStyle="1" w:styleId="5CF4ECD749D14BCABC98DB6C97396102">
    <w:name w:val="5CF4ECD749D14BCABC98DB6C97396102"/>
    <w:rsid w:val="00EF7A8B"/>
  </w:style>
  <w:style w:type="paragraph" w:customStyle="1" w:styleId="E9FC2B7D93964709ADF4A954B30D6DF2">
    <w:name w:val="E9FC2B7D93964709ADF4A954B30D6DF2"/>
    <w:rsid w:val="00EF7A8B"/>
  </w:style>
  <w:style w:type="paragraph" w:customStyle="1" w:styleId="572F1828075F40E3B74CBB39B1688474">
    <w:name w:val="572F1828075F40E3B74CBB39B1688474"/>
    <w:rsid w:val="00EF7A8B"/>
  </w:style>
  <w:style w:type="paragraph" w:customStyle="1" w:styleId="90B19D123A5C4DABBA86817F78E3EEE7">
    <w:name w:val="90B19D123A5C4DABBA86817F78E3EEE7"/>
    <w:rsid w:val="00EF7A8B"/>
  </w:style>
  <w:style w:type="paragraph" w:customStyle="1" w:styleId="526543CE1F814ECA99958F32FED153A6">
    <w:name w:val="526543CE1F814ECA99958F32FED153A6"/>
    <w:rsid w:val="00EF7A8B"/>
  </w:style>
  <w:style w:type="paragraph" w:customStyle="1" w:styleId="49171B6BE5B148ECBFB16E59FBB5156A">
    <w:name w:val="49171B6BE5B148ECBFB16E59FBB5156A"/>
    <w:rsid w:val="00EF7A8B"/>
  </w:style>
  <w:style w:type="paragraph" w:customStyle="1" w:styleId="398A26BFE6D54A48BDC12404CF53CEF9">
    <w:name w:val="398A26BFE6D54A48BDC12404CF53CEF9"/>
    <w:rsid w:val="00EF7A8B"/>
  </w:style>
  <w:style w:type="paragraph" w:customStyle="1" w:styleId="6D0D507028F44EF99319A2C62B8DCBCB">
    <w:name w:val="6D0D507028F44EF99319A2C62B8DCBCB"/>
    <w:rsid w:val="00EF7A8B"/>
  </w:style>
  <w:style w:type="paragraph" w:customStyle="1" w:styleId="179F8F652325470BB1BAFF4F9FA4235B">
    <w:name w:val="179F8F652325470BB1BAFF4F9FA4235B"/>
    <w:rsid w:val="00EF7A8B"/>
  </w:style>
  <w:style w:type="paragraph" w:customStyle="1" w:styleId="488D1E089B5A40CC9EE84EE7F5015A7F">
    <w:name w:val="488D1E089B5A40CC9EE84EE7F5015A7F"/>
    <w:rsid w:val="00EF7A8B"/>
  </w:style>
  <w:style w:type="paragraph" w:customStyle="1" w:styleId="724723725FB44BF3AF5C0932127C8F69">
    <w:name w:val="724723725FB44BF3AF5C0932127C8F69"/>
    <w:rsid w:val="00EF7A8B"/>
  </w:style>
  <w:style w:type="paragraph" w:customStyle="1" w:styleId="23745F9662CD43C59F163044BBC24C3B">
    <w:name w:val="23745F9662CD43C59F163044BBC24C3B"/>
    <w:rsid w:val="00EF7A8B"/>
  </w:style>
  <w:style w:type="paragraph" w:customStyle="1" w:styleId="4F62C8F0F433412B84C110060B3FD7DC">
    <w:name w:val="4F62C8F0F433412B84C110060B3FD7DC"/>
    <w:rsid w:val="00EF7A8B"/>
  </w:style>
  <w:style w:type="paragraph" w:customStyle="1" w:styleId="8EA39988D8614C83ACD988CC0A7E8E89">
    <w:name w:val="8EA39988D8614C83ACD988CC0A7E8E89"/>
    <w:rsid w:val="00EF7A8B"/>
  </w:style>
  <w:style w:type="paragraph" w:customStyle="1" w:styleId="3A207BE560004FFF81349D1439D78EDB">
    <w:name w:val="3A207BE560004FFF81349D1439D78EDB"/>
    <w:rsid w:val="00EF7A8B"/>
  </w:style>
  <w:style w:type="paragraph" w:customStyle="1" w:styleId="FF08DC79CA82420082C8819B156E7B58">
    <w:name w:val="FF08DC79CA82420082C8819B156E7B58"/>
    <w:rsid w:val="00EF7A8B"/>
  </w:style>
  <w:style w:type="paragraph" w:customStyle="1" w:styleId="030EC449D8BD4D7099D423C5C699006D">
    <w:name w:val="030EC449D8BD4D7099D423C5C699006D"/>
    <w:rsid w:val="00EF7A8B"/>
  </w:style>
  <w:style w:type="paragraph" w:customStyle="1" w:styleId="6ADE9B1BB747403EA342B035D6340861">
    <w:name w:val="6ADE9B1BB747403EA342B035D6340861"/>
    <w:rsid w:val="00EF7A8B"/>
  </w:style>
  <w:style w:type="paragraph" w:customStyle="1" w:styleId="F18855A1A7814D6DB0F553AA6966F436">
    <w:name w:val="F18855A1A7814D6DB0F553AA6966F436"/>
    <w:rsid w:val="00EF7A8B"/>
  </w:style>
  <w:style w:type="paragraph" w:customStyle="1" w:styleId="5E7FC9B1608D497C9295BD5D19784FF6">
    <w:name w:val="5E7FC9B1608D497C9295BD5D19784FF6"/>
    <w:rsid w:val="00EF7A8B"/>
  </w:style>
  <w:style w:type="paragraph" w:customStyle="1" w:styleId="579B7A2FD695465C8D719CCE811F2AAB">
    <w:name w:val="579B7A2FD695465C8D719CCE811F2AAB"/>
    <w:rsid w:val="00EF7A8B"/>
  </w:style>
  <w:style w:type="paragraph" w:customStyle="1" w:styleId="E1C668222DFE4B14B179958C14ED5CAE">
    <w:name w:val="E1C668222DFE4B14B179958C14ED5CAE"/>
    <w:rsid w:val="00EF7A8B"/>
  </w:style>
  <w:style w:type="paragraph" w:customStyle="1" w:styleId="BB1C4D015C3340F9966C0D66DFA9909B">
    <w:name w:val="BB1C4D015C3340F9966C0D66DFA9909B"/>
    <w:rsid w:val="00EF7A8B"/>
  </w:style>
  <w:style w:type="paragraph" w:customStyle="1" w:styleId="D7C84294EA0744D5AD88A1792C6C266C">
    <w:name w:val="D7C84294EA0744D5AD88A1792C6C266C"/>
    <w:rsid w:val="00EF7A8B"/>
  </w:style>
  <w:style w:type="paragraph" w:customStyle="1" w:styleId="15296AB5CC3D499FBD882047D5B626BB">
    <w:name w:val="15296AB5CC3D499FBD882047D5B626BB"/>
    <w:rsid w:val="00EF7A8B"/>
  </w:style>
  <w:style w:type="paragraph" w:customStyle="1" w:styleId="CD44B15F1EAE4CF0AC5FAE4059A0D94D">
    <w:name w:val="CD44B15F1EAE4CF0AC5FAE4059A0D94D"/>
    <w:rsid w:val="00EF7A8B"/>
  </w:style>
  <w:style w:type="paragraph" w:customStyle="1" w:styleId="D71108C90AED4E41A66655850EB82E56">
    <w:name w:val="D71108C90AED4E41A66655850EB82E56"/>
    <w:rsid w:val="00EF7A8B"/>
  </w:style>
  <w:style w:type="paragraph" w:customStyle="1" w:styleId="68858A4B6A3E40899905432CC2C94C77">
    <w:name w:val="68858A4B6A3E40899905432CC2C94C77"/>
    <w:rsid w:val="00EF7A8B"/>
  </w:style>
  <w:style w:type="paragraph" w:customStyle="1" w:styleId="C7B56EED3D024E67B3A06B963ADEAD3F">
    <w:name w:val="C7B56EED3D024E67B3A06B963ADEAD3F"/>
    <w:rsid w:val="00EF7A8B"/>
  </w:style>
  <w:style w:type="paragraph" w:customStyle="1" w:styleId="8EF4E161A8A242F38635B407E4C7FC5D">
    <w:name w:val="8EF4E161A8A242F38635B407E4C7FC5D"/>
    <w:rsid w:val="00EF7A8B"/>
  </w:style>
  <w:style w:type="paragraph" w:customStyle="1" w:styleId="9E358DE825A44DF4B399EC57209976F9">
    <w:name w:val="9E358DE825A44DF4B399EC57209976F9"/>
    <w:rsid w:val="00EF7A8B"/>
  </w:style>
  <w:style w:type="paragraph" w:customStyle="1" w:styleId="B855FEBA12C64CB193DD434875C50562">
    <w:name w:val="B855FEBA12C64CB193DD434875C50562"/>
    <w:rsid w:val="00EF7A8B"/>
  </w:style>
  <w:style w:type="paragraph" w:customStyle="1" w:styleId="194AC7FDF51245F4B4FA54F6A94C7EBF">
    <w:name w:val="194AC7FDF51245F4B4FA54F6A94C7EBF"/>
    <w:rsid w:val="00EF7A8B"/>
  </w:style>
  <w:style w:type="paragraph" w:customStyle="1" w:styleId="A90FBBF17D844A3CA70167B7AC600CBA">
    <w:name w:val="A90FBBF17D844A3CA70167B7AC600CBA"/>
    <w:rsid w:val="00EF7A8B"/>
  </w:style>
  <w:style w:type="paragraph" w:customStyle="1" w:styleId="BBAA10AE85E1436BBB9B32847C6B993B">
    <w:name w:val="BBAA10AE85E1436BBB9B32847C6B993B"/>
    <w:rsid w:val="00EF7A8B"/>
  </w:style>
  <w:style w:type="paragraph" w:customStyle="1" w:styleId="24CD2F07F7164D1FB03CBFA6D18996C4">
    <w:name w:val="24CD2F07F7164D1FB03CBFA6D18996C4"/>
    <w:rsid w:val="00EF7A8B"/>
  </w:style>
  <w:style w:type="paragraph" w:customStyle="1" w:styleId="F239B6340E924F44AA353D2CCDB6C830">
    <w:name w:val="F239B6340E924F44AA353D2CCDB6C830"/>
    <w:rsid w:val="00EF7A8B"/>
  </w:style>
  <w:style w:type="paragraph" w:customStyle="1" w:styleId="42DC8210641249369FC3B2C9A21602F8">
    <w:name w:val="42DC8210641249369FC3B2C9A21602F8"/>
    <w:rsid w:val="00EF7A8B"/>
  </w:style>
  <w:style w:type="paragraph" w:customStyle="1" w:styleId="3B0ABA0A41004BA0955B4B7F66294D97">
    <w:name w:val="3B0ABA0A41004BA0955B4B7F66294D97"/>
    <w:rsid w:val="00EF7A8B"/>
  </w:style>
  <w:style w:type="paragraph" w:customStyle="1" w:styleId="A972E8B2402B4407AAE91E3C59CF0F20">
    <w:name w:val="A972E8B2402B4407AAE91E3C59CF0F20"/>
    <w:rsid w:val="00EF7A8B"/>
  </w:style>
  <w:style w:type="paragraph" w:customStyle="1" w:styleId="9BAE999DC3854A858085BC589A819F2D">
    <w:name w:val="9BAE999DC3854A858085BC589A819F2D"/>
    <w:rsid w:val="00EF7A8B"/>
  </w:style>
  <w:style w:type="paragraph" w:customStyle="1" w:styleId="77F4BE28F0C14D5FAC81F117B01CCA3A">
    <w:name w:val="77F4BE28F0C14D5FAC81F117B01CCA3A"/>
    <w:rsid w:val="00EF7A8B"/>
  </w:style>
  <w:style w:type="paragraph" w:customStyle="1" w:styleId="664D147F8C8E494D9A1864752AAB6022">
    <w:name w:val="664D147F8C8E494D9A1864752AAB6022"/>
    <w:rsid w:val="00EF7A8B"/>
  </w:style>
  <w:style w:type="paragraph" w:customStyle="1" w:styleId="E1DA452F06A64A0E903C3FB0C6299E69">
    <w:name w:val="E1DA452F06A64A0E903C3FB0C6299E69"/>
    <w:rsid w:val="00EF7A8B"/>
  </w:style>
  <w:style w:type="paragraph" w:customStyle="1" w:styleId="B5CBBAA7EEB444DDAFD841A07AD354A4">
    <w:name w:val="B5CBBAA7EEB444DDAFD841A07AD354A4"/>
    <w:rsid w:val="00EF7A8B"/>
  </w:style>
  <w:style w:type="paragraph" w:customStyle="1" w:styleId="88D270A38B184FDD89B3298EB5810519">
    <w:name w:val="88D270A38B184FDD89B3298EB5810519"/>
    <w:rsid w:val="00EF7A8B"/>
  </w:style>
  <w:style w:type="paragraph" w:customStyle="1" w:styleId="223E9D71C6F94DC08084E8623FA9249E">
    <w:name w:val="223E9D71C6F94DC08084E8623FA9249E"/>
    <w:rsid w:val="00EF7A8B"/>
  </w:style>
  <w:style w:type="paragraph" w:customStyle="1" w:styleId="575EFF6A1D39487298077D5EA3971BA6">
    <w:name w:val="575EFF6A1D39487298077D5EA3971BA6"/>
    <w:rsid w:val="00EF7A8B"/>
  </w:style>
  <w:style w:type="paragraph" w:customStyle="1" w:styleId="7DA6282429BD43C8927D85A270592870">
    <w:name w:val="7DA6282429BD43C8927D85A270592870"/>
    <w:rsid w:val="00EF7A8B"/>
  </w:style>
  <w:style w:type="paragraph" w:customStyle="1" w:styleId="7A1994069B4B4600AC8789BB750E85C5">
    <w:name w:val="7A1994069B4B4600AC8789BB750E85C5"/>
    <w:rsid w:val="00EF7A8B"/>
  </w:style>
  <w:style w:type="paragraph" w:customStyle="1" w:styleId="D8DFCF326DFD49EC87EFDA866BF34D48">
    <w:name w:val="D8DFCF326DFD49EC87EFDA866BF34D48"/>
    <w:rsid w:val="00EF7A8B"/>
  </w:style>
  <w:style w:type="paragraph" w:customStyle="1" w:styleId="910D803F42FC48608781FE694E35F965">
    <w:name w:val="910D803F42FC48608781FE694E35F965"/>
    <w:rsid w:val="00EF7A8B"/>
  </w:style>
  <w:style w:type="paragraph" w:customStyle="1" w:styleId="CD72AD850F564513A10E789F00B14896">
    <w:name w:val="CD72AD850F564513A10E789F00B14896"/>
    <w:rsid w:val="00EF7A8B"/>
  </w:style>
  <w:style w:type="paragraph" w:customStyle="1" w:styleId="7A92D131C88B406FA2544C15A7188890">
    <w:name w:val="7A92D131C88B406FA2544C15A7188890"/>
    <w:rsid w:val="00EF7A8B"/>
  </w:style>
  <w:style w:type="paragraph" w:customStyle="1" w:styleId="24885BF86CAE4932BE55F80B22047A48">
    <w:name w:val="24885BF86CAE4932BE55F80B22047A48"/>
    <w:rsid w:val="00EF7A8B"/>
  </w:style>
  <w:style w:type="paragraph" w:customStyle="1" w:styleId="4A5C3AF7A3234E38904A368F58CDA3AD">
    <w:name w:val="4A5C3AF7A3234E38904A368F58CDA3AD"/>
    <w:rsid w:val="00EF7A8B"/>
  </w:style>
  <w:style w:type="paragraph" w:customStyle="1" w:styleId="C4C36358AEE744848770831225D200CF">
    <w:name w:val="C4C36358AEE744848770831225D200CF"/>
    <w:rsid w:val="00EF7A8B"/>
  </w:style>
  <w:style w:type="paragraph" w:customStyle="1" w:styleId="85D6053565914EB8919803FDF4034A06">
    <w:name w:val="85D6053565914EB8919803FDF4034A06"/>
    <w:rsid w:val="00EF7A8B"/>
  </w:style>
  <w:style w:type="paragraph" w:customStyle="1" w:styleId="96A906AB60B14CA9BECFAB1B4A7547D5">
    <w:name w:val="96A906AB60B14CA9BECFAB1B4A7547D5"/>
    <w:rsid w:val="00EF7A8B"/>
  </w:style>
  <w:style w:type="paragraph" w:customStyle="1" w:styleId="AE07EA66EB6442D5B25DA71617C4D1D8">
    <w:name w:val="AE07EA66EB6442D5B25DA71617C4D1D8"/>
    <w:rsid w:val="00EF7A8B"/>
  </w:style>
  <w:style w:type="paragraph" w:customStyle="1" w:styleId="4B88447A6A5D4FE9AAC6F5D437605A2B">
    <w:name w:val="4B88447A6A5D4FE9AAC6F5D437605A2B"/>
    <w:rsid w:val="00EF7A8B"/>
  </w:style>
  <w:style w:type="paragraph" w:customStyle="1" w:styleId="4A5EB955C8D049A49C189A2C09E69999">
    <w:name w:val="4A5EB955C8D049A49C189A2C09E69999"/>
    <w:rsid w:val="00EF7A8B"/>
  </w:style>
  <w:style w:type="paragraph" w:customStyle="1" w:styleId="8BF3E2078D3D42AEA9002DEC5753F057">
    <w:name w:val="8BF3E2078D3D42AEA9002DEC5753F057"/>
    <w:rsid w:val="00EF7A8B"/>
  </w:style>
  <w:style w:type="paragraph" w:customStyle="1" w:styleId="3979CA676B8B4A0894DFDB1166BB53F3">
    <w:name w:val="3979CA676B8B4A0894DFDB1166BB53F3"/>
    <w:rsid w:val="00EF7A8B"/>
  </w:style>
  <w:style w:type="paragraph" w:customStyle="1" w:styleId="FF8C7EDD9EF0467CAF55151FBBD888CC">
    <w:name w:val="FF8C7EDD9EF0467CAF55151FBBD888CC"/>
    <w:rsid w:val="00EF7A8B"/>
  </w:style>
  <w:style w:type="paragraph" w:customStyle="1" w:styleId="195E6B8610F04CDFB45EB339172133B1">
    <w:name w:val="195E6B8610F04CDFB45EB339172133B1"/>
    <w:rsid w:val="00EF7A8B"/>
  </w:style>
  <w:style w:type="paragraph" w:customStyle="1" w:styleId="EEACEADD486A4BABB0609AB9E656D021">
    <w:name w:val="EEACEADD486A4BABB0609AB9E656D021"/>
    <w:rsid w:val="00EF7A8B"/>
  </w:style>
  <w:style w:type="paragraph" w:customStyle="1" w:styleId="8B97E2EF250D4417860EF98680A1BC0C">
    <w:name w:val="8B97E2EF250D4417860EF98680A1BC0C"/>
    <w:rsid w:val="00EF7A8B"/>
  </w:style>
  <w:style w:type="paragraph" w:customStyle="1" w:styleId="A7E7C500F05847C7AF604BF13562C635">
    <w:name w:val="A7E7C500F05847C7AF604BF13562C635"/>
    <w:rsid w:val="00EF7A8B"/>
  </w:style>
  <w:style w:type="paragraph" w:customStyle="1" w:styleId="B9D48C355D034B99A29AFF7436B6B475">
    <w:name w:val="B9D48C355D034B99A29AFF7436B6B475"/>
    <w:rsid w:val="00EF7A8B"/>
  </w:style>
  <w:style w:type="paragraph" w:customStyle="1" w:styleId="3C2AA3DC46254A8AAD444B0D70938238">
    <w:name w:val="3C2AA3DC46254A8AAD444B0D70938238"/>
    <w:rsid w:val="00EF7A8B"/>
  </w:style>
  <w:style w:type="paragraph" w:customStyle="1" w:styleId="E5389309E6C344CC9C6463D0D314E917">
    <w:name w:val="E5389309E6C344CC9C6463D0D314E917"/>
    <w:rsid w:val="00EF7A8B"/>
  </w:style>
  <w:style w:type="paragraph" w:customStyle="1" w:styleId="EAC11060065547369A4C30379623CBF4">
    <w:name w:val="EAC11060065547369A4C30379623CBF4"/>
    <w:rsid w:val="00EF7A8B"/>
  </w:style>
  <w:style w:type="paragraph" w:customStyle="1" w:styleId="CE1088B0A0A24462854FE47677F5B058">
    <w:name w:val="CE1088B0A0A24462854FE47677F5B058"/>
    <w:rsid w:val="00EF7A8B"/>
  </w:style>
  <w:style w:type="paragraph" w:customStyle="1" w:styleId="F42FD5EB64D24383B13987076F531D1B">
    <w:name w:val="F42FD5EB64D24383B13987076F531D1B"/>
    <w:rsid w:val="00EF7A8B"/>
  </w:style>
  <w:style w:type="paragraph" w:customStyle="1" w:styleId="27A33D92D80E402DB69BCAFC4AF650DD">
    <w:name w:val="27A33D92D80E402DB69BCAFC4AF650DD"/>
    <w:rsid w:val="00EF7A8B"/>
  </w:style>
  <w:style w:type="paragraph" w:customStyle="1" w:styleId="E03123CCF37F41439D8AB509663D5A07">
    <w:name w:val="E03123CCF37F41439D8AB509663D5A07"/>
    <w:rsid w:val="00EF7A8B"/>
  </w:style>
  <w:style w:type="paragraph" w:customStyle="1" w:styleId="3E81CBF79A284B70AA2736753CF7C625">
    <w:name w:val="3E81CBF79A284B70AA2736753CF7C625"/>
    <w:rsid w:val="00EF7A8B"/>
  </w:style>
  <w:style w:type="paragraph" w:customStyle="1" w:styleId="E0593C7645DC40B2919A3DB8189A7E7F">
    <w:name w:val="E0593C7645DC40B2919A3DB8189A7E7F"/>
    <w:rsid w:val="00EF7A8B"/>
  </w:style>
  <w:style w:type="paragraph" w:customStyle="1" w:styleId="9A3368246B744E81AFCF964EE948F113">
    <w:name w:val="9A3368246B744E81AFCF964EE948F113"/>
    <w:rsid w:val="00EF7A8B"/>
  </w:style>
  <w:style w:type="paragraph" w:customStyle="1" w:styleId="AED6A7D6A562492E89279D3D2504FA34">
    <w:name w:val="AED6A7D6A562492E89279D3D2504FA34"/>
    <w:rsid w:val="00EF7A8B"/>
  </w:style>
  <w:style w:type="paragraph" w:customStyle="1" w:styleId="BA42F9328BA5446D8C5C54033F6F3285">
    <w:name w:val="BA42F9328BA5446D8C5C54033F6F3285"/>
    <w:rsid w:val="00EF7A8B"/>
  </w:style>
  <w:style w:type="paragraph" w:customStyle="1" w:styleId="650391010A94494E8D94584138A1932E">
    <w:name w:val="650391010A94494E8D94584138A1932E"/>
    <w:rsid w:val="00EF7A8B"/>
  </w:style>
  <w:style w:type="paragraph" w:customStyle="1" w:styleId="8A5AEA910E0143B3BC395FE0C2547052">
    <w:name w:val="8A5AEA910E0143B3BC395FE0C2547052"/>
    <w:rsid w:val="00EF7A8B"/>
  </w:style>
  <w:style w:type="paragraph" w:customStyle="1" w:styleId="7C400E04A2FA4797A9DF9CE668358DE0">
    <w:name w:val="7C400E04A2FA4797A9DF9CE668358DE0"/>
    <w:rsid w:val="00EF7A8B"/>
  </w:style>
  <w:style w:type="paragraph" w:customStyle="1" w:styleId="8A238541D3F8496F9C54BA5265E7BE2F">
    <w:name w:val="8A238541D3F8496F9C54BA5265E7BE2F"/>
    <w:rsid w:val="00EF7A8B"/>
  </w:style>
  <w:style w:type="paragraph" w:customStyle="1" w:styleId="91090954AB5341D39E6140B2C5B4A29D">
    <w:name w:val="91090954AB5341D39E6140B2C5B4A29D"/>
    <w:rsid w:val="00EF7A8B"/>
  </w:style>
  <w:style w:type="paragraph" w:customStyle="1" w:styleId="4AECD56918444E3EBF716364D552426A">
    <w:name w:val="4AECD56918444E3EBF716364D552426A"/>
    <w:rsid w:val="00EF7A8B"/>
  </w:style>
  <w:style w:type="paragraph" w:customStyle="1" w:styleId="1EFD1DDD5C1A495FB6F0065C1FD834D4">
    <w:name w:val="1EFD1DDD5C1A495FB6F0065C1FD834D4"/>
    <w:rsid w:val="00EF7A8B"/>
  </w:style>
  <w:style w:type="paragraph" w:customStyle="1" w:styleId="69610E831759472B8B4054559C5E3B45">
    <w:name w:val="69610E831759472B8B4054559C5E3B45"/>
    <w:rsid w:val="00EF7A8B"/>
  </w:style>
  <w:style w:type="paragraph" w:customStyle="1" w:styleId="241CC2EA9AA044F7A203126964973A88">
    <w:name w:val="241CC2EA9AA044F7A203126964973A88"/>
    <w:rsid w:val="00EF7A8B"/>
  </w:style>
  <w:style w:type="paragraph" w:customStyle="1" w:styleId="B70C0419B34D40AD976DEF046471A4BE">
    <w:name w:val="B70C0419B34D40AD976DEF046471A4BE"/>
    <w:rsid w:val="00EF7A8B"/>
  </w:style>
  <w:style w:type="paragraph" w:customStyle="1" w:styleId="C978AB0A29384F4693BC264FE85BE8EA">
    <w:name w:val="C978AB0A29384F4693BC264FE85BE8EA"/>
    <w:rsid w:val="00EF7A8B"/>
  </w:style>
  <w:style w:type="paragraph" w:customStyle="1" w:styleId="3B9AC26E089F44D1B2B5A6ACB052316F">
    <w:name w:val="3B9AC26E089F44D1B2B5A6ACB052316F"/>
    <w:rsid w:val="00EF7A8B"/>
  </w:style>
  <w:style w:type="paragraph" w:customStyle="1" w:styleId="19EC6A18A95D4CD4B4718098F4742570">
    <w:name w:val="19EC6A18A95D4CD4B4718098F4742570"/>
    <w:rsid w:val="00EF7A8B"/>
  </w:style>
  <w:style w:type="paragraph" w:customStyle="1" w:styleId="5276F8C6C7B84EE6AA8784D2A911DBD0">
    <w:name w:val="5276F8C6C7B84EE6AA8784D2A911DBD0"/>
    <w:rsid w:val="00EF7A8B"/>
  </w:style>
  <w:style w:type="paragraph" w:customStyle="1" w:styleId="DE7D0709FFFB48CFBA8E60995D32ABFF">
    <w:name w:val="DE7D0709FFFB48CFBA8E60995D32ABFF"/>
    <w:rsid w:val="00EF7A8B"/>
  </w:style>
  <w:style w:type="paragraph" w:customStyle="1" w:styleId="727CC7C938024F549628D90F1E0ED327">
    <w:name w:val="727CC7C938024F549628D90F1E0ED327"/>
    <w:rsid w:val="00EF7A8B"/>
  </w:style>
  <w:style w:type="paragraph" w:customStyle="1" w:styleId="450F41237F1B45B7A7891CE68EB80D17">
    <w:name w:val="450F41237F1B45B7A7891CE68EB80D17"/>
    <w:rsid w:val="00EF7A8B"/>
  </w:style>
  <w:style w:type="paragraph" w:customStyle="1" w:styleId="1008ABCB36324DFB8BF4A99EABF5FF96">
    <w:name w:val="1008ABCB36324DFB8BF4A99EABF5FF96"/>
    <w:rsid w:val="00EF7A8B"/>
  </w:style>
  <w:style w:type="paragraph" w:customStyle="1" w:styleId="CDCD9B690FF3447A99A14E95A7D90C8F">
    <w:name w:val="CDCD9B690FF3447A99A14E95A7D90C8F"/>
    <w:rsid w:val="00EF7A8B"/>
  </w:style>
  <w:style w:type="paragraph" w:customStyle="1" w:styleId="72AC653E20BA4DE2BE91AE6060C1FDA7">
    <w:name w:val="72AC653E20BA4DE2BE91AE6060C1FDA7"/>
    <w:rsid w:val="00EF7A8B"/>
  </w:style>
  <w:style w:type="paragraph" w:customStyle="1" w:styleId="B5CA77367E1941F7A7DE7065B04849BE">
    <w:name w:val="B5CA77367E1941F7A7DE7065B04849BE"/>
    <w:rsid w:val="00EF7A8B"/>
  </w:style>
  <w:style w:type="paragraph" w:customStyle="1" w:styleId="7B28D826045445B083F847DEF430E9FD">
    <w:name w:val="7B28D826045445B083F847DEF430E9FD"/>
    <w:rsid w:val="00EF7A8B"/>
  </w:style>
  <w:style w:type="paragraph" w:customStyle="1" w:styleId="B1F8C1482EAE45F290D4875F9B4DCD30">
    <w:name w:val="B1F8C1482EAE45F290D4875F9B4DCD30"/>
    <w:rsid w:val="00EF7A8B"/>
  </w:style>
  <w:style w:type="paragraph" w:customStyle="1" w:styleId="B7EE5D90E192475DAFBD50B938E48913">
    <w:name w:val="B7EE5D90E192475DAFBD50B938E48913"/>
    <w:rsid w:val="00EF7A8B"/>
  </w:style>
  <w:style w:type="paragraph" w:customStyle="1" w:styleId="5B37999E8F88485E8286E6B52802AF57">
    <w:name w:val="5B37999E8F88485E8286E6B52802AF57"/>
    <w:rsid w:val="00EF7A8B"/>
  </w:style>
  <w:style w:type="paragraph" w:customStyle="1" w:styleId="9D319739B2CC4748BD58D4FFF1374A4D">
    <w:name w:val="9D319739B2CC4748BD58D4FFF1374A4D"/>
    <w:rsid w:val="00EF7A8B"/>
  </w:style>
  <w:style w:type="paragraph" w:customStyle="1" w:styleId="E8BCBC0AFC96409EA2317FAADEDD3E2C">
    <w:name w:val="E8BCBC0AFC96409EA2317FAADEDD3E2C"/>
    <w:rsid w:val="00EF7A8B"/>
  </w:style>
  <w:style w:type="paragraph" w:customStyle="1" w:styleId="5958E1A701F546C28089BB615B5D5A34">
    <w:name w:val="5958E1A701F546C28089BB615B5D5A34"/>
    <w:rsid w:val="00EF7A8B"/>
  </w:style>
  <w:style w:type="paragraph" w:customStyle="1" w:styleId="22F21009543C49A5B00E74593B6421A2">
    <w:name w:val="22F21009543C49A5B00E74593B6421A2"/>
    <w:rsid w:val="00EF7A8B"/>
  </w:style>
  <w:style w:type="paragraph" w:customStyle="1" w:styleId="FACA50034DDC4350BAEB6DADD25A67EC">
    <w:name w:val="FACA50034DDC4350BAEB6DADD25A67EC"/>
    <w:rsid w:val="00EF7A8B"/>
  </w:style>
  <w:style w:type="paragraph" w:customStyle="1" w:styleId="441554AA055F4F2A95AA68DE925FD2EB">
    <w:name w:val="441554AA055F4F2A95AA68DE925FD2EB"/>
    <w:rsid w:val="00EF7A8B"/>
  </w:style>
  <w:style w:type="paragraph" w:customStyle="1" w:styleId="5D41D808C46D4579854A5E0358D9A8F9">
    <w:name w:val="5D41D808C46D4579854A5E0358D9A8F9"/>
    <w:rsid w:val="00EF7A8B"/>
  </w:style>
  <w:style w:type="paragraph" w:customStyle="1" w:styleId="47E68F15354D4C179810DE99B5DB69BD">
    <w:name w:val="47E68F15354D4C179810DE99B5DB69BD"/>
    <w:rsid w:val="00EF7A8B"/>
  </w:style>
  <w:style w:type="paragraph" w:customStyle="1" w:styleId="7ADB0AF92C924A92BAF893BEFF334E2A">
    <w:name w:val="7ADB0AF92C924A92BAF893BEFF334E2A"/>
    <w:rsid w:val="00EF7A8B"/>
  </w:style>
  <w:style w:type="paragraph" w:customStyle="1" w:styleId="9D5EAEEE88054396927587DB13E885A8">
    <w:name w:val="9D5EAEEE88054396927587DB13E885A8"/>
    <w:rsid w:val="00EF7A8B"/>
  </w:style>
  <w:style w:type="paragraph" w:customStyle="1" w:styleId="6EFA600735D646E3B7BE1C7F729039EB">
    <w:name w:val="6EFA600735D646E3B7BE1C7F729039EB"/>
    <w:rsid w:val="00EF7A8B"/>
  </w:style>
  <w:style w:type="paragraph" w:customStyle="1" w:styleId="061B66C83D9C4CD3A1C023714BED6536">
    <w:name w:val="061B66C83D9C4CD3A1C023714BED6536"/>
    <w:rsid w:val="00EF7A8B"/>
  </w:style>
  <w:style w:type="paragraph" w:customStyle="1" w:styleId="CB302E2AEA674D36AB12AB3E68F127D0">
    <w:name w:val="CB302E2AEA674D36AB12AB3E68F127D0"/>
    <w:rsid w:val="00EF7A8B"/>
  </w:style>
  <w:style w:type="paragraph" w:customStyle="1" w:styleId="F9D9B2FFDDCF4872A616B0CAC8E6213B">
    <w:name w:val="F9D9B2FFDDCF4872A616B0CAC8E6213B"/>
    <w:rsid w:val="00EF7A8B"/>
  </w:style>
  <w:style w:type="paragraph" w:customStyle="1" w:styleId="35C632FA048F49A1B209343F74B8FABC">
    <w:name w:val="35C632FA048F49A1B209343F74B8FABC"/>
    <w:rsid w:val="00EF7A8B"/>
  </w:style>
  <w:style w:type="paragraph" w:customStyle="1" w:styleId="CA7724B0A03F4030A1F35A1AE099EC8F">
    <w:name w:val="CA7724B0A03F4030A1F35A1AE099EC8F"/>
    <w:rsid w:val="00EF7A8B"/>
  </w:style>
  <w:style w:type="paragraph" w:customStyle="1" w:styleId="95B239C8E3834DD387272565848F9EC5">
    <w:name w:val="95B239C8E3834DD387272565848F9EC5"/>
    <w:rsid w:val="00EF7A8B"/>
  </w:style>
  <w:style w:type="paragraph" w:customStyle="1" w:styleId="812AD5FD728045C69AC7F5108848368D">
    <w:name w:val="812AD5FD728045C69AC7F5108848368D"/>
    <w:rsid w:val="00EF7A8B"/>
  </w:style>
  <w:style w:type="paragraph" w:customStyle="1" w:styleId="D2F61EB3AF004965B5B75BF0136A2905">
    <w:name w:val="D2F61EB3AF004965B5B75BF0136A2905"/>
    <w:rsid w:val="00EF7A8B"/>
  </w:style>
  <w:style w:type="paragraph" w:customStyle="1" w:styleId="8E016E0F854144E898F0CB3E4B2E3493">
    <w:name w:val="8E016E0F854144E898F0CB3E4B2E3493"/>
    <w:rsid w:val="00EF7A8B"/>
  </w:style>
  <w:style w:type="paragraph" w:customStyle="1" w:styleId="84E1A9562B294F19A35BD3833CDAFB31">
    <w:name w:val="84E1A9562B294F19A35BD3833CDAFB31"/>
    <w:rsid w:val="00EF7A8B"/>
  </w:style>
  <w:style w:type="paragraph" w:customStyle="1" w:styleId="5B3B99514FCC41F68B92AF447CC7A4E0">
    <w:name w:val="5B3B99514FCC41F68B92AF447CC7A4E0"/>
    <w:rsid w:val="00EF7A8B"/>
  </w:style>
  <w:style w:type="paragraph" w:customStyle="1" w:styleId="662CDD03E4024EF5841C8D802B534700">
    <w:name w:val="662CDD03E4024EF5841C8D802B534700"/>
    <w:rsid w:val="00EF7A8B"/>
  </w:style>
  <w:style w:type="paragraph" w:customStyle="1" w:styleId="F6287C0317BC49BF861E63D702FCA84D">
    <w:name w:val="F6287C0317BC49BF861E63D702FCA84D"/>
    <w:rsid w:val="00EF7A8B"/>
  </w:style>
  <w:style w:type="paragraph" w:customStyle="1" w:styleId="38D1A39C164B4FD8BC4B3E4287586C40">
    <w:name w:val="38D1A39C164B4FD8BC4B3E4287586C40"/>
    <w:rsid w:val="00EF7A8B"/>
  </w:style>
  <w:style w:type="paragraph" w:customStyle="1" w:styleId="A16E113F309B4B4581FDB50507AB87C4">
    <w:name w:val="A16E113F309B4B4581FDB50507AB87C4"/>
    <w:rsid w:val="00EF7A8B"/>
  </w:style>
  <w:style w:type="paragraph" w:customStyle="1" w:styleId="B0EFAE70752646AA9B0BB389BBEF283B">
    <w:name w:val="B0EFAE70752646AA9B0BB389BBEF283B"/>
    <w:rsid w:val="0088667C"/>
  </w:style>
  <w:style w:type="paragraph" w:customStyle="1" w:styleId="5F79CF61277547CAB39E53D1750B125C">
    <w:name w:val="5F79CF61277547CAB39E53D1750B125C"/>
    <w:rsid w:val="0088667C"/>
  </w:style>
  <w:style w:type="paragraph" w:customStyle="1" w:styleId="5F79CF61277547CAB39E53D1750B125C1">
    <w:name w:val="5F79CF61277547CAB39E53D1750B125C1"/>
    <w:rsid w:val="0088667C"/>
    <w:pPr>
      <w:spacing w:before="120" w:after="60" w:line="240" w:lineRule="auto"/>
    </w:pPr>
    <w:rPr>
      <w:rFonts w:ascii="Arial" w:eastAsia="Times New Roman" w:hAnsi="Arial" w:cs="Arial"/>
      <w:sz w:val="20"/>
      <w:szCs w:val="20"/>
      <w:lang w:eastAsia="en-US"/>
    </w:rPr>
  </w:style>
  <w:style w:type="paragraph" w:customStyle="1" w:styleId="4F1BA97D99374D71ADC357CD6293EF751">
    <w:name w:val="4F1BA97D99374D71ADC357CD6293EF751"/>
    <w:rsid w:val="0088667C"/>
    <w:pPr>
      <w:spacing w:before="120" w:after="60" w:line="240" w:lineRule="auto"/>
    </w:pPr>
    <w:rPr>
      <w:rFonts w:ascii="Arial" w:eastAsia="Times New Roman" w:hAnsi="Arial" w:cs="Arial"/>
      <w:sz w:val="20"/>
      <w:szCs w:val="20"/>
      <w:lang w:eastAsia="en-US"/>
    </w:rPr>
  </w:style>
  <w:style w:type="paragraph" w:customStyle="1" w:styleId="632A01A8A7334E33898169B47B7949571">
    <w:name w:val="632A01A8A7334E33898169B47B7949571"/>
    <w:rsid w:val="0088667C"/>
    <w:pPr>
      <w:spacing w:before="120" w:after="60" w:line="240" w:lineRule="auto"/>
    </w:pPr>
    <w:rPr>
      <w:rFonts w:ascii="Arial" w:eastAsia="Times New Roman" w:hAnsi="Arial" w:cs="Arial"/>
      <w:sz w:val="20"/>
      <w:szCs w:val="20"/>
      <w:lang w:eastAsia="en-US"/>
    </w:rPr>
  </w:style>
  <w:style w:type="paragraph" w:customStyle="1" w:styleId="413A891AB17A432297960041489323B21">
    <w:name w:val="413A891AB17A432297960041489323B21"/>
    <w:rsid w:val="0088667C"/>
    <w:pPr>
      <w:spacing w:before="120" w:after="60" w:line="240" w:lineRule="auto"/>
    </w:pPr>
    <w:rPr>
      <w:rFonts w:ascii="Arial" w:eastAsia="Times New Roman" w:hAnsi="Arial" w:cs="Arial"/>
      <w:sz w:val="20"/>
      <w:szCs w:val="20"/>
      <w:lang w:eastAsia="en-US"/>
    </w:rPr>
  </w:style>
  <w:style w:type="paragraph" w:customStyle="1" w:styleId="77E03B8B15B64756A280A4ABEE015CCC1">
    <w:name w:val="77E03B8B15B64756A280A4ABEE015CCC1"/>
    <w:rsid w:val="0088667C"/>
    <w:pPr>
      <w:spacing w:before="120" w:after="60" w:line="240" w:lineRule="auto"/>
    </w:pPr>
    <w:rPr>
      <w:rFonts w:ascii="Arial" w:eastAsia="Times New Roman" w:hAnsi="Arial" w:cs="Arial"/>
      <w:sz w:val="20"/>
      <w:szCs w:val="20"/>
      <w:lang w:eastAsia="en-US"/>
    </w:rPr>
  </w:style>
  <w:style w:type="paragraph" w:customStyle="1" w:styleId="A0701ED2FC8E48E7BCEF8426869F85EF1">
    <w:name w:val="A0701ED2FC8E48E7BCEF8426869F85EF1"/>
    <w:rsid w:val="0088667C"/>
    <w:pPr>
      <w:spacing w:before="120" w:after="60" w:line="240" w:lineRule="auto"/>
    </w:pPr>
    <w:rPr>
      <w:rFonts w:ascii="Arial" w:eastAsia="Times New Roman" w:hAnsi="Arial" w:cs="Arial"/>
      <w:sz w:val="20"/>
      <w:szCs w:val="20"/>
      <w:lang w:eastAsia="en-US"/>
    </w:rPr>
  </w:style>
  <w:style w:type="paragraph" w:customStyle="1" w:styleId="4069E68749414429935FF4896B9EE9D71">
    <w:name w:val="4069E68749414429935FF4896B9EE9D71"/>
    <w:rsid w:val="0088667C"/>
    <w:pPr>
      <w:spacing w:before="120" w:after="60" w:line="240" w:lineRule="auto"/>
    </w:pPr>
    <w:rPr>
      <w:rFonts w:ascii="Arial" w:eastAsia="Times New Roman" w:hAnsi="Arial" w:cs="Arial"/>
      <w:sz w:val="20"/>
      <w:szCs w:val="20"/>
      <w:lang w:eastAsia="en-US"/>
    </w:rPr>
  </w:style>
  <w:style w:type="paragraph" w:customStyle="1" w:styleId="22B679205F2949F4934E31284BBDDB261">
    <w:name w:val="22B679205F2949F4934E31284BBDDB261"/>
    <w:rsid w:val="0088667C"/>
    <w:pPr>
      <w:spacing w:before="120" w:after="60" w:line="240" w:lineRule="auto"/>
    </w:pPr>
    <w:rPr>
      <w:rFonts w:ascii="Arial" w:eastAsia="Times New Roman" w:hAnsi="Arial" w:cs="Arial"/>
      <w:sz w:val="20"/>
      <w:szCs w:val="20"/>
      <w:lang w:eastAsia="en-US"/>
    </w:rPr>
  </w:style>
  <w:style w:type="paragraph" w:customStyle="1" w:styleId="F065EFAEF61C4750B5F7F18F762B846D1">
    <w:name w:val="F065EFAEF61C4750B5F7F18F762B846D1"/>
    <w:rsid w:val="0088667C"/>
    <w:pPr>
      <w:spacing w:before="120" w:after="60" w:line="240" w:lineRule="auto"/>
    </w:pPr>
    <w:rPr>
      <w:rFonts w:ascii="Arial" w:eastAsia="Times New Roman" w:hAnsi="Arial" w:cs="Arial"/>
      <w:sz w:val="20"/>
      <w:szCs w:val="20"/>
      <w:lang w:eastAsia="en-US"/>
    </w:rPr>
  </w:style>
  <w:style w:type="paragraph" w:customStyle="1" w:styleId="0D8764FBDF6C401EAFA796FEC59DE0AD1">
    <w:name w:val="0D8764FBDF6C401EAFA796FEC59DE0AD1"/>
    <w:rsid w:val="0088667C"/>
    <w:pPr>
      <w:spacing w:before="120" w:after="60" w:line="240" w:lineRule="auto"/>
    </w:pPr>
    <w:rPr>
      <w:rFonts w:ascii="Arial" w:eastAsia="Times New Roman" w:hAnsi="Arial" w:cs="Arial"/>
      <w:sz w:val="20"/>
      <w:szCs w:val="20"/>
      <w:lang w:eastAsia="en-US"/>
    </w:rPr>
  </w:style>
  <w:style w:type="paragraph" w:customStyle="1" w:styleId="26595DCA62C54B01B5E26FFE711FDEA31">
    <w:name w:val="26595DCA62C54B01B5E26FFE711FDEA31"/>
    <w:rsid w:val="0088667C"/>
    <w:pPr>
      <w:spacing w:before="120" w:after="60" w:line="240" w:lineRule="auto"/>
    </w:pPr>
    <w:rPr>
      <w:rFonts w:ascii="Arial" w:eastAsia="Times New Roman" w:hAnsi="Arial" w:cs="Arial"/>
      <w:sz w:val="20"/>
      <w:szCs w:val="20"/>
      <w:lang w:eastAsia="en-US"/>
    </w:rPr>
  </w:style>
  <w:style w:type="paragraph" w:customStyle="1" w:styleId="751D97F2D8774D10A85136E722EAFE761">
    <w:name w:val="751D97F2D8774D10A85136E722EAFE761"/>
    <w:rsid w:val="0088667C"/>
    <w:pPr>
      <w:spacing w:before="120" w:after="60" w:line="240" w:lineRule="auto"/>
    </w:pPr>
    <w:rPr>
      <w:rFonts w:ascii="Arial" w:eastAsia="Times New Roman" w:hAnsi="Arial" w:cs="Arial"/>
      <w:sz w:val="20"/>
      <w:szCs w:val="20"/>
      <w:lang w:eastAsia="en-US"/>
    </w:rPr>
  </w:style>
  <w:style w:type="paragraph" w:customStyle="1" w:styleId="2D5BE4CCA9254DC5BD26B89FCA3CFED21">
    <w:name w:val="2D5BE4CCA9254DC5BD26B89FCA3CFED21"/>
    <w:rsid w:val="0088667C"/>
    <w:pPr>
      <w:spacing w:before="120" w:after="60" w:line="240" w:lineRule="auto"/>
    </w:pPr>
    <w:rPr>
      <w:rFonts w:ascii="Arial" w:eastAsia="Times New Roman" w:hAnsi="Arial" w:cs="Arial"/>
      <w:sz w:val="20"/>
      <w:szCs w:val="20"/>
      <w:lang w:eastAsia="en-US"/>
    </w:rPr>
  </w:style>
  <w:style w:type="paragraph" w:customStyle="1" w:styleId="7957ED53C2704BD8B2C83FB16B5EA9AC1">
    <w:name w:val="7957ED53C2704BD8B2C83FB16B5EA9AC1"/>
    <w:rsid w:val="0088667C"/>
    <w:pPr>
      <w:spacing w:before="120" w:after="60" w:line="240" w:lineRule="auto"/>
    </w:pPr>
    <w:rPr>
      <w:rFonts w:ascii="Arial" w:eastAsia="Times New Roman" w:hAnsi="Arial" w:cs="Arial"/>
      <w:sz w:val="20"/>
      <w:szCs w:val="20"/>
      <w:lang w:eastAsia="en-US"/>
    </w:rPr>
  </w:style>
  <w:style w:type="paragraph" w:customStyle="1" w:styleId="55476E804AF14CFA8169B4A54AFC1CAD1">
    <w:name w:val="55476E804AF14CFA8169B4A54AFC1CAD1"/>
    <w:rsid w:val="0088667C"/>
    <w:pPr>
      <w:spacing w:before="120" w:after="60" w:line="240" w:lineRule="auto"/>
    </w:pPr>
    <w:rPr>
      <w:rFonts w:ascii="Arial" w:eastAsia="Times New Roman" w:hAnsi="Arial" w:cs="Arial"/>
      <w:sz w:val="20"/>
      <w:szCs w:val="20"/>
      <w:lang w:eastAsia="en-US"/>
    </w:rPr>
  </w:style>
  <w:style w:type="paragraph" w:customStyle="1" w:styleId="0C17D4522A6940E08769530E5FD13E601">
    <w:name w:val="0C17D4522A6940E08769530E5FD13E601"/>
    <w:rsid w:val="0088667C"/>
    <w:pPr>
      <w:spacing w:before="120" w:after="60" w:line="240" w:lineRule="auto"/>
    </w:pPr>
    <w:rPr>
      <w:rFonts w:ascii="Arial" w:eastAsia="Times New Roman" w:hAnsi="Arial" w:cs="Arial"/>
      <w:sz w:val="20"/>
      <w:szCs w:val="20"/>
      <w:lang w:eastAsia="en-US"/>
    </w:rPr>
  </w:style>
  <w:style w:type="paragraph" w:customStyle="1" w:styleId="B2E7A41F053C4BA19F1452456BED8FF71">
    <w:name w:val="B2E7A41F053C4BA19F1452456BED8FF71"/>
    <w:rsid w:val="0088667C"/>
    <w:pPr>
      <w:spacing w:before="120" w:after="60" w:line="240" w:lineRule="auto"/>
    </w:pPr>
    <w:rPr>
      <w:rFonts w:ascii="Arial" w:eastAsia="Times New Roman" w:hAnsi="Arial" w:cs="Arial"/>
      <w:sz w:val="20"/>
      <w:szCs w:val="20"/>
      <w:lang w:eastAsia="en-US"/>
    </w:rPr>
  </w:style>
  <w:style w:type="paragraph" w:customStyle="1" w:styleId="9A37B9F8E2574A3487E591404451EF841">
    <w:name w:val="9A37B9F8E2574A3487E591404451EF841"/>
    <w:rsid w:val="0088667C"/>
    <w:pPr>
      <w:spacing w:before="120" w:after="60" w:line="240" w:lineRule="auto"/>
    </w:pPr>
    <w:rPr>
      <w:rFonts w:ascii="Arial" w:eastAsia="Times New Roman" w:hAnsi="Arial" w:cs="Arial"/>
      <w:sz w:val="20"/>
      <w:szCs w:val="20"/>
      <w:lang w:eastAsia="en-US"/>
    </w:rPr>
  </w:style>
  <w:style w:type="paragraph" w:customStyle="1" w:styleId="1A60C31419E3475C94FB135348E32C131">
    <w:name w:val="1A60C31419E3475C94FB135348E32C131"/>
    <w:rsid w:val="0088667C"/>
    <w:pPr>
      <w:spacing w:before="120" w:after="60" w:line="240" w:lineRule="auto"/>
    </w:pPr>
    <w:rPr>
      <w:rFonts w:ascii="Arial" w:eastAsia="Times New Roman" w:hAnsi="Arial" w:cs="Arial"/>
      <w:sz w:val="20"/>
      <w:szCs w:val="20"/>
      <w:lang w:eastAsia="en-US"/>
    </w:rPr>
  </w:style>
  <w:style w:type="paragraph" w:customStyle="1" w:styleId="81486AA07D374ABC8DD3ED702E18E1FF1">
    <w:name w:val="81486AA07D374ABC8DD3ED702E18E1FF1"/>
    <w:rsid w:val="0088667C"/>
    <w:pPr>
      <w:spacing w:before="120" w:after="60" w:line="240" w:lineRule="auto"/>
    </w:pPr>
    <w:rPr>
      <w:rFonts w:ascii="Arial" w:eastAsia="Times New Roman" w:hAnsi="Arial" w:cs="Arial"/>
      <w:sz w:val="20"/>
      <w:szCs w:val="20"/>
      <w:lang w:eastAsia="en-US"/>
    </w:rPr>
  </w:style>
  <w:style w:type="paragraph" w:customStyle="1" w:styleId="5F1FCED9297E4B35AEF524DC85C7E3871">
    <w:name w:val="5F1FCED9297E4B35AEF524DC85C7E3871"/>
    <w:rsid w:val="0088667C"/>
    <w:pPr>
      <w:spacing w:before="120" w:after="60" w:line="240" w:lineRule="auto"/>
    </w:pPr>
    <w:rPr>
      <w:rFonts w:ascii="Arial" w:eastAsia="Times New Roman" w:hAnsi="Arial" w:cs="Arial"/>
      <w:sz w:val="20"/>
      <w:szCs w:val="20"/>
      <w:lang w:eastAsia="en-US"/>
    </w:rPr>
  </w:style>
  <w:style w:type="paragraph" w:customStyle="1" w:styleId="94AD1C095A4649B1ACEE48C577B5EBE01">
    <w:name w:val="94AD1C095A4649B1ACEE48C577B5EBE01"/>
    <w:rsid w:val="0088667C"/>
    <w:pPr>
      <w:spacing w:before="120" w:after="60" w:line="240" w:lineRule="auto"/>
    </w:pPr>
    <w:rPr>
      <w:rFonts w:ascii="Arial" w:eastAsia="Times New Roman" w:hAnsi="Arial" w:cs="Arial"/>
      <w:sz w:val="20"/>
      <w:szCs w:val="20"/>
      <w:lang w:eastAsia="en-US"/>
    </w:rPr>
  </w:style>
  <w:style w:type="paragraph" w:customStyle="1" w:styleId="B732EEFCD6AC470DBCBA93CD6BC2E3CD1">
    <w:name w:val="B732EEFCD6AC470DBCBA93CD6BC2E3CD1"/>
    <w:rsid w:val="0088667C"/>
    <w:pPr>
      <w:spacing w:before="120" w:after="60" w:line="240" w:lineRule="auto"/>
    </w:pPr>
    <w:rPr>
      <w:rFonts w:ascii="Arial" w:eastAsia="Times New Roman" w:hAnsi="Arial" w:cs="Arial"/>
      <w:sz w:val="20"/>
      <w:szCs w:val="20"/>
      <w:lang w:eastAsia="en-US"/>
    </w:rPr>
  </w:style>
  <w:style w:type="paragraph" w:customStyle="1" w:styleId="6543F2C04CA14B5DBE4C8F86524C939D1">
    <w:name w:val="6543F2C04CA14B5DBE4C8F86524C939D1"/>
    <w:rsid w:val="0088667C"/>
    <w:pPr>
      <w:spacing w:before="120" w:after="60" w:line="240" w:lineRule="auto"/>
    </w:pPr>
    <w:rPr>
      <w:rFonts w:ascii="Arial" w:eastAsia="Times New Roman" w:hAnsi="Arial" w:cs="Arial"/>
      <w:sz w:val="20"/>
      <w:szCs w:val="20"/>
      <w:lang w:eastAsia="en-US"/>
    </w:rPr>
  </w:style>
  <w:style w:type="paragraph" w:customStyle="1" w:styleId="308F0BF1C2BB4BB5B744018DA6090AF21">
    <w:name w:val="308F0BF1C2BB4BB5B744018DA6090AF21"/>
    <w:rsid w:val="0088667C"/>
    <w:pPr>
      <w:spacing w:before="120" w:after="60" w:line="240" w:lineRule="auto"/>
    </w:pPr>
    <w:rPr>
      <w:rFonts w:ascii="Arial" w:eastAsia="Times New Roman" w:hAnsi="Arial" w:cs="Arial"/>
      <w:sz w:val="20"/>
      <w:szCs w:val="20"/>
      <w:lang w:eastAsia="en-US"/>
    </w:rPr>
  </w:style>
  <w:style w:type="paragraph" w:customStyle="1" w:styleId="F39EF5E91EC84AC686262D42267831EE1">
    <w:name w:val="F39EF5E91EC84AC686262D42267831EE1"/>
    <w:rsid w:val="0088667C"/>
    <w:pPr>
      <w:spacing w:before="120" w:after="60" w:line="240" w:lineRule="auto"/>
    </w:pPr>
    <w:rPr>
      <w:rFonts w:ascii="Arial" w:eastAsia="Times New Roman" w:hAnsi="Arial" w:cs="Arial"/>
      <w:sz w:val="20"/>
      <w:szCs w:val="20"/>
      <w:lang w:eastAsia="en-US"/>
    </w:rPr>
  </w:style>
  <w:style w:type="paragraph" w:customStyle="1" w:styleId="F992840166BD44F7B72A3C08262AF3721">
    <w:name w:val="F992840166BD44F7B72A3C08262AF3721"/>
    <w:rsid w:val="0088667C"/>
    <w:pPr>
      <w:spacing w:before="120" w:after="60" w:line="240" w:lineRule="auto"/>
    </w:pPr>
    <w:rPr>
      <w:rFonts w:ascii="Arial" w:eastAsia="Times New Roman" w:hAnsi="Arial" w:cs="Arial"/>
      <w:sz w:val="20"/>
      <w:szCs w:val="20"/>
      <w:lang w:eastAsia="en-US"/>
    </w:rPr>
  </w:style>
  <w:style w:type="paragraph" w:customStyle="1" w:styleId="93A5B4CB6FE24F21B80AB7249AF0E3311">
    <w:name w:val="93A5B4CB6FE24F21B80AB7249AF0E3311"/>
    <w:rsid w:val="0088667C"/>
    <w:pPr>
      <w:spacing w:before="120" w:after="60" w:line="240" w:lineRule="auto"/>
    </w:pPr>
    <w:rPr>
      <w:rFonts w:ascii="Arial" w:eastAsia="Times New Roman" w:hAnsi="Arial" w:cs="Arial"/>
      <w:sz w:val="20"/>
      <w:szCs w:val="20"/>
      <w:lang w:eastAsia="en-US"/>
    </w:rPr>
  </w:style>
  <w:style w:type="paragraph" w:customStyle="1" w:styleId="FE77219AF7A749AA9980CE3BD0516F061">
    <w:name w:val="FE77219AF7A749AA9980CE3BD0516F061"/>
    <w:rsid w:val="0088667C"/>
    <w:pPr>
      <w:spacing w:before="120" w:after="60" w:line="240" w:lineRule="auto"/>
    </w:pPr>
    <w:rPr>
      <w:rFonts w:ascii="Arial" w:eastAsia="Times New Roman" w:hAnsi="Arial" w:cs="Arial"/>
      <w:sz w:val="20"/>
      <w:szCs w:val="20"/>
      <w:lang w:eastAsia="en-US"/>
    </w:rPr>
  </w:style>
  <w:style w:type="paragraph" w:customStyle="1" w:styleId="87B8FE785E154D0B9B100D93FEF4EB061">
    <w:name w:val="87B8FE785E154D0B9B100D93FEF4EB061"/>
    <w:rsid w:val="0088667C"/>
    <w:pPr>
      <w:spacing w:before="120" w:after="60" w:line="240" w:lineRule="auto"/>
    </w:pPr>
    <w:rPr>
      <w:rFonts w:ascii="Arial" w:eastAsia="Times New Roman" w:hAnsi="Arial" w:cs="Arial"/>
      <w:sz w:val="20"/>
      <w:szCs w:val="20"/>
      <w:lang w:eastAsia="en-US"/>
    </w:rPr>
  </w:style>
  <w:style w:type="paragraph" w:customStyle="1" w:styleId="92A42869E11A41BC81956AE866381F611">
    <w:name w:val="92A42869E11A41BC81956AE866381F611"/>
    <w:rsid w:val="0088667C"/>
    <w:pPr>
      <w:spacing w:before="120" w:after="60" w:line="240" w:lineRule="auto"/>
    </w:pPr>
    <w:rPr>
      <w:rFonts w:ascii="Arial" w:eastAsia="Times New Roman" w:hAnsi="Arial" w:cs="Arial"/>
      <w:sz w:val="20"/>
      <w:szCs w:val="20"/>
      <w:lang w:eastAsia="en-US"/>
    </w:rPr>
  </w:style>
  <w:style w:type="paragraph" w:customStyle="1" w:styleId="906EDA6A746E42829DDACAABE76F48621">
    <w:name w:val="906EDA6A746E42829DDACAABE76F48621"/>
    <w:rsid w:val="0088667C"/>
    <w:pPr>
      <w:spacing w:before="120" w:after="60" w:line="240" w:lineRule="auto"/>
    </w:pPr>
    <w:rPr>
      <w:rFonts w:ascii="Arial" w:eastAsia="Times New Roman" w:hAnsi="Arial" w:cs="Arial"/>
      <w:sz w:val="20"/>
      <w:szCs w:val="20"/>
      <w:lang w:eastAsia="en-US"/>
    </w:rPr>
  </w:style>
  <w:style w:type="paragraph" w:customStyle="1" w:styleId="AE4B6E06A14640F2A66DAFDA31BA398F1">
    <w:name w:val="AE4B6E06A14640F2A66DAFDA31BA398F1"/>
    <w:rsid w:val="0088667C"/>
    <w:pPr>
      <w:spacing w:before="120" w:after="60" w:line="240" w:lineRule="auto"/>
    </w:pPr>
    <w:rPr>
      <w:rFonts w:ascii="Arial" w:eastAsia="Times New Roman" w:hAnsi="Arial" w:cs="Arial"/>
      <w:sz w:val="20"/>
      <w:szCs w:val="20"/>
      <w:lang w:eastAsia="en-US"/>
    </w:rPr>
  </w:style>
  <w:style w:type="paragraph" w:customStyle="1" w:styleId="BBAFF448DE094F35A1857C58BC1379AF1">
    <w:name w:val="BBAFF448DE094F35A1857C58BC1379AF1"/>
    <w:rsid w:val="0088667C"/>
    <w:pPr>
      <w:spacing w:before="120" w:after="60" w:line="240" w:lineRule="auto"/>
    </w:pPr>
    <w:rPr>
      <w:rFonts w:ascii="Arial" w:eastAsia="Times New Roman" w:hAnsi="Arial" w:cs="Arial"/>
      <w:sz w:val="20"/>
      <w:szCs w:val="20"/>
      <w:lang w:eastAsia="en-US"/>
    </w:rPr>
  </w:style>
  <w:style w:type="paragraph" w:customStyle="1" w:styleId="04DF3B95BB014A4BA72332B6BE7ECBF61">
    <w:name w:val="04DF3B95BB014A4BA72332B6BE7ECBF61"/>
    <w:rsid w:val="0088667C"/>
    <w:pPr>
      <w:spacing w:before="120" w:after="60" w:line="240" w:lineRule="auto"/>
    </w:pPr>
    <w:rPr>
      <w:rFonts w:ascii="Arial" w:eastAsia="Times New Roman" w:hAnsi="Arial" w:cs="Arial"/>
      <w:sz w:val="20"/>
      <w:szCs w:val="20"/>
      <w:lang w:eastAsia="en-US"/>
    </w:rPr>
  </w:style>
  <w:style w:type="paragraph" w:customStyle="1" w:styleId="79B6313D4C8B4556B21995DD548F5CF51">
    <w:name w:val="79B6313D4C8B4556B21995DD548F5CF51"/>
    <w:rsid w:val="0088667C"/>
    <w:pPr>
      <w:spacing w:before="120" w:after="60" w:line="240" w:lineRule="auto"/>
    </w:pPr>
    <w:rPr>
      <w:rFonts w:ascii="Arial" w:eastAsia="Times New Roman" w:hAnsi="Arial" w:cs="Arial"/>
      <w:sz w:val="20"/>
      <w:szCs w:val="20"/>
      <w:lang w:eastAsia="en-US"/>
    </w:rPr>
  </w:style>
  <w:style w:type="paragraph" w:customStyle="1" w:styleId="ED8D2C46AA624A71A1BFD8F3989ACD5B1">
    <w:name w:val="ED8D2C46AA624A71A1BFD8F3989ACD5B1"/>
    <w:rsid w:val="0088667C"/>
    <w:pPr>
      <w:spacing w:before="120" w:after="60" w:line="240" w:lineRule="auto"/>
    </w:pPr>
    <w:rPr>
      <w:rFonts w:ascii="Arial" w:eastAsia="Times New Roman" w:hAnsi="Arial" w:cs="Arial"/>
      <w:sz w:val="20"/>
      <w:szCs w:val="20"/>
      <w:lang w:eastAsia="en-US"/>
    </w:rPr>
  </w:style>
  <w:style w:type="paragraph" w:customStyle="1" w:styleId="A74C9512CA0C473C9EDBBC323769127A1">
    <w:name w:val="A74C9512CA0C473C9EDBBC323769127A1"/>
    <w:rsid w:val="0088667C"/>
    <w:pPr>
      <w:spacing w:before="120" w:after="60" w:line="240" w:lineRule="auto"/>
    </w:pPr>
    <w:rPr>
      <w:rFonts w:ascii="Arial" w:eastAsia="Times New Roman" w:hAnsi="Arial" w:cs="Arial"/>
      <w:sz w:val="20"/>
      <w:szCs w:val="20"/>
      <w:lang w:eastAsia="en-US"/>
    </w:rPr>
  </w:style>
  <w:style w:type="paragraph" w:customStyle="1" w:styleId="AFA336518B2441F499B094322F7728621">
    <w:name w:val="AFA336518B2441F499B094322F7728621"/>
    <w:rsid w:val="0088667C"/>
    <w:pPr>
      <w:spacing w:before="120" w:after="60" w:line="240" w:lineRule="auto"/>
    </w:pPr>
    <w:rPr>
      <w:rFonts w:ascii="Arial" w:eastAsia="Times New Roman" w:hAnsi="Arial" w:cs="Arial"/>
      <w:sz w:val="20"/>
      <w:szCs w:val="20"/>
      <w:lang w:eastAsia="en-US"/>
    </w:rPr>
  </w:style>
  <w:style w:type="paragraph" w:customStyle="1" w:styleId="0794169155E54E289FB691D711CE92C51">
    <w:name w:val="0794169155E54E289FB691D711CE92C51"/>
    <w:rsid w:val="0088667C"/>
    <w:pPr>
      <w:spacing w:before="120" w:after="60" w:line="240" w:lineRule="auto"/>
    </w:pPr>
    <w:rPr>
      <w:rFonts w:ascii="Arial" w:eastAsia="Times New Roman" w:hAnsi="Arial" w:cs="Arial"/>
      <w:sz w:val="20"/>
      <w:szCs w:val="20"/>
      <w:lang w:eastAsia="en-US"/>
    </w:rPr>
  </w:style>
  <w:style w:type="paragraph" w:customStyle="1" w:styleId="4EF0572857554B1D84E5CF63C7A9C4371">
    <w:name w:val="4EF0572857554B1D84E5CF63C7A9C4371"/>
    <w:rsid w:val="0088667C"/>
    <w:pPr>
      <w:spacing w:before="120" w:after="60" w:line="240" w:lineRule="auto"/>
    </w:pPr>
    <w:rPr>
      <w:rFonts w:ascii="Arial" w:eastAsia="Times New Roman" w:hAnsi="Arial" w:cs="Arial"/>
      <w:sz w:val="20"/>
      <w:szCs w:val="20"/>
      <w:lang w:eastAsia="en-US"/>
    </w:rPr>
  </w:style>
  <w:style w:type="paragraph" w:customStyle="1" w:styleId="436CC271ABE64E5DBF3DBAB271E0A9071">
    <w:name w:val="436CC271ABE64E5DBF3DBAB271E0A9071"/>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1">
    <w:name w:val="0F11BA95089D4632BF9D2A3E92C6129F1"/>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1">
    <w:name w:val="FAB4B20F849E4377B42CF2FD765018211"/>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1">
    <w:name w:val="EBC41B8BCAE849DC9EEC1F701A4B2EFC1"/>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1">
    <w:name w:val="C978AB0A29384F4693BC264FE85BE8EA1"/>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1">
    <w:name w:val="B70C0419B34D40AD976DEF046471A4BE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1">
    <w:name w:val="241CC2EA9AA044F7A203126964973A881"/>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1">
    <w:name w:val="27A33D92D80E402DB69BCAFC4AF650DD1"/>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1">
    <w:name w:val="E03123CCF37F41439D8AB509663D5A071"/>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1">
    <w:name w:val="3E81CBF79A284B70AA2736753CF7C6251"/>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1">
    <w:name w:val="E0593C7645DC40B2919A3DB8189A7E7F1"/>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1">
    <w:name w:val="9A3368246B744E81AFCF964EE948F1131"/>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1">
    <w:name w:val="AED6A7D6A562492E89279D3D2504FA341"/>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1">
    <w:name w:val="BA42F9328BA5446D8C5C54033F6F32851"/>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1">
    <w:name w:val="650391010A94494E8D94584138A1932E1"/>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1">
    <w:name w:val="8A5AEA910E0143B3BC395FE0C25470521"/>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1">
    <w:name w:val="7C400E04A2FA4797A9DF9CE668358DE01"/>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1">
    <w:name w:val="8A238541D3F8496F9C54BA5265E7BE2F1"/>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1">
    <w:name w:val="91090954AB5341D39E6140B2C5B4A29D1"/>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1">
    <w:name w:val="4AECD56918444E3EBF716364D552426A1"/>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1">
    <w:name w:val="1EFD1DDD5C1A495FB6F0065C1FD834D41"/>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1">
    <w:name w:val="69610E831759472B8B4054559C5E3B451"/>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1">
    <w:name w:val="4A5C3AF7A3234E38904A368F58CDA3AD1"/>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1">
    <w:name w:val="C4C36358AEE744848770831225D200CF1"/>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1">
    <w:name w:val="85D6053565914EB8919803FDF4034A061"/>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1">
    <w:name w:val="96A906AB60B14CA9BECFAB1B4A7547D51"/>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1">
    <w:name w:val="AE07EA66EB6442D5B25DA71617C4D1D81"/>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1">
    <w:name w:val="4B88447A6A5D4FE9AAC6F5D437605A2B1"/>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1">
    <w:name w:val="4A5EB955C8D049A49C189A2C09E699991"/>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1">
    <w:name w:val="8BF3E2078D3D42AEA9002DEC5753F0571"/>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1">
    <w:name w:val="3979CA676B8B4A0894DFDB1166BB53F31"/>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1">
    <w:name w:val="FF8C7EDD9EF0467CAF55151FBBD888CC1"/>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1">
    <w:name w:val="195E6B8610F04CDFB45EB339172133B11"/>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1">
    <w:name w:val="EEACEADD486A4BABB0609AB9E656D0211"/>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1">
    <w:name w:val="8B97E2EF250D4417860EF98680A1BC0C1"/>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1">
    <w:name w:val="A7E7C500F05847C7AF604BF13562C6351"/>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1">
    <w:name w:val="B9D48C355D034B99A29AFF7436B6B4751"/>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1">
    <w:name w:val="3C2AA3DC46254A8AAD444B0D709382381"/>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1">
    <w:name w:val="E5389309E6C344CC9C6463D0D314E9171"/>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1">
    <w:name w:val="EAC11060065547369A4C30379623CBF41"/>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1">
    <w:name w:val="CE1088B0A0A24462854FE47677F5B0581"/>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1">
    <w:name w:val="F42FD5EB64D24383B13987076F531D1B1"/>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1">
    <w:name w:val="24CD2F07F7164D1FB03CBFA6D18996C41"/>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1">
    <w:name w:val="F239B6340E924F44AA353D2CCDB6C8301"/>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1">
    <w:name w:val="42DC8210641249369FC3B2C9A21602F81"/>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1">
    <w:name w:val="3B0ABA0A41004BA0955B4B7F66294D971"/>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1">
    <w:name w:val="A972E8B2402B4407AAE91E3C59CF0F201"/>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1">
    <w:name w:val="9BAE999DC3854A858085BC589A819F2D1"/>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1">
    <w:name w:val="77F4BE28F0C14D5FAC81F117B01CCA3A1"/>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1">
    <w:name w:val="664D147F8C8E494D9A1864752AAB60221"/>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1">
    <w:name w:val="E1DA452F06A64A0E903C3FB0C6299E691"/>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1">
    <w:name w:val="B5CBBAA7EEB444DDAFD841A07AD354A41"/>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1">
    <w:name w:val="88D270A38B184FDD89B3298EB58105191"/>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1">
    <w:name w:val="223E9D71C6F94DC08084E8623FA9249E1"/>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1">
    <w:name w:val="575EFF6A1D39487298077D5EA3971BA61"/>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1">
    <w:name w:val="7DA6282429BD43C8927D85A2705928701"/>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1">
    <w:name w:val="7A1994069B4B4600AC8789BB750E85C51"/>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1">
    <w:name w:val="D8DFCF326DFD49EC87EFDA866BF34D481"/>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1">
    <w:name w:val="910D803F42FC48608781FE694E35F9651"/>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1">
    <w:name w:val="CD72AD850F564513A10E789F00B148961"/>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1">
    <w:name w:val="7A92D131C88B406FA2544C15A71888901"/>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1">
    <w:name w:val="24885BF86CAE4932BE55F80B22047A481"/>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1">
    <w:name w:val="FF08DC79CA82420082C8819B156E7B581"/>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1">
    <w:name w:val="030EC449D8BD4D7099D423C5C699006D1"/>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1">
    <w:name w:val="6ADE9B1BB747403EA342B035D63408611"/>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1">
    <w:name w:val="F18855A1A7814D6DB0F553AA6966F4361"/>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1">
    <w:name w:val="5E7FC9B1608D497C9295BD5D19784FF61"/>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1">
    <w:name w:val="579B7A2FD695465C8D719CCE811F2AAB1"/>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1">
    <w:name w:val="E1C668222DFE4B14B179958C14ED5CAE1"/>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1">
    <w:name w:val="BB1C4D015C3340F9966C0D66DFA9909B1"/>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1">
    <w:name w:val="D7C84294EA0744D5AD88A1792C6C266C1"/>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1">
    <w:name w:val="15296AB5CC3D499FBD882047D5B626BB1"/>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1">
    <w:name w:val="CD44B15F1EAE4CF0AC5FAE4059A0D94D1"/>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1">
    <w:name w:val="D71108C90AED4E41A66655850EB82E561"/>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1">
    <w:name w:val="68858A4B6A3E40899905432CC2C94C771"/>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1">
    <w:name w:val="C7B56EED3D024E67B3A06B963ADEAD3F1"/>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1">
    <w:name w:val="8EF4E161A8A242F38635B407E4C7FC5D1"/>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1">
    <w:name w:val="9E358DE825A44DF4B399EC57209976F91"/>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1">
    <w:name w:val="B855FEBA12C64CB193DD434875C505621"/>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1">
    <w:name w:val="194AC7FDF51245F4B4FA54F6A94C7EBF1"/>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1">
    <w:name w:val="A90FBBF17D844A3CA70167B7AC600CBA1"/>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1">
    <w:name w:val="BBAA10AE85E1436BBB9B32847C6B993B1"/>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1">
    <w:name w:val="3A207BE560004FFF81349D1439D78EDB1"/>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1">
    <w:name w:val="A16E113F309B4B4581FDB50507AB87C41"/>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1">
    <w:name w:val="6EE831CF0DBA4025896C2FB4513AD6821"/>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1">
    <w:name w:val="5CF4ECD749D14BCABC98DB6C973961021"/>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1">
    <w:name w:val="E9FC2B7D93964709ADF4A954B30D6DF21"/>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1">
    <w:name w:val="572F1828075F40E3B74CBB39B16884741"/>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1">
    <w:name w:val="90B19D123A5C4DABBA86817F78E3EEE71"/>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1">
    <w:name w:val="526543CE1F814ECA99958F32FED153A61"/>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1">
    <w:name w:val="49171B6BE5B148ECBFB16E59FBB5156A1"/>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1">
    <w:name w:val="398A26BFE6D54A48BDC12404CF53CEF91"/>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1">
    <w:name w:val="6D0D507028F44EF99319A2C62B8DCBCB1"/>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1">
    <w:name w:val="179F8F652325470BB1BAFF4F9FA4235B1"/>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1">
    <w:name w:val="488D1E089B5A40CC9EE84EE7F5015A7F1"/>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1">
    <w:name w:val="724723725FB44BF3AF5C0932127C8F691"/>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1">
    <w:name w:val="23745F9662CD43C59F163044BBC24C3B1"/>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1">
    <w:name w:val="4F62C8F0F433412B84C110060B3FD7DC1"/>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1">
    <w:name w:val="8EA39988D8614C83ACD988CC0A7E8E891"/>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1">
    <w:name w:val="22F21009543C49A5B00E74593B6421A21"/>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1">
    <w:name w:val="5958E1A701F546C28089BB615B5D5A341"/>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1">
    <w:name w:val="38D1A39C164B4FD8BC4B3E4287586C401"/>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1">
    <w:name w:val="E8BCBC0AFC96409EA2317FAADEDD3E2C1"/>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1">
    <w:name w:val="9D319739B2CC4748BD58D4FFF1374A4D1"/>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1">
    <w:name w:val="5B37999E8F88485E8286E6B52802AF571"/>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1">
    <w:name w:val="B7EE5D90E192475DAFBD50B938E489131"/>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1">
    <w:name w:val="B1F8C1482EAE45F290D4875F9B4DCD301"/>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1">
    <w:name w:val="7B28D826045445B083F847DEF430E9FD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1">
    <w:name w:val="B5CA77367E1941F7A7DE7065B04849BE1"/>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1">
    <w:name w:val="72AC653E20BA4DE2BE91AE6060C1FDA71"/>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1">
    <w:name w:val="CDCD9B690FF3447A99A14E95A7D90C8F1"/>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1">
    <w:name w:val="1008ABCB36324DFB8BF4A99EABF5FF961"/>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1">
    <w:name w:val="450F41237F1B45B7A7891CE68EB80D171"/>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1">
    <w:name w:val="727CC7C938024F549628D90F1E0ED3271"/>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1">
    <w:name w:val="DE7D0709FFFB48CFBA8E60995D32ABFF1"/>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1">
    <w:name w:val="5276F8C6C7B84EE6AA8784D2A911DBD01"/>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1">
    <w:name w:val="19EC6A18A95D4CD4B4718098F47425701"/>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1">
    <w:name w:val="3B9AC26E089F44D1B2B5A6ACB052316F1"/>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1">
    <w:name w:val="F6287C0317BC49BF861E63D702FCA84D1"/>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1">
    <w:name w:val="662CDD03E4024EF5841C8D802B5347001"/>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1">
    <w:name w:val="5B3B99514FCC41F68B92AF447CC7A4E01"/>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1">
    <w:name w:val="84E1A9562B294F19A35BD3833CDAFB311"/>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1">
    <w:name w:val="8E016E0F854144E898F0CB3E4B2E34931"/>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1">
    <w:name w:val="D2F61EB3AF004965B5B75BF0136A29051"/>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1">
    <w:name w:val="95B239C8E3834DD387272565848F9EC51"/>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1">
    <w:name w:val="812AD5FD728045C69AC7F5108848368D1"/>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1">
    <w:name w:val="CA7724B0A03F4030A1F35A1AE099EC8F1"/>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1">
    <w:name w:val="35C632FA048F49A1B209343F74B8FABC1"/>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1">
    <w:name w:val="F9D9B2FFDDCF4872A616B0CAC8E6213B1"/>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1">
    <w:name w:val="CB302E2AEA674D36AB12AB3E68F127D01"/>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1">
    <w:name w:val="061B66C83D9C4CD3A1C023714BED65361"/>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1">
    <w:name w:val="6EFA600735D646E3B7BE1C7F729039EB1"/>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1">
    <w:name w:val="9D5EAEEE88054396927587DB13E885A81"/>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1">
    <w:name w:val="7ADB0AF92C924A92BAF893BEFF334E2A1"/>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1">
    <w:name w:val="47E68F15354D4C179810DE99B5DB69BD1"/>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1">
    <w:name w:val="5D41D808C46D4579854A5E0358D9A8F91"/>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1">
    <w:name w:val="441554AA055F4F2A95AA68DE925FD2EB1"/>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1">
    <w:name w:val="FACA50034DDC4350BAEB6DADD25A67EC1"/>
    <w:rsid w:val="0088667C"/>
    <w:pPr>
      <w:spacing w:before="120" w:after="60" w:line="240" w:lineRule="auto"/>
    </w:pPr>
    <w:rPr>
      <w:rFonts w:ascii="Arial" w:eastAsia="Times New Roman" w:hAnsi="Arial" w:cs="Arial"/>
      <w:sz w:val="20"/>
      <w:szCs w:val="20"/>
      <w:lang w:eastAsia="en-US"/>
    </w:rPr>
  </w:style>
  <w:style w:type="paragraph" w:customStyle="1" w:styleId="5F79CF61277547CAB39E53D1750B125C2">
    <w:name w:val="5F79CF61277547CAB39E53D1750B125C2"/>
    <w:rsid w:val="0088667C"/>
    <w:pPr>
      <w:spacing w:before="120" w:after="60" w:line="240" w:lineRule="auto"/>
    </w:pPr>
    <w:rPr>
      <w:rFonts w:ascii="Arial" w:eastAsia="Times New Roman" w:hAnsi="Arial" w:cs="Arial"/>
      <w:sz w:val="20"/>
      <w:szCs w:val="20"/>
      <w:lang w:eastAsia="en-US"/>
    </w:rPr>
  </w:style>
  <w:style w:type="paragraph" w:customStyle="1" w:styleId="Questiontext">
    <w:name w:val="Question text"/>
    <w:basedOn w:val="Normal"/>
    <w:qFormat/>
    <w:rsid w:val="00D90DE6"/>
    <w:pPr>
      <w:spacing w:before="120" w:after="60" w:line="240" w:lineRule="auto"/>
    </w:pPr>
    <w:rPr>
      <w:rFonts w:ascii="Arial" w:eastAsia="Times New Roman" w:hAnsi="Arial" w:cs="Arial"/>
      <w:sz w:val="20"/>
      <w:szCs w:val="20"/>
      <w:lang w:eastAsia="en-US"/>
    </w:rPr>
  </w:style>
  <w:style w:type="paragraph" w:customStyle="1" w:styleId="436CC271ABE64E5DBF3DBAB271E0A9072">
    <w:name w:val="436CC271ABE64E5DBF3DBAB271E0A9072"/>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2">
    <w:name w:val="0F11BA95089D4632BF9D2A3E92C6129F2"/>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2">
    <w:name w:val="FAB4B20F849E4377B42CF2FD765018212"/>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2">
    <w:name w:val="EBC41B8BCAE849DC9EEC1F701A4B2EFC2"/>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2">
    <w:name w:val="C978AB0A29384F4693BC264FE85BE8EA2"/>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2">
    <w:name w:val="B70C0419B34D40AD976DEF046471A4BE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2">
    <w:name w:val="241CC2EA9AA044F7A203126964973A882"/>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2">
    <w:name w:val="27A33D92D80E402DB69BCAFC4AF650DD2"/>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2">
    <w:name w:val="E03123CCF37F41439D8AB509663D5A072"/>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2">
    <w:name w:val="3E81CBF79A284B70AA2736753CF7C6252"/>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2">
    <w:name w:val="E0593C7645DC40B2919A3DB8189A7E7F2"/>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2">
    <w:name w:val="9A3368246B744E81AFCF964EE948F1132"/>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2">
    <w:name w:val="AED6A7D6A562492E89279D3D2504FA342"/>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2">
    <w:name w:val="BA42F9328BA5446D8C5C54033F6F32852"/>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2">
    <w:name w:val="650391010A94494E8D94584138A1932E2"/>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2">
    <w:name w:val="8A5AEA910E0143B3BC395FE0C25470522"/>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2">
    <w:name w:val="7C400E04A2FA4797A9DF9CE668358DE02"/>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2">
    <w:name w:val="8A238541D3F8496F9C54BA5265E7BE2F2"/>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2">
    <w:name w:val="91090954AB5341D39E6140B2C5B4A29D2"/>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2">
    <w:name w:val="4AECD56918444E3EBF716364D552426A2"/>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2">
    <w:name w:val="1EFD1DDD5C1A495FB6F0065C1FD834D42"/>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2">
    <w:name w:val="69610E831759472B8B4054559C5E3B452"/>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2">
    <w:name w:val="4A5C3AF7A3234E38904A368F58CDA3AD2"/>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2">
    <w:name w:val="C4C36358AEE744848770831225D200CF2"/>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2">
    <w:name w:val="85D6053565914EB8919803FDF4034A062"/>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2">
    <w:name w:val="96A906AB60B14CA9BECFAB1B4A7547D52"/>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2">
    <w:name w:val="AE07EA66EB6442D5B25DA71617C4D1D82"/>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2">
    <w:name w:val="4B88447A6A5D4FE9AAC6F5D437605A2B2"/>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2">
    <w:name w:val="4A5EB955C8D049A49C189A2C09E699992"/>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2">
    <w:name w:val="8BF3E2078D3D42AEA9002DEC5753F0572"/>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2">
    <w:name w:val="3979CA676B8B4A0894DFDB1166BB53F32"/>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2">
    <w:name w:val="FF8C7EDD9EF0467CAF55151FBBD888CC2"/>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2">
    <w:name w:val="195E6B8610F04CDFB45EB339172133B12"/>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2">
    <w:name w:val="EEACEADD486A4BABB0609AB9E656D0212"/>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2">
    <w:name w:val="8B97E2EF250D4417860EF98680A1BC0C2"/>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2">
    <w:name w:val="A7E7C500F05847C7AF604BF13562C6352"/>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2">
    <w:name w:val="B9D48C355D034B99A29AFF7436B6B4752"/>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2">
    <w:name w:val="3C2AA3DC46254A8AAD444B0D709382382"/>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2">
    <w:name w:val="E5389309E6C344CC9C6463D0D314E9172"/>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2">
    <w:name w:val="EAC11060065547369A4C30379623CBF42"/>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2">
    <w:name w:val="CE1088B0A0A24462854FE47677F5B0582"/>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2">
    <w:name w:val="F42FD5EB64D24383B13987076F531D1B2"/>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2">
    <w:name w:val="24CD2F07F7164D1FB03CBFA6D18996C42"/>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2">
    <w:name w:val="F239B6340E924F44AA353D2CCDB6C8302"/>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2">
    <w:name w:val="42DC8210641249369FC3B2C9A21602F82"/>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2">
    <w:name w:val="3B0ABA0A41004BA0955B4B7F66294D972"/>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2">
    <w:name w:val="A972E8B2402B4407AAE91E3C59CF0F202"/>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2">
    <w:name w:val="9BAE999DC3854A858085BC589A819F2D2"/>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2">
    <w:name w:val="77F4BE28F0C14D5FAC81F117B01CCA3A2"/>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2">
    <w:name w:val="664D147F8C8E494D9A1864752AAB60222"/>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2">
    <w:name w:val="E1DA452F06A64A0E903C3FB0C6299E692"/>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2">
    <w:name w:val="B5CBBAA7EEB444DDAFD841A07AD354A42"/>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2">
    <w:name w:val="88D270A38B184FDD89B3298EB58105192"/>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2">
    <w:name w:val="223E9D71C6F94DC08084E8623FA9249E2"/>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2">
    <w:name w:val="575EFF6A1D39487298077D5EA3971BA62"/>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2">
    <w:name w:val="7DA6282429BD43C8927D85A2705928702"/>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2">
    <w:name w:val="7A1994069B4B4600AC8789BB750E85C52"/>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2">
    <w:name w:val="D8DFCF326DFD49EC87EFDA866BF34D482"/>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2">
    <w:name w:val="910D803F42FC48608781FE694E35F9652"/>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2">
    <w:name w:val="CD72AD850F564513A10E789F00B148962"/>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2">
    <w:name w:val="7A92D131C88B406FA2544C15A71888902"/>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2">
    <w:name w:val="24885BF86CAE4932BE55F80B22047A482"/>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2">
    <w:name w:val="FF08DC79CA82420082C8819B156E7B582"/>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2">
    <w:name w:val="030EC449D8BD4D7099D423C5C699006D2"/>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2">
    <w:name w:val="6ADE9B1BB747403EA342B035D63408612"/>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2">
    <w:name w:val="F18855A1A7814D6DB0F553AA6966F4362"/>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2">
    <w:name w:val="5E7FC9B1608D497C9295BD5D19784FF62"/>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2">
    <w:name w:val="579B7A2FD695465C8D719CCE811F2AAB2"/>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2">
    <w:name w:val="E1C668222DFE4B14B179958C14ED5CAE2"/>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2">
    <w:name w:val="BB1C4D015C3340F9966C0D66DFA9909B2"/>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2">
    <w:name w:val="D7C84294EA0744D5AD88A1792C6C266C2"/>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2">
    <w:name w:val="15296AB5CC3D499FBD882047D5B626BB2"/>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2">
    <w:name w:val="CD44B15F1EAE4CF0AC5FAE4059A0D94D2"/>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2">
    <w:name w:val="D71108C90AED4E41A66655850EB82E562"/>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2">
    <w:name w:val="68858A4B6A3E40899905432CC2C94C772"/>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2">
    <w:name w:val="C7B56EED3D024E67B3A06B963ADEAD3F2"/>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2">
    <w:name w:val="8EF4E161A8A242F38635B407E4C7FC5D2"/>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2">
    <w:name w:val="9E358DE825A44DF4B399EC57209976F92"/>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2">
    <w:name w:val="B855FEBA12C64CB193DD434875C505622"/>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2">
    <w:name w:val="194AC7FDF51245F4B4FA54F6A94C7EBF2"/>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2">
    <w:name w:val="A90FBBF17D844A3CA70167B7AC600CBA2"/>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2">
    <w:name w:val="BBAA10AE85E1436BBB9B32847C6B993B2"/>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2">
    <w:name w:val="3A207BE560004FFF81349D1439D78EDB2"/>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2">
    <w:name w:val="A16E113F309B4B4581FDB50507AB87C42"/>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2">
    <w:name w:val="6EE831CF0DBA4025896C2FB4513AD6822"/>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2">
    <w:name w:val="5CF4ECD749D14BCABC98DB6C973961022"/>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2">
    <w:name w:val="E9FC2B7D93964709ADF4A954B30D6DF22"/>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2">
    <w:name w:val="572F1828075F40E3B74CBB39B16884742"/>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2">
    <w:name w:val="90B19D123A5C4DABBA86817F78E3EEE72"/>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2">
    <w:name w:val="526543CE1F814ECA99958F32FED153A62"/>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2">
    <w:name w:val="49171B6BE5B148ECBFB16E59FBB5156A2"/>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2">
    <w:name w:val="398A26BFE6D54A48BDC12404CF53CEF92"/>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2">
    <w:name w:val="6D0D507028F44EF99319A2C62B8DCBCB2"/>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2">
    <w:name w:val="179F8F652325470BB1BAFF4F9FA4235B2"/>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2">
    <w:name w:val="488D1E089B5A40CC9EE84EE7F5015A7F2"/>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2">
    <w:name w:val="724723725FB44BF3AF5C0932127C8F692"/>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2">
    <w:name w:val="23745F9662CD43C59F163044BBC24C3B2"/>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2">
    <w:name w:val="4F62C8F0F433412B84C110060B3FD7DC2"/>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2">
    <w:name w:val="8EA39988D8614C83ACD988CC0A7E8E892"/>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2">
    <w:name w:val="22F21009543C49A5B00E74593B6421A22"/>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2">
    <w:name w:val="5958E1A701F546C28089BB615B5D5A342"/>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2">
    <w:name w:val="38D1A39C164B4FD8BC4B3E4287586C402"/>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2">
    <w:name w:val="E8BCBC0AFC96409EA2317FAADEDD3E2C2"/>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2">
    <w:name w:val="9D319739B2CC4748BD58D4FFF1374A4D2"/>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2">
    <w:name w:val="5B37999E8F88485E8286E6B52802AF572"/>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2">
    <w:name w:val="B7EE5D90E192475DAFBD50B938E489132"/>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2">
    <w:name w:val="B1F8C1482EAE45F290D4875F9B4DCD302"/>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2">
    <w:name w:val="7B28D826045445B083F847DEF430E9FD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2">
    <w:name w:val="B5CA77367E1941F7A7DE7065B04849BE2"/>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2">
    <w:name w:val="72AC653E20BA4DE2BE91AE6060C1FDA72"/>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2">
    <w:name w:val="CDCD9B690FF3447A99A14E95A7D90C8F2"/>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2">
    <w:name w:val="1008ABCB36324DFB8BF4A99EABF5FF962"/>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2">
    <w:name w:val="450F41237F1B45B7A7891CE68EB80D172"/>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2">
    <w:name w:val="727CC7C938024F549628D90F1E0ED3272"/>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2">
    <w:name w:val="DE7D0709FFFB48CFBA8E60995D32ABFF2"/>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2">
    <w:name w:val="5276F8C6C7B84EE6AA8784D2A911DBD02"/>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2">
    <w:name w:val="19EC6A18A95D4CD4B4718098F47425702"/>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2">
    <w:name w:val="3B9AC26E089F44D1B2B5A6ACB052316F2"/>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2">
    <w:name w:val="F6287C0317BC49BF861E63D702FCA84D2"/>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2">
    <w:name w:val="662CDD03E4024EF5841C8D802B5347002"/>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2">
    <w:name w:val="5B3B99514FCC41F68B92AF447CC7A4E02"/>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2">
    <w:name w:val="84E1A9562B294F19A35BD3833CDAFB312"/>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2">
    <w:name w:val="8E016E0F854144E898F0CB3E4B2E34932"/>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2">
    <w:name w:val="D2F61EB3AF004965B5B75BF0136A29052"/>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2">
    <w:name w:val="95B239C8E3834DD387272565848F9EC52"/>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2">
    <w:name w:val="812AD5FD728045C69AC7F5108848368D2"/>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2">
    <w:name w:val="CA7724B0A03F4030A1F35A1AE099EC8F2"/>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2">
    <w:name w:val="35C632FA048F49A1B209343F74B8FABC2"/>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2">
    <w:name w:val="F9D9B2FFDDCF4872A616B0CAC8E6213B2"/>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2">
    <w:name w:val="CB302E2AEA674D36AB12AB3E68F127D02"/>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2">
    <w:name w:val="061B66C83D9C4CD3A1C023714BED65362"/>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2">
    <w:name w:val="6EFA600735D646E3B7BE1C7F729039EB2"/>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2">
    <w:name w:val="9D5EAEEE88054396927587DB13E885A82"/>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2">
    <w:name w:val="7ADB0AF92C924A92BAF893BEFF334E2A2"/>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2">
    <w:name w:val="47E68F15354D4C179810DE99B5DB69BD2"/>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2">
    <w:name w:val="5D41D808C46D4579854A5E0358D9A8F92"/>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2">
    <w:name w:val="441554AA055F4F2A95AA68DE925FD2EB2"/>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2">
    <w:name w:val="FACA50034DDC4350BAEB6DADD25A67EC2"/>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
    <w:name w:val="2F2C5C3E210043B1827CBBD624E2C8F3"/>
    <w:rsid w:val="0088667C"/>
  </w:style>
  <w:style w:type="paragraph" w:customStyle="1" w:styleId="39622A3D2EA44F7DA3D787B759D62A36">
    <w:name w:val="39622A3D2EA44F7DA3D787B759D62A36"/>
    <w:rsid w:val="0088667C"/>
  </w:style>
  <w:style w:type="paragraph" w:customStyle="1" w:styleId="178CBF46B9184BC7A4E014BD44EC16E1">
    <w:name w:val="178CBF46B9184BC7A4E014BD44EC16E1"/>
    <w:rsid w:val="0088667C"/>
  </w:style>
  <w:style w:type="paragraph" w:customStyle="1" w:styleId="3C43CB2DBCC04D95846699796517AEC6">
    <w:name w:val="3C43CB2DBCC04D95846699796517AEC6"/>
    <w:rsid w:val="0088667C"/>
  </w:style>
  <w:style w:type="paragraph" w:customStyle="1" w:styleId="F4D8D293A26C43C5830E9CACCA590818">
    <w:name w:val="F4D8D293A26C43C5830E9CACCA590818"/>
    <w:rsid w:val="0088667C"/>
  </w:style>
  <w:style w:type="paragraph" w:customStyle="1" w:styleId="5C65BE04A968441E9A52766DBC3AD8F6">
    <w:name w:val="5C65BE04A968441E9A52766DBC3AD8F6"/>
    <w:rsid w:val="0088667C"/>
  </w:style>
  <w:style w:type="paragraph" w:customStyle="1" w:styleId="5F79CF61277547CAB39E53D1750B125C3">
    <w:name w:val="5F79CF61277547CAB39E53D1750B125C3"/>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1">
    <w:name w:val="2F2C5C3E210043B1827CBBD624E2C8F31"/>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1">
    <w:name w:val="39622A3D2EA44F7DA3D787B759D62A361"/>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1">
    <w:name w:val="178CBF46B9184BC7A4E014BD44EC16E11"/>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1">
    <w:name w:val="3C43CB2DBCC04D95846699796517AEC61"/>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1">
    <w:name w:val="F4D8D293A26C43C5830E9CACCA5908181"/>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1">
    <w:name w:val="5C65BE04A968441E9A52766DBC3AD8F6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3">
    <w:name w:val="241CC2EA9AA044F7A203126964973A883"/>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3">
    <w:name w:val="27A33D92D80E402DB69BCAFC4AF650DD3"/>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3">
    <w:name w:val="E03123CCF37F41439D8AB509663D5A073"/>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3">
    <w:name w:val="3E81CBF79A284B70AA2736753CF7C6253"/>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3">
    <w:name w:val="E0593C7645DC40B2919A3DB8189A7E7F3"/>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3">
    <w:name w:val="9A3368246B744E81AFCF964EE948F1133"/>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3">
    <w:name w:val="AED6A7D6A562492E89279D3D2504FA343"/>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3">
    <w:name w:val="BA42F9328BA5446D8C5C54033F6F32853"/>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3">
    <w:name w:val="650391010A94494E8D94584138A1932E3"/>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3">
    <w:name w:val="8A5AEA910E0143B3BC395FE0C25470523"/>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3">
    <w:name w:val="7C400E04A2FA4797A9DF9CE668358DE03"/>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3">
    <w:name w:val="8A238541D3F8496F9C54BA5265E7BE2F3"/>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3">
    <w:name w:val="91090954AB5341D39E6140B2C5B4A29D3"/>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3">
    <w:name w:val="4AECD56918444E3EBF716364D552426A3"/>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3">
    <w:name w:val="1EFD1DDD5C1A495FB6F0065C1FD834D43"/>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3">
    <w:name w:val="69610E831759472B8B4054559C5E3B453"/>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3">
    <w:name w:val="4A5C3AF7A3234E38904A368F58CDA3AD3"/>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3">
    <w:name w:val="C4C36358AEE744848770831225D200CF3"/>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3">
    <w:name w:val="85D6053565914EB8919803FDF4034A063"/>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3">
    <w:name w:val="96A906AB60B14CA9BECFAB1B4A7547D53"/>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3">
    <w:name w:val="AE07EA66EB6442D5B25DA71617C4D1D83"/>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3">
    <w:name w:val="4B88447A6A5D4FE9AAC6F5D437605A2B3"/>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3">
    <w:name w:val="4A5EB955C8D049A49C189A2C09E699993"/>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3">
    <w:name w:val="8BF3E2078D3D42AEA9002DEC5753F0573"/>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3">
    <w:name w:val="3979CA676B8B4A0894DFDB1166BB53F33"/>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3">
    <w:name w:val="FF8C7EDD9EF0467CAF55151FBBD888CC3"/>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3">
    <w:name w:val="195E6B8610F04CDFB45EB339172133B13"/>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3">
    <w:name w:val="EEACEADD486A4BABB0609AB9E656D0213"/>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3">
    <w:name w:val="8B97E2EF250D4417860EF98680A1BC0C3"/>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3">
    <w:name w:val="A7E7C500F05847C7AF604BF13562C6353"/>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3">
    <w:name w:val="B9D48C355D034B99A29AFF7436B6B4753"/>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3">
    <w:name w:val="3C2AA3DC46254A8AAD444B0D709382383"/>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3">
    <w:name w:val="E5389309E6C344CC9C6463D0D314E9173"/>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3">
    <w:name w:val="EAC11060065547369A4C30379623CBF43"/>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3">
    <w:name w:val="CE1088B0A0A24462854FE47677F5B0583"/>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3">
    <w:name w:val="F42FD5EB64D24383B13987076F531D1B3"/>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3">
    <w:name w:val="24CD2F07F7164D1FB03CBFA6D18996C43"/>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3">
    <w:name w:val="F239B6340E924F44AA353D2CCDB6C8303"/>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3">
    <w:name w:val="42DC8210641249369FC3B2C9A21602F83"/>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3">
    <w:name w:val="3B0ABA0A41004BA0955B4B7F66294D973"/>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3">
    <w:name w:val="A972E8B2402B4407AAE91E3C59CF0F203"/>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3">
    <w:name w:val="9BAE999DC3854A858085BC589A819F2D3"/>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3">
    <w:name w:val="77F4BE28F0C14D5FAC81F117B01CCA3A3"/>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3">
    <w:name w:val="664D147F8C8E494D9A1864752AAB60223"/>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3">
    <w:name w:val="E1DA452F06A64A0E903C3FB0C6299E693"/>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3">
    <w:name w:val="B5CBBAA7EEB444DDAFD841A07AD354A43"/>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3">
    <w:name w:val="88D270A38B184FDD89B3298EB58105193"/>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3">
    <w:name w:val="223E9D71C6F94DC08084E8623FA9249E3"/>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3">
    <w:name w:val="575EFF6A1D39487298077D5EA3971BA63"/>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3">
    <w:name w:val="7DA6282429BD43C8927D85A2705928703"/>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3">
    <w:name w:val="7A1994069B4B4600AC8789BB750E85C53"/>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3">
    <w:name w:val="D8DFCF326DFD49EC87EFDA866BF34D483"/>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3">
    <w:name w:val="910D803F42FC48608781FE694E35F9653"/>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3">
    <w:name w:val="CD72AD850F564513A10E789F00B148963"/>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3">
    <w:name w:val="7A92D131C88B406FA2544C15A71888903"/>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3">
    <w:name w:val="24885BF86CAE4932BE55F80B22047A483"/>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3">
    <w:name w:val="FF08DC79CA82420082C8819B156E7B583"/>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3">
    <w:name w:val="030EC449D8BD4D7099D423C5C699006D3"/>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3">
    <w:name w:val="6ADE9B1BB747403EA342B035D63408613"/>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3">
    <w:name w:val="F18855A1A7814D6DB0F553AA6966F4363"/>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3">
    <w:name w:val="5E7FC9B1608D497C9295BD5D19784FF63"/>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3">
    <w:name w:val="579B7A2FD695465C8D719CCE811F2AAB3"/>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3">
    <w:name w:val="E1C668222DFE4B14B179958C14ED5CAE3"/>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3">
    <w:name w:val="BB1C4D015C3340F9966C0D66DFA9909B3"/>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3">
    <w:name w:val="D7C84294EA0744D5AD88A1792C6C266C3"/>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3">
    <w:name w:val="15296AB5CC3D499FBD882047D5B626BB3"/>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3">
    <w:name w:val="CD44B15F1EAE4CF0AC5FAE4059A0D94D3"/>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3">
    <w:name w:val="D71108C90AED4E41A66655850EB82E563"/>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3">
    <w:name w:val="68858A4B6A3E40899905432CC2C94C773"/>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3">
    <w:name w:val="C7B56EED3D024E67B3A06B963ADEAD3F3"/>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3">
    <w:name w:val="8EF4E161A8A242F38635B407E4C7FC5D3"/>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3">
    <w:name w:val="9E358DE825A44DF4B399EC57209976F93"/>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3">
    <w:name w:val="B855FEBA12C64CB193DD434875C505623"/>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3">
    <w:name w:val="194AC7FDF51245F4B4FA54F6A94C7EBF3"/>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3">
    <w:name w:val="A90FBBF17D844A3CA70167B7AC600CBA3"/>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3">
    <w:name w:val="BBAA10AE85E1436BBB9B32847C6B993B3"/>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3">
    <w:name w:val="3A207BE560004FFF81349D1439D78EDB3"/>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3">
    <w:name w:val="A16E113F309B4B4581FDB50507AB87C43"/>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3">
    <w:name w:val="6EE831CF0DBA4025896C2FB4513AD6823"/>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3">
    <w:name w:val="5CF4ECD749D14BCABC98DB6C973961023"/>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3">
    <w:name w:val="E9FC2B7D93964709ADF4A954B30D6DF23"/>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3">
    <w:name w:val="572F1828075F40E3B74CBB39B16884743"/>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3">
    <w:name w:val="90B19D123A5C4DABBA86817F78E3EEE73"/>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3">
    <w:name w:val="526543CE1F814ECA99958F32FED153A63"/>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3">
    <w:name w:val="49171B6BE5B148ECBFB16E59FBB5156A3"/>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3">
    <w:name w:val="398A26BFE6D54A48BDC12404CF53CEF93"/>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3">
    <w:name w:val="6D0D507028F44EF99319A2C62B8DCBCB3"/>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3">
    <w:name w:val="179F8F652325470BB1BAFF4F9FA4235B3"/>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3">
    <w:name w:val="488D1E089B5A40CC9EE84EE7F5015A7F3"/>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3">
    <w:name w:val="724723725FB44BF3AF5C0932127C8F693"/>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3">
    <w:name w:val="23745F9662CD43C59F163044BBC24C3B3"/>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3">
    <w:name w:val="4F62C8F0F433412B84C110060B3FD7DC3"/>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3">
    <w:name w:val="8EA39988D8614C83ACD988CC0A7E8E893"/>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3">
    <w:name w:val="22F21009543C49A5B00E74593B6421A23"/>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3">
    <w:name w:val="5958E1A701F546C28089BB615B5D5A343"/>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3">
    <w:name w:val="38D1A39C164B4FD8BC4B3E4287586C403"/>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3">
    <w:name w:val="E8BCBC0AFC96409EA2317FAADEDD3E2C3"/>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3">
    <w:name w:val="9D319739B2CC4748BD58D4FFF1374A4D3"/>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3">
    <w:name w:val="5B37999E8F88485E8286E6B52802AF573"/>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3">
    <w:name w:val="B7EE5D90E192475DAFBD50B938E489133"/>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3">
    <w:name w:val="B1F8C1482EAE45F290D4875F9B4DCD303"/>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3">
    <w:name w:val="7B28D826045445B083F847DEF430E9FD3"/>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3">
    <w:name w:val="B5CA77367E1941F7A7DE7065B04849BE3"/>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3">
    <w:name w:val="72AC653E20BA4DE2BE91AE6060C1FDA73"/>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3">
    <w:name w:val="CDCD9B690FF3447A99A14E95A7D90C8F3"/>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3">
    <w:name w:val="1008ABCB36324DFB8BF4A99EABF5FF963"/>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3">
    <w:name w:val="450F41237F1B45B7A7891CE68EB80D173"/>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3">
    <w:name w:val="727CC7C938024F549628D90F1E0ED3273"/>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3">
    <w:name w:val="DE7D0709FFFB48CFBA8E60995D32ABFF3"/>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3">
    <w:name w:val="5276F8C6C7B84EE6AA8784D2A911DBD03"/>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3">
    <w:name w:val="19EC6A18A95D4CD4B4718098F47425703"/>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3">
    <w:name w:val="3B9AC26E089F44D1B2B5A6ACB052316F3"/>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3">
    <w:name w:val="F6287C0317BC49BF861E63D702FCA84D3"/>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3">
    <w:name w:val="662CDD03E4024EF5841C8D802B5347003"/>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3">
    <w:name w:val="5B3B99514FCC41F68B92AF447CC7A4E03"/>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3">
    <w:name w:val="84E1A9562B294F19A35BD3833CDAFB313"/>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3">
    <w:name w:val="8E016E0F854144E898F0CB3E4B2E34933"/>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3">
    <w:name w:val="D2F61EB3AF004965B5B75BF0136A29053"/>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3">
    <w:name w:val="95B239C8E3834DD387272565848F9EC53"/>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3">
    <w:name w:val="812AD5FD728045C69AC7F5108848368D3"/>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3">
    <w:name w:val="CA7724B0A03F4030A1F35A1AE099EC8F3"/>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3">
    <w:name w:val="35C632FA048F49A1B209343F74B8FABC3"/>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3">
    <w:name w:val="F9D9B2FFDDCF4872A616B0CAC8E6213B3"/>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3">
    <w:name w:val="CB302E2AEA674D36AB12AB3E68F127D03"/>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3">
    <w:name w:val="061B66C83D9C4CD3A1C023714BED65363"/>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3">
    <w:name w:val="6EFA600735D646E3B7BE1C7F729039EB3"/>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3">
    <w:name w:val="9D5EAEEE88054396927587DB13E885A83"/>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3">
    <w:name w:val="7ADB0AF92C924A92BAF893BEFF334E2A3"/>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3">
    <w:name w:val="47E68F15354D4C179810DE99B5DB69BD3"/>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3">
    <w:name w:val="5D41D808C46D4579854A5E0358D9A8F93"/>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3">
    <w:name w:val="441554AA055F4F2A95AA68DE925FD2EB3"/>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3">
    <w:name w:val="FACA50034DDC4350BAEB6DADD25A67EC3"/>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
    <w:name w:val="D73C8F0F89D74EEB9A8C383AE976FA62"/>
    <w:rsid w:val="0088667C"/>
  </w:style>
  <w:style w:type="paragraph" w:customStyle="1" w:styleId="5B43C97F9DB64212AB0DBD7C94CB3946">
    <w:name w:val="5B43C97F9DB64212AB0DBD7C94CB3946"/>
    <w:rsid w:val="0088667C"/>
  </w:style>
  <w:style w:type="paragraph" w:customStyle="1" w:styleId="BE74B28DB2FF4A66B598A04A41FEA920">
    <w:name w:val="BE74B28DB2FF4A66B598A04A41FEA920"/>
    <w:rsid w:val="0088667C"/>
  </w:style>
  <w:style w:type="paragraph" w:customStyle="1" w:styleId="B32890B3BC0043D8B8A6C3C7306F9717">
    <w:name w:val="B32890B3BC0043D8B8A6C3C7306F9717"/>
    <w:rsid w:val="0088667C"/>
  </w:style>
  <w:style w:type="paragraph" w:customStyle="1" w:styleId="E8112BB0CEC04B62B5E8FC139E8616EE">
    <w:name w:val="E8112BB0CEC04B62B5E8FC139E8616EE"/>
    <w:rsid w:val="0088667C"/>
  </w:style>
  <w:style w:type="paragraph" w:customStyle="1" w:styleId="E53F432252674E9988EE0D8921863D9D">
    <w:name w:val="E53F432252674E9988EE0D8921863D9D"/>
    <w:rsid w:val="0088667C"/>
  </w:style>
  <w:style w:type="paragraph" w:customStyle="1" w:styleId="1F4547B2D63B4D1AB7A38C26DE8EB406">
    <w:name w:val="1F4547B2D63B4D1AB7A38C26DE8EB406"/>
    <w:rsid w:val="0088667C"/>
  </w:style>
  <w:style w:type="paragraph" w:customStyle="1" w:styleId="ED0AF1F409004A708E539970AAC23B67">
    <w:name w:val="ED0AF1F409004A708E539970AAC23B67"/>
    <w:rsid w:val="0088667C"/>
  </w:style>
  <w:style w:type="paragraph" w:customStyle="1" w:styleId="6DA36B6E56954AA79486601265D2D8B5">
    <w:name w:val="6DA36B6E56954AA79486601265D2D8B5"/>
    <w:rsid w:val="0088667C"/>
  </w:style>
  <w:style w:type="paragraph" w:customStyle="1" w:styleId="A9E68923ACBD4C0ABFB48A5C41A5FA4D">
    <w:name w:val="A9E68923ACBD4C0ABFB48A5C41A5FA4D"/>
    <w:rsid w:val="0088667C"/>
  </w:style>
  <w:style w:type="paragraph" w:customStyle="1" w:styleId="CD21FF596F4D4A5BA7F7A3A0E9FDC816">
    <w:name w:val="CD21FF596F4D4A5BA7F7A3A0E9FDC816"/>
    <w:rsid w:val="0088667C"/>
  </w:style>
  <w:style w:type="paragraph" w:customStyle="1" w:styleId="90D7B4A22FF0449885E57427BBD2594D">
    <w:name w:val="90D7B4A22FF0449885E57427BBD2594D"/>
    <w:rsid w:val="0088667C"/>
  </w:style>
  <w:style w:type="paragraph" w:customStyle="1" w:styleId="F952FA9B916A472BBF3D25E27CCD268E">
    <w:name w:val="F952FA9B916A472BBF3D25E27CCD268E"/>
    <w:rsid w:val="0088667C"/>
  </w:style>
  <w:style w:type="paragraph" w:customStyle="1" w:styleId="9D36B5908F7E43C6AAEBF80FC329A3AD">
    <w:name w:val="9D36B5908F7E43C6AAEBF80FC329A3AD"/>
    <w:rsid w:val="0088667C"/>
  </w:style>
  <w:style w:type="paragraph" w:customStyle="1" w:styleId="6F0AC5D912AD4DAF8DE82A1F69D53231">
    <w:name w:val="6F0AC5D912AD4DAF8DE82A1F69D53231"/>
    <w:rsid w:val="0088667C"/>
  </w:style>
  <w:style w:type="paragraph" w:customStyle="1" w:styleId="95C5E45E80B34756A72168CA49D5EFFB">
    <w:name w:val="95C5E45E80B34756A72168CA49D5EFFB"/>
    <w:rsid w:val="0088667C"/>
  </w:style>
  <w:style w:type="paragraph" w:customStyle="1" w:styleId="920B9E653292438DB4098074DED36EA5">
    <w:name w:val="920B9E653292438DB4098074DED36EA5"/>
    <w:rsid w:val="0088667C"/>
  </w:style>
  <w:style w:type="paragraph" w:customStyle="1" w:styleId="1462E9181EBB4CE0AFDADC65048F6B27">
    <w:name w:val="1462E9181EBB4CE0AFDADC65048F6B27"/>
    <w:rsid w:val="0088667C"/>
  </w:style>
  <w:style w:type="paragraph" w:customStyle="1" w:styleId="3BA475558AB54A778BFBD87235E839B1">
    <w:name w:val="3BA475558AB54A778BFBD87235E839B1"/>
    <w:rsid w:val="0088667C"/>
  </w:style>
  <w:style w:type="paragraph" w:customStyle="1" w:styleId="8ABC9DD1682E45A5B9D97C3EB54E6B84">
    <w:name w:val="8ABC9DD1682E45A5B9D97C3EB54E6B84"/>
    <w:rsid w:val="0088667C"/>
  </w:style>
  <w:style w:type="paragraph" w:customStyle="1" w:styleId="1A1FFCC96A934A78B2AFFDA366FFB134">
    <w:name w:val="1A1FFCC96A934A78B2AFFDA366FFB134"/>
    <w:rsid w:val="0088667C"/>
  </w:style>
  <w:style w:type="paragraph" w:customStyle="1" w:styleId="64B6B9B33CEF47F9B04251572B315174">
    <w:name w:val="64B6B9B33CEF47F9B04251572B315174"/>
    <w:rsid w:val="0088667C"/>
  </w:style>
  <w:style w:type="paragraph" w:customStyle="1" w:styleId="2F6FDF60E5FF447383D6169A4D279E28">
    <w:name w:val="2F6FDF60E5FF447383D6169A4D279E28"/>
    <w:rsid w:val="0088667C"/>
  </w:style>
  <w:style w:type="paragraph" w:customStyle="1" w:styleId="32076FDAEBF44F57B024432C533EDF95">
    <w:name w:val="32076FDAEBF44F57B024432C533EDF95"/>
    <w:rsid w:val="0088667C"/>
  </w:style>
  <w:style w:type="paragraph" w:customStyle="1" w:styleId="FF75EF1FB5C642A383D8AC0E203A3187">
    <w:name w:val="FF75EF1FB5C642A383D8AC0E203A3187"/>
    <w:rsid w:val="0088667C"/>
  </w:style>
  <w:style w:type="paragraph" w:customStyle="1" w:styleId="0CB27B4D320647ECBD5437B918E7CE21">
    <w:name w:val="0CB27B4D320647ECBD5437B918E7CE21"/>
    <w:rsid w:val="0088667C"/>
  </w:style>
  <w:style w:type="paragraph" w:customStyle="1" w:styleId="9726533B8DB3469EAA57760E0C3D5754">
    <w:name w:val="9726533B8DB3469EAA57760E0C3D5754"/>
    <w:rsid w:val="0088667C"/>
  </w:style>
  <w:style w:type="paragraph" w:customStyle="1" w:styleId="C2E57B6FD25545A7935258C0AF55F813">
    <w:name w:val="C2E57B6FD25545A7935258C0AF55F813"/>
    <w:rsid w:val="0088667C"/>
  </w:style>
  <w:style w:type="paragraph" w:customStyle="1" w:styleId="B566B02D86C8458E860D701464E939F6">
    <w:name w:val="B566B02D86C8458E860D701464E939F6"/>
    <w:rsid w:val="0088667C"/>
  </w:style>
  <w:style w:type="paragraph" w:customStyle="1" w:styleId="578CD38188F94D5A8529132C8B0B96DF">
    <w:name w:val="578CD38188F94D5A8529132C8B0B96DF"/>
    <w:rsid w:val="0088667C"/>
  </w:style>
  <w:style w:type="paragraph" w:customStyle="1" w:styleId="FDA4DE5C91FC459A8B679CA7898477EA">
    <w:name w:val="FDA4DE5C91FC459A8B679CA7898477EA"/>
    <w:rsid w:val="0088667C"/>
  </w:style>
  <w:style w:type="paragraph" w:customStyle="1" w:styleId="9378E65503BF4740874E2E351190031B">
    <w:name w:val="9378E65503BF4740874E2E351190031B"/>
    <w:rsid w:val="0088667C"/>
  </w:style>
  <w:style w:type="paragraph" w:customStyle="1" w:styleId="4B50CEC131BD423F8071FF2138C64BE3">
    <w:name w:val="4B50CEC131BD423F8071FF2138C64BE3"/>
    <w:rsid w:val="0088667C"/>
  </w:style>
  <w:style w:type="paragraph" w:customStyle="1" w:styleId="7E573482483A41B38224070B5D833C83">
    <w:name w:val="7E573482483A41B38224070B5D833C83"/>
    <w:rsid w:val="0088667C"/>
  </w:style>
  <w:style w:type="paragraph" w:customStyle="1" w:styleId="32EAD277388D47B18899742742B0222E">
    <w:name w:val="32EAD277388D47B18899742742B0222E"/>
    <w:rsid w:val="0088667C"/>
  </w:style>
  <w:style w:type="paragraph" w:customStyle="1" w:styleId="F89EE1F41D5A44CE8890DFC885FD15CC">
    <w:name w:val="F89EE1F41D5A44CE8890DFC885FD15CC"/>
    <w:rsid w:val="0088667C"/>
  </w:style>
  <w:style w:type="paragraph" w:customStyle="1" w:styleId="253A6A6374B646AC97857E6BFEEDDB82">
    <w:name w:val="253A6A6374B646AC97857E6BFEEDDB82"/>
    <w:rsid w:val="0088667C"/>
  </w:style>
  <w:style w:type="paragraph" w:customStyle="1" w:styleId="BF785CDC71D34E1799F786BE0AAF3F99">
    <w:name w:val="BF785CDC71D34E1799F786BE0AAF3F99"/>
    <w:rsid w:val="0088667C"/>
  </w:style>
  <w:style w:type="paragraph" w:customStyle="1" w:styleId="4D85DD0AAED346308BC7917B0B240DD0">
    <w:name w:val="4D85DD0AAED346308BC7917B0B240DD0"/>
    <w:rsid w:val="0088667C"/>
  </w:style>
  <w:style w:type="paragraph" w:customStyle="1" w:styleId="C153E48A3CCA42B9940BCA0F855B6D29">
    <w:name w:val="C153E48A3CCA42B9940BCA0F855B6D29"/>
    <w:rsid w:val="0088667C"/>
  </w:style>
  <w:style w:type="paragraph" w:customStyle="1" w:styleId="47ACAD879A07405B8E5956958DCE4E45">
    <w:name w:val="47ACAD879A07405B8E5956958DCE4E45"/>
    <w:rsid w:val="0088667C"/>
  </w:style>
  <w:style w:type="paragraph" w:customStyle="1" w:styleId="BD567C3BB4BE43C1B48E6A8282B5127D">
    <w:name w:val="BD567C3BB4BE43C1B48E6A8282B5127D"/>
    <w:rsid w:val="0088667C"/>
  </w:style>
  <w:style w:type="paragraph" w:customStyle="1" w:styleId="6FBAB829B67A4C85A914BF46E8769FEC">
    <w:name w:val="6FBAB829B67A4C85A914BF46E8769FEC"/>
    <w:rsid w:val="0088667C"/>
  </w:style>
  <w:style w:type="paragraph" w:customStyle="1" w:styleId="1D1360D015634811AF00F50D78430CB3">
    <w:name w:val="1D1360D015634811AF00F50D78430CB3"/>
    <w:rsid w:val="0088667C"/>
  </w:style>
  <w:style w:type="paragraph" w:customStyle="1" w:styleId="FCE6D8F090274ADF97FBD1ECDF8BA797">
    <w:name w:val="FCE6D8F090274ADF97FBD1ECDF8BA797"/>
    <w:rsid w:val="0088667C"/>
  </w:style>
  <w:style w:type="paragraph" w:customStyle="1" w:styleId="12D242BE8D694568ABB89A7060F7DBEF">
    <w:name w:val="12D242BE8D694568ABB89A7060F7DBEF"/>
    <w:rsid w:val="0088667C"/>
  </w:style>
  <w:style w:type="paragraph" w:customStyle="1" w:styleId="B007249BCF994CBE9C72C11B4289214B">
    <w:name w:val="B007249BCF994CBE9C72C11B4289214B"/>
    <w:rsid w:val="0088667C"/>
  </w:style>
  <w:style w:type="paragraph" w:customStyle="1" w:styleId="0E7CAB2CB2B44A9EA1FEC4F9743E3B3C">
    <w:name w:val="0E7CAB2CB2B44A9EA1FEC4F9743E3B3C"/>
    <w:rsid w:val="0088667C"/>
  </w:style>
  <w:style w:type="paragraph" w:customStyle="1" w:styleId="0368FC78F7F84205A4521B233737D045">
    <w:name w:val="0368FC78F7F84205A4521B233737D045"/>
    <w:rsid w:val="0088667C"/>
  </w:style>
  <w:style w:type="paragraph" w:customStyle="1" w:styleId="2954AD4BADAE4DE285051B1617DF38E1">
    <w:name w:val="2954AD4BADAE4DE285051B1617DF38E1"/>
    <w:rsid w:val="0088667C"/>
  </w:style>
  <w:style w:type="paragraph" w:customStyle="1" w:styleId="EC4FEFE6066A493F9A730A0C5F9C3591">
    <w:name w:val="EC4FEFE6066A493F9A730A0C5F9C3591"/>
    <w:rsid w:val="0088667C"/>
  </w:style>
  <w:style w:type="paragraph" w:customStyle="1" w:styleId="9297ADD53D424E07B745BB2F8FE526B7">
    <w:name w:val="9297ADD53D424E07B745BB2F8FE526B7"/>
    <w:rsid w:val="0088667C"/>
  </w:style>
  <w:style w:type="paragraph" w:customStyle="1" w:styleId="E75740B18CEB4542BC70ABBA6742B87C">
    <w:name w:val="E75740B18CEB4542BC70ABBA6742B87C"/>
    <w:rsid w:val="0088667C"/>
  </w:style>
  <w:style w:type="paragraph" w:customStyle="1" w:styleId="8C671CAD54B146BDA88C0FB3A443294E">
    <w:name w:val="8C671CAD54B146BDA88C0FB3A443294E"/>
    <w:rsid w:val="0088667C"/>
  </w:style>
  <w:style w:type="paragraph" w:customStyle="1" w:styleId="FDF7369425264688A21A743250E1550E">
    <w:name w:val="FDF7369425264688A21A743250E1550E"/>
    <w:rsid w:val="0088667C"/>
  </w:style>
  <w:style w:type="paragraph" w:customStyle="1" w:styleId="F4938663485C447BB14741446D1E21A9">
    <w:name w:val="F4938663485C447BB14741446D1E21A9"/>
    <w:rsid w:val="0088667C"/>
  </w:style>
  <w:style w:type="paragraph" w:customStyle="1" w:styleId="46D8BCAFC2154D0CAA1F1DAF73F57115">
    <w:name w:val="46D8BCAFC2154D0CAA1F1DAF73F57115"/>
    <w:rsid w:val="0088667C"/>
  </w:style>
  <w:style w:type="paragraph" w:customStyle="1" w:styleId="41C98097233A4954A6152D9D01B40B1C">
    <w:name w:val="41C98097233A4954A6152D9D01B40B1C"/>
    <w:rsid w:val="0088667C"/>
  </w:style>
  <w:style w:type="paragraph" w:customStyle="1" w:styleId="12969591B70E4A1EBE9F667C7EC9E832">
    <w:name w:val="12969591B70E4A1EBE9F667C7EC9E832"/>
    <w:rsid w:val="0088667C"/>
  </w:style>
  <w:style w:type="paragraph" w:customStyle="1" w:styleId="45EA040D4EC34146AD6BEEA10B8B9524">
    <w:name w:val="45EA040D4EC34146AD6BEEA10B8B9524"/>
    <w:rsid w:val="0088667C"/>
  </w:style>
  <w:style w:type="paragraph" w:customStyle="1" w:styleId="DED0A425BD434FE0B7824C80F5386BF5">
    <w:name w:val="DED0A425BD434FE0B7824C80F5386BF5"/>
    <w:rsid w:val="0088667C"/>
  </w:style>
  <w:style w:type="paragraph" w:customStyle="1" w:styleId="082614395AF24DF2AC36CFBFDC43E184">
    <w:name w:val="082614395AF24DF2AC36CFBFDC43E184"/>
    <w:rsid w:val="0088667C"/>
  </w:style>
  <w:style w:type="paragraph" w:customStyle="1" w:styleId="D7D126ECA2FC40B68B7803ABA83197D3">
    <w:name w:val="D7D126ECA2FC40B68B7803ABA83197D3"/>
    <w:rsid w:val="0088667C"/>
  </w:style>
  <w:style w:type="paragraph" w:customStyle="1" w:styleId="4C7C5CC9E10E4E7AA2C148BDE9222821">
    <w:name w:val="4C7C5CC9E10E4E7AA2C148BDE9222821"/>
    <w:rsid w:val="0088667C"/>
  </w:style>
  <w:style w:type="paragraph" w:customStyle="1" w:styleId="DF5E2E517C564EEC810D2F01576E8639">
    <w:name w:val="DF5E2E517C564EEC810D2F01576E8639"/>
    <w:rsid w:val="0088667C"/>
  </w:style>
  <w:style w:type="paragraph" w:customStyle="1" w:styleId="B0F2BF035D5D4C2E88BFA9C3E53288C4">
    <w:name w:val="B0F2BF035D5D4C2E88BFA9C3E53288C4"/>
    <w:rsid w:val="0088667C"/>
  </w:style>
  <w:style w:type="paragraph" w:customStyle="1" w:styleId="4AE9A1B2EB144779B989A4D8325BF415">
    <w:name w:val="4AE9A1B2EB144779B989A4D8325BF415"/>
    <w:rsid w:val="0088667C"/>
  </w:style>
  <w:style w:type="paragraph" w:customStyle="1" w:styleId="42FEA95B0EFA4068A22690246291F188">
    <w:name w:val="42FEA95B0EFA4068A22690246291F188"/>
    <w:rsid w:val="0088667C"/>
  </w:style>
  <w:style w:type="paragraph" w:customStyle="1" w:styleId="032475CBA8884372B7C2D72C4AB45425">
    <w:name w:val="032475CBA8884372B7C2D72C4AB45425"/>
    <w:rsid w:val="0088667C"/>
  </w:style>
  <w:style w:type="paragraph" w:customStyle="1" w:styleId="84F8F9C19917441ABF6285D6EB71FE4D">
    <w:name w:val="84F8F9C19917441ABF6285D6EB71FE4D"/>
    <w:rsid w:val="0088667C"/>
  </w:style>
  <w:style w:type="paragraph" w:customStyle="1" w:styleId="3F168F8908F1468FA8C6493B07638453">
    <w:name w:val="3F168F8908F1468FA8C6493B07638453"/>
    <w:rsid w:val="0088667C"/>
  </w:style>
  <w:style w:type="paragraph" w:customStyle="1" w:styleId="D9BC897BBA6C451680132D3E4AF0F284">
    <w:name w:val="D9BC897BBA6C451680132D3E4AF0F284"/>
    <w:rsid w:val="0088667C"/>
  </w:style>
  <w:style w:type="paragraph" w:customStyle="1" w:styleId="34E17C7AE5A0458F88BDF73FD7088EA8">
    <w:name w:val="34E17C7AE5A0458F88BDF73FD7088EA8"/>
    <w:rsid w:val="0088667C"/>
  </w:style>
  <w:style w:type="paragraph" w:customStyle="1" w:styleId="DF849F3B268B49ED93426741F0E2C0D2">
    <w:name w:val="DF849F3B268B49ED93426741F0E2C0D2"/>
    <w:rsid w:val="0088667C"/>
  </w:style>
  <w:style w:type="paragraph" w:customStyle="1" w:styleId="649BD4858C3D466DAFFAC16F9E80DEF0">
    <w:name w:val="649BD4858C3D466DAFFAC16F9E80DEF0"/>
    <w:rsid w:val="0088667C"/>
  </w:style>
  <w:style w:type="paragraph" w:customStyle="1" w:styleId="EF02941092CB42979445E6D6A9B374E6">
    <w:name w:val="EF02941092CB42979445E6D6A9B374E6"/>
    <w:rsid w:val="0088667C"/>
  </w:style>
  <w:style w:type="paragraph" w:customStyle="1" w:styleId="960599FCCB5A4002A199214BFF5F5B94">
    <w:name w:val="960599FCCB5A4002A199214BFF5F5B94"/>
    <w:rsid w:val="0088667C"/>
  </w:style>
  <w:style w:type="paragraph" w:customStyle="1" w:styleId="CC6A1C597FF645CF9612EF07DB48D88C">
    <w:name w:val="CC6A1C597FF645CF9612EF07DB48D88C"/>
    <w:rsid w:val="0088667C"/>
  </w:style>
  <w:style w:type="paragraph" w:customStyle="1" w:styleId="FCD79D8CF8D04B5ABB2B03EBDD35B4AB">
    <w:name w:val="FCD79D8CF8D04B5ABB2B03EBDD35B4AB"/>
    <w:rsid w:val="0088667C"/>
  </w:style>
  <w:style w:type="paragraph" w:customStyle="1" w:styleId="755F9D034BA94086BFE84C620668A832">
    <w:name w:val="755F9D034BA94086BFE84C620668A832"/>
    <w:rsid w:val="0088667C"/>
  </w:style>
  <w:style w:type="paragraph" w:customStyle="1" w:styleId="960110F58CD1460B835CCE73CB1EB784">
    <w:name w:val="960110F58CD1460B835CCE73CB1EB784"/>
    <w:rsid w:val="0088667C"/>
  </w:style>
  <w:style w:type="paragraph" w:customStyle="1" w:styleId="F691770D9BC549C9B49F946655DD9891">
    <w:name w:val="F691770D9BC549C9B49F946655DD9891"/>
    <w:rsid w:val="0088667C"/>
  </w:style>
  <w:style w:type="paragraph" w:customStyle="1" w:styleId="5187E84281CE46F5ACE5C92D922BBB69">
    <w:name w:val="5187E84281CE46F5ACE5C92D922BBB69"/>
    <w:rsid w:val="0088667C"/>
  </w:style>
  <w:style w:type="paragraph" w:customStyle="1" w:styleId="FF0FA3C53FAF40A3BA7CFE87C4BC46BA">
    <w:name w:val="FF0FA3C53FAF40A3BA7CFE87C4BC46BA"/>
    <w:rsid w:val="0088667C"/>
  </w:style>
  <w:style w:type="paragraph" w:customStyle="1" w:styleId="FF4FD1C9D7574827A7EC008F0F339DCB">
    <w:name w:val="FF4FD1C9D7574827A7EC008F0F339DCB"/>
    <w:rsid w:val="0088667C"/>
  </w:style>
  <w:style w:type="paragraph" w:customStyle="1" w:styleId="84901E55621F41CA8D0441FAC91EE45E">
    <w:name w:val="84901E55621F41CA8D0441FAC91EE45E"/>
    <w:rsid w:val="0088667C"/>
  </w:style>
  <w:style w:type="paragraph" w:customStyle="1" w:styleId="D6833B30692B4AF38EE381E097EF16D3">
    <w:name w:val="D6833B30692B4AF38EE381E097EF16D3"/>
    <w:rsid w:val="0088667C"/>
  </w:style>
  <w:style w:type="paragraph" w:customStyle="1" w:styleId="5619B3FAF55F40D381ED776E3DF1D769">
    <w:name w:val="5619B3FAF55F40D381ED776E3DF1D769"/>
    <w:rsid w:val="0088667C"/>
  </w:style>
  <w:style w:type="paragraph" w:customStyle="1" w:styleId="EDEFF5AACC7748F09D70B821D9212171">
    <w:name w:val="EDEFF5AACC7748F09D70B821D9212171"/>
    <w:rsid w:val="0088667C"/>
  </w:style>
  <w:style w:type="paragraph" w:customStyle="1" w:styleId="42426484CAB54EAD85F2F73571F68ACF">
    <w:name w:val="42426484CAB54EAD85F2F73571F68ACF"/>
    <w:rsid w:val="0088667C"/>
  </w:style>
  <w:style w:type="paragraph" w:customStyle="1" w:styleId="D62405FBD6684605AB8D1E1CD4B6070D">
    <w:name w:val="D62405FBD6684605AB8D1E1CD4B6070D"/>
    <w:rsid w:val="0088667C"/>
  </w:style>
  <w:style w:type="paragraph" w:customStyle="1" w:styleId="BFD3456627CD4C7FB7E3BEA4CC2EAA01">
    <w:name w:val="BFD3456627CD4C7FB7E3BEA4CC2EAA01"/>
    <w:rsid w:val="0088667C"/>
  </w:style>
  <w:style w:type="paragraph" w:customStyle="1" w:styleId="DBB396E9FD1948E282A9270A7887A299">
    <w:name w:val="DBB396E9FD1948E282A9270A7887A299"/>
    <w:rsid w:val="0088667C"/>
  </w:style>
  <w:style w:type="paragraph" w:customStyle="1" w:styleId="F3C1F0A498AF4FCAB4C03618ABAB15EC">
    <w:name w:val="F3C1F0A498AF4FCAB4C03618ABAB15EC"/>
    <w:rsid w:val="0088667C"/>
  </w:style>
  <w:style w:type="paragraph" w:customStyle="1" w:styleId="BC6C048D40CB4C208B80415DDEEB5DD3">
    <w:name w:val="BC6C048D40CB4C208B80415DDEEB5DD3"/>
    <w:rsid w:val="0088667C"/>
  </w:style>
  <w:style w:type="paragraph" w:customStyle="1" w:styleId="8B3D9A7985C84A058EB2CA90EC7E101B">
    <w:name w:val="8B3D9A7985C84A058EB2CA90EC7E101B"/>
    <w:rsid w:val="0088667C"/>
  </w:style>
  <w:style w:type="paragraph" w:customStyle="1" w:styleId="CF4843FBD1F94776A2ACA706DFEEA1C4">
    <w:name w:val="CF4843FBD1F94776A2ACA706DFEEA1C4"/>
    <w:rsid w:val="0088667C"/>
  </w:style>
  <w:style w:type="paragraph" w:customStyle="1" w:styleId="19B061E51CE1440CB1E3D718B3AA8FAE">
    <w:name w:val="19B061E51CE1440CB1E3D718B3AA8FAE"/>
    <w:rsid w:val="0088667C"/>
  </w:style>
  <w:style w:type="paragraph" w:customStyle="1" w:styleId="6C82F9277A1F4E978C82D9241AF6E209">
    <w:name w:val="6C82F9277A1F4E978C82D9241AF6E209"/>
    <w:rsid w:val="0088667C"/>
  </w:style>
  <w:style w:type="paragraph" w:customStyle="1" w:styleId="E390475BB6EB4F5292B23144CA490CB3">
    <w:name w:val="E390475BB6EB4F5292B23144CA490CB3"/>
    <w:rsid w:val="0088667C"/>
  </w:style>
  <w:style w:type="paragraph" w:customStyle="1" w:styleId="CB030541AE93448D8DB0DCD05FDCEB3B">
    <w:name w:val="CB030541AE93448D8DB0DCD05FDCEB3B"/>
    <w:rsid w:val="0088667C"/>
  </w:style>
  <w:style w:type="paragraph" w:customStyle="1" w:styleId="31DAA6D93354414A850464D7E732D5D7">
    <w:name w:val="31DAA6D93354414A850464D7E732D5D7"/>
    <w:rsid w:val="0088667C"/>
  </w:style>
  <w:style w:type="paragraph" w:customStyle="1" w:styleId="9B748BA2A4FC496C800ACA7861FBD9D9">
    <w:name w:val="9B748BA2A4FC496C800ACA7861FBD9D9"/>
    <w:rsid w:val="0088667C"/>
  </w:style>
  <w:style w:type="paragraph" w:customStyle="1" w:styleId="2CFDCDA4E7DA4B52868F2BAA5842DA81">
    <w:name w:val="2CFDCDA4E7DA4B52868F2BAA5842DA81"/>
    <w:rsid w:val="0088667C"/>
  </w:style>
  <w:style w:type="paragraph" w:customStyle="1" w:styleId="014B1D4F00E94AC3B75BBB13B3DE75E8">
    <w:name w:val="014B1D4F00E94AC3B75BBB13B3DE75E8"/>
    <w:rsid w:val="0088667C"/>
  </w:style>
  <w:style w:type="paragraph" w:customStyle="1" w:styleId="7660B1D5CE0E4130B70D9EE7C5451895">
    <w:name w:val="7660B1D5CE0E4130B70D9EE7C5451895"/>
    <w:rsid w:val="0088667C"/>
  </w:style>
  <w:style w:type="paragraph" w:customStyle="1" w:styleId="D5F0F77B369A48DD9CD7BBDD87CAC829">
    <w:name w:val="D5F0F77B369A48DD9CD7BBDD87CAC829"/>
    <w:rsid w:val="0088667C"/>
  </w:style>
  <w:style w:type="paragraph" w:customStyle="1" w:styleId="AD95E763E03A4D2C98634447DC84387A">
    <w:name w:val="AD95E763E03A4D2C98634447DC84387A"/>
    <w:rsid w:val="0088667C"/>
  </w:style>
  <w:style w:type="paragraph" w:customStyle="1" w:styleId="8BBD32A0DED44013843229583E48D387">
    <w:name w:val="8BBD32A0DED44013843229583E48D387"/>
    <w:rsid w:val="0088667C"/>
  </w:style>
  <w:style w:type="paragraph" w:customStyle="1" w:styleId="C5C55AB026FF419988689B551371B900">
    <w:name w:val="C5C55AB026FF419988689B551371B900"/>
    <w:rsid w:val="0088667C"/>
  </w:style>
  <w:style w:type="paragraph" w:customStyle="1" w:styleId="3B083CC3FFD64C9299763CB8E4A62E4F">
    <w:name w:val="3B083CC3FFD64C9299763CB8E4A62E4F"/>
    <w:rsid w:val="0088667C"/>
  </w:style>
  <w:style w:type="paragraph" w:customStyle="1" w:styleId="EB10F508A7E6452E8CC2B7E9A53787D5">
    <w:name w:val="EB10F508A7E6452E8CC2B7E9A53787D5"/>
    <w:rsid w:val="0088667C"/>
  </w:style>
  <w:style w:type="paragraph" w:customStyle="1" w:styleId="9454EA3AEE4A4C7595A8845F9857040A">
    <w:name w:val="9454EA3AEE4A4C7595A8845F9857040A"/>
    <w:rsid w:val="0088667C"/>
  </w:style>
  <w:style w:type="paragraph" w:customStyle="1" w:styleId="5A323F398B0C4C6CAB0E50D858FDCFF7">
    <w:name w:val="5A323F398B0C4C6CAB0E50D858FDCFF7"/>
    <w:rsid w:val="0088667C"/>
  </w:style>
  <w:style w:type="paragraph" w:customStyle="1" w:styleId="1C0009EF54AA4DBC9DED53CAD1BD84B1">
    <w:name w:val="1C0009EF54AA4DBC9DED53CAD1BD84B1"/>
    <w:rsid w:val="0088667C"/>
  </w:style>
  <w:style w:type="paragraph" w:customStyle="1" w:styleId="D49F51576BD14E08831BACC79A414018">
    <w:name w:val="D49F51576BD14E08831BACC79A414018"/>
    <w:rsid w:val="0088667C"/>
  </w:style>
  <w:style w:type="paragraph" w:customStyle="1" w:styleId="D601D7705278463ABBB15E33D1F8AC98">
    <w:name w:val="D601D7705278463ABBB15E33D1F8AC98"/>
    <w:rsid w:val="0088667C"/>
  </w:style>
  <w:style w:type="paragraph" w:customStyle="1" w:styleId="5DB67DC2CEB243BAAF4EEAF4FF450032">
    <w:name w:val="5DB67DC2CEB243BAAF4EEAF4FF450032"/>
    <w:rsid w:val="0088667C"/>
  </w:style>
  <w:style w:type="paragraph" w:customStyle="1" w:styleId="7BFE1117EB834F1987887EAEEFE811E4">
    <w:name w:val="7BFE1117EB834F1987887EAEEFE811E4"/>
    <w:rsid w:val="0088667C"/>
  </w:style>
  <w:style w:type="paragraph" w:customStyle="1" w:styleId="6F6FD7F2CC30441FAABEDE5C76342C2C">
    <w:name w:val="6F6FD7F2CC30441FAABEDE5C76342C2C"/>
    <w:rsid w:val="0088667C"/>
  </w:style>
  <w:style w:type="paragraph" w:customStyle="1" w:styleId="1BE951A293BF41B793D193C1512D0002">
    <w:name w:val="1BE951A293BF41B793D193C1512D0002"/>
    <w:rsid w:val="0088667C"/>
  </w:style>
  <w:style w:type="paragraph" w:customStyle="1" w:styleId="80759B1224DC4816BC25400FDDD676DE">
    <w:name w:val="80759B1224DC4816BC25400FDDD676DE"/>
    <w:rsid w:val="0088667C"/>
  </w:style>
  <w:style w:type="paragraph" w:customStyle="1" w:styleId="C64F91B1311B4C989950D9D43B24589E">
    <w:name w:val="C64F91B1311B4C989950D9D43B24589E"/>
    <w:rsid w:val="0088667C"/>
  </w:style>
  <w:style w:type="paragraph" w:customStyle="1" w:styleId="1855D339B4EB42F1ABE9CBF5EB7B2AC9">
    <w:name w:val="1855D339B4EB42F1ABE9CBF5EB7B2AC9"/>
    <w:rsid w:val="0088667C"/>
  </w:style>
  <w:style w:type="paragraph" w:customStyle="1" w:styleId="A520118D262A467D81E38F00A99567BA">
    <w:name w:val="A520118D262A467D81E38F00A99567BA"/>
    <w:rsid w:val="0088667C"/>
  </w:style>
  <w:style w:type="paragraph" w:customStyle="1" w:styleId="015D81FD88CD4AAC871CAC43EA80F460">
    <w:name w:val="015D81FD88CD4AAC871CAC43EA80F460"/>
    <w:rsid w:val="0088667C"/>
  </w:style>
  <w:style w:type="paragraph" w:customStyle="1" w:styleId="E6FECC1BD6844E1AA209BE57F07EE095">
    <w:name w:val="E6FECC1BD6844E1AA209BE57F07EE095"/>
    <w:rsid w:val="0088667C"/>
  </w:style>
  <w:style w:type="paragraph" w:customStyle="1" w:styleId="3CB30B381C684280AFC0B079F927F98B">
    <w:name w:val="3CB30B381C684280AFC0B079F927F98B"/>
    <w:rsid w:val="0088667C"/>
  </w:style>
  <w:style w:type="paragraph" w:customStyle="1" w:styleId="A5E73FC1AEBD4ABA8BE7CBF84FC5A919">
    <w:name w:val="A5E73FC1AEBD4ABA8BE7CBF84FC5A919"/>
    <w:rsid w:val="0088667C"/>
  </w:style>
  <w:style w:type="paragraph" w:customStyle="1" w:styleId="1D32471385D84339B3C27E84BB5C6C24">
    <w:name w:val="1D32471385D84339B3C27E84BB5C6C24"/>
    <w:rsid w:val="0088667C"/>
  </w:style>
  <w:style w:type="paragraph" w:customStyle="1" w:styleId="C4EB31A3AA454619B95DF1CA97139887">
    <w:name w:val="C4EB31A3AA454619B95DF1CA97139887"/>
    <w:rsid w:val="0088667C"/>
  </w:style>
  <w:style w:type="paragraph" w:customStyle="1" w:styleId="F8A6F91BE9294AE093D16276D1912BBD">
    <w:name w:val="F8A6F91BE9294AE093D16276D1912BBD"/>
    <w:rsid w:val="0088667C"/>
  </w:style>
  <w:style w:type="paragraph" w:customStyle="1" w:styleId="E40F8CA8065C4F23B06E25678146EC19">
    <w:name w:val="E40F8CA8065C4F23B06E25678146EC19"/>
    <w:rsid w:val="0088667C"/>
  </w:style>
  <w:style w:type="paragraph" w:customStyle="1" w:styleId="248E10BA31F94957A8EEB6C28B49636E">
    <w:name w:val="248E10BA31F94957A8EEB6C28B49636E"/>
    <w:rsid w:val="0088667C"/>
  </w:style>
  <w:style w:type="paragraph" w:customStyle="1" w:styleId="AB4F0925AC6547B9843A6493E0EDBE61">
    <w:name w:val="AB4F0925AC6547B9843A6493E0EDBE61"/>
    <w:rsid w:val="0088667C"/>
  </w:style>
  <w:style w:type="paragraph" w:customStyle="1" w:styleId="95F7F52238F04D339E39AFFF730488B1">
    <w:name w:val="95F7F52238F04D339E39AFFF730488B1"/>
    <w:rsid w:val="0088667C"/>
  </w:style>
  <w:style w:type="paragraph" w:customStyle="1" w:styleId="C2A7951E5329493490B0873626BDAA2B">
    <w:name w:val="C2A7951E5329493490B0873626BDAA2B"/>
    <w:rsid w:val="0088667C"/>
  </w:style>
  <w:style w:type="paragraph" w:customStyle="1" w:styleId="2ED117CD0F0A461D8E74C09CA32AAB6A">
    <w:name w:val="2ED117CD0F0A461D8E74C09CA32AAB6A"/>
    <w:rsid w:val="0088667C"/>
  </w:style>
  <w:style w:type="paragraph" w:customStyle="1" w:styleId="95386604CED64A8AB03CC9DE11511408">
    <w:name w:val="95386604CED64A8AB03CC9DE11511408"/>
    <w:rsid w:val="0088667C"/>
  </w:style>
  <w:style w:type="paragraph" w:customStyle="1" w:styleId="A216CF8732F648A08E17388CBD13CBDF">
    <w:name w:val="A216CF8732F648A08E17388CBD13CBDF"/>
    <w:rsid w:val="0088667C"/>
  </w:style>
  <w:style w:type="paragraph" w:customStyle="1" w:styleId="BFB4102F01CF40179C2D07EDF372B7D7">
    <w:name w:val="BFB4102F01CF40179C2D07EDF372B7D7"/>
    <w:rsid w:val="0088667C"/>
  </w:style>
  <w:style w:type="paragraph" w:customStyle="1" w:styleId="5527CF28C98C44559049591832E7EE3E">
    <w:name w:val="5527CF28C98C44559049591832E7EE3E"/>
    <w:rsid w:val="0088667C"/>
  </w:style>
  <w:style w:type="paragraph" w:customStyle="1" w:styleId="543298197669400DB668B32B45B2D268">
    <w:name w:val="543298197669400DB668B32B45B2D268"/>
    <w:rsid w:val="0088667C"/>
  </w:style>
  <w:style w:type="paragraph" w:customStyle="1" w:styleId="55EFF31902454F02A45509C754C058D2">
    <w:name w:val="55EFF31902454F02A45509C754C058D2"/>
    <w:rsid w:val="0088667C"/>
  </w:style>
  <w:style w:type="paragraph" w:customStyle="1" w:styleId="C5E9DECAC4F3430A8A8DDDB83E28559F">
    <w:name w:val="C5E9DECAC4F3430A8A8DDDB83E28559F"/>
    <w:rsid w:val="0088667C"/>
  </w:style>
  <w:style w:type="paragraph" w:customStyle="1" w:styleId="A056CEE877FC4373A4FE26D0A9A737D4">
    <w:name w:val="A056CEE877FC4373A4FE26D0A9A737D4"/>
    <w:rsid w:val="0088667C"/>
  </w:style>
  <w:style w:type="paragraph" w:customStyle="1" w:styleId="D76B352C42EE424694DB637D350DA3D3">
    <w:name w:val="D76B352C42EE424694DB637D350DA3D3"/>
    <w:rsid w:val="0088667C"/>
  </w:style>
  <w:style w:type="paragraph" w:customStyle="1" w:styleId="EA4A984DEB20469D80DAF210883A19A7">
    <w:name w:val="EA4A984DEB20469D80DAF210883A19A7"/>
    <w:rsid w:val="0088667C"/>
  </w:style>
  <w:style w:type="paragraph" w:customStyle="1" w:styleId="540D1514C0FF418788A6CB6C76BAAD97">
    <w:name w:val="540D1514C0FF418788A6CB6C76BAAD97"/>
    <w:rsid w:val="0088667C"/>
  </w:style>
  <w:style w:type="paragraph" w:customStyle="1" w:styleId="F5CF7288B2FF4C729727516C482F82BE">
    <w:name w:val="F5CF7288B2FF4C729727516C482F82BE"/>
    <w:rsid w:val="0088667C"/>
  </w:style>
  <w:style w:type="paragraph" w:customStyle="1" w:styleId="A033EF5DB24C413A935DF2A319B9D0A3">
    <w:name w:val="A033EF5DB24C413A935DF2A319B9D0A3"/>
    <w:rsid w:val="0088667C"/>
  </w:style>
  <w:style w:type="paragraph" w:customStyle="1" w:styleId="A08EF124679545EF87D99FA72A1CBBF0">
    <w:name w:val="A08EF124679545EF87D99FA72A1CBBF0"/>
    <w:rsid w:val="0088667C"/>
  </w:style>
  <w:style w:type="paragraph" w:customStyle="1" w:styleId="8905487849574A9FA3BB41128686C81E">
    <w:name w:val="8905487849574A9FA3BB41128686C81E"/>
    <w:rsid w:val="0088667C"/>
  </w:style>
  <w:style w:type="paragraph" w:customStyle="1" w:styleId="30EAA192E85D442280D4E88786DB6C5B">
    <w:name w:val="30EAA192E85D442280D4E88786DB6C5B"/>
    <w:rsid w:val="0088667C"/>
  </w:style>
  <w:style w:type="paragraph" w:customStyle="1" w:styleId="CD36997E007F42D097AF72A4E1D4E136">
    <w:name w:val="CD36997E007F42D097AF72A4E1D4E136"/>
    <w:rsid w:val="0088667C"/>
  </w:style>
  <w:style w:type="paragraph" w:customStyle="1" w:styleId="3901E422BAD3464699914699C4983724">
    <w:name w:val="3901E422BAD3464699914699C4983724"/>
    <w:rsid w:val="0088667C"/>
  </w:style>
  <w:style w:type="paragraph" w:customStyle="1" w:styleId="AAF1D59A84F641A9A9ECDBC248AA549F">
    <w:name w:val="AAF1D59A84F641A9A9ECDBC248AA549F"/>
    <w:rsid w:val="0088667C"/>
  </w:style>
  <w:style w:type="paragraph" w:customStyle="1" w:styleId="DE8087A56F5E49CE9FEF359D1B7B0817">
    <w:name w:val="DE8087A56F5E49CE9FEF359D1B7B0817"/>
    <w:rsid w:val="0088667C"/>
  </w:style>
  <w:style w:type="paragraph" w:customStyle="1" w:styleId="147CE391C7B04D5E81CB975F83B287DF">
    <w:name w:val="147CE391C7B04D5E81CB975F83B287DF"/>
    <w:rsid w:val="0088667C"/>
  </w:style>
  <w:style w:type="paragraph" w:customStyle="1" w:styleId="86ABFF27329D408FAFBDF0C78AB44F9A">
    <w:name w:val="86ABFF27329D408FAFBDF0C78AB44F9A"/>
    <w:rsid w:val="0088667C"/>
  </w:style>
  <w:style w:type="paragraph" w:customStyle="1" w:styleId="0DCB59CB4A174B4CB0ECA2B52E9848F3">
    <w:name w:val="0DCB59CB4A174B4CB0ECA2B52E9848F3"/>
    <w:rsid w:val="0088667C"/>
  </w:style>
  <w:style w:type="paragraph" w:customStyle="1" w:styleId="2F51F59C293E479192DC418A7FF68F61">
    <w:name w:val="2F51F59C293E479192DC418A7FF68F61"/>
    <w:rsid w:val="0088667C"/>
  </w:style>
  <w:style w:type="paragraph" w:customStyle="1" w:styleId="3CF131488B8D458F9D59A3FF6375E81E">
    <w:name w:val="3CF131488B8D458F9D59A3FF6375E81E"/>
    <w:rsid w:val="0088667C"/>
  </w:style>
  <w:style w:type="paragraph" w:customStyle="1" w:styleId="B479980507B84898BC5CF6C222190203">
    <w:name w:val="B479980507B84898BC5CF6C222190203"/>
    <w:rsid w:val="0088667C"/>
  </w:style>
  <w:style w:type="paragraph" w:customStyle="1" w:styleId="6BA64F58D7144348B90DF91235A315FC">
    <w:name w:val="6BA64F58D7144348B90DF91235A315FC"/>
    <w:rsid w:val="0088667C"/>
  </w:style>
  <w:style w:type="paragraph" w:customStyle="1" w:styleId="4F479942BB0B44FA9366501F93374932">
    <w:name w:val="4F479942BB0B44FA9366501F93374932"/>
    <w:rsid w:val="0088667C"/>
  </w:style>
  <w:style w:type="paragraph" w:customStyle="1" w:styleId="13893DDED24C4D49B8878ED6D1E913DB">
    <w:name w:val="13893DDED24C4D49B8878ED6D1E913DB"/>
    <w:rsid w:val="0088667C"/>
  </w:style>
  <w:style w:type="paragraph" w:customStyle="1" w:styleId="1DA0F6001FAF428485EFA414F931F221">
    <w:name w:val="1DA0F6001FAF428485EFA414F931F221"/>
    <w:rsid w:val="0088667C"/>
  </w:style>
  <w:style w:type="paragraph" w:customStyle="1" w:styleId="BA406B343F0941E8B5F16259CAB58138">
    <w:name w:val="BA406B343F0941E8B5F16259CAB58138"/>
    <w:rsid w:val="0088667C"/>
  </w:style>
  <w:style w:type="paragraph" w:customStyle="1" w:styleId="21041E7CA4EF44879AC766840BDACDA0">
    <w:name w:val="21041E7CA4EF44879AC766840BDACDA0"/>
    <w:rsid w:val="0088667C"/>
  </w:style>
  <w:style w:type="paragraph" w:customStyle="1" w:styleId="2F30F3A910FB47A697FAA99B8A92A0D6">
    <w:name w:val="2F30F3A910FB47A697FAA99B8A92A0D6"/>
    <w:rsid w:val="0088667C"/>
  </w:style>
  <w:style w:type="paragraph" w:customStyle="1" w:styleId="0FA4C5CBCF624ADDB75E245D9C52DF65">
    <w:name w:val="0FA4C5CBCF624ADDB75E245D9C52DF65"/>
    <w:rsid w:val="0088667C"/>
  </w:style>
  <w:style w:type="paragraph" w:customStyle="1" w:styleId="0961DDDEC6154714823B0C5164AA26EF">
    <w:name w:val="0961DDDEC6154714823B0C5164AA26EF"/>
    <w:rsid w:val="0088667C"/>
  </w:style>
  <w:style w:type="paragraph" w:customStyle="1" w:styleId="D8E420AEC20B46BD8A3BB363B605FB74">
    <w:name w:val="D8E420AEC20B46BD8A3BB363B605FB74"/>
    <w:rsid w:val="0088667C"/>
  </w:style>
  <w:style w:type="paragraph" w:customStyle="1" w:styleId="F4E9367463CB4129B1DDD819DBC5884C">
    <w:name w:val="F4E9367463CB4129B1DDD819DBC5884C"/>
    <w:rsid w:val="0088667C"/>
  </w:style>
  <w:style w:type="paragraph" w:customStyle="1" w:styleId="39AE19EABB5E4175A7BCB3AE3F897027">
    <w:name w:val="39AE19EABB5E4175A7BCB3AE3F897027"/>
    <w:rsid w:val="0088667C"/>
  </w:style>
  <w:style w:type="paragraph" w:customStyle="1" w:styleId="C3735547E6FB465597AFFE4F1787BCBB">
    <w:name w:val="C3735547E6FB465597AFFE4F1787BCBB"/>
    <w:rsid w:val="0088667C"/>
  </w:style>
  <w:style w:type="paragraph" w:customStyle="1" w:styleId="D4C92874EF9648CDBAA1D0052EF98A99">
    <w:name w:val="D4C92874EF9648CDBAA1D0052EF98A99"/>
    <w:rsid w:val="0088667C"/>
  </w:style>
  <w:style w:type="paragraph" w:customStyle="1" w:styleId="BF826BA066914C8EA404FEBAC4CB0273">
    <w:name w:val="BF826BA066914C8EA404FEBAC4CB0273"/>
    <w:rsid w:val="0088667C"/>
  </w:style>
  <w:style w:type="paragraph" w:customStyle="1" w:styleId="2055FDAFEC88487BB5B31FCBABBDC030">
    <w:name w:val="2055FDAFEC88487BB5B31FCBABBDC030"/>
    <w:rsid w:val="0088667C"/>
  </w:style>
  <w:style w:type="paragraph" w:customStyle="1" w:styleId="720F2672F6B94A8E86F3F40232C10482">
    <w:name w:val="720F2672F6B94A8E86F3F40232C10482"/>
    <w:rsid w:val="0088667C"/>
  </w:style>
  <w:style w:type="paragraph" w:customStyle="1" w:styleId="02F0C393F1DB45D8888E7CA5789FB0FC">
    <w:name w:val="02F0C393F1DB45D8888E7CA5789FB0FC"/>
    <w:rsid w:val="0088667C"/>
  </w:style>
  <w:style w:type="paragraph" w:customStyle="1" w:styleId="1A4AEF2FE03A4058B8BD790E39F725EC">
    <w:name w:val="1A4AEF2FE03A4058B8BD790E39F725EC"/>
    <w:rsid w:val="0088667C"/>
  </w:style>
  <w:style w:type="paragraph" w:customStyle="1" w:styleId="D28BB17EEA0043959E46EA58E3357E68">
    <w:name w:val="D28BB17EEA0043959E46EA58E3357E68"/>
    <w:rsid w:val="0088667C"/>
  </w:style>
  <w:style w:type="paragraph" w:customStyle="1" w:styleId="A4ED66D018E149E5A15DAF179A39C5E6">
    <w:name w:val="A4ED66D018E149E5A15DAF179A39C5E6"/>
    <w:rsid w:val="0088667C"/>
  </w:style>
  <w:style w:type="paragraph" w:customStyle="1" w:styleId="9E8C5FD6C2844553B6ED4C05F3CB5626">
    <w:name w:val="9E8C5FD6C2844553B6ED4C05F3CB5626"/>
    <w:rsid w:val="0088667C"/>
  </w:style>
  <w:style w:type="paragraph" w:customStyle="1" w:styleId="1AA14D6685ED4718AF05ECC7A192FF6B">
    <w:name w:val="1AA14D6685ED4718AF05ECC7A192FF6B"/>
    <w:rsid w:val="0088667C"/>
  </w:style>
  <w:style w:type="paragraph" w:customStyle="1" w:styleId="896136460DAC44FC87DC9406F2F9D6B5">
    <w:name w:val="896136460DAC44FC87DC9406F2F9D6B5"/>
    <w:rsid w:val="0088667C"/>
  </w:style>
  <w:style w:type="paragraph" w:customStyle="1" w:styleId="2784B8C3FF684729ACC077416B89AC9D">
    <w:name w:val="2784B8C3FF684729ACC077416B89AC9D"/>
    <w:rsid w:val="0088667C"/>
  </w:style>
  <w:style w:type="paragraph" w:customStyle="1" w:styleId="891DE0B3EA854F37A96D0255964D3A9C">
    <w:name w:val="891DE0B3EA854F37A96D0255964D3A9C"/>
    <w:rsid w:val="0088667C"/>
  </w:style>
  <w:style w:type="paragraph" w:customStyle="1" w:styleId="787204877A4248CCA7B24D0D69BA33D5">
    <w:name w:val="787204877A4248CCA7B24D0D69BA33D5"/>
    <w:rsid w:val="0088667C"/>
  </w:style>
  <w:style w:type="paragraph" w:customStyle="1" w:styleId="F20CF4B5591748CAA773186472F6DC7C">
    <w:name w:val="F20CF4B5591748CAA773186472F6DC7C"/>
    <w:rsid w:val="0088667C"/>
  </w:style>
  <w:style w:type="paragraph" w:customStyle="1" w:styleId="89DF91B15F004AECACA00DBFCF31917B">
    <w:name w:val="89DF91B15F004AECACA00DBFCF31917B"/>
    <w:rsid w:val="0088667C"/>
  </w:style>
  <w:style w:type="paragraph" w:customStyle="1" w:styleId="52DFF94F03B04D1397C6BA1A7C86FDE5">
    <w:name w:val="52DFF94F03B04D1397C6BA1A7C86FDE5"/>
    <w:rsid w:val="0088667C"/>
  </w:style>
  <w:style w:type="paragraph" w:customStyle="1" w:styleId="28216288AB5F42D3B01F34D0F0BF1C18">
    <w:name w:val="28216288AB5F42D3B01F34D0F0BF1C18"/>
    <w:rsid w:val="0088667C"/>
  </w:style>
  <w:style w:type="paragraph" w:customStyle="1" w:styleId="C28F1AA658C2468CA7B52F0632E8943C">
    <w:name w:val="C28F1AA658C2468CA7B52F0632E8943C"/>
    <w:rsid w:val="0088667C"/>
  </w:style>
  <w:style w:type="paragraph" w:customStyle="1" w:styleId="E2C8E29780F74BE4A234B7B24202A8E2">
    <w:name w:val="E2C8E29780F74BE4A234B7B24202A8E2"/>
    <w:rsid w:val="0088667C"/>
  </w:style>
  <w:style w:type="paragraph" w:customStyle="1" w:styleId="EAEBB305E8914C45AD1A8E32B661F79A">
    <w:name w:val="EAEBB305E8914C45AD1A8E32B661F79A"/>
    <w:rsid w:val="0088667C"/>
  </w:style>
  <w:style w:type="paragraph" w:customStyle="1" w:styleId="2A13F79A80B94B50A79DD8B3087C7063">
    <w:name w:val="2A13F79A80B94B50A79DD8B3087C7063"/>
    <w:rsid w:val="0088667C"/>
  </w:style>
  <w:style w:type="paragraph" w:customStyle="1" w:styleId="135519394AA648FDB7197D2F0E4BE2CE">
    <w:name w:val="135519394AA648FDB7197D2F0E4BE2CE"/>
    <w:rsid w:val="0088667C"/>
  </w:style>
  <w:style w:type="paragraph" w:customStyle="1" w:styleId="4C0B6B1234A64666AB8CC09D294E8770">
    <w:name w:val="4C0B6B1234A64666AB8CC09D294E8770"/>
    <w:rsid w:val="0088667C"/>
  </w:style>
  <w:style w:type="paragraph" w:customStyle="1" w:styleId="23308DBA464A4DD6B36C05D78410178F">
    <w:name w:val="23308DBA464A4DD6B36C05D78410178F"/>
    <w:rsid w:val="0088667C"/>
  </w:style>
  <w:style w:type="paragraph" w:customStyle="1" w:styleId="00283CA0D63444BA9844764B1AEA0232">
    <w:name w:val="00283CA0D63444BA9844764B1AEA0232"/>
    <w:rsid w:val="0088667C"/>
  </w:style>
  <w:style w:type="paragraph" w:customStyle="1" w:styleId="A7B78C7844D4454793884076CE931B93">
    <w:name w:val="A7B78C7844D4454793884076CE931B93"/>
    <w:rsid w:val="0088667C"/>
  </w:style>
  <w:style w:type="paragraph" w:customStyle="1" w:styleId="E9C60AF8D50541AD84D7C7F75E0E7566">
    <w:name w:val="E9C60AF8D50541AD84D7C7F75E0E7566"/>
    <w:rsid w:val="0088667C"/>
  </w:style>
  <w:style w:type="paragraph" w:customStyle="1" w:styleId="164609A39B0E486FA4F245761790566D">
    <w:name w:val="164609A39B0E486FA4F245761790566D"/>
    <w:rsid w:val="0088667C"/>
  </w:style>
  <w:style w:type="paragraph" w:customStyle="1" w:styleId="FD7E4B9B75674F228E5DFA9498DDADDB">
    <w:name w:val="FD7E4B9B75674F228E5DFA9498DDADDB"/>
    <w:rsid w:val="0088667C"/>
  </w:style>
  <w:style w:type="paragraph" w:customStyle="1" w:styleId="50933635022046BC8C09417EF83ABD1E">
    <w:name w:val="50933635022046BC8C09417EF83ABD1E"/>
    <w:rsid w:val="0088667C"/>
  </w:style>
  <w:style w:type="paragraph" w:customStyle="1" w:styleId="8FFE85D970C5420CAF7378D09E1D8B81">
    <w:name w:val="8FFE85D970C5420CAF7378D09E1D8B81"/>
    <w:rsid w:val="0088667C"/>
  </w:style>
  <w:style w:type="paragraph" w:customStyle="1" w:styleId="BB844E2FC32149E5B77B2B1FCF177522">
    <w:name w:val="BB844E2FC32149E5B77B2B1FCF177522"/>
    <w:rsid w:val="0088667C"/>
  </w:style>
  <w:style w:type="paragraph" w:customStyle="1" w:styleId="A845E028EE7C4BDBBD885B65D81F1B44">
    <w:name w:val="A845E028EE7C4BDBBD885B65D81F1B44"/>
    <w:rsid w:val="0088667C"/>
  </w:style>
  <w:style w:type="paragraph" w:customStyle="1" w:styleId="DFCFEDCE4EB444E39FBDEDCD8C4009C3">
    <w:name w:val="DFCFEDCE4EB444E39FBDEDCD8C4009C3"/>
    <w:rsid w:val="0088667C"/>
  </w:style>
  <w:style w:type="paragraph" w:customStyle="1" w:styleId="0A8C3E7EA5104CAA9379310F4A5642F5">
    <w:name w:val="0A8C3E7EA5104CAA9379310F4A5642F5"/>
    <w:rsid w:val="0088667C"/>
  </w:style>
  <w:style w:type="paragraph" w:customStyle="1" w:styleId="92F6FAD0830144D993E1E7D6AA2F8D42">
    <w:name w:val="92F6FAD0830144D993E1E7D6AA2F8D42"/>
    <w:rsid w:val="0088667C"/>
  </w:style>
  <w:style w:type="paragraph" w:customStyle="1" w:styleId="A1A49DCBCF8144A68D59223191F3EF42">
    <w:name w:val="A1A49DCBCF8144A68D59223191F3EF42"/>
    <w:rsid w:val="0088667C"/>
  </w:style>
  <w:style w:type="paragraph" w:customStyle="1" w:styleId="AF6CBCFB0D37408E830E1DFB38FEB514">
    <w:name w:val="AF6CBCFB0D37408E830E1DFB38FEB514"/>
    <w:rsid w:val="0088667C"/>
  </w:style>
  <w:style w:type="paragraph" w:customStyle="1" w:styleId="DCF09CA5B81F4DF29451AA969D9D4B3F">
    <w:name w:val="DCF09CA5B81F4DF29451AA969D9D4B3F"/>
    <w:rsid w:val="0088667C"/>
  </w:style>
  <w:style w:type="paragraph" w:customStyle="1" w:styleId="DA1EA238867149E3B357DB9D25E77FF7">
    <w:name w:val="DA1EA238867149E3B357DB9D25E77FF7"/>
    <w:rsid w:val="0088667C"/>
  </w:style>
  <w:style w:type="paragraph" w:customStyle="1" w:styleId="60BCD14E61E44DAFA12F8F5329753DCE">
    <w:name w:val="60BCD14E61E44DAFA12F8F5329753DCE"/>
    <w:rsid w:val="0088667C"/>
  </w:style>
  <w:style w:type="paragraph" w:customStyle="1" w:styleId="03A32EE3BD5C442B9F1D1C8DD5F0709E">
    <w:name w:val="03A32EE3BD5C442B9F1D1C8DD5F0709E"/>
    <w:rsid w:val="0088667C"/>
  </w:style>
  <w:style w:type="paragraph" w:customStyle="1" w:styleId="3A740FDD2DF84956949DE09827984F3B">
    <w:name w:val="3A740FDD2DF84956949DE09827984F3B"/>
    <w:rsid w:val="0088667C"/>
  </w:style>
  <w:style w:type="paragraph" w:customStyle="1" w:styleId="1862126E70564303BD317F67AA7715ED">
    <w:name w:val="1862126E70564303BD317F67AA7715ED"/>
    <w:rsid w:val="0088667C"/>
  </w:style>
  <w:style w:type="paragraph" w:customStyle="1" w:styleId="AD910EF42A1C4323843BD26A97D61BD0">
    <w:name w:val="AD910EF42A1C4323843BD26A97D61BD0"/>
    <w:rsid w:val="0088667C"/>
  </w:style>
  <w:style w:type="paragraph" w:customStyle="1" w:styleId="8961D08CA8624D87AC6058F70308A714">
    <w:name w:val="8961D08CA8624D87AC6058F70308A714"/>
    <w:rsid w:val="0088667C"/>
  </w:style>
  <w:style w:type="paragraph" w:customStyle="1" w:styleId="DAC1B3C68AB44E3087AAF550DC1ED2EC">
    <w:name w:val="DAC1B3C68AB44E3087AAF550DC1ED2EC"/>
    <w:rsid w:val="0088667C"/>
  </w:style>
  <w:style w:type="paragraph" w:customStyle="1" w:styleId="7B9B1567613542A6845296E51E8D499E">
    <w:name w:val="7B9B1567613542A6845296E51E8D499E"/>
    <w:rsid w:val="0088667C"/>
  </w:style>
  <w:style w:type="paragraph" w:customStyle="1" w:styleId="475457DD447548E39A709DFB4D8F27E4">
    <w:name w:val="475457DD447548E39A709DFB4D8F27E4"/>
    <w:rsid w:val="0088667C"/>
  </w:style>
  <w:style w:type="paragraph" w:customStyle="1" w:styleId="B0A6B126AB3C4C608C54DA8E9B1ADB78">
    <w:name w:val="B0A6B126AB3C4C608C54DA8E9B1ADB78"/>
    <w:rsid w:val="0088667C"/>
  </w:style>
  <w:style w:type="paragraph" w:customStyle="1" w:styleId="2075EE67B17442D08C8288E77E662D13">
    <w:name w:val="2075EE67B17442D08C8288E77E662D13"/>
    <w:rsid w:val="0088667C"/>
  </w:style>
  <w:style w:type="paragraph" w:customStyle="1" w:styleId="17F4236EE43548FEAC0235F52DCCBB6C">
    <w:name w:val="17F4236EE43548FEAC0235F52DCCBB6C"/>
    <w:rsid w:val="0088667C"/>
  </w:style>
  <w:style w:type="paragraph" w:customStyle="1" w:styleId="5FDD7BD18B924AA3BF2A76E062C5741C">
    <w:name w:val="5FDD7BD18B924AA3BF2A76E062C5741C"/>
    <w:rsid w:val="0088667C"/>
  </w:style>
  <w:style w:type="paragraph" w:customStyle="1" w:styleId="44C93BB18BC94B0B9E5C35DACC6E1BE1">
    <w:name w:val="44C93BB18BC94B0B9E5C35DACC6E1BE1"/>
    <w:rsid w:val="0088667C"/>
  </w:style>
  <w:style w:type="paragraph" w:customStyle="1" w:styleId="531B7A3CC4B6439A85222D52AA75D686">
    <w:name w:val="531B7A3CC4B6439A85222D52AA75D686"/>
    <w:rsid w:val="0088667C"/>
  </w:style>
  <w:style w:type="paragraph" w:customStyle="1" w:styleId="1FB091381B104805900345D1087C2D27">
    <w:name w:val="1FB091381B104805900345D1087C2D27"/>
    <w:rsid w:val="0088667C"/>
  </w:style>
  <w:style w:type="paragraph" w:customStyle="1" w:styleId="471ACEAC8E644EF4B46D2C26C5B7EDC6">
    <w:name w:val="471ACEAC8E644EF4B46D2C26C5B7EDC6"/>
    <w:rsid w:val="0088667C"/>
  </w:style>
  <w:style w:type="paragraph" w:customStyle="1" w:styleId="BF77FD25011D4AC5BD9EF8F9985642D8">
    <w:name w:val="BF77FD25011D4AC5BD9EF8F9985642D8"/>
    <w:rsid w:val="0088667C"/>
  </w:style>
  <w:style w:type="paragraph" w:customStyle="1" w:styleId="785E437FA8104CD4A05E51347020833A">
    <w:name w:val="785E437FA8104CD4A05E51347020833A"/>
    <w:rsid w:val="0088667C"/>
  </w:style>
  <w:style w:type="paragraph" w:customStyle="1" w:styleId="0660C081EB7342FD880996191E20EDEE">
    <w:name w:val="0660C081EB7342FD880996191E20EDEE"/>
    <w:rsid w:val="0088667C"/>
  </w:style>
  <w:style w:type="paragraph" w:customStyle="1" w:styleId="BEEB3C55ED594EACB107F374916D6724">
    <w:name w:val="BEEB3C55ED594EACB107F374916D6724"/>
    <w:rsid w:val="0088667C"/>
  </w:style>
  <w:style w:type="paragraph" w:customStyle="1" w:styleId="04702E4B98E4439EA412F3E5EEC2159F">
    <w:name w:val="04702E4B98E4439EA412F3E5EEC2159F"/>
    <w:rsid w:val="0088667C"/>
  </w:style>
  <w:style w:type="paragraph" w:customStyle="1" w:styleId="9F4301768FD34D1E82C3BB53FCE801AA">
    <w:name w:val="9F4301768FD34D1E82C3BB53FCE801AA"/>
    <w:rsid w:val="0088667C"/>
  </w:style>
  <w:style w:type="paragraph" w:customStyle="1" w:styleId="8CDFA39275AE44EC8AE39BA8C2B1DAE1">
    <w:name w:val="8CDFA39275AE44EC8AE39BA8C2B1DAE1"/>
    <w:rsid w:val="0088667C"/>
  </w:style>
  <w:style w:type="paragraph" w:customStyle="1" w:styleId="EAFE534DF9574C08AD8E69CFB94B2137">
    <w:name w:val="EAFE534DF9574C08AD8E69CFB94B2137"/>
    <w:rsid w:val="0088667C"/>
  </w:style>
  <w:style w:type="paragraph" w:customStyle="1" w:styleId="4F3414E51A1C46828B2F3D83F6185333">
    <w:name w:val="4F3414E51A1C46828B2F3D83F6185333"/>
    <w:rsid w:val="0088667C"/>
  </w:style>
  <w:style w:type="paragraph" w:customStyle="1" w:styleId="06AE41854DED4FE8B630E3294A254C83">
    <w:name w:val="06AE41854DED4FE8B630E3294A254C83"/>
    <w:rsid w:val="0088667C"/>
  </w:style>
  <w:style w:type="paragraph" w:customStyle="1" w:styleId="F05DBE5719554EA39E1D7DD9E4E9DC61">
    <w:name w:val="F05DBE5719554EA39E1D7DD9E4E9DC61"/>
    <w:rsid w:val="0088667C"/>
  </w:style>
  <w:style w:type="paragraph" w:customStyle="1" w:styleId="6AB2398D387A4E2AA8872393F6F0B8AA">
    <w:name w:val="6AB2398D387A4E2AA8872393F6F0B8AA"/>
    <w:rsid w:val="0088667C"/>
  </w:style>
  <w:style w:type="paragraph" w:customStyle="1" w:styleId="68C0C370D6444E55A07D7614A5C77BC5">
    <w:name w:val="68C0C370D6444E55A07D7614A5C77BC5"/>
    <w:rsid w:val="0088667C"/>
  </w:style>
  <w:style w:type="paragraph" w:customStyle="1" w:styleId="1B0BAAF3C9F040778FFAB7F5496FC4BF">
    <w:name w:val="1B0BAAF3C9F040778FFAB7F5496FC4BF"/>
    <w:rsid w:val="0088667C"/>
  </w:style>
  <w:style w:type="paragraph" w:customStyle="1" w:styleId="FB30015DED5841FA86130263E5B9EDAE">
    <w:name w:val="FB30015DED5841FA86130263E5B9EDAE"/>
    <w:rsid w:val="0088667C"/>
  </w:style>
  <w:style w:type="paragraph" w:customStyle="1" w:styleId="534164A5E1674DDFA493046A07F3F396">
    <w:name w:val="534164A5E1674DDFA493046A07F3F396"/>
    <w:rsid w:val="0088667C"/>
  </w:style>
  <w:style w:type="paragraph" w:customStyle="1" w:styleId="82410668D93D4CF29D117BA0482C0547">
    <w:name w:val="82410668D93D4CF29D117BA0482C0547"/>
    <w:rsid w:val="0088667C"/>
  </w:style>
  <w:style w:type="paragraph" w:customStyle="1" w:styleId="4A887F2E39DB40CCB59F5D8116F203AC">
    <w:name w:val="4A887F2E39DB40CCB59F5D8116F203AC"/>
    <w:rsid w:val="0088667C"/>
  </w:style>
  <w:style w:type="paragraph" w:customStyle="1" w:styleId="8F56E2C6573343CA9D6A1874B2E0B1E4">
    <w:name w:val="8F56E2C6573343CA9D6A1874B2E0B1E4"/>
    <w:rsid w:val="0088667C"/>
  </w:style>
  <w:style w:type="paragraph" w:customStyle="1" w:styleId="9CD793429F7244B5A1231874F7AB9A8F">
    <w:name w:val="9CD793429F7244B5A1231874F7AB9A8F"/>
    <w:rsid w:val="0088667C"/>
  </w:style>
  <w:style w:type="paragraph" w:customStyle="1" w:styleId="1E9B365F6F8E4AB8B82808CB17269ADB">
    <w:name w:val="1E9B365F6F8E4AB8B82808CB17269ADB"/>
    <w:rsid w:val="0088667C"/>
  </w:style>
  <w:style w:type="paragraph" w:customStyle="1" w:styleId="38254911BBF6423EA35C064BC62975E5">
    <w:name w:val="38254911BBF6423EA35C064BC62975E5"/>
    <w:rsid w:val="0088667C"/>
  </w:style>
  <w:style w:type="paragraph" w:customStyle="1" w:styleId="5AF87B488D58467A9A96974ABBA26CFD">
    <w:name w:val="5AF87B488D58467A9A96974ABBA26CFD"/>
    <w:rsid w:val="0088667C"/>
  </w:style>
  <w:style w:type="paragraph" w:customStyle="1" w:styleId="B2220FCCAAFE4D9FA808667F9A3CD3BC">
    <w:name w:val="B2220FCCAAFE4D9FA808667F9A3CD3BC"/>
    <w:rsid w:val="0088667C"/>
  </w:style>
  <w:style w:type="paragraph" w:customStyle="1" w:styleId="4ED17928F04B44ECB36D7DB971B5CB7F">
    <w:name w:val="4ED17928F04B44ECB36D7DB971B5CB7F"/>
    <w:rsid w:val="0088667C"/>
  </w:style>
  <w:style w:type="paragraph" w:customStyle="1" w:styleId="7B5C58B4CE5448E8A287272434D96DC7">
    <w:name w:val="7B5C58B4CE5448E8A287272434D96DC7"/>
    <w:rsid w:val="0088667C"/>
  </w:style>
  <w:style w:type="paragraph" w:customStyle="1" w:styleId="09DA1AF4C24C46CBA02BC7A3D3F2C619">
    <w:name w:val="09DA1AF4C24C46CBA02BC7A3D3F2C619"/>
    <w:rsid w:val="0088667C"/>
  </w:style>
  <w:style w:type="paragraph" w:customStyle="1" w:styleId="CEA5777B6E44433592182A2BD8DE4155">
    <w:name w:val="CEA5777B6E44433592182A2BD8DE4155"/>
    <w:rsid w:val="0088667C"/>
  </w:style>
  <w:style w:type="paragraph" w:customStyle="1" w:styleId="D50111A4A06F41E9846BB4C7293F7B49">
    <w:name w:val="D50111A4A06F41E9846BB4C7293F7B49"/>
    <w:rsid w:val="0088667C"/>
  </w:style>
  <w:style w:type="paragraph" w:customStyle="1" w:styleId="02A0B4F9462A4C2499A293E7C34FD94D">
    <w:name w:val="02A0B4F9462A4C2499A293E7C34FD94D"/>
    <w:rsid w:val="0088667C"/>
  </w:style>
  <w:style w:type="paragraph" w:customStyle="1" w:styleId="8A9D800619BB4F41A1C743C50C8F5CA4">
    <w:name w:val="8A9D800619BB4F41A1C743C50C8F5CA4"/>
    <w:rsid w:val="0088667C"/>
  </w:style>
  <w:style w:type="paragraph" w:customStyle="1" w:styleId="2D6C10692E2243C798CC2926F6189BEC">
    <w:name w:val="2D6C10692E2243C798CC2926F6189BEC"/>
    <w:rsid w:val="0088667C"/>
  </w:style>
  <w:style w:type="paragraph" w:customStyle="1" w:styleId="4850548FD1114724822C00991B5BCA11">
    <w:name w:val="4850548FD1114724822C00991B5BCA11"/>
    <w:rsid w:val="0088667C"/>
  </w:style>
  <w:style w:type="paragraph" w:customStyle="1" w:styleId="373AB40E0CB44824B25DA37B4167575C">
    <w:name w:val="373AB40E0CB44824B25DA37B4167575C"/>
    <w:rsid w:val="0088667C"/>
  </w:style>
  <w:style w:type="paragraph" w:customStyle="1" w:styleId="95AB304288764741892798ECD7140C9E">
    <w:name w:val="95AB304288764741892798ECD7140C9E"/>
    <w:rsid w:val="0088667C"/>
  </w:style>
  <w:style w:type="paragraph" w:customStyle="1" w:styleId="80D7A6C810C943CA9ED0CFD8A0265B2C">
    <w:name w:val="80D7A6C810C943CA9ED0CFD8A0265B2C"/>
    <w:rsid w:val="0088667C"/>
  </w:style>
  <w:style w:type="paragraph" w:customStyle="1" w:styleId="216B310F5D4A4B70891CB75B520C753A">
    <w:name w:val="216B310F5D4A4B70891CB75B520C753A"/>
    <w:rsid w:val="0088667C"/>
  </w:style>
  <w:style w:type="paragraph" w:customStyle="1" w:styleId="1D0345C8B09141DBA4295272E8C86D2C">
    <w:name w:val="1D0345C8B09141DBA4295272E8C86D2C"/>
    <w:rsid w:val="0088667C"/>
  </w:style>
  <w:style w:type="paragraph" w:customStyle="1" w:styleId="571E40AA53844F098DBF34D8A03E1717">
    <w:name w:val="571E40AA53844F098DBF34D8A03E1717"/>
    <w:rsid w:val="0088667C"/>
  </w:style>
  <w:style w:type="paragraph" w:customStyle="1" w:styleId="DAE28DFC911E4F67A02D4F721E9BE3F2">
    <w:name w:val="DAE28DFC911E4F67A02D4F721E9BE3F2"/>
    <w:rsid w:val="0088667C"/>
  </w:style>
  <w:style w:type="paragraph" w:customStyle="1" w:styleId="1B81054E625743568C90F87AB3FE25EC">
    <w:name w:val="1B81054E625743568C90F87AB3FE25EC"/>
    <w:rsid w:val="0088667C"/>
  </w:style>
  <w:style w:type="paragraph" w:customStyle="1" w:styleId="43287322147C4B3799EB52CE3F95CE7A">
    <w:name w:val="43287322147C4B3799EB52CE3F95CE7A"/>
    <w:rsid w:val="0088667C"/>
  </w:style>
  <w:style w:type="paragraph" w:customStyle="1" w:styleId="845642B8654E4F7CB5F768F35E1C178C">
    <w:name w:val="845642B8654E4F7CB5F768F35E1C178C"/>
    <w:rsid w:val="0088667C"/>
  </w:style>
  <w:style w:type="paragraph" w:customStyle="1" w:styleId="37D457D4BCF446F183D66A53747D25AC">
    <w:name w:val="37D457D4BCF446F183D66A53747D25AC"/>
    <w:rsid w:val="0088667C"/>
  </w:style>
  <w:style w:type="paragraph" w:customStyle="1" w:styleId="9955D55DA8C442229B1F5B7B7DD7E9C1">
    <w:name w:val="9955D55DA8C442229B1F5B7B7DD7E9C1"/>
    <w:rsid w:val="0088667C"/>
  </w:style>
  <w:style w:type="paragraph" w:customStyle="1" w:styleId="DC2EBFCE4CC247439FD8C2EEBBFD503B">
    <w:name w:val="DC2EBFCE4CC247439FD8C2EEBBFD503B"/>
    <w:rsid w:val="0088667C"/>
  </w:style>
  <w:style w:type="paragraph" w:customStyle="1" w:styleId="21C0A778D9A343578AFBF45B95379FFF">
    <w:name w:val="21C0A778D9A343578AFBF45B95379FFF"/>
    <w:rsid w:val="0088667C"/>
  </w:style>
  <w:style w:type="paragraph" w:customStyle="1" w:styleId="5F7A6A0BA4A44A1EA38ECD9E07C2A444">
    <w:name w:val="5F7A6A0BA4A44A1EA38ECD9E07C2A444"/>
    <w:rsid w:val="0088667C"/>
  </w:style>
  <w:style w:type="paragraph" w:customStyle="1" w:styleId="619A85F836304BD18941C4E35BECB327">
    <w:name w:val="619A85F836304BD18941C4E35BECB327"/>
    <w:rsid w:val="0088667C"/>
  </w:style>
  <w:style w:type="paragraph" w:customStyle="1" w:styleId="5BE774A422884D22AE05B85BD0CD3176">
    <w:name w:val="5BE774A422884D22AE05B85BD0CD3176"/>
    <w:rsid w:val="0088667C"/>
  </w:style>
  <w:style w:type="paragraph" w:customStyle="1" w:styleId="38859CA5524C4CB7A823699DE1FF0C08">
    <w:name w:val="38859CA5524C4CB7A823699DE1FF0C08"/>
    <w:rsid w:val="0088667C"/>
  </w:style>
  <w:style w:type="paragraph" w:customStyle="1" w:styleId="AB46891125FB483D908FF4C00DC6BFED">
    <w:name w:val="AB46891125FB483D908FF4C00DC6BFED"/>
    <w:rsid w:val="0088667C"/>
  </w:style>
  <w:style w:type="paragraph" w:customStyle="1" w:styleId="B25081C7520C46F7A0FBD211F2B90BEE">
    <w:name w:val="B25081C7520C46F7A0FBD211F2B90BEE"/>
    <w:rsid w:val="0088667C"/>
  </w:style>
  <w:style w:type="paragraph" w:customStyle="1" w:styleId="368853C45A3C4B8AA9391694C337F714">
    <w:name w:val="368853C45A3C4B8AA9391694C337F714"/>
    <w:rsid w:val="0088667C"/>
  </w:style>
  <w:style w:type="paragraph" w:customStyle="1" w:styleId="D9EB8606758B48B7B81CEE0345EDDCD3">
    <w:name w:val="D9EB8606758B48B7B81CEE0345EDDCD3"/>
    <w:rsid w:val="0088667C"/>
  </w:style>
  <w:style w:type="paragraph" w:customStyle="1" w:styleId="E059C7030ECD4CCC87216ED8EEBB2BE2">
    <w:name w:val="E059C7030ECD4CCC87216ED8EEBB2BE2"/>
    <w:rsid w:val="0088667C"/>
  </w:style>
  <w:style w:type="paragraph" w:customStyle="1" w:styleId="EB8BE94681D8467780E4D7342B08D310">
    <w:name w:val="EB8BE94681D8467780E4D7342B08D310"/>
    <w:rsid w:val="0088667C"/>
  </w:style>
  <w:style w:type="paragraph" w:customStyle="1" w:styleId="CFAB7F02BDBB4F37B6991AF7C988D5AB">
    <w:name w:val="CFAB7F02BDBB4F37B6991AF7C988D5AB"/>
    <w:rsid w:val="0088667C"/>
  </w:style>
  <w:style w:type="paragraph" w:customStyle="1" w:styleId="F64C1D8C81F1407DA3FC7EF4638E7FED">
    <w:name w:val="F64C1D8C81F1407DA3FC7EF4638E7FED"/>
    <w:rsid w:val="0088667C"/>
  </w:style>
  <w:style w:type="paragraph" w:customStyle="1" w:styleId="53AC0DB34CCE47CF914C14C9025FBFF6">
    <w:name w:val="53AC0DB34CCE47CF914C14C9025FBFF6"/>
    <w:rsid w:val="0088667C"/>
  </w:style>
  <w:style w:type="paragraph" w:customStyle="1" w:styleId="6007FBD08836461EBE01E845E71C47BE">
    <w:name w:val="6007FBD08836461EBE01E845E71C47BE"/>
    <w:rsid w:val="0088667C"/>
  </w:style>
  <w:style w:type="paragraph" w:customStyle="1" w:styleId="C18440F2A54E45CF953328454E7E4744">
    <w:name w:val="C18440F2A54E45CF953328454E7E4744"/>
    <w:rsid w:val="0088667C"/>
  </w:style>
  <w:style w:type="paragraph" w:customStyle="1" w:styleId="3DF5800D23314A4DBA3161E3824DC224">
    <w:name w:val="3DF5800D23314A4DBA3161E3824DC224"/>
    <w:rsid w:val="0088667C"/>
  </w:style>
  <w:style w:type="paragraph" w:customStyle="1" w:styleId="E03C5ECCCFEF4F92BCE2E697E41AC15C">
    <w:name w:val="E03C5ECCCFEF4F92BCE2E697E41AC15C"/>
    <w:rsid w:val="0088667C"/>
  </w:style>
  <w:style w:type="paragraph" w:customStyle="1" w:styleId="251A8AD21413401B8A3601F50A6AEBA2">
    <w:name w:val="251A8AD21413401B8A3601F50A6AEBA2"/>
    <w:rsid w:val="0088667C"/>
  </w:style>
  <w:style w:type="paragraph" w:customStyle="1" w:styleId="19D3D14E65C248218DE2754EE8C09213">
    <w:name w:val="19D3D14E65C248218DE2754EE8C09213"/>
    <w:rsid w:val="0088667C"/>
  </w:style>
  <w:style w:type="paragraph" w:customStyle="1" w:styleId="3880BB9F82E84B70BB89F2AD58483BED">
    <w:name w:val="3880BB9F82E84B70BB89F2AD58483BED"/>
    <w:rsid w:val="0088667C"/>
  </w:style>
  <w:style w:type="paragraph" w:customStyle="1" w:styleId="027719523F3349E4ACC94F12E7C9768C">
    <w:name w:val="027719523F3349E4ACC94F12E7C9768C"/>
    <w:rsid w:val="0088667C"/>
  </w:style>
  <w:style w:type="paragraph" w:customStyle="1" w:styleId="A65D7C7909274FFE9FB8E6880C519D19">
    <w:name w:val="A65D7C7909274FFE9FB8E6880C519D19"/>
    <w:rsid w:val="0088667C"/>
  </w:style>
  <w:style w:type="paragraph" w:customStyle="1" w:styleId="3970B5CC7DD84254A673CC1AFD258C07">
    <w:name w:val="3970B5CC7DD84254A673CC1AFD258C07"/>
    <w:rsid w:val="0088667C"/>
  </w:style>
  <w:style w:type="paragraph" w:customStyle="1" w:styleId="D0251F04A7DB49BB9BF46070588CF98B">
    <w:name w:val="D0251F04A7DB49BB9BF46070588CF98B"/>
    <w:rsid w:val="0088667C"/>
  </w:style>
  <w:style w:type="paragraph" w:customStyle="1" w:styleId="7EA0E0081E464CF9BC8B2A270D565C3D">
    <w:name w:val="7EA0E0081E464CF9BC8B2A270D565C3D"/>
    <w:rsid w:val="0088667C"/>
  </w:style>
  <w:style w:type="paragraph" w:customStyle="1" w:styleId="4B7920A24F8D468689CED1DFD105CC7B">
    <w:name w:val="4B7920A24F8D468689CED1DFD105CC7B"/>
    <w:rsid w:val="0088667C"/>
  </w:style>
  <w:style w:type="paragraph" w:customStyle="1" w:styleId="5FD3574AE3EA4A7CBD48ADB6BE914669">
    <w:name w:val="5FD3574AE3EA4A7CBD48ADB6BE914669"/>
    <w:rsid w:val="0088667C"/>
  </w:style>
  <w:style w:type="paragraph" w:customStyle="1" w:styleId="60170227383B409BA862E1AD2FD3158E">
    <w:name w:val="60170227383B409BA862E1AD2FD3158E"/>
    <w:rsid w:val="0088667C"/>
  </w:style>
  <w:style w:type="paragraph" w:customStyle="1" w:styleId="110373A13D4C4A9CB43EE5EB1FB096A5">
    <w:name w:val="110373A13D4C4A9CB43EE5EB1FB096A5"/>
    <w:rsid w:val="0088667C"/>
  </w:style>
  <w:style w:type="paragraph" w:customStyle="1" w:styleId="DFDC937B86144945822DF5C3777A4195">
    <w:name w:val="DFDC937B86144945822DF5C3777A4195"/>
    <w:rsid w:val="0088667C"/>
  </w:style>
  <w:style w:type="paragraph" w:customStyle="1" w:styleId="B0FFB4BF093A41FD886EF1709849E795">
    <w:name w:val="B0FFB4BF093A41FD886EF1709849E795"/>
    <w:rsid w:val="0088667C"/>
  </w:style>
  <w:style w:type="paragraph" w:customStyle="1" w:styleId="CC2556776536436598C292E818FF42C7">
    <w:name w:val="CC2556776536436598C292E818FF42C7"/>
    <w:rsid w:val="0088667C"/>
  </w:style>
  <w:style w:type="paragraph" w:customStyle="1" w:styleId="F86586CCF5354EDAA8A06CBDE2EDAD32">
    <w:name w:val="F86586CCF5354EDAA8A06CBDE2EDAD32"/>
    <w:rsid w:val="0088667C"/>
  </w:style>
  <w:style w:type="paragraph" w:customStyle="1" w:styleId="78AD9C7412D14628AD5602864D141502">
    <w:name w:val="78AD9C7412D14628AD5602864D141502"/>
    <w:rsid w:val="0088667C"/>
  </w:style>
  <w:style w:type="paragraph" w:customStyle="1" w:styleId="AE1BFA4E805746F68FFA71F716E23F75">
    <w:name w:val="AE1BFA4E805746F68FFA71F716E23F75"/>
    <w:rsid w:val="0088667C"/>
  </w:style>
  <w:style w:type="paragraph" w:customStyle="1" w:styleId="BBA162F0E67B4BE2BCE773A359746839">
    <w:name w:val="BBA162F0E67B4BE2BCE773A359746839"/>
    <w:rsid w:val="0088667C"/>
  </w:style>
  <w:style w:type="paragraph" w:customStyle="1" w:styleId="F1D05AB31306413297AAC6CEA9832D86">
    <w:name w:val="F1D05AB31306413297AAC6CEA9832D86"/>
    <w:rsid w:val="0088667C"/>
  </w:style>
  <w:style w:type="paragraph" w:customStyle="1" w:styleId="602EC4D6AEFE4697AF6409A20245E40F">
    <w:name w:val="602EC4D6AEFE4697AF6409A20245E40F"/>
    <w:rsid w:val="0088667C"/>
  </w:style>
  <w:style w:type="paragraph" w:customStyle="1" w:styleId="A7D17EB7864247FC9BBFD30AA7A2EA66">
    <w:name w:val="A7D17EB7864247FC9BBFD30AA7A2EA66"/>
    <w:rsid w:val="0088667C"/>
  </w:style>
  <w:style w:type="paragraph" w:customStyle="1" w:styleId="A2C83C568440451B880814934A7E38AF">
    <w:name w:val="A2C83C568440451B880814934A7E38AF"/>
    <w:rsid w:val="0088667C"/>
  </w:style>
  <w:style w:type="paragraph" w:customStyle="1" w:styleId="3E653ED175E34B689EE0C7769406036A">
    <w:name w:val="3E653ED175E34B689EE0C7769406036A"/>
    <w:rsid w:val="0088667C"/>
  </w:style>
  <w:style w:type="paragraph" w:customStyle="1" w:styleId="C3410F71E9CC4B299D77CAF54E5F048F">
    <w:name w:val="C3410F71E9CC4B299D77CAF54E5F048F"/>
    <w:rsid w:val="0088667C"/>
  </w:style>
  <w:style w:type="paragraph" w:customStyle="1" w:styleId="38F8B5EFBCDD46C5823846A348233CB9">
    <w:name w:val="38F8B5EFBCDD46C5823846A348233CB9"/>
    <w:rsid w:val="0088667C"/>
  </w:style>
  <w:style w:type="paragraph" w:customStyle="1" w:styleId="636CC50B3BB94D15BB7069DB79B1C241">
    <w:name w:val="636CC50B3BB94D15BB7069DB79B1C241"/>
    <w:rsid w:val="0088667C"/>
  </w:style>
  <w:style w:type="paragraph" w:customStyle="1" w:styleId="B3EAFE0F2DFB415088463EAD69CB33AD">
    <w:name w:val="B3EAFE0F2DFB415088463EAD69CB33AD"/>
    <w:rsid w:val="0088667C"/>
  </w:style>
  <w:style w:type="paragraph" w:customStyle="1" w:styleId="2D91679B38DC44ED8D6CF66BBB57B1DD">
    <w:name w:val="2D91679B38DC44ED8D6CF66BBB57B1DD"/>
    <w:rsid w:val="0088667C"/>
  </w:style>
  <w:style w:type="paragraph" w:customStyle="1" w:styleId="A1ABED04E88C42069D42ABEC1DE84746">
    <w:name w:val="A1ABED04E88C42069D42ABEC1DE84746"/>
    <w:rsid w:val="0088667C"/>
  </w:style>
  <w:style w:type="paragraph" w:customStyle="1" w:styleId="33401DADE87C4E5BB410D47C3AA18036">
    <w:name w:val="33401DADE87C4E5BB410D47C3AA18036"/>
    <w:rsid w:val="0088667C"/>
  </w:style>
  <w:style w:type="paragraph" w:customStyle="1" w:styleId="CFB90AD72A4D46638AEB9CEF825F52C2">
    <w:name w:val="CFB90AD72A4D46638AEB9CEF825F52C2"/>
    <w:rsid w:val="0088667C"/>
  </w:style>
  <w:style w:type="paragraph" w:customStyle="1" w:styleId="8F763B8C18D24AB4BAD8B43B7DD357C6">
    <w:name w:val="8F763B8C18D24AB4BAD8B43B7DD357C6"/>
    <w:rsid w:val="0088667C"/>
  </w:style>
  <w:style w:type="paragraph" w:customStyle="1" w:styleId="B80A45B18F594FE5B4C1D6B88F528BB7">
    <w:name w:val="B80A45B18F594FE5B4C1D6B88F528BB7"/>
    <w:rsid w:val="0088667C"/>
  </w:style>
  <w:style w:type="paragraph" w:customStyle="1" w:styleId="32C205125DA9416BAF846A3754A5095D">
    <w:name w:val="32C205125DA9416BAF846A3754A5095D"/>
    <w:rsid w:val="0088667C"/>
  </w:style>
  <w:style w:type="paragraph" w:customStyle="1" w:styleId="A4268189999C4B2CB9D48796CAE97FCA">
    <w:name w:val="A4268189999C4B2CB9D48796CAE97FCA"/>
    <w:rsid w:val="0088667C"/>
  </w:style>
  <w:style w:type="paragraph" w:customStyle="1" w:styleId="0545C2D6103547B1A9B526017320B3A8">
    <w:name w:val="0545C2D6103547B1A9B526017320B3A8"/>
    <w:rsid w:val="0088667C"/>
  </w:style>
  <w:style w:type="paragraph" w:customStyle="1" w:styleId="B878F4DB01D04542B084BB5E2262CA17">
    <w:name w:val="B878F4DB01D04542B084BB5E2262CA17"/>
    <w:rsid w:val="0088667C"/>
  </w:style>
  <w:style w:type="paragraph" w:customStyle="1" w:styleId="0A200E589C0D45D898A49632B292BC39">
    <w:name w:val="0A200E589C0D45D898A49632B292BC39"/>
    <w:rsid w:val="0088667C"/>
  </w:style>
  <w:style w:type="paragraph" w:customStyle="1" w:styleId="6CD70534417E457B9C3941DD475213B7">
    <w:name w:val="6CD70534417E457B9C3941DD475213B7"/>
    <w:rsid w:val="0088667C"/>
  </w:style>
  <w:style w:type="paragraph" w:customStyle="1" w:styleId="C2F551B7565A4CA185D9A70E702F4A37">
    <w:name w:val="C2F551B7565A4CA185D9A70E702F4A37"/>
    <w:rsid w:val="0088667C"/>
  </w:style>
  <w:style w:type="paragraph" w:customStyle="1" w:styleId="230E7CE6B6F149688A1BEE486C3A6F34">
    <w:name w:val="230E7CE6B6F149688A1BEE486C3A6F34"/>
    <w:rsid w:val="0088667C"/>
  </w:style>
  <w:style w:type="paragraph" w:customStyle="1" w:styleId="9613AE8D68CA44118A668F8B466AEE22">
    <w:name w:val="9613AE8D68CA44118A668F8B466AEE22"/>
    <w:rsid w:val="0088667C"/>
  </w:style>
  <w:style w:type="paragraph" w:customStyle="1" w:styleId="D08DD6C559F84539B6C51AC061859467">
    <w:name w:val="D08DD6C559F84539B6C51AC061859467"/>
    <w:rsid w:val="0088667C"/>
  </w:style>
  <w:style w:type="paragraph" w:customStyle="1" w:styleId="0CA9EBD3FF584F12BCFD5FEFEF3E3AE6">
    <w:name w:val="0CA9EBD3FF584F12BCFD5FEFEF3E3AE6"/>
    <w:rsid w:val="0088667C"/>
  </w:style>
  <w:style w:type="paragraph" w:customStyle="1" w:styleId="D937121A28A640AEAE4ED87A6AA7E7F7">
    <w:name w:val="D937121A28A640AEAE4ED87A6AA7E7F7"/>
    <w:rsid w:val="0088667C"/>
  </w:style>
  <w:style w:type="paragraph" w:customStyle="1" w:styleId="17EC075A9A5F405AB21F0E5B43E07936">
    <w:name w:val="17EC075A9A5F405AB21F0E5B43E07936"/>
    <w:rsid w:val="0088667C"/>
  </w:style>
  <w:style w:type="paragraph" w:customStyle="1" w:styleId="E8495305B2C74961AB3660E07118F51E">
    <w:name w:val="E8495305B2C74961AB3660E07118F51E"/>
    <w:rsid w:val="0088667C"/>
  </w:style>
  <w:style w:type="paragraph" w:customStyle="1" w:styleId="200726F292594FFD81382EA39210A985">
    <w:name w:val="200726F292594FFD81382EA39210A985"/>
    <w:rsid w:val="0088667C"/>
  </w:style>
  <w:style w:type="paragraph" w:customStyle="1" w:styleId="B401500266184F678A27EE515FE2B903">
    <w:name w:val="B401500266184F678A27EE515FE2B903"/>
    <w:rsid w:val="0088667C"/>
  </w:style>
  <w:style w:type="paragraph" w:customStyle="1" w:styleId="943A3831B63A4AE79124466FBF1E4E4D">
    <w:name w:val="943A3831B63A4AE79124466FBF1E4E4D"/>
    <w:rsid w:val="0088667C"/>
  </w:style>
  <w:style w:type="paragraph" w:customStyle="1" w:styleId="31B1B52A1B3E4E7487347BD8013D5C93">
    <w:name w:val="31B1B52A1B3E4E7487347BD8013D5C93"/>
    <w:rsid w:val="0088667C"/>
  </w:style>
  <w:style w:type="paragraph" w:customStyle="1" w:styleId="4B495546A5FA4AC18DAD7D5F417F8776">
    <w:name w:val="4B495546A5FA4AC18DAD7D5F417F8776"/>
    <w:rsid w:val="0088667C"/>
  </w:style>
  <w:style w:type="paragraph" w:customStyle="1" w:styleId="720FC12A87394316BCE968FDC72FE198">
    <w:name w:val="720FC12A87394316BCE968FDC72FE198"/>
    <w:rsid w:val="0088667C"/>
  </w:style>
  <w:style w:type="paragraph" w:customStyle="1" w:styleId="A5E1648406274E68840BD16835CDF2E9">
    <w:name w:val="A5E1648406274E68840BD16835CDF2E9"/>
    <w:rsid w:val="0088667C"/>
  </w:style>
  <w:style w:type="paragraph" w:customStyle="1" w:styleId="E7E0502945D846A09AAF1A31E7E88264">
    <w:name w:val="E7E0502945D846A09AAF1A31E7E88264"/>
    <w:rsid w:val="0088667C"/>
  </w:style>
  <w:style w:type="paragraph" w:customStyle="1" w:styleId="47C9296805EB49BDACB7FF1F0CA35635">
    <w:name w:val="47C9296805EB49BDACB7FF1F0CA35635"/>
    <w:rsid w:val="0088667C"/>
  </w:style>
  <w:style w:type="paragraph" w:customStyle="1" w:styleId="B7ACB9E9BF30484090251662910C632B">
    <w:name w:val="B7ACB9E9BF30484090251662910C632B"/>
    <w:rsid w:val="0088667C"/>
  </w:style>
  <w:style w:type="paragraph" w:customStyle="1" w:styleId="B232529D965A4C369BE9F87909CC1E96">
    <w:name w:val="B232529D965A4C369BE9F87909CC1E96"/>
    <w:rsid w:val="0088667C"/>
  </w:style>
  <w:style w:type="paragraph" w:customStyle="1" w:styleId="96E72543A7E149A5A9D8CEA2ABD7D9A2">
    <w:name w:val="96E72543A7E149A5A9D8CEA2ABD7D9A2"/>
    <w:rsid w:val="0088667C"/>
  </w:style>
  <w:style w:type="paragraph" w:customStyle="1" w:styleId="A804029F6C7E4AD5877D0551ECED5CB5">
    <w:name w:val="A804029F6C7E4AD5877D0551ECED5CB5"/>
    <w:rsid w:val="0088667C"/>
  </w:style>
  <w:style w:type="paragraph" w:customStyle="1" w:styleId="BF3082D4087D4956A4C7DB37CBBBA80E">
    <w:name w:val="BF3082D4087D4956A4C7DB37CBBBA80E"/>
    <w:rsid w:val="0088667C"/>
  </w:style>
  <w:style w:type="paragraph" w:customStyle="1" w:styleId="E8C326FDC99A4C8FAFE32284AB466DB3">
    <w:name w:val="E8C326FDC99A4C8FAFE32284AB466DB3"/>
    <w:rsid w:val="0088667C"/>
  </w:style>
  <w:style w:type="paragraph" w:customStyle="1" w:styleId="D390DFB0D8FF49E7A181D14DDA9ABB8A">
    <w:name w:val="D390DFB0D8FF49E7A181D14DDA9ABB8A"/>
    <w:rsid w:val="0088667C"/>
  </w:style>
  <w:style w:type="paragraph" w:customStyle="1" w:styleId="74420325A63845EDB187B7464695A621">
    <w:name w:val="74420325A63845EDB187B7464695A621"/>
    <w:rsid w:val="0088667C"/>
  </w:style>
  <w:style w:type="paragraph" w:customStyle="1" w:styleId="947A9949AA1E473B833A1E6D652C8462">
    <w:name w:val="947A9949AA1E473B833A1E6D652C8462"/>
    <w:rsid w:val="0088667C"/>
  </w:style>
  <w:style w:type="paragraph" w:customStyle="1" w:styleId="E46E06A5D7D940D4A397ABD430AFADC3">
    <w:name w:val="E46E06A5D7D940D4A397ABD430AFADC3"/>
    <w:rsid w:val="0088667C"/>
  </w:style>
  <w:style w:type="paragraph" w:customStyle="1" w:styleId="A645300A9A0A4D8288D0960E8F57B71B">
    <w:name w:val="A645300A9A0A4D8288D0960E8F57B71B"/>
    <w:rsid w:val="0088667C"/>
  </w:style>
  <w:style w:type="paragraph" w:customStyle="1" w:styleId="9A7539E56C6D4945AEA4962F6340EAB4">
    <w:name w:val="9A7539E56C6D4945AEA4962F6340EAB4"/>
    <w:rsid w:val="0088667C"/>
  </w:style>
  <w:style w:type="paragraph" w:customStyle="1" w:styleId="31AB807748EE4133A1D38C2E48F0F693">
    <w:name w:val="31AB807748EE4133A1D38C2E48F0F693"/>
    <w:rsid w:val="0088667C"/>
  </w:style>
  <w:style w:type="paragraph" w:customStyle="1" w:styleId="911D4F5ACA474042A22F8B0935592835">
    <w:name w:val="911D4F5ACA474042A22F8B0935592835"/>
    <w:rsid w:val="0088667C"/>
  </w:style>
  <w:style w:type="paragraph" w:customStyle="1" w:styleId="B54D449EFF8648C3AD6FD446A554BC58">
    <w:name w:val="B54D449EFF8648C3AD6FD446A554BC58"/>
    <w:rsid w:val="0088667C"/>
  </w:style>
  <w:style w:type="paragraph" w:customStyle="1" w:styleId="5CBE32244F95483AB362F20D65819F55">
    <w:name w:val="5CBE32244F95483AB362F20D65819F55"/>
    <w:rsid w:val="0088667C"/>
  </w:style>
  <w:style w:type="paragraph" w:customStyle="1" w:styleId="1E6E88B3D5CF40A28093851C2B889A9C">
    <w:name w:val="1E6E88B3D5CF40A28093851C2B889A9C"/>
    <w:rsid w:val="0088667C"/>
  </w:style>
  <w:style w:type="paragraph" w:customStyle="1" w:styleId="D8E60DFF47F04B8E8127E5082FE43FEE">
    <w:name w:val="D8E60DFF47F04B8E8127E5082FE43FEE"/>
    <w:rsid w:val="0088667C"/>
  </w:style>
  <w:style w:type="paragraph" w:customStyle="1" w:styleId="ABBFA10967D141C8A0F86F4205A67A08">
    <w:name w:val="ABBFA10967D141C8A0F86F4205A67A08"/>
    <w:rsid w:val="0088667C"/>
  </w:style>
  <w:style w:type="paragraph" w:customStyle="1" w:styleId="857447D1849640A2BF152F194E965C13">
    <w:name w:val="857447D1849640A2BF152F194E965C13"/>
    <w:rsid w:val="0088667C"/>
  </w:style>
  <w:style w:type="paragraph" w:customStyle="1" w:styleId="C67CCB0E0EE84A20A9D5C982603A2DC7">
    <w:name w:val="C67CCB0E0EE84A20A9D5C982603A2DC7"/>
    <w:rsid w:val="0088667C"/>
  </w:style>
  <w:style w:type="paragraph" w:customStyle="1" w:styleId="48D8A4A8E3E2475FBE663E28F27B0C91">
    <w:name w:val="48D8A4A8E3E2475FBE663E28F27B0C91"/>
    <w:rsid w:val="0088667C"/>
  </w:style>
  <w:style w:type="paragraph" w:customStyle="1" w:styleId="44981329B78548EAA0EE612DCADD368F">
    <w:name w:val="44981329B78548EAA0EE612DCADD368F"/>
    <w:rsid w:val="0088667C"/>
  </w:style>
  <w:style w:type="paragraph" w:customStyle="1" w:styleId="7A18ADED61C44488A04C4D46C23C2F21">
    <w:name w:val="7A18ADED61C44488A04C4D46C23C2F21"/>
    <w:rsid w:val="0088667C"/>
  </w:style>
  <w:style w:type="paragraph" w:customStyle="1" w:styleId="2DDD3F06F8164DA4AFD90395D7B1E009">
    <w:name w:val="2DDD3F06F8164DA4AFD90395D7B1E009"/>
    <w:rsid w:val="0088667C"/>
  </w:style>
  <w:style w:type="paragraph" w:customStyle="1" w:styleId="D52BE521FE8E46A7A80E62F2A4436D52">
    <w:name w:val="D52BE521FE8E46A7A80E62F2A4436D52"/>
    <w:rsid w:val="0088667C"/>
  </w:style>
  <w:style w:type="paragraph" w:customStyle="1" w:styleId="DB89C5A1EC3547C8A5DE07AAA4C23526">
    <w:name w:val="DB89C5A1EC3547C8A5DE07AAA4C23526"/>
    <w:rsid w:val="0088667C"/>
  </w:style>
  <w:style w:type="paragraph" w:customStyle="1" w:styleId="CDCCEC69674A480D895E84B222A52D91">
    <w:name w:val="CDCCEC69674A480D895E84B222A52D91"/>
    <w:rsid w:val="0088667C"/>
  </w:style>
  <w:style w:type="paragraph" w:customStyle="1" w:styleId="8E7BB9E7239C4E0BA8D2EC3A27C31473">
    <w:name w:val="8E7BB9E7239C4E0BA8D2EC3A27C31473"/>
    <w:rsid w:val="0088667C"/>
  </w:style>
  <w:style w:type="paragraph" w:customStyle="1" w:styleId="BC35176FB5304BF08035B284BF82BC0A">
    <w:name w:val="BC35176FB5304BF08035B284BF82BC0A"/>
    <w:rsid w:val="0088667C"/>
  </w:style>
  <w:style w:type="paragraph" w:customStyle="1" w:styleId="8F62CA5E2DC84914A33DAB5F096957DD">
    <w:name w:val="8F62CA5E2DC84914A33DAB5F096957DD"/>
    <w:rsid w:val="0088667C"/>
  </w:style>
  <w:style w:type="paragraph" w:customStyle="1" w:styleId="A1221076549E4E05BA95D5BC06A53304">
    <w:name w:val="A1221076549E4E05BA95D5BC06A53304"/>
    <w:rsid w:val="0088667C"/>
  </w:style>
  <w:style w:type="paragraph" w:customStyle="1" w:styleId="CDF8B709EF6D45F8BCAF3E5805B8364E">
    <w:name w:val="CDF8B709EF6D45F8BCAF3E5805B8364E"/>
    <w:rsid w:val="0088667C"/>
  </w:style>
  <w:style w:type="paragraph" w:customStyle="1" w:styleId="B6AACF782D1E4B9CAFF72C9084307875">
    <w:name w:val="B6AACF782D1E4B9CAFF72C9084307875"/>
    <w:rsid w:val="0088667C"/>
  </w:style>
  <w:style w:type="paragraph" w:customStyle="1" w:styleId="D483F784766D41A097109B4C0089FBE0">
    <w:name w:val="D483F784766D41A097109B4C0089FBE0"/>
    <w:rsid w:val="0088667C"/>
  </w:style>
  <w:style w:type="paragraph" w:customStyle="1" w:styleId="70B15902F2D2417F8A0BE1DAA3EF2213">
    <w:name w:val="70B15902F2D2417F8A0BE1DAA3EF2213"/>
    <w:rsid w:val="0088667C"/>
  </w:style>
  <w:style w:type="paragraph" w:customStyle="1" w:styleId="43ED939539DF4B32BE2D8423181597BB">
    <w:name w:val="43ED939539DF4B32BE2D8423181597BB"/>
    <w:rsid w:val="0088667C"/>
  </w:style>
  <w:style w:type="paragraph" w:customStyle="1" w:styleId="39F407E2733D40F9A637544C7D7A4CAE">
    <w:name w:val="39F407E2733D40F9A637544C7D7A4CAE"/>
    <w:rsid w:val="0088667C"/>
  </w:style>
  <w:style w:type="paragraph" w:customStyle="1" w:styleId="0704EEFC9E7D41C4BAE2A55A651E4419">
    <w:name w:val="0704EEFC9E7D41C4BAE2A55A651E4419"/>
    <w:rsid w:val="0088667C"/>
  </w:style>
  <w:style w:type="paragraph" w:customStyle="1" w:styleId="5D02141F716441408D75DF12CE47D73E">
    <w:name w:val="5D02141F716441408D75DF12CE47D73E"/>
    <w:rsid w:val="0088667C"/>
  </w:style>
  <w:style w:type="paragraph" w:customStyle="1" w:styleId="B62E3C20234449C69F4E9E9BA0BD744E">
    <w:name w:val="B62E3C20234449C69F4E9E9BA0BD744E"/>
    <w:rsid w:val="0088667C"/>
  </w:style>
  <w:style w:type="paragraph" w:customStyle="1" w:styleId="4BB1C4F75F5945F39A7AEDA9329CB147">
    <w:name w:val="4BB1C4F75F5945F39A7AEDA9329CB147"/>
    <w:rsid w:val="0088667C"/>
  </w:style>
  <w:style w:type="paragraph" w:customStyle="1" w:styleId="7DDF9B42192744C59D0BCB8CBF696EA7">
    <w:name w:val="7DDF9B42192744C59D0BCB8CBF696EA7"/>
    <w:rsid w:val="0088667C"/>
  </w:style>
  <w:style w:type="paragraph" w:customStyle="1" w:styleId="61AF43C45CEB4C97ADC02A6870660610">
    <w:name w:val="61AF43C45CEB4C97ADC02A6870660610"/>
    <w:rsid w:val="0088667C"/>
  </w:style>
  <w:style w:type="paragraph" w:customStyle="1" w:styleId="AEEFA6DF1F33495484DE511A6E40BF1A">
    <w:name w:val="AEEFA6DF1F33495484DE511A6E40BF1A"/>
    <w:rsid w:val="0088667C"/>
  </w:style>
  <w:style w:type="paragraph" w:customStyle="1" w:styleId="170A49CE34A04DDEB0CFEEE1BDDBA4FD">
    <w:name w:val="170A49CE34A04DDEB0CFEEE1BDDBA4FD"/>
    <w:rsid w:val="0088667C"/>
  </w:style>
  <w:style w:type="paragraph" w:customStyle="1" w:styleId="98CB9D3319404ABEA062A33973CCF08B">
    <w:name w:val="98CB9D3319404ABEA062A33973CCF08B"/>
    <w:rsid w:val="0088667C"/>
  </w:style>
  <w:style w:type="paragraph" w:customStyle="1" w:styleId="EECF1623A2624CFAAEAF220218F3C75B">
    <w:name w:val="EECF1623A2624CFAAEAF220218F3C75B"/>
    <w:rsid w:val="0088667C"/>
  </w:style>
  <w:style w:type="paragraph" w:customStyle="1" w:styleId="612B5686483E4023BAE3134CF5ABA8B9">
    <w:name w:val="612B5686483E4023BAE3134CF5ABA8B9"/>
    <w:rsid w:val="0088667C"/>
  </w:style>
  <w:style w:type="paragraph" w:customStyle="1" w:styleId="F28CC612857E4AB6876DB1D15D1A308B">
    <w:name w:val="F28CC612857E4AB6876DB1D15D1A308B"/>
    <w:rsid w:val="0088667C"/>
  </w:style>
  <w:style w:type="paragraph" w:customStyle="1" w:styleId="95647B1E8A1D45BDBAA8EC45652EE16E">
    <w:name w:val="95647B1E8A1D45BDBAA8EC45652EE16E"/>
    <w:rsid w:val="0088667C"/>
  </w:style>
  <w:style w:type="paragraph" w:customStyle="1" w:styleId="2C1CA0DBBDAA4B61869BBEE3B89322C1">
    <w:name w:val="2C1CA0DBBDAA4B61869BBEE3B89322C1"/>
    <w:rsid w:val="0088667C"/>
  </w:style>
  <w:style w:type="paragraph" w:customStyle="1" w:styleId="A321393A4C064B71B1FCB0984BB970B9">
    <w:name w:val="A321393A4C064B71B1FCB0984BB970B9"/>
    <w:rsid w:val="0088667C"/>
  </w:style>
  <w:style w:type="paragraph" w:customStyle="1" w:styleId="B16B33DD69D443869A45AFF7BB8552EB">
    <w:name w:val="B16B33DD69D443869A45AFF7BB8552EB"/>
    <w:rsid w:val="0088667C"/>
  </w:style>
  <w:style w:type="paragraph" w:customStyle="1" w:styleId="6397B7547C364B288BCE31A6AF6AA0AA">
    <w:name w:val="6397B7547C364B288BCE31A6AF6AA0AA"/>
    <w:rsid w:val="0088667C"/>
  </w:style>
  <w:style w:type="paragraph" w:customStyle="1" w:styleId="04AE260AC30A4350B6DA5A8B1FD0A38F">
    <w:name w:val="04AE260AC30A4350B6DA5A8B1FD0A38F"/>
    <w:rsid w:val="0088667C"/>
  </w:style>
  <w:style w:type="paragraph" w:customStyle="1" w:styleId="E30C6A3C13E04797A9F998C73FF8B0C2">
    <w:name w:val="E30C6A3C13E04797A9F998C73FF8B0C2"/>
    <w:rsid w:val="0088667C"/>
  </w:style>
  <w:style w:type="paragraph" w:customStyle="1" w:styleId="4357E28E6B5E4379A0380CC15252D359">
    <w:name w:val="4357E28E6B5E4379A0380CC15252D359"/>
    <w:rsid w:val="0088667C"/>
  </w:style>
  <w:style w:type="paragraph" w:customStyle="1" w:styleId="1480FD0A99BD40ACA723D1E5E8396AC6">
    <w:name w:val="1480FD0A99BD40ACA723D1E5E8396AC6"/>
    <w:rsid w:val="0088667C"/>
  </w:style>
  <w:style w:type="paragraph" w:customStyle="1" w:styleId="B09FF704F2D64138A37D44354A9F9D3E">
    <w:name w:val="B09FF704F2D64138A37D44354A9F9D3E"/>
    <w:rsid w:val="0088667C"/>
  </w:style>
  <w:style w:type="paragraph" w:customStyle="1" w:styleId="C5F83C61232D40549A8833052B095C68">
    <w:name w:val="C5F83C61232D40549A8833052B095C68"/>
    <w:rsid w:val="0088667C"/>
  </w:style>
  <w:style w:type="paragraph" w:customStyle="1" w:styleId="2A82B2B1FAC24DA694D81CB40F1FC935">
    <w:name w:val="2A82B2B1FAC24DA694D81CB40F1FC935"/>
    <w:rsid w:val="0088667C"/>
  </w:style>
  <w:style w:type="paragraph" w:customStyle="1" w:styleId="FC5945DF25724512ADD5F082A39A8D23">
    <w:name w:val="FC5945DF25724512ADD5F082A39A8D23"/>
    <w:rsid w:val="0088667C"/>
  </w:style>
  <w:style w:type="paragraph" w:customStyle="1" w:styleId="48EE4CAC987A4405A228B34C70378E19">
    <w:name w:val="48EE4CAC987A4405A228B34C70378E19"/>
    <w:rsid w:val="0088667C"/>
  </w:style>
  <w:style w:type="paragraph" w:customStyle="1" w:styleId="219D5D093A31464DB40358177D0FC5B5">
    <w:name w:val="219D5D093A31464DB40358177D0FC5B5"/>
    <w:rsid w:val="0088667C"/>
  </w:style>
  <w:style w:type="paragraph" w:customStyle="1" w:styleId="E637FC4CBA02451DA1632A643D7FF571">
    <w:name w:val="E637FC4CBA02451DA1632A643D7FF571"/>
    <w:rsid w:val="0088667C"/>
  </w:style>
  <w:style w:type="paragraph" w:customStyle="1" w:styleId="799AC2F75F3C4EE0B895300EC41CD034">
    <w:name w:val="799AC2F75F3C4EE0B895300EC41CD034"/>
    <w:rsid w:val="0088667C"/>
  </w:style>
  <w:style w:type="paragraph" w:customStyle="1" w:styleId="4E2AB5F108B94D3CAFFB784B9C3EC48C">
    <w:name w:val="4E2AB5F108B94D3CAFFB784B9C3EC48C"/>
    <w:rsid w:val="0088667C"/>
  </w:style>
  <w:style w:type="paragraph" w:customStyle="1" w:styleId="E55FE6ADA15D48BA849C498BDD01A51F">
    <w:name w:val="E55FE6ADA15D48BA849C498BDD01A51F"/>
    <w:rsid w:val="0088667C"/>
  </w:style>
  <w:style w:type="paragraph" w:customStyle="1" w:styleId="C26FABACF33246F597062FDEECC6C6D2">
    <w:name w:val="C26FABACF33246F597062FDEECC6C6D2"/>
    <w:rsid w:val="0088667C"/>
  </w:style>
  <w:style w:type="paragraph" w:customStyle="1" w:styleId="C288AE32AF6C44A1A97D3B115242822D">
    <w:name w:val="C288AE32AF6C44A1A97D3B115242822D"/>
    <w:rsid w:val="0088667C"/>
  </w:style>
  <w:style w:type="paragraph" w:customStyle="1" w:styleId="7A76D2DD367A40398AB8A248D502BA65">
    <w:name w:val="7A76D2DD367A40398AB8A248D502BA65"/>
    <w:rsid w:val="0088667C"/>
  </w:style>
  <w:style w:type="paragraph" w:customStyle="1" w:styleId="4392E0CA443A42C197C2DC96D0007DF3">
    <w:name w:val="4392E0CA443A42C197C2DC96D0007DF3"/>
    <w:rsid w:val="0088667C"/>
  </w:style>
  <w:style w:type="paragraph" w:customStyle="1" w:styleId="6455ED5361ED47099C14C87BE68349C3">
    <w:name w:val="6455ED5361ED47099C14C87BE68349C3"/>
    <w:rsid w:val="0088667C"/>
  </w:style>
  <w:style w:type="paragraph" w:customStyle="1" w:styleId="92FC195296014CEEBCFE8E04D49CD379">
    <w:name w:val="92FC195296014CEEBCFE8E04D49CD379"/>
    <w:rsid w:val="0088667C"/>
  </w:style>
  <w:style w:type="paragraph" w:customStyle="1" w:styleId="470201414EB04615BFA90A4069D2CE88">
    <w:name w:val="470201414EB04615BFA90A4069D2CE88"/>
    <w:rsid w:val="0088667C"/>
  </w:style>
  <w:style w:type="paragraph" w:customStyle="1" w:styleId="473E8169D143452E8712EA08CC7409CB">
    <w:name w:val="473E8169D143452E8712EA08CC7409CB"/>
    <w:rsid w:val="0088667C"/>
  </w:style>
  <w:style w:type="paragraph" w:customStyle="1" w:styleId="C7AF45477C464624A6841AAB8ECB32D7">
    <w:name w:val="C7AF45477C464624A6841AAB8ECB32D7"/>
    <w:rsid w:val="0088667C"/>
  </w:style>
  <w:style w:type="paragraph" w:customStyle="1" w:styleId="8AC55A914ED44AA48C4888A44594F3FB">
    <w:name w:val="8AC55A914ED44AA48C4888A44594F3FB"/>
    <w:rsid w:val="0088667C"/>
  </w:style>
  <w:style w:type="paragraph" w:customStyle="1" w:styleId="8271622F1E9E47178D48B20C6A000E55">
    <w:name w:val="8271622F1E9E47178D48B20C6A000E55"/>
    <w:rsid w:val="0088667C"/>
  </w:style>
  <w:style w:type="paragraph" w:customStyle="1" w:styleId="B8178F2FC2744A25BC77688E1AFF7855">
    <w:name w:val="B8178F2FC2744A25BC77688E1AFF7855"/>
    <w:rsid w:val="0088667C"/>
  </w:style>
  <w:style w:type="paragraph" w:customStyle="1" w:styleId="A733514A35BE4D8F9AC6A0CAB220A0D4">
    <w:name w:val="A733514A35BE4D8F9AC6A0CAB220A0D4"/>
    <w:rsid w:val="0088667C"/>
  </w:style>
  <w:style w:type="paragraph" w:customStyle="1" w:styleId="ED621B4AD6B540D0B311557D5861065D">
    <w:name w:val="ED621B4AD6B540D0B311557D5861065D"/>
    <w:rsid w:val="0088667C"/>
  </w:style>
  <w:style w:type="paragraph" w:customStyle="1" w:styleId="2E829EB9252444F6963760261760BB1D">
    <w:name w:val="2E829EB9252444F6963760261760BB1D"/>
    <w:rsid w:val="0088667C"/>
  </w:style>
  <w:style w:type="paragraph" w:customStyle="1" w:styleId="DC5845CEFB3C4AD0B2E10CCFBF1DC703">
    <w:name w:val="DC5845CEFB3C4AD0B2E10CCFBF1DC703"/>
    <w:rsid w:val="0088667C"/>
  </w:style>
  <w:style w:type="paragraph" w:customStyle="1" w:styleId="8199AA8ED40646709B80491B9C402E0D">
    <w:name w:val="8199AA8ED40646709B80491B9C402E0D"/>
    <w:rsid w:val="0088667C"/>
  </w:style>
  <w:style w:type="paragraph" w:customStyle="1" w:styleId="E935933350984840918958CCB83E411E">
    <w:name w:val="E935933350984840918958CCB83E411E"/>
    <w:rsid w:val="0088667C"/>
  </w:style>
  <w:style w:type="paragraph" w:customStyle="1" w:styleId="6B254DA3A17F402094CAA152839E8546">
    <w:name w:val="6B254DA3A17F402094CAA152839E8546"/>
    <w:rsid w:val="0088667C"/>
  </w:style>
  <w:style w:type="paragraph" w:customStyle="1" w:styleId="8DC29398F66B4EB7B3645713185E485E">
    <w:name w:val="8DC29398F66B4EB7B3645713185E485E"/>
    <w:rsid w:val="0088667C"/>
  </w:style>
  <w:style w:type="paragraph" w:customStyle="1" w:styleId="A185DCAC437D49E0ADBC14D044928DE5">
    <w:name w:val="A185DCAC437D49E0ADBC14D044928DE5"/>
    <w:rsid w:val="0088667C"/>
  </w:style>
  <w:style w:type="paragraph" w:customStyle="1" w:styleId="5F79CF61277547CAB39E53D1750B125C4">
    <w:name w:val="5F79CF61277547CAB39E53D1750B125C4"/>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2">
    <w:name w:val="2F2C5C3E210043B1827CBBD624E2C8F32"/>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2">
    <w:name w:val="39622A3D2EA44F7DA3D787B759D62A362"/>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2">
    <w:name w:val="178CBF46B9184BC7A4E014BD44EC16E12"/>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2">
    <w:name w:val="3C43CB2DBCC04D95846699796517AEC62"/>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2">
    <w:name w:val="F4D8D293A26C43C5830E9CACCA5908182"/>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2">
    <w:name w:val="5C65BE04A968441E9A52766DBC3AD8F6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4">
    <w:name w:val="241CC2EA9AA044F7A203126964973A884"/>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1">
    <w:name w:val="D73C8F0F89D74EEB9A8C383AE976FA621"/>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1">
    <w:name w:val="5B43C97F9DB64212AB0DBD7C94CB39461"/>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1">
    <w:name w:val="BE74B28DB2FF4A66B598A04A41FEA9201"/>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1">
    <w:name w:val="B32890B3BC0043D8B8A6C3C7306F97171"/>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1">
    <w:name w:val="E8112BB0CEC04B62B5E8FC139E8616EE1"/>
    <w:rsid w:val="0088667C"/>
    <w:pPr>
      <w:spacing w:before="120" w:after="60" w:line="240" w:lineRule="auto"/>
    </w:pPr>
    <w:rPr>
      <w:rFonts w:ascii="Arial" w:eastAsia="Times New Roman" w:hAnsi="Arial" w:cs="Arial"/>
      <w:sz w:val="20"/>
      <w:szCs w:val="20"/>
      <w:lang w:eastAsia="en-US"/>
    </w:rPr>
  </w:style>
  <w:style w:type="paragraph" w:customStyle="1" w:styleId="8AC55A914ED44AA48C4888A44594F3FB1">
    <w:name w:val="8AC55A914ED44AA48C4888A44594F3FB1"/>
    <w:rsid w:val="0088667C"/>
    <w:pPr>
      <w:spacing w:before="120" w:after="60" w:line="240" w:lineRule="auto"/>
    </w:pPr>
    <w:rPr>
      <w:rFonts w:ascii="Arial" w:eastAsia="Times New Roman" w:hAnsi="Arial" w:cs="Arial"/>
      <w:sz w:val="20"/>
      <w:szCs w:val="20"/>
      <w:lang w:eastAsia="en-US"/>
    </w:rPr>
  </w:style>
  <w:style w:type="paragraph" w:customStyle="1" w:styleId="8271622F1E9E47178D48B20C6A000E551">
    <w:name w:val="8271622F1E9E47178D48B20C6A000E551"/>
    <w:rsid w:val="0088667C"/>
    <w:pPr>
      <w:spacing w:before="120" w:after="60" w:line="240" w:lineRule="auto"/>
    </w:pPr>
    <w:rPr>
      <w:rFonts w:ascii="Arial" w:eastAsia="Times New Roman" w:hAnsi="Arial" w:cs="Arial"/>
      <w:sz w:val="20"/>
      <w:szCs w:val="20"/>
      <w:lang w:eastAsia="en-US"/>
    </w:rPr>
  </w:style>
  <w:style w:type="paragraph" w:customStyle="1" w:styleId="B8178F2FC2744A25BC77688E1AFF78551">
    <w:name w:val="B8178F2FC2744A25BC77688E1AFF78551"/>
    <w:rsid w:val="0088667C"/>
    <w:pPr>
      <w:spacing w:before="120" w:after="60" w:line="240" w:lineRule="auto"/>
    </w:pPr>
    <w:rPr>
      <w:rFonts w:ascii="Arial" w:eastAsia="Times New Roman" w:hAnsi="Arial" w:cs="Arial"/>
      <w:sz w:val="20"/>
      <w:szCs w:val="20"/>
      <w:lang w:eastAsia="en-US"/>
    </w:rPr>
  </w:style>
  <w:style w:type="paragraph" w:customStyle="1" w:styleId="A733514A35BE4D8F9AC6A0CAB220A0D41">
    <w:name w:val="A733514A35BE4D8F9AC6A0CAB220A0D41"/>
    <w:rsid w:val="0088667C"/>
    <w:pPr>
      <w:spacing w:before="120" w:after="60" w:line="240" w:lineRule="auto"/>
    </w:pPr>
    <w:rPr>
      <w:rFonts w:ascii="Arial" w:eastAsia="Times New Roman" w:hAnsi="Arial" w:cs="Arial"/>
      <w:sz w:val="20"/>
      <w:szCs w:val="20"/>
      <w:lang w:eastAsia="en-US"/>
    </w:rPr>
  </w:style>
  <w:style w:type="paragraph" w:customStyle="1" w:styleId="ED621B4AD6B540D0B311557D5861065D1">
    <w:name w:val="ED621B4AD6B540D0B311557D5861065D1"/>
    <w:rsid w:val="0088667C"/>
    <w:pPr>
      <w:spacing w:before="120" w:after="60" w:line="240" w:lineRule="auto"/>
    </w:pPr>
    <w:rPr>
      <w:rFonts w:ascii="Arial" w:eastAsia="Times New Roman" w:hAnsi="Arial" w:cs="Arial"/>
      <w:sz w:val="20"/>
      <w:szCs w:val="20"/>
      <w:lang w:eastAsia="en-US"/>
    </w:rPr>
  </w:style>
  <w:style w:type="paragraph" w:customStyle="1" w:styleId="2E829EB9252444F6963760261760BB1D1">
    <w:name w:val="2E829EB9252444F6963760261760BB1D1"/>
    <w:rsid w:val="0088667C"/>
    <w:pPr>
      <w:spacing w:after="0" w:line="240" w:lineRule="auto"/>
    </w:pPr>
    <w:rPr>
      <w:rFonts w:ascii="Arial" w:eastAsia="Times New Roman" w:hAnsi="Arial" w:cs="Times New Roman"/>
      <w:sz w:val="24"/>
      <w:szCs w:val="24"/>
      <w:lang w:eastAsia="en-US"/>
    </w:rPr>
  </w:style>
  <w:style w:type="paragraph" w:customStyle="1" w:styleId="DC5845CEFB3C4AD0B2E10CCFBF1DC7031">
    <w:name w:val="DC5845CEFB3C4AD0B2E10CCFBF1DC7031"/>
    <w:rsid w:val="0088667C"/>
    <w:pPr>
      <w:spacing w:before="120" w:after="60" w:line="240" w:lineRule="auto"/>
    </w:pPr>
    <w:rPr>
      <w:rFonts w:ascii="Arial" w:eastAsia="Times New Roman" w:hAnsi="Arial" w:cs="Arial"/>
      <w:sz w:val="20"/>
      <w:szCs w:val="20"/>
      <w:lang w:eastAsia="en-US"/>
    </w:rPr>
  </w:style>
  <w:style w:type="paragraph" w:customStyle="1" w:styleId="8199AA8ED40646709B80491B9C402E0D1">
    <w:name w:val="8199AA8ED40646709B80491B9C402E0D1"/>
    <w:rsid w:val="0088667C"/>
    <w:pPr>
      <w:spacing w:before="120" w:after="60" w:line="240" w:lineRule="auto"/>
    </w:pPr>
    <w:rPr>
      <w:rFonts w:ascii="Arial" w:eastAsia="Times New Roman" w:hAnsi="Arial" w:cs="Arial"/>
      <w:sz w:val="20"/>
      <w:szCs w:val="20"/>
      <w:lang w:eastAsia="en-US"/>
    </w:rPr>
  </w:style>
  <w:style w:type="paragraph" w:customStyle="1" w:styleId="E935933350984840918958CCB83E411E1">
    <w:name w:val="E935933350984840918958CCB83E411E1"/>
    <w:rsid w:val="0088667C"/>
    <w:pPr>
      <w:spacing w:before="120" w:after="60" w:line="240" w:lineRule="auto"/>
    </w:pPr>
    <w:rPr>
      <w:rFonts w:ascii="Arial" w:eastAsia="Times New Roman" w:hAnsi="Arial" w:cs="Arial"/>
      <w:sz w:val="20"/>
      <w:szCs w:val="20"/>
      <w:lang w:eastAsia="en-US"/>
    </w:rPr>
  </w:style>
  <w:style w:type="paragraph" w:customStyle="1" w:styleId="6B254DA3A17F402094CAA152839E85461">
    <w:name w:val="6B254DA3A17F402094CAA152839E85461"/>
    <w:rsid w:val="0088667C"/>
    <w:pPr>
      <w:spacing w:before="120" w:after="60" w:line="240" w:lineRule="auto"/>
    </w:pPr>
    <w:rPr>
      <w:rFonts w:ascii="Arial" w:eastAsia="Times New Roman" w:hAnsi="Arial" w:cs="Arial"/>
      <w:sz w:val="20"/>
      <w:szCs w:val="20"/>
      <w:lang w:eastAsia="en-US"/>
    </w:rPr>
  </w:style>
  <w:style w:type="paragraph" w:customStyle="1" w:styleId="8DC29398F66B4EB7B3645713185E485E1">
    <w:name w:val="8DC29398F66B4EB7B3645713185E485E1"/>
    <w:rsid w:val="0088667C"/>
    <w:pPr>
      <w:spacing w:before="120" w:after="60" w:line="240" w:lineRule="auto"/>
    </w:pPr>
    <w:rPr>
      <w:rFonts w:ascii="Arial" w:eastAsia="Times New Roman" w:hAnsi="Arial" w:cs="Arial"/>
      <w:sz w:val="20"/>
      <w:szCs w:val="20"/>
      <w:lang w:eastAsia="en-US"/>
    </w:rPr>
  </w:style>
  <w:style w:type="paragraph" w:customStyle="1" w:styleId="A185DCAC437D49E0ADBC14D044928DE51">
    <w:name w:val="A185DCAC437D49E0ADBC14D044928DE51"/>
    <w:rsid w:val="0088667C"/>
    <w:pPr>
      <w:spacing w:after="0" w:line="240" w:lineRule="auto"/>
    </w:pPr>
    <w:rPr>
      <w:rFonts w:ascii="Arial" w:eastAsia="Times New Roman" w:hAnsi="Arial" w:cs="Times New Roman"/>
      <w:sz w:val="24"/>
      <w:szCs w:val="24"/>
      <w:lang w:eastAsia="en-US"/>
    </w:rPr>
  </w:style>
  <w:style w:type="paragraph" w:customStyle="1" w:styleId="8F763B8C18D24AB4BAD8B43B7DD357C61">
    <w:name w:val="8F763B8C18D24AB4BAD8B43B7DD357C61"/>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1">
    <w:name w:val="B80A45B18F594FE5B4C1D6B88F528BB71"/>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1">
    <w:name w:val="32C205125DA9416BAF846A3754A5095D1"/>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1">
    <w:name w:val="A4268189999C4B2CB9D48796CAE97FCA1"/>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1">
    <w:name w:val="0545C2D6103547B1A9B526017320B3A81"/>
    <w:rsid w:val="0088667C"/>
    <w:pPr>
      <w:spacing w:before="120" w:after="60" w:line="240" w:lineRule="auto"/>
    </w:pPr>
    <w:rPr>
      <w:rFonts w:ascii="Arial" w:eastAsia="Times New Roman" w:hAnsi="Arial" w:cs="Arial"/>
      <w:sz w:val="20"/>
      <w:szCs w:val="20"/>
      <w:lang w:eastAsia="en-US"/>
    </w:rPr>
  </w:style>
  <w:style w:type="paragraph" w:customStyle="1" w:styleId="B878F4DB01D04542B084BB5E2262CA171">
    <w:name w:val="B878F4DB01D04542B084BB5E2262CA171"/>
    <w:rsid w:val="0088667C"/>
    <w:pPr>
      <w:spacing w:before="120" w:after="60" w:line="240" w:lineRule="auto"/>
    </w:pPr>
    <w:rPr>
      <w:rFonts w:ascii="Arial" w:eastAsia="Times New Roman" w:hAnsi="Arial" w:cs="Arial"/>
      <w:sz w:val="20"/>
      <w:szCs w:val="20"/>
      <w:lang w:eastAsia="en-US"/>
    </w:rPr>
  </w:style>
  <w:style w:type="paragraph" w:customStyle="1" w:styleId="0A200E589C0D45D898A49632B292BC391">
    <w:name w:val="0A200E589C0D45D898A49632B292BC391"/>
    <w:rsid w:val="0088667C"/>
    <w:pPr>
      <w:spacing w:before="120" w:after="60" w:line="240" w:lineRule="auto"/>
    </w:pPr>
    <w:rPr>
      <w:rFonts w:ascii="Arial" w:eastAsia="Times New Roman" w:hAnsi="Arial" w:cs="Arial"/>
      <w:sz w:val="20"/>
      <w:szCs w:val="20"/>
      <w:lang w:eastAsia="en-US"/>
    </w:rPr>
  </w:style>
  <w:style w:type="paragraph" w:customStyle="1" w:styleId="6CD70534417E457B9C3941DD475213B71">
    <w:name w:val="6CD70534417E457B9C3941DD475213B71"/>
    <w:rsid w:val="0088667C"/>
    <w:pPr>
      <w:spacing w:before="120" w:after="60" w:line="240" w:lineRule="auto"/>
    </w:pPr>
    <w:rPr>
      <w:rFonts w:ascii="Arial" w:eastAsia="Times New Roman" w:hAnsi="Arial" w:cs="Arial"/>
      <w:sz w:val="20"/>
      <w:szCs w:val="20"/>
      <w:lang w:eastAsia="en-US"/>
    </w:rPr>
  </w:style>
  <w:style w:type="paragraph" w:customStyle="1" w:styleId="C2F551B7565A4CA185D9A70E702F4A371">
    <w:name w:val="C2F551B7565A4CA185D9A70E702F4A371"/>
    <w:rsid w:val="0088667C"/>
    <w:pPr>
      <w:spacing w:before="120" w:after="60" w:line="240" w:lineRule="auto"/>
    </w:pPr>
    <w:rPr>
      <w:rFonts w:ascii="Arial" w:eastAsia="Times New Roman" w:hAnsi="Arial" w:cs="Arial"/>
      <w:sz w:val="20"/>
      <w:szCs w:val="20"/>
      <w:lang w:eastAsia="en-US"/>
    </w:rPr>
  </w:style>
  <w:style w:type="paragraph" w:customStyle="1" w:styleId="230E7CE6B6F149688A1BEE486C3A6F341">
    <w:name w:val="230E7CE6B6F149688A1BEE486C3A6F341"/>
    <w:rsid w:val="0088667C"/>
    <w:pPr>
      <w:spacing w:before="120" w:after="60" w:line="240" w:lineRule="auto"/>
    </w:pPr>
    <w:rPr>
      <w:rFonts w:ascii="Arial" w:eastAsia="Times New Roman" w:hAnsi="Arial" w:cs="Arial"/>
      <w:sz w:val="20"/>
      <w:szCs w:val="20"/>
      <w:lang w:eastAsia="en-US"/>
    </w:rPr>
  </w:style>
  <w:style w:type="paragraph" w:customStyle="1" w:styleId="9613AE8D68CA44118A668F8B466AEE221">
    <w:name w:val="9613AE8D68CA44118A668F8B466AEE221"/>
    <w:rsid w:val="0088667C"/>
    <w:pPr>
      <w:spacing w:before="120" w:after="60" w:line="240" w:lineRule="auto"/>
    </w:pPr>
    <w:rPr>
      <w:rFonts w:ascii="Arial" w:eastAsia="Times New Roman" w:hAnsi="Arial" w:cs="Arial"/>
      <w:sz w:val="20"/>
      <w:szCs w:val="20"/>
      <w:lang w:eastAsia="en-US"/>
    </w:rPr>
  </w:style>
  <w:style w:type="paragraph" w:customStyle="1" w:styleId="D08DD6C559F84539B6C51AC0618594671">
    <w:name w:val="D08DD6C559F84539B6C51AC0618594671"/>
    <w:rsid w:val="0088667C"/>
    <w:pPr>
      <w:spacing w:before="120" w:after="60" w:line="240" w:lineRule="auto"/>
    </w:pPr>
    <w:rPr>
      <w:rFonts w:ascii="Arial" w:eastAsia="Times New Roman" w:hAnsi="Arial" w:cs="Arial"/>
      <w:sz w:val="20"/>
      <w:szCs w:val="20"/>
      <w:lang w:eastAsia="en-US"/>
    </w:rPr>
  </w:style>
  <w:style w:type="paragraph" w:customStyle="1" w:styleId="0CA9EBD3FF584F12BCFD5FEFEF3E3AE61">
    <w:name w:val="0CA9EBD3FF584F12BCFD5FEFEF3E3AE61"/>
    <w:rsid w:val="0088667C"/>
    <w:pPr>
      <w:spacing w:before="120" w:after="60" w:line="240" w:lineRule="auto"/>
    </w:pPr>
    <w:rPr>
      <w:rFonts w:ascii="Arial" w:eastAsia="Times New Roman" w:hAnsi="Arial" w:cs="Arial"/>
      <w:sz w:val="20"/>
      <w:szCs w:val="20"/>
      <w:lang w:eastAsia="en-US"/>
    </w:rPr>
  </w:style>
  <w:style w:type="paragraph" w:customStyle="1" w:styleId="D937121A28A640AEAE4ED87A6AA7E7F71">
    <w:name w:val="D937121A28A640AEAE4ED87A6AA7E7F71"/>
    <w:rsid w:val="0088667C"/>
    <w:pPr>
      <w:spacing w:before="120" w:after="60" w:line="240" w:lineRule="auto"/>
    </w:pPr>
    <w:rPr>
      <w:rFonts w:ascii="Arial" w:eastAsia="Times New Roman" w:hAnsi="Arial" w:cs="Arial"/>
      <w:sz w:val="20"/>
      <w:szCs w:val="20"/>
      <w:lang w:eastAsia="en-US"/>
    </w:rPr>
  </w:style>
  <w:style w:type="paragraph" w:customStyle="1" w:styleId="17EC075A9A5F405AB21F0E5B43E079361">
    <w:name w:val="17EC075A9A5F405AB21F0E5B43E079361"/>
    <w:rsid w:val="0088667C"/>
    <w:pPr>
      <w:spacing w:before="120" w:after="60" w:line="240" w:lineRule="auto"/>
    </w:pPr>
    <w:rPr>
      <w:rFonts w:ascii="Arial" w:eastAsia="Times New Roman" w:hAnsi="Arial" w:cs="Arial"/>
      <w:sz w:val="20"/>
      <w:szCs w:val="20"/>
      <w:lang w:eastAsia="en-US"/>
    </w:rPr>
  </w:style>
  <w:style w:type="paragraph" w:customStyle="1" w:styleId="E8495305B2C74961AB3660E07118F51E1">
    <w:name w:val="E8495305B2C74961AB3660E07118F51E1"/>
    <w:rsid w:val="0088667C"/>
    <w:pPr>
      <w:spacing w:before="120" w:after="60" w:line="240" w:lineRule="auto"/>
    </w:pPr>
    <w:rPr>
      <w:rFonts w:ascii="Arial" w:eastAsia="Times New Roman" w:hAnsi="Arial" w:cs="Arial"/>
      <w:sz w:val="20"/>
      <w:szCs w:val="20"/>
      <w:lang w:eastAsia="en-US"/>
    </w:rPr>
  </w:style>
  <w:style w:type="paragraph" w:customStyle="1" w:styleId="200726F292594FFD81382EA39210A9851">
    <w:name w:val="200726F292594FFD81382EA39210A9851"/>
    <w:rsid w:val="0088667C"/>
    <w:pPr>
      <w:spacing w:before="120" w:after="60" w:line="240" w:lineRule="auto"/>
    </w:pPr>
    <w:rPr>
      <w:rFonts w:ascii="Arial" w:eastAsia="Times New Roman" w:hAnsi="Arial" w:cs="Arial"/>
      <w:sz w:val="20"/>
      <w:szCs w:val="20"/>
      <w:lang w:eastAsia="en-US"/>
    </w:rPr>
  </w:style>
  <w:style w:type="paragraph" w:customStyle="1" w:styleId="B401500266184F678A27EE515FE2B9031">
    <w:name w:val="B401500266184F678A27EE515FE2B9031"/>
    <w:rsid w:val="0088667C"/>
    <w:pPr>
      <w:spacing w:before="120" w:after="60" w:line="240" w:lineRule="auto"/>
    </w:pPr>
    <w:rPr>
      <w:rFonts w:ascii="Arial" w:eastAsia="Times New Roman" w:hAnsi="Arial" w:cs="Arial"/>
      <w:sz w:val="20"/>
      <w:szCs w:val="20"/>
      <w:lang w:eastAsia="en-US"/>
    </w:rPr>
  </w:style>
  <w:style w:type="paragraph" w:customStyle="1" w:styleId="943A3831B63A4AE79124466FBF1E4E4D1">
    <w:name w:val="943A3831B63A4AE79124466FBF1E4E4D1"/>
    <w:rsid w:val="0088667C"/>
    <w:pPr>
      <w:spacing w:before="120" w:after="60" w:line="240" w:lineRule="auto"/>
    </w:pPr>
    <w:rPr>
      <w:rFonts w:ascii="Arial" w:eastAsia="Times New Roman" w:hAnsi="Arial" w:cs="Arial"/>
      <w:sz w:val="20"/>
      <w:szCs w:val="20"/>
      <w:lang w:eastAsia="en-US"/>
    </w:rPr>
  </w:style>
  <w:style w:type="paragraph" w:customStyle="1" w:styleId="31B1B52A1B3E4E7487347BD8013D5C931">
    <w:name w:val="31B1B52A1B3E4E7487347BD8013D5C931"/>
    <w:rsid w:val="0088667C"/>
    <w:pPr>
      <w:spacing w:before="120" w:after="60" w:line="240" w:lineRule="auto"/>
    </w:pPr>
    <w:rPr>
      <w:rFonts w:ascii="Arial" w:eastAsia="Times New Roman" w:hAnsi="Arial" w:cs="Arial"/>
      <w:sz w:val="20"/>
      <w:szCs w:val="20"/>
      <w:lang w:eastAsia="en-US"/>
    </w:rPr>
  </w:style>
  <w:style w:type="paragraph" w:customStyle="1" w:styleId="4B495546A5FA4AC18DAD7D5F417F87761">
    <w:name w:val="4B495546A5FA4AC18DAD7D5F417F87761"/>
    <w:rsid w:val="0088667C"/>
    <w:pPr>
      <w:spacing w:before="120" w:after="60" w:line="240" w:lineRule="auto"/>
    </w:pPr>
    <w:rPr>
      <w:rFonts w:ascii="Arial" w:eastAsia="Times New Roman" w:hAnsi="Arial" w:cs="Arial"/>
      <w:sz w:val="20"/>
      <w:szCs w:val="20"/>
      <w:lang w:eastAsia="en-US"/>
    </w:rPr>
  </w:style>
  <w:style w:type="paragraph" w:customStyle="1" w:styleId="720FC12A87394316BCE968FDC72FE1981">
    <w:name w:val="720FC12A87394316BCE968FDC72FE1981"/>
    <w:rsid w:val="0088667C"/>
    <w:pPr>
      <w:spacing w:before="120" w:after="60" w:line="240" w:lineRule="auto"/>
    </w:pPr>
    <w:rPr>
      <w:rFonts w:ascii="Arial" w:eastAsia="Times New Roman" w:hAnsi="Arial" w:cs="Arial"/>
      <w:sz w:val="20"/>
      <w:szCs w:val="20"/>
      <w:lang w:eastAsia="en-US"/>
    </w:rPr>
  </w:style>
  <w:style w:type="paragraph" w:customStyle="1" w:styleId="A5E1648406274E68840BD16835CDF2E91">
    <w:name w:val="A5E1648406274E68840BD16835CDF2E91"/>
    <w:rsid w:val="0088667C"/>
    <w:pPr>
      <w:spacing w:before="120" w:after="60" w:line="240" w:lineRule="auto"/>
    </w:pPr>
    <w:rPr>
      <w:rFonts w:ascii="Arial" w:eastAsia="Times New Roman" w:hAnsi="Arial" w:cs="Arial"/>
      <w:sz w:val="20"/>
      <w:szCs w:val="20"/>
      <w:lang w:eastAsia="en-US"/>
    </w:rPr>
  </w:style>
  <w:style w:type="paragraph" w:customStyle="1" w:styleId="E7E0502945D846A09AAF1A31E7E882641">
    <w:name w:val="E7E0502945D846A09AAF1A31E7E882641"/>
    <w:rsid w:val="0088667C"/>
    <w:pPr>
      <w:spacing w:before="120" w:after="60" w:line="240" w:lineRule="auto"/>
    </w:pPr>
    <w:rPr>
      <w:rFonts w:ascii="Arial" w:eastAsia="Times New Roman" w:hAnsi="Arial" w:cs="Arial"/>
      <w:sz w:val="20"/>
      <w:szCs w:val="20"/>
      <w:lang w:eastAsia="en-US"/>
    </w:rPr>
  </w:style>
  <w:style w:type="paragraph" w:customStyle="1" w:styleId="47C9296805EB49BDACB7FF1F0CA356351">
    <w:name w:val="47C9296805EB49BDACB7FF1F0CA35635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1">
    <w:name w:val="B7ACB9E9BF30484090251662910C632B1"/>
    <w:rsid w:val="0088667C"/>
    <w:pPr>
      <w:spacing w:before="120" w:after="60" w:line="240" w:lineRule="auto"/>
    </w:pPr>
    <w:rPr>
      <w:rFonts w:ascii="Arial" w:eastAsia="Times New Roman" w:hAnsi="Arial" w:cs="Arial"/>
      <w:sz w:val="20"/>
      <w:szCs w:val="20"/>
      <w:lang w:eastAsia="en-US"/>
    </w:rPr>
  </w:style>
  <w:style w:type="paragraph" w:customStyle="1" w:styleId="B232529D965A4C369BE9F87909CC1E961">
    <w:name w:val="B232529D965A4C369BE9F87909CC1E961"/>
    <w:rsid w:val="0088667C"/>
    <w:pPr>
      <w:spacing w:before="120" w:after="60" w:line="240" w:lineRule="auto"/>
    </w:pPr>
    <w:rPr>
      <w:rFonts w:ascii="Arial" w:eastAsia="Times New Roman" w:hAnsi="Arial" w:cs="Arial"/>
      <w:sz w:val="20"/>
      <w:szCs w:val="20"/>
      <w:lang w:eastAsia="en-US"/>
    </w:rPr>
  </w:style>
  <w:style w:type="paragraph" w:customStyle="1" w:styleId="96E72543A7E149A5A9D8CEA2ABD7D9A21">
    <w:name w:val="96E72543A7E149A5A9D8CEA2ABD7D9A21"/>
    <w:rsid w:val="0088667C"/>
    <w:pPr>
      <w:spacing w:before="120" w:after="60" w:line="240" w:lineRule="auto"/>
    </w:pPr>
    <w:rPr>
      <w:rFonts w:ascii="Arial" w:eastAsia="Times New Roman" w:hAnsi="Arial" w:cs="Arial"/>
      <w:sz w:val="20"/>
      <w:szCs w:val="20"/>
      <w:lang w:eastAsia="en-US"/>
    </w:rPr>
  </w:style>
  <w:style w:type="paragraph" w:customStyle="1" w:styleId="A804029F6C7E4AD5877D0551ECED5CB51">
    <w:name w:val="A804029F6C7E4AD5877D0551ECED5CB51"/>
    <w:rsid w:val="0088667C"/>
    <w:pPr>
      <w:spacing w:before="120" w:after="60" w:line="240" w:lineRule="auto"/>
    </w:pPr>
    <w:rPr>
      <w:rFonts w:ascii="Arial" w:eastAsia="Times New Roman" w:hAnsi="Arial" w:cs="Arial"/>
      <w:sz w:val="20"/>
      <w:szCs w:val="20"/>
      <w:lang w:eastAsia="en-US"/>
    </w:rPr>
  </w:style>
  <w:style w:type="paragraph" w:customStyle="1" w:styleId="BF3082D4087D4956A4C7DB37CBBBA80E1">
    <w:name w:val="BF3082D4087D4956A4C7DB37CBBBA80E1"/>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1">
    <w:name w:val="E8C326FDC99A4C8FAFE32284AB466DB31"/>
    <w:rsid w:val="0088667C"/>
    <w:pPr>
      <w:spacing w:before="120" w:after="60" w:line="240" w:lineRule="auto"/>
    </w:pPr>
    <w:rPr>
      <w:rFonts w:ascii="Arial" w:eastAsia="Times New Roman" w:hAnsi="Arial" w:cs="Arial"/>
      <w:sz w:val="20"/>
      <w:szCs w:val="20"/>
      <w:lang w:eastAsia="en-US"/>
    </w:rPr>
  </w:style>
  <w:style w:type="paragraph" w:customStyle="1" w:styleId="D390DFB0D8FF49E7A181D14DDA9ABB8A1">
    <w:name w:val="D390DFB0D8FF49E7A181D14DDA9ABB8A1"/>
    <w:rsid w:val="0088667C"/>
    <w:pPr>
      <w:spacing w:before="120" w:after="60" w:line="240" w:lineRule="auto"/>
    </w:pPr>
    <w:rPr>
      <w:rFonts w:ascii="Arial" w:eastAsia="Times New Roman" w:hAnsi="Arial" w:cs="Arial"/>
      <w:sz w:val="20"/>
      <w:szCs w:val="20"/>
      <w:lang w:eastAsia="en-US"/>
    </w:rPr>
  </w:style>
  <w:style w:type="paragraph" w:customStyle="1" w:styleId="74420325A63845EDB187B7464695A6211">
    <w:name w:val="74420325A63845EDB187B7464695A6211"/>
    <w:rsid w:val="0088667C"/>
    <w:pPr>
      <w:spacing w:before="120" w:after="60" w:line="240" w:lineRule="auto"/>
    </w:pPr>
    <w:rPr>
      <w:rFonts w:ascii="Arial" w:eastAsia="Times New Roman" w:hAnsi="Arial" w:cs="Arial"/>
      <w:sz w:val="20"/>
      <w:szCs w:val="20"/>
      <w:lang w:eastAsia="en-US"/>
    </w:rPr>
  </w:style>
  <w:style w:type="paragraph" w:customStyle="1" w:styleId="947A9949AA1E473B833A1E6D652C84621">
    <w:name w:val="947A9949AA1E473B833A1E6D652C84621"/>
    <w:rsid w:val="0088667C"/>
    <w:pPr>
      <w:spacing w:before="120" w:after="60" w:line="240" w:lineRule="auto"/>
    </w:pPr>
    <w:rPr>
      <w:rFonts w:ascii="Arial" w:eastAsia="Times New Roman" w:hAnsi="Arial" w:cs="Arial"/>
      <w:sz w:val="20"/>
      <w:szCs w:val="20"/>
      <w:lang w:eastAsia="en-US"/>
    </w:rPr>
  </w:style>
  <w:style w:type="paragraph" w:customStyle="1" w:styleId="E46E06A5D7D940D4A397ABD430AFADC31">
    <w:name w:val="E46E06A5D7D940D4A397ABD430AFADC31"/>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1">
    <w:name w:val="A645300A9A0A4D8288D0960E8F57B71B1"/>
    <w:rsid w:val="0088667C"/>
    <w:pPr>
      <w:spacing w:before="120" w:after="60" w:line="240" w:lineRule="auto"/>
    </w:pPr>
    <w:rPr>
      <w:rFonts w:ascii="Arial" w:eastAsia="Times New Roman" w:hAnsi="Arial" w:cs="Arial"/>
      <w:sz w:val="20"/>
      <w:szCs w:val="20"/>
      <w:lang w:eastAsia="en-US"/>
    </w:rPr>
  </w:style>
  <w:style w:type="paragraph" w:customStyle="1" w:styleId="9A7539E56C6D4945AEA4962F6340EAB41">
    <w:name w:val="9A7539E56C6D4945AEA4962F6340EAB41"/>
    <w:rsid w:val="0088667C"/>
    <w:pPr>
      <w:spacing w:before="120" w:after="60" w:line="240" w:lineRule="auto"/>
    </w:pPr>
    <w:rPr>
      <w:rFonts w:ascii="Arial" w:eastAsia="Times New Roman" w:hAnsi="Arial" w:cs="Arial"/>
      <w:sz w:val="20"/>
      <w:szCs w:val="20"/>
      <w:lang w:eastAsia="en-US"/>
    </w:rPr>
  </w:style>
  <w:style w:type="paragraph" w:customStyle="1" w:styleId="31AB807748EE4133A1D38C2E48F0F6931">
    <w:name w:val="31AB807748EE4133A1D38C2E48F0F6931"/>
    <w:rsid w:val="0088667C"/>
    <w:pPr>
      <w:spacing w:before="120" w:after="60" w:line="240" w:lineRule="auto"/>
    </w:pPr>
    <w:rPr>
      <w:rFonts w:ascii="Arial" w:eastAsia="Times New Roman" w:hAnsi="Arial" w:cs="Arial"/>
      <w:sz w:val="20"/>
      <w:szCs w:val="20"/>
      <w:lang w:eastAsia="en-US"/>
    </w:rPr>
  </w:style>
  <w:style w:type="paragraph" w:customStyle="1" w:styleId="911D4F5ACA474042A22F8B09355928351">
    <w:name w:val="911D4F5ACA474042A22F8B09355928351"/>
    <w:rsid w:val="0088667C"/>
    <w:pPr>
      <w:spacing w:before="120" w:after="60" w:line="240" w:lineRule="auto"/>
    </w:pPr>
    <w:rPr>
      <w:rFonts w:ascii="Arial" w:eastAsia="Times New Roman" w:hAnsi="Arial" w:cs="Arial"/>
      <w:sz w:val="20"/>
      <w:szCs w:val="20"/>
      <w:lang w:eastAsia="en-US"/>
    </w:rPr>
  </w:style>
  <w:style w:type="paragraph" w:customStyle="1" w:styleId="B54D449EFF8648C3AD6FD446A554BC581">
    <w:name w:val="B54D449EFF8648C3AD6FD446A554BC581"/>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1">
    <w:name w:val="5CBE32244F95483AB362F20D65819F551"/>
    <w:rsid w:val="0088667C"/>
    <w:pPr>
      <w:spacing w:before="120" w:after="60" w:line="240" w:lineRule="auto"/>
    </w:pPr>
    <w:rPr>
      <w:rFonts w:ascii="Arial" w:eastAsia="Times New Roman" w:hAnsi="Arial" w:cs="Arial"/>
      <w:sz w:val="20"/>
      <w:szCs w:val="20"/>
      <w:lang w:eastAsia="en-US"/>
    </w:rPr>
  </w:style>
  <w:style w:type="paragraph" w:customStyle="1" w:styleId="1E6E88B3D5CF40A28093851C2B889A9C1">
    <w:name w:val="1E6E88B3D5CF40A28093851C2B889A9C1"/>
    <w:rsid w:val="0088667C"/>
    <w:pPr>
      <w:spacing w:before="120" w:after="60" w:line="240" w:lineRule="auto"/>
    </w:pPr>
    <w:rPr>
      <w:rFonts w:ascii="Arial" w:eastAsia="Times New Roman" w:hAnsi="Arial" w:cs="Arial"/>
      <w:sz w:val="20"/>
      <w:szCs w:val="20"/>
      <w:lang w:eastAsia="en-US"/>
    </w:rPr>
  </w:style>
  <w:style w:type="paragraph" w:customStyle="1" w:styleId="D8E60DFF47F04B8E8127E5082FE43FEE1">
    <w:name w:val="D8E60DFF47F04B8E8127E5082FE43FEE1"/>
    <w:rsid w:val="0088667C"/>
    <w:pPr>
      <w:spacing w:before="120" w:after="60" w:line="240" w:lineRule="auto"/>
    </w:pPr>
    <w:rPr>
      <w:rFonts w:ascii="Arial" w:eastAsia="Times New Roman" w:hAnsi="Arial" w:cs="Arial"/>
      <w:sz w:val="20"/>
      <w:szCs w:val="20"/>
      <w:lang w:eastAsia="en-US"/>
    </w:rPr>
  </w:style>
  <w:style w:type="paragraph" w:customStyle="1" w:styleId="ABBFA10967D141C8A0F86F4205A67A081">
    <w:name w:val="ABBFA10967D141C8A0F86F4205A67A081"/>
    <w:rsid w:val="0088667C"/>
    <w:pPr>
      <w:spacing w:before="120" w:after="60" w:line="240" w:lineRule="auto"/>
    </w:pPr>
    <w:rPr>
      <w:rFonts w:ascii="Arial" w:eastAsia="Times New Roman" w:hAnsi="Arial" w:cs="Arial"/>
      <w:sz w:val="20"/>
      <w:szCs w:val="20"/>
      <w:lang w:eastAsia="en-US"/>
    </w:rPr>
  </w:style>
  <w:style w:type="paragraph" w:customStyle="1" w:styleId="857447D1849640A2BF152F194E965C131">
    <w:name w:val="857447D1849640A2BF152F194E965C131"/>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1">
    <w:name w:val="C67CCB0E0EE84A20A9D5C982603A2DC71"/>
    <w:rsid w:val="0088667C"/>
    <w:pPr>
      <w:spacing w:before="120" w:after="60" w:line="240" w:lineRule="auto"/>
    </w:pPr>
    <w:rPr>
      <w:rFonts w:ascii="Arial" w:eastAsia="Times New Roman" w:hAnsi="Arial" w:cs="Arial"/>
      <w:sz w:val="20"/>
      <w:szCs w:val="20"/>
      <w:lang w:eastAsia="en-US"/>
    </w:rPr>
  </w:style>
  <w:style w:type="paragraph" w:customStyle="1" w:styleId="48D8A4A8E3E2475FBE663E28F27B0C911">
    <w:name w:val="48D8A4A8E3E2475FBE663E28F27B0C911"/>
    <w:rsid w:val="0088667C"/>
    <w:pPr>
      <w:spacing w:before="120" w:after="60" w:line="240" w:lineRule="auto"/>
    </w:pPr>
    <w:rPr>
      <w:rFonts w:ascii="Arial" w:eastAsia="Times New Roman" w:hAnsi="Arial" w:cs="Arial"/>
      <w:sz w:val="20"/>
      <w:szCs w:val="20"/>
      <w:lang w:eastAsia="en-US"/>
    </w:rPr>
  </w:style>
  <w:style w:type="paragraph" w:customStyle="1" w:styleId="44981329B78548EAA0EE612DCADD368F1">
    <w:name w:val="44981329B78548EAA0EE612DCADD368F1"/>
    <w:rsid w:val="0088667C"/>
    <w:pPr>
      <w:spacing w:before="120" w:after="60" w:line="240" w:lineRule="auto"/>
    </w:pPr>
    <w:rPr>
      <w:rFonts w:ascii="Arial" w:eastAsia="Times New Roman" w:hAnsi="Arial" w:cs="Arial"/>
      <w:sz w:val="20"/>
      <w:szCs w:val="20"/>
      <w:lang w:eastAsia="en-US"/>
    </w:rPr>
  </w:style>
  <w:style w:type="paragraph" w:customStyle="1" w:styleId="7A18ADED61C44488A04C4D46C23C2F211">
    <w:name w:val="7A18ADED61C44488A04C4D46C23C2F211"/>
    <w:rsid w:val="0088667C"/>
    <w:pPr>
      <w:spacing w:before="120" w:after="60" w:line="240" w:lineRule="auto"/>
    </w:pPr>
    <w:rPr>
      <w:rFonts w:ascii="Arial" w:eastAsia="Times New Roman" w:hAnsi="Arial" w:cs="Arial"/>
      <w:sz w:val="20"/>
      <w:szCs w:val="20"/>
      <w:lang w:eastAsia="en-US"/>
    </w:rPr>
  </w:style>
  <w:style w:type="paragraph" w:customStyle="1" w:styleId="2DDD3F06F8164DA4AFD90395D7B1E0091">
    <w:name w:val="2DDD3F06F8164DA4AFD90395D7B1E0091"/>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1">
    <w:name w:val="D52BE521FE8E46A7A80E62F2A4436D521"/>
    <w:rsid w:val="0088667C"/>
    <w:pPr>
      <w:spacing w:before="120" w:after="60" w:line="240" w:lineRule="auto"/>
    </w:pPr>
    <w:rPr>
      <w:rFonts w:ascii="Arial" w:eastAsia="Times New Roman" w:hAnsi="Arial" w:cs="Arial"/>
      <w:sz w:val="20"/>
      <w:szCs w:val="20"/>
      <w:lang w:eastAsia="en-US"/>
    </w:rPr>
  </w:style>
  <w:style w:type="paragraph" w:customStyle="1" w:styleId="DB89C5A1EC3547C8A5DE07AAA4C235261">
    <w:name w:val="DB89C5A1EC3547C8A5DE07AAA4C235261"/>
    <w:rsid w:val="0088667C"/>
    <w:pPr>
      <w:spacing w:before="120" w:after="60" w:line="240" w:lineRule="auto"/>
    </w:pPr>
    <w:rPr>
      <w:rFonts w:ascii="Arial" w:eastAsia="Times New Roman" w:hAnsi="Arial" w:cs="Arial"/>
      <w:sz w:val="20"/>
      <w:szCs w:val="20"/>
      <w:lang w:eastAsia="en-US"/>
    </w:rPr>
  </w:style>
  <w:style w:type="paragraph" w:customStyle="1" w:styleId="CDCCEC69674A480D895E84B222A52D911">
    <w:name w:val="CDCCEC69674A480D895E84B222A52D911"/>
    <w:rsid w:val="0088667C"/>
    <w:pPr>
      <w:spacing w:before="120" w:after="60" w:line="240" w:lineRule="auto"/>
    </w:pPr>
    <w:rPr>
      <w:rFonts w:ascii="Arial" w:eastAsia="Times New Roman" w:hAnsi="Arial" w:cs="Arial"/>
      <w:sz w:val="20"/>
      <w:szCs w:val="20"/>
      <w:lang w:eastAsia="en-US"/>
    </w:rPr>
  </w:style>
  <w:style w:type="paragraph" w:customStyle="1" w:styleId="8E7BB9E7239C4E0BA8D2EC3A27C314731">
    <w:name w:val="8E7BB9E7239C4E0BA8D2EC3A27C314731"/>
    <w:rsid w:val="0088667C"/>
    <w:pPr>
      <w:spacing w:before="120" w:after="60" w:line="240" w:lineRule="auto"/>
    </w:pPr>
    <w:rPr>
      <w:rFonts w:ascii="Arial" w:eastAsia="Times New Roman" w:hAnsi="Arial" w:cs="Arial"/>
      <w:sz w:val="20"/>
      <w:szCs w:val="20"/>
      <w:lang w:eastAsia="en-US"/>
    </w:rPr>
  </w:style>
  <w:style w:type="paragraph" w:customStyle="1" w:styleId="BC35176FB5304BF08035B284BF82BC0A1">
    <w:name w:val="BC35176FB5304BF08035B284BF82BC0A1"/>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1">
    <w:name w:val="8F62CA5E2DC84914A33DAB5F096957DD1"/>
    <w:rsid w:val="0088667C"/>
    <w:pPr>
      <w:spacing w:before="120" w:after="60" w:line="240" w:lineRule="auto"/>
    </w:pPr>
    <w:rPr>
      <w:rFonts w:ascii="Arial" w:eastAsia="Times New Roman" w:hAnsi="Arial" w:cs="Arial"/>
      <w:sz w:val="20"/>
      <w:szCs w:val="20"/>
      <w:lang w:eastAsia="en-US"/>
    </w:rPr>
  </w:style>
  <w:style w:type="paragraph" w:customStyle="1" w:styleId="A1221076549E4E05BA95D5BC06A533041">
    <w:name w:val="A1221076549E4E05BA95D5BC06A533041"/>
    <w:rsid w:val="0088667C"/>
    <w:pPr>
      <w:spacing w:before="120" w:after="60" w:line="240" w:lineRule="auto"/>
    </w:pPr>
    <w:rPr>
      <w:rFonts w:ascii="Arial" w:eastAsia="Times New Roman" w:hAnsi="Arial" w:cs="Arial"/>
      <w:sz w:val="20"/>
      <w:szCs w:val="20"/>
      <w:lang w:eastAsia="en-US"/>
    </w:rPr>
  </w:style>
  <w:style w:type="paragraph" w:customStyle="1" w:styleId="CDF8B709EF6D45F8BCAF3E5805B8364E1">
    <w:name w:val="CDF8B709EF6D45F8BCAF3E5805B8364E1"/>
    <w:rsid w:val="0088667C"/>
    <w:pPr>
      <w:spacing w:before="120" w:after="60" w:line="240" w:lineRule="auto"/>
    </w:pPr>
    <w:rPr>
      <w:rFonts w:ascii="Arial" w:eastAsia="Times New Roman" w:hAnsi="Arial" w:cs="Arial"/>
      <w:sz w:val="20"/>
      <w:szCs w:val="20"/>
      <w:lang w:eastAsia="en-US"/>
    </w:rPr>
  </w:style>
  <w:style w:type="paragraph" w:customStyle="1" w:styleId="B6AACF782D1E4B9CAFF72C90843078751">
    <w:name w:val="B6AACF782D1E4B9CAFF72C90843078751"/>
    <w:rsid w:val="0088667C"/>
    <w:pPr>
      <w:spacing w:before="120" w:after="60" w:line="240" w:lineRule="auto"/>
    </w:pPr>
    <w:rPr>
      <w:rFonts w:ascii="Arial" w:eastAsia="Times New Roman" w:hAnsi="Arial" w:cs="Arial"/>
      <w:sz w:val="20"/>
      <w:szCs w:val="20"/>
      <w:lang w:eastAsia="en-US"/>
    </w:rPr>
  </w:style>
  <w:style w:type="paragraph" w:customStyle="1" w:styleId="D483F784766D41A097109B4C0089FBE01">
    <w:name w:val="D483F784766D41A097109B4C0089FBE01"/>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1">
    <w:name w:val="70B15902F2D2417F8A0BE1DAA3EF22131"/>
    <w:rsid w:val="0088667C"/>
    <w:pPr>
      <w:spacing w:before="120" w:after="60" w:line="240" w:lineRule="auto"/>
    </w:pPr>
    <w:rPr>
      <w:rFonts w:ascii="Arial" w:eastAsia="Times New Roman" w:hAnsi="Arial" w:cs="Arial"/>
      <w:sz w:val="20"/>
      <w:szCs w:val="20"/>
      <w:lang w:eastAsia="en-US"/>
    </w:rPr>
  </w:style>
  <w:style w:type="paragraph" w:customStyle="1" w:styleId="43ED939539DF4B32BE2D8423181597BB1">
    <w:name w:val="43ED939539DF4B32BE2D8423181597BB1"/>
    <w:rsid w:val="0088667C"/>
    <w:pPr>
      <w:spacing w:before="120" w:after="60" w:line="240" w:lineRule="auto"/>
    </w:pPr>
    <w:rPr>
      <w:rFonts w:ascii="Arial" w:eastAsia="Times New Roman" w:hAnsi="Arial" w:cs="Arial"/>
      <w:sz w:val="20"/>
      <w:szCs w:val="20"/>
      <w:lang w:eastAsia="en-US"/>
    </w:rPr>
  </w:style>
  <w:style w:type="paragraph" w:customStyle="1" w:styleId="39F407E2733D40F9A637544C7D7A4CAE1">
    <w:name w:val="39F407E2733D40F9A637544C7D7A4CAE1"/>
    <w:rsid w:val="0088667C"/>
    <w:pPr>
      <w:spacing w:before="120" w:after="60" w:line="240" w:lineRule="auto"/>
    </w:pPr>
    <w:rPr>
      <w:rFonts w:ascii="Arial" w:eastAsia="Times New Roman" w:hAnsi="Arial" w:cs="Arial"/>
      <w:sz w:val="20"/>
      <w:szCs w:val="20"/>
      <w:lang w:eastAsia="en-US"/>
    </w:rPr>
  </w:style>
  <w:style w:type="paragraph" w:customStyle="1" w:styleId="0704EEFC9E7D41C4BAE2A55A651E44191">
    <w:name w:val="0704EEFC9E7D41C4BAE2A55A651E44191"/>
    <w:rsid w:val="0088667C"/>
    <w:pPr>
      <w:spacing w:before="120" w:after="60" w:line="240" w:lineRule="auto"/>
    </w:pPr>
    <w:rPr>
      <w:rFonts w:ascii="Arial" w:eastAsia="Times New Roman" w:hAnsi="Arial" w:cs="Arial"/>
      <w:sz w:val="20"/>
      <w:szCs w:val="20"/>
      <w:lang w:eastAsia="en-US"/>
    </w:rPr>
  </w:style>
  <w:style w:type="paragraph" w:customStyle="1" w:styleId="5D02141F716441408D75DF12CE47D73E1">
    <w:name w:val="5D02141F716441408D75DF12CE47D73E1"/>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1">
    <w:name w:val="B62E3C20234449C69F4E9E9BA0BD744E1"/>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1">
    <w:name w:val="4BB1C4F75F5945F39A7AEDA9329CB1471"/>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1">
    <w:name w:val="7DDF9B42192744C59D0BCB8CBF696EA71"/>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1">
    <w:name w:val="61AF43C45CEB4C97ADC02A68706606101"/>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1">
    <w:name w:val="AEEFA6DF1F33495484DE511A6E40BF1A1"/>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1">
    <w:name w:val="170A49CE34A04DDEB0CFEEE1BDDBA4FD1"/>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1">
    <w:name w:val="98CB9D3319404ABEA062A33973CCF08B1"/>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1">
    <w:name w:val="EECF1623A2624CFAAEAF220218F3C75B1"/>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1">
    <w:name w:val="612B5686483E4023BAE3134CF5ABA8B91"/>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1">
    <w:name w:val="F28CC612857E4AB6876DB1D15D1A308B1"/>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1">
    <w:name w:val="95647B1E8A1D45BDBAA8EC45652EE16E1"/>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1">
    <w:name w:val="2C1CA0DBBDAA4B61869BBEE3B89322C11"/>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1">
    <w:name w:val="A321393A4C064B71B1FCB0984BB970B91"/>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1">
    <w:name w:val="B16B33DD69D443869A45AFF7BB8552EB1"/>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1">
    <w:name w:val="6397B7547C364B288BCE31A6AF6AA0AA1"/>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1">
    <w:name w:val="04AE260AC30A4350B6DA5A8B1FD0A38F1"/>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1">
    <w:name w:val="E30C6A3C13E04797A9F998C73FF8B0C21"/>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1">
    <w:name w:val="4357E28E6B5E4379A0380CC15252D3591"/>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1">
    <w:name w:val="1480FD0A99BD40ACA723D1E5E8396AC61"/>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1">
    <w:name w:val="B09FF704F2D64138A37D44354A9F9D3E1"/>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1">
    <w:name w:val="C5F83C61232D40549A8833052B095C681"/>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1">
    <w:name w:val="2A82B2B1FAC24DA694D81CB40F1FC9351"/>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1">
    <w:name w:val="FC5945DF25724512ADD5F082A39A8D231"/>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1">
    <w:name w:val="48EE4CAC987A4405A228B34C70378E191"/>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1">
    <w:name w:val="219D5D093A31464DB40358177D0FC5B51"/>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1">
    <w:name w:val="E637FC4CBA02451DA1632A643D7FF571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4">
    <w:name w:val="B5CA77367E1941F7A7DE7065B04849BE4"/>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4">
    <w:name w:val="72AC653E20BA4DE2BE91AE6060C1FDA74"/>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4">
    <w:name w:val="CDCD9B690FF3447A99A14E95A7D90C8F4"/>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4">
    <w:name w:val="1008ABCB36324DFB8BF4A99EABF5FF964"/>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4">
    <w:name w:val="450F41237F1B45B7A7891CE68EB80D174"/>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4">
    <w:name w:val="727CC7C938024F549628D90F1E0ED3274"/>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4">
    <w:name w:val="DE7D0709FFFB48CFBA8E60995D32ABFF4"/>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4">
    <w:name w:val="5276F8C6C7B84EE6AA8784D2A911DBD04"/>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4">
    <w:name w:val="19EC6A18A95D4CD4B4718098F47425704"/>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4">
    <w:name w:val="3B9AC26E089F44D1B2B5A6ACB052316F4"/>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4">
    <w:name w:val="F6287C0317BC49BF861E63D702FCA84D4"/>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4">
    <w:name w:val="662CDD03E4024EF5841C8D802B5347004"/>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4">
    <w:name w:val="5B3B99514FCC41F68B92AF447CC7A4E04"/>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4">
    <w:name w:val="84E1A9562B294F19A35BD3833CDAFB314"/>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4">
    <w:name w:val="8E016E0F854144E898F0CB3E4B2E34934"/>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4">
    <w:name w:val="D2F61EB3AF004965B5B75BF0136A29054"/>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4">
    <w:name w:val="95B239C8E3834DD387272565848F9EC54"/>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4">
    <w:name w:val="812AD5FD728045C69AC7F5108848368D4"/>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4">
    <w:name w:val="CA7724B0A03F4030A1F35A1AE099EC8F4"/>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4">
    <w:name w:val="35C632FA048F49A1B209343F74B8FABC4"/>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4">
    <w:name w:val="F9D9B2FFDDCF4872A616B0CAC8E6213B4"/>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4">
    <w:name w:val="CB302E2AEA674D36AB12AB3E68F127D04"/>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4">
    <w:name w:val="061B66C83D9C4CD3A1C023714BED65364"/>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4">
    <w:name w:val="6EFA600735D646E3B7BE1C7F729039EB4"/>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4">
    <w:name w:val="9D5EAEEE88054396927587DB13E885A84"/>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4">
    <w:name w:val="7ADB0AF92C924A92BAF893BEFF334E2A4"/>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4">
    <w:name w:val="47E68F15354D4C179810DE99B5DB69BD4"/>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4">
    <w:name w:val="5D41D808C46D4579854A5E0358D9A8F94"/>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4">
    <w:name w:val="441554AA055F4F2A95AA68DE925FD2EB4"/>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4">
    <w:name w:val="FACA50034DDC4350BAEB6DADD25A67EC4"/>
    <w:rsid w:val="0088667C"/>
    <w:pPr>
      <w:spacing w:before="120" w:after="60" w:line="240" w:lineRule="auto"/>
    </w:pPr>
    <w:rPr>
      <w:rFonts w:ascii="Arial" w:eastAsia="Times New Roman" w:hAnsi="Arial" w:cs="Arial"/>
      <w:sz w:val="20"/>
      <w:szCs w:val="20"/>
      <w:lang w:eastAsia="en-US"/>
    </w:rPr>
  </w:style>
  <w:style w:type="paragraph" w:customStyle="1" w:styleId="C8789FF7502549B2B8F264612AB85848">
    <w:name w:val="C8789FF7502549B2B8F264612AB85848"/>
    <w:rsid w:val="0088667C"/>
  </w:style>
  <w:style w:type="paragraph" w:customStyle="1" w:styleId="B8310E31F0894DF1A5A1AA83105CF49C">
    <w:name w:val="B8310E31F0894DF1A5A1AA83105CF49C"/>
    <w:rsid w:val="0088667C"/>
  </w:style>
  <w:style w:type="paragraph" w:customStyle="1" w:styleId="49DC14769BB04759B111365F93217E91">
    <w:name w:val="49DC14769BB04759B111365F93217E91"/>
    <w:rsid w:val="0088667C"/>
  </w:style>
  <w:style w:type="paragraph" w:customStyle="1" w:styleId="751DACFD503D43C5BE79B105FD0198E2">
    <w:name w:val="751DACFD503D43C5BE79B105FD0198E2"/>
    <w:rsid w:val="0088667C"/>
  </w:style>
  <w:style w:type="paragraph" w:customStyle="1" w:styleId="6C3080E1EF9849A0ADD4787F4D0D445C">
    <w:name w:val="6C3080E1EF9849A0ADD4787F4D0D445C"/>
    <w:rsid w:val="0088667C"/>
  </w:style>
  <w:style w:type="paragraph" w:customStyle="1" w:styleId="6AED1831A324476C861B442130CAE61E">
    <w:name w:val="6AED1831A324476C861B442130CAE61E"/>
    <w:rsid w:val="0088667C"/>
  </w:style>
  <w:style w:type="paragraph" w:customStyle="1" w:styleId="C1348019475C4209B49A0FAE77B3F606">
    <w:name w:val="C1348019475C4209B49A0FAE77B3F606"/>
    <w:rsid w:val="0088667C"/>
  </w:style>
  <w:style w:type="paragraph" w:customStyle="1" w:styleId="484848BDCB2742D9B0F11DFE5349A32C">
    <w:name w:val="484848BDCB2742D9B0F11DFE5349A32C"/>
    <w:rsid w:val="0088667C"/>
  </w:style>
  <w:style w:type="paragraph" w:customStyle="1" w:styleId="47371AB0F4C04B53B91DD94791DC8F35">
    <w:name w:val="47371AB0F4C04B53B91DD94791DC8F35"/>
    <w:rsid w:val="0088667C"/>
  </w:style>
  <w:style w:type="paragraph" w:customStyle="1" w:styleId="0925B8A8C8984FBFAC6248512D01A876">
    <w:name w:val="0925B8A8C8984FBFAC6248512D01A876"/>
    <w:rsid w:val="0088667C"/>
  </w:style>
  <w:style w:type="paragraph" w:customStyle="1" w:styleId="56640925C6B145ABB416D875C147005F">
    <w:name w:val="56640925C6B145ABB416D875C147005F"/>
    <w:rsid w:val="0088667C"/>
  </w:style>
  <w:style w:type="paragraph" w:customStyle="1" w:styleId="96DAB9703D0D4787BC117702F25CC7B2">
    <w:name w:val="96DAB9703D0D4787BC117702F25CC7B2"/>
    <w:rsid w:val="0088667C"/>
  </w:style>
  <w:style w:type="paragraph" w:customStyle="1" w:styleId="5B6C95E015294C519A0CA2C9FCAE37B9">
    <w:name w:val="5B6C95E015294C519A0CA2C9FCAE37B9"/>
    <w:rsid w:val="0088667C"/>
  </w:style>
  <w:style w:type="paragraph" w:customStyle="1" w:styleId="82356F8BA70A41699B0FD1C860660C28">
    <w:name w:val="82356F8BA70A41699B0FD1C860660C28"/>
    <w:rsid w:val="0088667C"/>
  </w:style>
  <w:style w:type="paragraph" w:customStyle="1" w:styleId="CF5486F2A7C94496BBB75032857D6CE2">
    <w:name w:val="CF5486F2A7C94496BBB75032857D6CE2"/>
    <w:rsid w:val="0088667C"/>
  </w:style>
  <w:style w:type="paragraph" w:customStyle="1" w:styleId="65E91E98A3EF4AC9BCE894EA8875BB85">
    <w:name w:val="65E91E98A3EF4AC9BCE894EA8875BB85"/>
    <w:rsid w:val="0088667C"/>
  </w:style>
  <w:style w:type="paragraph" w:customStyle="1" w:styleId="843C0DDDE63740C8B75B28B503A1FC5D">
    <w:name w:val="843C0DDDE63740C8B75B28B503A1FC5D"/>
    <w:rsid w:val="0088667C"/>
  </w:style>
  <w:style w:type="paragraph" w:customStyle="1" w:styleId="3C6F44260A9A4BEBAFA0DE5C38FA77E5">
    <w:name w:val="3C6F44260A9A4BEBAFA0DE5C38FA77E5"/>
    <w:rsid w:val="0088667C"/>
  </w:style>
  <w:style w:type="paragraph" w:customStyle="1" w:styleId="A97934FE1065490093BBC8BE82F28A74">
    <w:name w:val="A97934FE1065490093BBC8BE82F28A74"/>
    <w:rsid w:val="0088667C"/>
  </w:style>
  <w:style w:type="paragraph" w:customStyle="1" w:styleId="905A6DD2D4264CE89EDAB3417B101182">
    <w:name w:val="905A6DD2D4264CE89EDAB3417B101182"/>
    <w:rsid w:val="0088667C"/>
  </w:style>
  <w:style w:type="paragraph" w:customStyle="1" w:styleId="85B336182C8A409F9C2E80589D954708">
    <w:name w:val="85B336182C8A409F9C2E80589D954708"/>
    <w:rsid w:val="0088667C"/>
  </w:style>
  <w:style w:type="paragraph" w:customStyle="1" w:styleId="D06CC8568E1148DF8EB6255718171ED5">
    <w:name w:val="D06CC8568E1148DF8EB6255718171ED5"/>
    <w:rsid w:val="0088667C"/>
  </w:style>
  <w:style w:type="paragraph" w:customStyle="1" w:styleId="98E73DDD5C9F4F28A722FFEFDEAFDD28">
    <w:name w:val="98E73DDD5C9F4F28A722FFEFDEAFDD28"/>
    <w:rsid w:val="0088667C"/>
  </w:style>
  <w:style w:type="paragraph" w:customStyle="1" w:styleId="FC659909761E423BB18D1B4A2401A3F7">
    <w:name w:val="FC659909761E423BB18D1B4A2401A3F7"/>
    <w:rsid w:val="0088667C"/>
  </w:style>
  <w:style w:type="paragraph" w:customStyle="1" w:styleId="278D3FBDB49F4EB7ACAD55462A7FB1A0">
    <w:name w:val="278D3FBDB49F4EB7ACAD55462A7FB1A0"/>
    <w:rsid w:val="0088667C"/>
  </w:style>
  <w:style w:type="paragraph" w:customStyle="1" w:styleId="0DF0DD02001740AF8D723DFCFA0B5092">
    <w:name w:val="0DF0DD02001740AF8D723DFCFA0B5092"/>
    <w:rsid w:val="0088667C"/>
  </w:style>
  <w:style w:type="paragraph" w:customStyle="1" w:styleId="F1EC57B113E9403CA577F9B3C8C411C6">
    <w:name w:val="F1EC57B113E9403CA577F9B3C8C411C6"/>
    <w:rsid w:val="0088667C"/>
  </w:style>
  <w:style w:type="paragraph" w:customStyle="1" w:styleId="6FAAC1344FEB4B928F16CE72493C7B5C">
    <w:name w:val="6FAAC1344FEB4B928F16CE72493C7B5C"/>
    <w:rsid w:val="0088667C"/>
  </w:style>
  <w:style w:type="paragraph" w:customStyle="1" w:styleId="D8090BCD0E7F470FBD5907D2294AD912">
    <w:name w:val="D8090BCD0E7F470FBD5907D2294AD912"/>
    <w:rsid w:val="0088667C"/>
  </w:style>
  <w:style w:type="paragraph" w:customStyle="1" w:styleId="7BA5D070EC9C45578D9B0B3246A7D2E5">
    <w:name w:val="7BA5D070EC9C45578D9B0B3246A7D2E5"/>
    <w:rsid w:val="0088667C"/>
  </w:style>
  <w:style w:type="paragraph" w:customStyle="1" w:styleId="53195726157549F2B68C45C0670182F4">
    <w:name w:val="53195726157549F2B68C45C0670182F4"/>
    <w:rsid w:val="0088667C"/>
  </w:style>
  <w:style w:type="paragraph" w:customStyle="1" w:styleId="8E161539E77147BC9BDE23F666262848">
    <w:name w:val="8E161539E77147BC9BDE23F666262848"/>
    <w:rsid w:val="0088667C"/>
  </w:style>
  <w:style w:type="paragraph" w:customStyle="1" w:styleId="5F79CF61277547CAB39E53D1750B125C5">
    <w:name w:val="5F79CF61277547CAB39E53D1750B125C5"/>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3">
    <w:name w:val="2F2C5C3E210043B1827CBBD624E2C8F33"/>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3">
    <w:name w:val="39622A3D2EA44F7DA3D787B759D62A363"/>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3">
    <w:name w:val="178CBF46B9184BC7A4E014BD44EC16E13"/>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3">
    <w:name w:val="3C43CB2DBCC04D95846699796517AEC63"/>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3">
    <w:name w:val="F4D8D293A26C43C5830E9CACCA5908183"/>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3">
    <w:name w:val="5C65BE04A968441E9A52766DBC3AD8F63"/>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5">
    <w:name w:val="241CC2EA9AA044F7A203126964973A885"/>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2">
    <w:name w:val="D73C8F0F89D74EEB9A8C383AE976FA622"/>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2">
    <w:name w:val="5B43C97F9DB64212AB0DBD7C94CB39462"/>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2">
    <w:name w:val="BE74B28DB2FF4A66B598A04A41FEA9202"/>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2">
    <w:name w:val="B32890B3BC0043D8B8A6C3C7306F97172"/>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2">
    <w:name w:val="E8112BB0CEC04B62B5E8FC139E8616EE2"/>
    <w:rsid w:val="0088667C"/>
    <w:pPr>
      <w:spacing w:before="120" w:after="60" w:line="240" w:lineRule="auto"/>
    </w:pPr>
    <w:rPr>
      <w:rFonts w:ascii="Arial" w:eastAsia="Times New Roman" w:hAnsi="Arial" w:cs="Arial"/>
      <w:sz w:val="20"/>
      <w:szCs w:val="20"/>
      <w:lang w:eastAsia="en-US"/>
    </w:rPr>
  </w:style>
  <w:style w:type="paragraph" w:customStyle="1" w:styleId="A97934FE1065490093BBC8BE82F28A741">
    <w:name w:val="A97934FE1065490093BBC8BE82F28A741"/>
    <w:rsid w:val="0088667C"/>
    <w:pPr>
      <w:spacing w:before="120" w:after="60" w:line="240" w:lineRule="auto"/>
    </w:pPr>
    <w:rPr>
      <w:rFonts w:ascii="Arial" w:eastAsia="Times New Roman" w:hAnsi="Arial" w:cs="Arial"/>
      <w:sz w:val="20"/>
      <w:szCs w:val="20"/>
      <w:lang w:eastAsia="en-US"/>
    </w:rPr>
  </w:style>
  <w:style w:type="paragraph" w:customStyle="1" w:styleId="905A6DD2D4264CE89EDAB3417B1011821">
    <w:name w:val="905A6DD2D4264CE89EDAB3417B1011821"/>
    <w:rsid w:val="0088667C"/>
    <w:pPr>
      <w:spacing w:before="120" w:after="60" w:line="240" w:lineRule="auto"/>
    </w:pPr>
    <w:rPr>
      <w:rFonts w:ascii="Arial" w:eastAsia="Times New Roman" w:hAnsi="Arial" w:cs="Arial"/>
      <w:sz w:val="20"/>
      <w:szCs w:val="20"/>
      <w:lang w:eastAsia="en-US"/>
    </w:rPr>
  </w:style>
  <w:style w:type="paragraph" w:customStyle="1" w:styleId="85B336182C8A409F9C2E80589D9547081">
    <w:name w:val="85B336182C8A409F9C2E80589D9547081"/>
    <w:rsid w:val="0088667C"/>
    <w:pPr>
      <w:spacing w:before="120" w:after="60" w:line="240" w:lineRule="auto"/>
    </w:pPr>
    <w:rPr>
      <w:rFonts w:ascii="Arial" w:eastAsia="Times New Roman" w:hAnsi="Arial" w:cs="Arial"/>
      <w:sz w:val="20"/>
      <w:szCs w:val="20"/>
      <w:lang w:eastAsia="en-US"/>
    </w:rPr>
  </w:style>
  <w:style w:type="paragraph" w:customStyle="1" w:styleId="D06CC8568E1148DF8EB6255718171ED51">
    <w:name w:val="D06CC8568E1148DF8EB6255718171ED51"/>
    <w:rsid w:val="0088667C"/>
    <w:pPr>
      <w:spacing w:before="120" w:after="60" w:line="240" w:lineRule="auto"/>
    </w:pPr>
    <w:rPr>
      <w:rFonts w:ascii="Arial" w:eastAsia="Times New Roman" w:hAnsi="Arial" w:cs="Arial"/>
      <w:sz w:val="20"/>
      <w:szCs w:val="20"/>
      <w:lang w:eastAsia="en-US"/>
    </w:rPr>
  </w:style>
  <w:style w:type="paragraph" w:customStyle="1" w:styleId="98E73DDD5C9F4F28A722FFEFDEAFDD281">
    <w:name w:val="98E73DDD5C9F4F28A722FFEFDEAFDD281"/>
    <w:rsid w:val="0088667C"/>
    <w:pPr>
      <w:spacing w:before="120" w:after="60" w:line="240" w:lineRule="auto"/>
    </w:pPr>
    <w:rPr>
      <w:rFonts w:ascii="Arial" w:eastAsia="Times New Roman" w:hAnsi="Arial" w:cs="Arial"/>
      <w:sz w:val="20"/>
      <w:szCs w:val="20"/>
      <w:lang w:eastAsia="en-US"/>
    </w:rPr>
  </w:style>
  <w:style w:type="paragraph" w:customStyle="1" w:styleId="FC659909761E423BB18D1B4A2401A3F71">
    <w:name w:val="FC659909761E423BB18D1B4A2401A3F71"/>
    <w:rsid w:val="0088667C"/>
    <w:pPr>
      <w:spacing w:before="120" w:after="60" w:line="240" w:lineRule="auto"/>
    </w:pPr>
    <w:rPr>
      <w:rFonts w:ascii="Arial" w:eastAsia="Times New Roman" w:hAnsi="Arial" w:cs="Arial"/>
      <w:sz w:val="20"/>
      <w:szCs w:val="20"/>
      <w:lang w:eastAsia="en-US"/>
    </w:rPr>
  </w:style>
  <w:style w:type="paragraph" w:customStyle="1" w:styleId="278D3FBDB49F4EB7ACAD55462A7FB1A01">
    <w:name w:val="278D3FBDB49F4EB7ACAD55462A7FB1A01"/>
    <w:rsid w:val="0088667C"/>
    <w:pPr>
      <w:spacing w:before="120" w:after="60" w:line="240" w:lineRule="auto"/>
    </w:pPr>
    <w:rPr>
      <w:rFonts w:ascii="Arial" w:eastAsia="Times New Roman" w:hAnsi="Arial" w:cs="Arial"/>
      <w:sz w:val="20"/>
      <w:szCs w:val="20"/>
      <w:lang w:eastAsia="en-US"/>
    </w:rPr>
  </w:style>
  <w:style w:type="paragraph" w:customStyle="1" w:styleId="0DF0DD02001740AF8D723DFCFA0B50921">
    <w:name w:val="0DF0DD02001740AF8D723DFCFA0B50921"/>
    <w:rsid w:val="0088667C"/>
    <w:pPr>
      <w:spacing w:before="120" w:after="60" w:line="240" w:lineRule="auto"/>
    </w:pPr>
    <w:rPr>
      <w:rFonts w:ascii="Arial" w:eastAsia="Times New Roman" w:hAnsi="Arial" w:cs="Arial"/>
      <w:sz w:val="20"/>
      <w:szCs w:val="20"/>
      <w:lang w:eastAsia="en-US"/>
    </w:rPr>
  </w:style>
  <w:style w:type="paragraph" w:customStyle="1" w:styleId="F1EC57B113E9403CA577F9B3C8C411C61">
    <w:name w:val="F1EC57B113E9403CA577F9B3C8C411C61"/>
    <w:rsid w:val="0088667C"/>
    <w:pPr>
      <w:spacing w:before="120" w:after="60" w:line="240" w:lineRule="auto"/>
    </w:pPr>
    <w:rPr>
      <w:rFonts w:ascii="Arial" w:eastAsia="Times New Roman" w:hAnsi="Arial" w:cs="Arial"/>
      <w:sz w:val="20"/>
      <w:szCs w:val="20"/>
      <w:lang w:eastAsia="en-US"/>
    </w:rPr>
  </w:style>
  <w:style w:type="paragraph" w:customStyle="1" w:styleId="6FAAC1344FEB4B928F16CE72493C7B5C1">
    <w:name w:val="6FAAC1344FEB4B928F16CE72493C7B5C1"/>
    <w:rsid w:val="0088667C"/>
    <w:pPr>
      <w:spacing w:before="120" w:after="60" w:line="240" w:lineRule="auto"/>
    </w:pPr>
    <w:rPr>
      <w:rFonts w:ascii="Arial" w:eastAsia="Times New Roman" w:hAnsi="Arial" w:cs="Arial"/>
      <w:sz w:val="20"/>
      <w:szCs w:val="20"/>
      <w:lang w:eastAsia="en-US"/>
    </w:rPr>
  </w:style>
  <w:style w:type="paragraph" w:customStyle="1" w:styleId="8F763B8C18D24AB4BAD8B43B7DD357C62">
    <w:name w:val="8F763B8C18D24AB4BAD8B43B7DD357C62"/>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2">
    <w:name w:val="B80A45B18F594FE5B4C1D6B88F528BB72"/>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2">
    <w:name w:val="32C205125DA9416BAF846A3754A5095D2"/>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2">
    <w:name w:val="A4268189999C4B2CB9D48796CAE97FCA2"/>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2">
    <w:name w:val="0545C2D6103547B1A9B526017320B3A82"/>
    <w:rsid w:val="0088667C"/>
    <w:pPr>
      <w:spacing w:before="120" w:after="60" w:line="240" w:lineRule="auto"/>
    </w:pPr>
    <w:rPr>
      <w:rFonts w:ascii="Arial" w:eastAsia="Times New Roman" w:hAnsi="Arial" w:cs="Arial"/>
      <w:sz w:val="20"/>
      <w:szCs w:val="20"/>
      <w:lang w:eastAsia="en-US"/>
    </w:rPr>
  </w:style>
  <w:style w:type="paragraph" w:customStyle="1" w:styleId="D8090BCD0E7F470FBD5907D2294AD9121">
    <w:name w:val="D8090BCD0E7F470FBD5907D2294AD9121"/>
    <w:rsid w:val="0088667C"/>
    <w:pPr>
      <w:spacing w:before="120" w:after="60" w:line="240" w:lineRule="auto"/>
    </w:pPr>
    <w:rPr>
      <w:rFonts w:ascii="Arial" w:eastAsia="Times New Roman" w:hAnsi="Arial" w:cs="Arial"/>
      <w:sz w:val="20"/>
      <w:szCs w:val="20"/>
      <w:lang w:eastAsia="en-US"/>
    </w:rPr>
  </w:style>
  <w:style w:type="paragraph" w:customStyle="1" w:styleId="7BA5D070EC9C45578D9B0B3246A7D2E51">
    <w:name w:val="7BA5D070EC9C45578D9B0B3246A7D2E51"/>
    <w:rsid w:val="0088667C"/>
    <w:pPr>
      <w:spacing w:before="120" w:after="60" w:line="240" w:lineRule="auto"/>
    </w:pPr>
    <w:rPr>
      <w:rFonts w:ascii="Arial" w:eastAsia="Times New Roman" w:hAnsi="Arial" w:cs="Arial"/>
      <w:sz w:val="20"/>
      <w:szCs w:val="20"/>
      <w:lang w:eastAsia="en-US"/>
    </w:rPr>
  </w:style>
  <w:style w:type="paragraph" w:customStyle="1" w:styleId="53195726157549F2B68C45C0670182F41">
    <w:name w:val="53195726157549F2B68C45C0670182F41"/>
    <w:rsid w:val="0088667C"/>
    <w:pPr>
      <w:spacing w:before="120" w:after="60" w:line="240" w:lineRule="auto"/>
    </w:pPr>
    <w:rPr>
      <w:rFonts w:ascii="Arial" w:eastAsia="Times New Roman" w:hAnsi="Arial" w:cs="Arial"/>
      <w:sz w:val="20"/>
      <w:szCs w:val="20"/>
      <w:lang w:eastAsia="en-US"/>
    </w:rPr>
  </w:style>
  <w:style w:type="paragraph" w:customStyle="1" w:styleId="8E161539E77147BC9BDE23F6662628481">
    <w:name w:val="8E161539E77147BC9BDE23F666262848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2">
    <w:name w:val="B7ACB9E9BF30484090251662910C632B2"/>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2">
    <w:name w:val="E8C326FDC99A4C8FAFE32284AB466DB32"/>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2">
    <w:name w:val="A645300A9A0A4D8288D0960E8F57B71B2"/>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2">
    <w:name w:val="5CBE32244F95483AB362F20D65819F552"/>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2">
    <w:name w:val="C67CCB0E0EE84A20A9D5C982603A2DC72"/>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2">
    <w:name w:val="D52BE521FE8E46A7A80E62F2A4436D522"/>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2">
    <w:name w:val="8F62CA5E2DC84914A33DAB5F096957DD2"/>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2">
    <w:name w:val="70B15902F2D2417F8A0BE1DAA3EF22132"/>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2">
    <w:name w:val="B62E3C20234449C69F4E9E9BA0BD744E2"/>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2">
    <w:name w:val="4BB1C4F75F5945F39A7AEDA9329CB1472"/>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2">
    <w:name w:val="7DDF9B42192744C59D0BCB8CBF696EA72"/>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2">
    <w:name w:val="61AF43C45CEB4C97ADC02A68706606102"/>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2">
    <w:name w:val="AEEFA6DF1F33495484DE511A6E40BF1A2"/>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2">
    <w:name w:val="170A49CE34A04DDEB0CFEEE1BDDBA4FD2"/>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2">
    <w:name w:val="98CB9D3319404ABEA062A33973CCF08B2"/>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2">
    <w:name w:val="EECF1623A2624CFAAEAF220218F3C75B2"/>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2">
    <w:name w:val="612B5686483E4023BAE3134CF5ABA8B92"/>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2">
    <w:name w:val="F28CC612857E4AB6876DB1D15D1A308B2"/>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2">
    <w:name w:val="95647B1E8A1D45BDBAA8EC45652EE16E2"/>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2">
    <w:name w:val="2C1CA0DBBDAA4B61869BBEE3B89322C12"/>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2">
    <w:name w:val="A321393A4C064B71B1FCB0984BB970B92"/>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2">
    <w:name w:val="B16B33DD69D443869A45AFF7BB8552EB2"/>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2">
    <w:name w:val="6397B7547C364B288BCE31A6AF6AA0AA2"/>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2">
    <w:name w:val="04AE260AC30A4350B6DA5A8B1FD0A38F2"/>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2">
    <w:name w:val="E30C6A3C13E04797A9F998C73FF8B0C22"/>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2">
    <w:name w:val="4357E28E6B5E4379A0380CC15252D3592"/>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2">
    <w:name w:val="1480FD0A99BD40ACA723D1E5E8396AC62"/>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2">
    <w:name w:val="B09FF704F2D64138A37D44354A9F9D3E2"/>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2">
    <w:name w:val="C5F83C61232D40549A8833052B095C682"/>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2">
    <w:name w:val="2A82B2B1FAC24DA694D81CB40F1FC9352"/>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2">
    <w:name w:val="FC5945DF25724512ADD5F082A39A8D232"/>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2">
    <w:name w:val="48EE4CAC987A4405A228B34C70378E192"/>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2">
    <w:name w:val="219D5D093A31464DB40358177D0FC5B52"/>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2">
    <w:name w:val="E637FC4CBA02451DA1632A643D7FF571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5">
    <w:name w:val="B5CA77367E1941F7A7DE7065B04849BE5"/>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5">
    <w:name w:val="72AC653E20BA4DE2BE91AE6060C1FDA75"/>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5">
    <w:name w:val="CDCD9B690FF3447A99A14E95A7D90C8F5"/>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5">
    <w:name w:val="1008ABCB36324DFB8BF4A99EABF5FF965"/>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5">
    <w:name w:val="450F41237F1B45B7A7891CE68EB80D175"/>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5">
    <w:name w:val="727CC7C938024F549628D90F1E0ED3275"/>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5">
    <w:name w:val="DE7D0709FFFB48CFBA8E60995D32ABFF5"/>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5">
    <w:name w:val="5276F8C6C7B84EE6AA8784D2A911DBD05"/>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5">
    <w:name w:val="19EC6A18A95D4CD4B4718098F47425705"/>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5">
    <w:name w:val="3B9AC26E089F44D1B2B5A6ACB052316F5"/>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5">
    <w:name w:val="F6287C0317BC49BF861E63D702FCA84D5"/>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5">
    <w:name w:val="662CDD03E4024EF5841C8D802B5347005"/>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5">
    <w:name w:val="5B3B99514FCC41F68B92AF447CC7A4E05"/>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5">
    <w:name w:val="84E1A9562B294F19A35BD3833CDAFB315"/>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5">
    <w:name w:val="8E016E0F854144E898F0CB3E4B2E34935"/>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5">
    <w:name w:val="D2F61EB3AF004965B5B75BF0136A29055"/>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5">
    <w:name w:val="95B239C8E3834DD387272565848F9EC55"/>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5">
    <w:name w:val="812AD5FD728045C69AC7F5108848368D5"/>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5">
    <w:name w:val="CA7724B0A03F4030A1F35A1AE099EC8F5"/>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5">
    <w:name w:val="35C632FA048F49A1B209343F74B8FABC5"/>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5">
    <w:name w:val="F9D9B2FFDDCF4872A616B0CAC8E6213B5"/>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5">
    <w:name w:val="CB302E2AEA674D36AB12AB3E68F127D05"/>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5">
    <w:name w:val="061B66C83D9C4CD3A1C023714BED65365"/>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5">
    <w:name w:val="6EFA600735D646E3B7BE1C7F729039EB5"/>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5">
    <w:name w:val="9D5EAEEE88054396927587DB13E885A85"/>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5">
    <w:name w:val="7ADB0AF92C924A92BAF893BEFF334E2A5"/>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5">
    <w:name w:val="47E68F15354D4C179810DE99B5DB69BD5"/>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5">
    <w:name w:val="5D41D808C46D4579854A5E0358D9A8F95"/>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5">
    <w:name w:val="441554AA055F4F2A95AA68DE925FD2EB5"/>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5">
    <w:name w:val="FACA50034DDC4350BAEB6DADD25A67EC5"/>
    <w:rsid w:val="0088667C"/>
    <w:pPr>
      <w:spacing w:before="120" w:after="60" w:line="240" w:lineRule="auto"/>
    </w:pPr>
    <w:rPr>
      <w:rFonts w:ascii="Arial" w:eastAsia="Times New Roman" w:hAnsi="Arial" w:cs="Arial"/>
      <w:sz w:val="20"/>
      <w:szCs w:val="20"/>
      <w:lang w:eastAsia="en-US"/>
    </w:rPr>
  </w:style>
  <w:style w:type="paragraph" w:customStyle="1" w:styleId="E58D32A1F857472BA91820962485F978">
    <w:name w:val="E58D32A1F857472BA91820962485F978"/>
    <w:rsid w:val="0088667C"/>
  </w:style>
  <w:style w:type="paragraph" w:customStyle="1" w:styleId="FA3CD2D2D34E4BFEAE5D2B80F0F4A251">
    <w:name w:val="FA3CD2D2D34E4BFEAE5D2B80F0F4A251"/>
    <w:rsid w:val="0088667C"/>
  </w:style>
  <w:style w:type="paragraph" w:customStyle="1" w:styleId="4AF3EC5FA69346F1872B4ECEF99FFA2B">
    <w:name w:val="4AF3EC5FA69346F1872B4ECEF99FFA2B"/>
    <w:rsid w:val="0088667C"/>
  </w:style>
  <w:style w:type="paragraph" w:customStyle="1" w:styleId="9510BC3CDEB144389CA15689CEE8480C">
    <w:name w:val="9510BC3CDEB144389CA15689CEE8480C"/>
    <w:rsid w:val="0088667C"/>
  </w:style>
  <w:style w:type="paragraph" w:customStyle="1" w:styleId="A76ACFBDA8364BCB92E089EFF066564E">
    <w:name w:val="A76ACFBDA8364BCB92E089EFF066564E"/>
    <w:rsid w:val="0088667C"/>
  </w:style>
  <w:style w:type="paragraph" w:customStyle="1" w:styleId="71CCE83B8BDD4ECBB87244CF6E9FB872">
    <w:name w:val="71CCE83B8BDD4ECBB87244CF6E9FB872"/>
    <w:rsid w:val="0088667C"/>
  </w:style>
  <w:style w:type="paragraph" w:customStyle="1" w:styleId="734F7C4B59AA45C1BB1FC62625487CC4">
    <w:name w:val="734F7C4B59AA45C1BB1FC62625487CC4"/>
    <w:rsid w:val="0088667C"/>
  </w:style>
  <w:style w:type="paragraph" w:customStyle="1" w:styleId="E8FD3A174A6043488E3842575D815798">
    <w:name w:val="E8FD3A174A6043488E3842575D815798"/>
    <w:rsid w:val="0088667C"/>
  </w:style>
  <w:style w:type="paragraph" w:customStyle="1" w:styleId="4E30236F044743888FD42411CECA7C63">
    <w:name w:val="4E30236F044743888FD42411CECA7C63"/>
    <w:rsid w:val="0088667C"/>
  </w:style>
  <w:style w:type="paragraph" w:customStyle="1" w:styleId="3A93DF33BA6241EB9E65468B2411F647">
    <w:name w:val="3A93DF33BA6241EB9E65468B2411F647"/>
    <w:rsid w:val="0088667C"/>
  </w:style>
  <w:style w:type="paragraph" w:customStyle="1" w:styleId="7D2900E9445E4469A82F33AC2A906203">
    <w:name w:val="7D2900E9445E4469A82F33AC2A906203"/>
    <w:rsid w:val="0088667C"/>
  </w:style>
  <w:style w:type="paragraph" w:customStyle="1" w:styleId="38F435B006604736B7897E6A6105C957">
    <w:name w:val="38F435B006604736B7897E6A6105C957"/>
    <w:rsid w:val="0088667C"/>
  </w:style>
  <w:style w:type="paragraph" w:customStyle="1" w:styleId="763101E3646043AFAF9F01796D9B8472">
    <w:name w:val="763101E3646043AFAF9F01796D9B8472"/>
    <w:rsid w:val="0088667C"/>
  </w:style>
  <w:style w:type="paragraph" w:customStyle="1" w:styleId="0BE2F8D80F8344FB83548C1347D5BCD2">
    <w:name w:val="0BE2F8D80F8344FB83548C1347D5BCD2"/>
    <w:rsid w:val="0088667C"/>
  </w:style>
  <w:style w:type="paragraph" w:customStyle="1" w:styleId="ED781872C9A64B4DB4B231B04CEC726D">
    <w:name w:val="ED781872C9A64B4DB4B231B04CEC726D"/>
    <w:rsid w:val="0088667C"/>
  </w:style>
  <w:style w:type="paragraph" w:customStyle="1" w:styleId="DA94572FF56F426EA762E324CC914D0F">
    <w:name w:val="DA94572FF56F426EA762E324CC914D0F"/>
    <w:rsid w:val="0088667C"/>
  </w:style>
  <w:style w:type="paragraph" w:customStyle="1" w:styleId="DE9E67FEE4664EE3B7BFAC529692DE93">
    <w:name w:val="DE9E67FEE4664EE3B7BFAC529692DE93"/>
    <w:rsid w:val="0088667C"/>
  </w:style>
  <w:style w:type="paragraph" w:customStyle="1" w:styleId="6FB34AA6FFB942BD892F309206B40B2A">
    <w:name w:val="6FB34AA6FFB942BD892F309206B40B2A"/>
    <w:rsid w:val="0088667C"/>
  </w:style>
  <w:style w:type="paragraph" w:customStyle="1" w:styleId="10E4432C678F474BAFA405F5760D0BF3">
    <w:name w:val="10E4432C678F474BAFA405F5760D0BF3"/>
    <w:rsid w:val="0088667C"/>
  </w:style>
  <w:style w:type="paragraph" w:customStyle="1" w:styleId="50A0D457FBBD408988344414AB10F03B">
    <w:name w:val="50A0D457FBBD408988344414AB10F03B"/>
    <w:rsid w:val="0088667C"/>
  </w:style>
  <w:style w:type="paragraph" w:customStyle="1" w:styleId="56509A266DE14997BC825A79E5029697">
    <w:name w:val="56509A266DE14997BC825A79E5029697"/>
    <w:rsid w:val="0088667C"/>
  </w:style>
  <w:style w:type="paragraph" w:customStyle="1" w:styleId="50CA8B33C18B4580BABF7F43FEC8DECA">
    <w:name w:val="50CA8B33C18B4580BABF7F43FEC8DECA"/>
    <w:rsid w:val="0088667C"/>
  </w:style>
  <w:style w:type="paragraph" w:customStyle="1" w:styleId="FF9AE82F4F9D412D988BA4C4456A1FAC">
    <w:name w:val="FF9AE82F4F9D412D988BA4C4456A1FAC"/>
    <w:rsid w:val="0088667C"/>
  </w:style>
  <w:style w:type="paragraph" w:customStyle="1" w:styleId="57AB208B6E764F66AE7FC080EFD1F06E">
    <w:name w:val="57AB208B6E764F66AE7FC080EFD1F06E"/>
    <w:rsid w:val="0088667C"/>
  </w:style>
  <w:style w:type="paragraph" w:customStyle="1" w:styleId="C9F5C54DAD1A47029963D4DF17A9244C">
    <w:name w:val="C9F5C54DAD1A47029963D4DF17A9244C"/>
    <w:rsid w:val="0088667C"/>
  </w:style>
  <w:style w:type="paragraph" w:customStyle="1" w:styleId="4D385051432E430DB3F8C69699863F1D">
    <w:name w:val="4D385051432E430DB3F8C69699863F1D"/>
    <w:rsid w:val="0088667C"/>
  </w:style>
  <w:style w:type="paragraph" w:customStyle="1" w:styleId="9723B25ABF8C49F1A77B7479271BB708">
    <w:name w:val="9723B25ABF8C49F1A77B7479271BB708"/>
    <w:rsid w:val="0088667C"/>
  </w:style>
  <w:style w:type="paragraph" w:customStyle="1" w:styleId="D63764C8340D4DB8B029431CC9281F93">
    <w:name w:val="D63764C8340D4DB8B029431CC9281F93"/>
    <w:rsid w:val="0088667C"/>
  </w:style>
  <w:style w:type="paragraph" w:customStyle="1" w:styleId="949FA0DB8CC34925B3BCA2F24EAC0984">
    <w:name w:val="949FA0DB8CC34925B3BCA2F24EAC0984"/>
    <w:rsid w:val="0088667C"/>
  </w:style>
  <w:style w:type="paragraph" w:customStyle="1" w:styleId="41C991429F1742E3A1D923394930031C">
    <w:name w:val="41C991429F1742E3A1D923394930031C"/>
    <w:rsid w:val="0088667C"/>
  </w:style>
  <w:style w:type="paragraph" w:customStyle="1" w:styleId="3AFC6BD9D1974C09BA0DF9934B455A99">
    <w:name w:val="3AFC6BD9D1974C09BA0DF9934B455A99"/>
    <w:rsid w:val="0088667C"/>
  </w:style>
  <w:style w:type="paragraph" w:customStyle="1" w:styleId="D6F3DEE5DCE145958EC0938F662469F8">
    <w:name w:val="D6F3DEE5DCE145958EC0938F662469F8"/>
    <w:rsid w:val="0088667C"/>
  </w:style>
  <w:style w:type="paragraph" w:customStyle="1" w:styleId="CF2DEED8B29D4294997DABB412EB002C">
    <w:name w:val="CF2DEED8B29D4294997DABB412EB002C"/>
    <w:rsid w:val="0088667C"/>
  </w:style>
  <w:style w:type="paragraph" w:customStyle="1" w:styleId="092389EDF07F407CBE51EDBB8A8C7F90">
    <w:name w:val="092389EDF07F407CBE51EDBB8A8C7F90"/>
    <w:rsid w:val="0088667C"/>
  </w:style>
  <w:style w:type="paragraph" w:customStyle="1" w:styleId="27E791C886904183A3034A7E37C8E6C7">
    <w:name w:val="27E791C886904183A3034A7E37C8E6C7"/>
    <w:rsid w:val="0088667C"/>
  </w:style>
  <w:style w:type="paragraph" w:customStyle="1" w:styleId="D6E58C82E6EC4DC38ED011C84145E8D2">
    <w:name w:val="D6E58C82E6EC4DC38ED011C84145E8D2"/>
    <w:rsid w:val="0088667C"/>
  </w:style>
  <w:style w:type="paragraph" w:customStyle="1" w:styleId="34F108ABD4F74811AF586C103B542071">
    <w:name w:val="34F108ABD4F74811AF586C103B542071"/>
    <w:rsid w:val="0088667C"/>
  </w:style>
  <w:style w:type="paragraph" w:customStyle="1" w:styleId="8262EE857DE1462AAE0487753FE3734B">
    <w:name w:val="8262EE857DE1462AAE0487753FE3734B"/>
    <w:rsid w:val="0088667C"/>
  </w:style>
  <w:style w:type="paragraph" w:customStyle="1" w:styleId="BFDD61B50C334493A6ABBB1640047599">
    <w:name w:val="BFDD61B50C334493A6ABBB1640047599"/>
    <w:rsid w:val="0088667C"/>
  </w:style>
  <w:style w:type="paragraph" w:customStyle="1" w:styleId="C2FFA00AD90F4B89838D36CF2D734C8A">
    <w:name w:val="C2FFA00AD90F4B89838D36CF2D734C8A"/>
    <w:rsid w:val="0088667C"/>
  </w:style>
  <w:style w:type="paragraph" w:customStyle="1" w:styleId="316437A0E7944E8EA3913FB8374CA743">
    <w:name w:val="316437A0E7944E8EA3913FB8374CA743"/>
    <w:rsid w:val="0088667C"/>
  </w:style>
  <w:style w:type="paragraph" w:customStyle="1" w:styleId="CC398ECF04854148B37125E9E2AFB9B9">
    <w:name w:val="CC398ECF04854148B37125E9E2AFB9B9"/>
    <w:rsid w:val="0088667C"/>
  </w:style>
  <w:style w:type="paragraph" w:customStyle="1" w:styleId="213BB4FB54A9405A8B1006687EFF1CFA">
    <w:name w:val="213BB4FB54A9405A8B1006687EFF1CFA"/>
    <w:rsid w:val="0088667C"/>
  </w:style>
  <w:style w:type="paragraph" w:customStyle="1" w:styleId="9AE2C41111584CBCBF00D11BD5102458">
    <w:name w:val="9AE2C41111584CBCBF00D11BD5102458"/>
    <w:rsid w:val="0088667C"/>
  </w:style>
  <w:style w:type="paragraph" w:customStyle="1" w:styleId="2D75E84BAB234DF99707B708900EE6AE">
    <w:name w:val="2D75E84BAB234DF99707B708900EE6AE"/>
    <w:rsid w:val="0088667C"/>
  </w:style>
  <w:style w:type="paragraph" w:customStyle="1" w:styleId="03CF753B433E42398C40E6A0FF797295">
    <w:name w:val="03CF753B433E42398C40E6A0FF797295"/>
    <w:rsid w:val="0088667C"/>
  </w:style>
  <w:style w:type="paragraph" w:customStyle="1" w:styleId="57FB3B95E08A428F8998B58874D7BD11">
    <w:name w:val="57FB3B95E08A428F8998B58874D7BD11"/>
    <w:rsid w:val="0088667C"/>
  </w:style>
  <w:style w:type="paragraph" w:customStyle="1" w:styleId="E5E86F3EAC924641974F80670B75B0BD">
    <w:name w:val="E5E86F3EAC924641974F80670B75B0BD"/>
    <w:rsid w:val="0088667C"/>
  </w:style>
  <w:style w:type="paragraph" w:customStyle="1" w:styleId="C2FD369C91D24B469C9C2EDA47B72989">
    <w:name w:val="C2FD369C91D24B469C9C2EDA47B72989"/>
    <w:rsid w:val="0088667C"/>
  </w:style>
  <w:style w:type="paragraph" w:customStyle="1" w:styleId="F2DF95ECEE46438C91A2A885755BC81F">
    <w:name w:val="F2DF95ECEE46438C91A2A885755BC81F"/>
    <w:rsid w:val="0088667C"/>
  </w:style>
  <w:style w:type="paragraph" w:customStyle="1" w:styleId="EF76188C11F842BA9767FC9328BE5926">
    <w:name w:val="EF76188C11F842BA9767FC9328BE5926"/>
    <w:rsid w:val="0088667C"/>
  </w:style>
  <w:style w:type="paragraph" w:customStyle="1" w:styleId="9C7CEDBEF72442AA84366806B5F98FDA">
    <w:name w:val="9C7CEDBEF72442AA84366806B5F98FDA"/>
    <w:rsid w:val="0088667C"/>
  </w:style>
  <w:style w:type="paragraph" w:customStyle="1" w:styleId="3EC2D3EAA2004082A6BFFA487F85BD82">
    <w:name w:val="3EC2D3EAA2004082A6BFFA487F85BD82"/>
    <w:rsid w:val="0088667C"/>
  </w:style>
  <w:style w:type="paragraph" w:customStyle="1" w:styleId="B12F21744AA04510ACF5167A64A13618">
    <w:name w:val="B12F21744AA04510ACF5167A64A13618"/>
    <w:rsid w:val="0088667C"/>
  </w:style>
  <w:style w:type="paragraph" w:customStyle="1" w:styleId="8B5E88ADD2104D718C71EF73AC8084CF">
    <w:name w:val="8B5E88ADD2104D718C71EF73AC8084CF"/>
    <w:rsid w:val="0088667C"/>
  </w:style>
  <w:style w:type="paragraph" w:customStyle="1" w:styleId="8A2CEFC5526043A796B6B1F781E11440">
    <w:name w:val="8A2CEFC5526043A796B6B1F781E11440"/>
    <w:rsid w:val="0088667C"/>
  </w:style>
  <w:style w:type="paragraph" w:customStyle="1" w:styleId="B11425E62A804D8C9B3F7775D236E355">
    <w:name w:val="B11425E62A804D8C9B3F7775D236E355"/>
    <w:rsid w:val="0088667C"/>
  </w:style>
  <w:style w:type="paragraph" w:customStyle="1" w:styleId="56E3218F1B0445D08D8BCED88B73F7C6">
    <w:name w:val="56E3218F1B0445D08D8BCED88B73F7C6"/>
    <w:rsid w:val="0088667C"/>
  </w:style>
  <w:style w:type="paragraph" w:customStyle="1" w:styleId="BC54EC61E0F249A4884E49B426310317">
    <w:name w:val="BC54EC61E0F249A4884E49B426310317"/>
    <w:rsid w:val="0088667C"/>
  </w:style>
  <w:style w:type="paragraph" w:customStyle="1" w:styleId="2091084D1A744609A9591683B3167373">
    <w:name w:val="2091084D1A744609A9591683B3167373"/>
    <w:rsid w:val="0088667C"/>
  </w:style>
  <w:style w:type="paragraph" w:customStyle="1" w:styleId="D60DB8B6D840456A9709E3FBC9E6F0C2">
    <w:name w:val="D60DB8B6D840456A9709E3FBC9E6F0C2"/>
    <w:rsid w:val="0088667C"/>
  </w:style>
  <w:style w:type="paragraph" w:customStyle="1" w:styleId="42A6303A02FA412EBCDD73A921D79DFF">
    <w:name w:val="42A6303A02FA412EBCDD73A921D79DFF"/>
    <w:rsid w:val="0088667C"/>
  </w:style>
  <w:style w:type="paragraph" w:customStyle="1" w:styleId="A17C161F2B924FCA96EED8348FF037D0">
    <w:name w:val="A17C161F2B924FCA96EED8348FF037D0"/>
    <w:rsid w:val="0088667C"/>
  </w:style>
  <w:style w:type="paragraph" w:customStyle="1" w:styleId="D70880EDAC664A029783703CAC87B108">
    <w:name w:val="D70880EDAC664A029783703CAC87B108"/>
    <w:rsid w:val="0088667C"/>
  </w:style>
  <w:style w:type="paragraph" w:customStyle="1" w:styleId="A757ECD38AE24B348697018246D82B60">
    <w:name w:val="A757ECD38AE24B348697018246D82B60"/>
    <w:rsid w:val="0088667C"/>
  </w:style>
  <w:style w:type="paragraph" w:customStyle="1" w:styleId="88B3D1780F274BD79B9BFE64379E0DF8">
    <w:name w:val="88B3D1780F274BD79B9BFE64379E0DF8"/>
    <w:rsid w:val="0088667C"/>
  </w:style>
  <w:style w:type="paragraph" w:customStyle="1" w:styleId="36CC179592DA45D6845EDEF0973C4754">
    <w:name w:val="36CC179592DA45D6845EDEF0973C4754"/>
    <w:rsid w:val="0088667C"/>
  </w:style>
  <w:style w:type="paragraph" w:customStyle="1" w:styleId="202BFDBEBC424E68A519E954385E8AED">
    <w:name w:val="202BFDBEBC424E68A519E954385E8AED"/>
    <w:rsid w:val="0088667C"/>
  </w:style>
  <w:style w:type="paragraph" w:customStyle="1" w:styleId="C1A178C9639F4D138C9D9A6F201DBB03">
    <w:name w:val="C1A178C9639F4D138C9D9A6F201DBB03"/>
    <w:rsid w:val="0088667C"/>
  </w:style>
  <w:style w:type="paragraph" w:customStyle="1" w:styleId="ACB0D81BA27E4E1EBD793214B1CD65C2">
    <w:name w:val="ACB0D81BA27E4E1EBD793214B1CD65C2"/>
    <w:rsid w:val="0088667C"/>
  </w:style>
  <w:style w:type="paragraph" w:customStyle="1" w:styleId="AB37DA5B621A4BE6A5BD9EF1A770217C">
    <w:name w:val="AB37DA5B621A4BE6A5BD9EF1A770217C"/>
    <w:rsid w:val="0088667C"/>
  </w:style>
  <w:style w:type="paragraph" w:customStyle="1" w:styleId="557270B486B3439BB49484A9CB3D54A5">
    <w:name w:val="557270B486B3439BB49484A9CB3D54A5"/>
    <w:rsid w:val="0088667C"/>
  </w:style>
  <w:style w:type="paragraph" w:customStyle="1" w:styleId="2E226CC2604E49458A6584DC4345E262">
    <w:name w:val="2E226CC2604E49458A6584DC4345E262"/>
    <w:rsid w:val="0088667C"/>
  </w:style>
  <w:style w:type="paragraph" w:customStyle="1" w:styleId="F68756099A2048069714F57D118F5A9B">
    <w:name w:val="F68756099A2048069714F57D118F5A9B"/>
    <w:rsid w:val="0088667C"/>
  </w:style>
  <w:style w:type="paragraph" w:customStyle="1" w:styleId="BA1406BDA6FD4D02898BF382E88FC4E1">
    <w:name w:val="BA1406BDA6FD4D02898BF382E88FC4E1"/>
    <w:rsid w:val="0088667C"/>
  </w:style>
  <w:style w:type="paragraph" w:customStyle="1" w:styleId="A41DDD1537724415BE6E320E63F7B548">
    <w:name w:val="A41DDD1537724415BE6E320E63F7B548"/>
    <w:rsid w:val="0088667C"/>
  </w:style>
  <w:style w:type="paragraph" w:customStyle="1" w:styleId="C5F720A52B9E4607943C5C1D75463DA2">
    <w:name w:val="C5F720A52B9E4607943C5C1D75463DA2"/>
    <w:rsid w:val="0088667C"/>
  </w:style>
  <w:style w:type="paragraph" w:customStyle="1" w:styleId="DF80FB45AD90448BAE72807FD24C376F">
    <w:name w:val="DF80FB45AD90448BAE72807FD24C376F"/>
    <w:rsid w:val="0088667C"/>
  </w:style>
  <w:style w:type="paragraph" w:customStyle="1" w:styleId="9AC54CD3A83348D98E1AD24ED533C4DE">
    <w:name w:val="9AC54CD3A83348D98E1AD24ED533C4DE"/>
    <w:rsid w:val="0088667C"/>
  </w:style>
  <w:style w:type="paragraph" w:customStyle="1" w:styleId="521507437B974670AF6FAB769BD52AF4">
    <w:name w:val="521507437B974670AF6FAB769BD52AF4"/>
    <w:rsid w:val="0088667C"/>
  </w:style>
  <w:style w:type="paragraph" w:customStyle="1" w:styleId="F89B8AFCB0EE4269A400C359B67B7F25">
    <w:name w:val="F89B8AFCB0EE4269A400C359B67B7F25"/>
    <w:rsid w:val="0088667C"/>
  </w:style>
  <w:style w:type="paragraph" w:customStyle="1" w:styleId="46CD7A4E16B843ADAB908C8087034E30">
    <w:name w:val="46CD7A4E16B843ADAB908C8087034E30"/>
    <w:rsid w:val="0088667C"/>
  </w:style>
  <w:style w:type="paragraph" w:customStyle="1" w:styleId="33224C22BC154E53965CC80950BAC700">
    <w:name w:val="33224C22BC154E53965CC80950BAC700"/>
    <w:rsid w:val="0088667C"/>
  </w:style>
  <w:style w:type="paragraph" w:customStyle="1" w:styleId="BB3823AEA1B1433BA89C2D17FA724BE2">
    <w:name w:val="BB3823AEA1B1433BA89C2D17FA724BE2"/>
    <w:rsid w:val="0088667C"/>
  </w:style>
  <w:style w:type="paragraph" w:customStyle="1" w:styleId="FC5D3BE84BCB47FFBDB62608DA4FE6A1">
    <w:name w:val="FC5D3BE84BCB47FFBDB62608DA4FE6A1"/>
    <w:rsid w:val="0088667C"/>
  </w:style>
  <w:style w:type="paragraph" w:customStyle="1" w:styleId="C41F148786684E12A93E8ADD3C4FCF14">
    <w:name w:val="C41F148786684E12A93E8ADD3C4FCF14"/>
    <w:rsid w:val="0088667C"/>
  </w:style>
  <w:style w:type="paragraph" w:customStyle="1" w:styleId="FB23BBB25B4149E98EC7BB06D0F4C771">
    <w:name w:val="FB23BBB25B4149E98EC7BB06D0F4C771"/>
    <w:rsid w:val="0088667C"/>
  </w:style>
  <w:style w:type="paragraph" w:customStyle="1" w:styleId="E751AC361D874D18BB7D8E396B2B636C">
    <w:name w:val="E751AC361D874D18BB7D8E396B2B636C"/>
    <w:rsid w:val="0088667C"/>
  </w:style>
  <w:style w:type="paragraph" w:customStyle="1" w:styleId="0E33A3DA8EAC4986BF07FB98C05A8720">
    <w:name w:val="0E33A3DA8EAC4986BF07FB98C05A8720"/>
    <w:rsid w:val="0088667C"/>
  </w:style>
  <w:style w:type="paragraph" w:customStyle="1" w:styleId="7CBBC0CFA77F433694C0D6536FC710BC">
    <w:name w:val="7CBBC0CFA77F433694C0D6536FC710BC"/>
  </w:style>
  <w:style w:type="paragraph" w:customStyle="1" w:styleId="EDBA52E24F3443B6945DF08CC6ABEC29">
    <w:name w:val="EDBA52E24F3443B6945DF08CC6ABEC29"/>
  </w:style>
  <w:style w:type="paragraph" w:customStyle="1" w:styleId="41C46342EE934A5CBA163C332B390D00">
    <w:name w:val="41C46342EE934A5CBA163C332B390D00"/>
  </w:style>
  <w:style w:type="paragraph" w:customStyle="1" w:styleId="37A77F528CC2480CBFCF2F70FF669F59">
    <w:name w:val="37A77F528CC2480CBFCF2F70FF669F59"/>
  </w:style>
  <w:style w:type="paragraph" w:customStyle="1" w:styleId="E0D3160B30E1430E9D92504145798E6A">
    <w:name w:val="E0D3160B30E1430E9D92504145798E6A"/>
  </w:style>
  <w:style w:type="paragraph" w:customStyle="1" w:styleId="EBBE0AD2AC98408DA7E3E0696907F8BC">
    <w:name w:val="EBBE0AD2AC98408DA7E3E0696907F8BC"/>
  </w:style>
  <w:style w:type="paragraph" w:customStyle="1" w:styleId="61D3E72D534F407A9E3806D7924B1363">
    <w:name w:val="61D3E72D534F407A9E3806D7924B1363"/>
  </w:style>
  <w:style w:type="paragraph" w:customStyle="1" w:styleId="418920CDD7D84619944C02E3D806E4E0">
    <w:name w:val="418920CDD7D84619944C02E3D806E4E0"/>
  </w:style>
  <w:style w:type="paragraph" w:customStyle="1" w:styleId="DD5B5768402344DBAD7F405AA8A47CCB">
    <w:name w:val="DD5B5768402344DBAD7F405AA8A47CCB"/>
  </w:style>
  <w:style w:type="paragraph" w:customStyle="1" w:styleId="9D53E5C06ED24FFE9512900E52DADAC1">
    <w:name w:val="9D53E5C06ED24FFE9512900E52DADAC1"/>
  </w:style>
  <w:style w:type="paragraph" w:customStyle="1" w:styleId="8E6BC06B0DDC4EBD8ED1DA85C8D8ADD9">
    <w:name w:val="8E6BC06B0DDC4EBD8ED1DA85C8D8ADD9"/>
  </w:style>
  <w:style w:type="paragraph" w:customStyle="1" w:styleId="0E57721106E24752AFDECE4124CB8D1B">
    <w:name w:val="0E57721106E24752AFDECE4124CB8D1B"/>
  </w:style>
  <w:style w:type="paragraph" w:customStyle="1" w:styleId="2C1D7429ECBC46AAAE6DBFC1C8FCAC86">
    <w:name w:val="2C1D7429ECBC46AAAE6DBFC1C8FCAC86"/>
  </w:style>
  <w:style w:type="paragraph" w:customStyle="1" w:styleId="69479CBBEE8B4442BC366172D86FE623">
    <w:name w:val="69479CBBEE8B4442BC366172D86FE623"/>
  </w:style>
  <w:style w:type="paragraph" w:customStyle="1" w:styleId="014DEC99D8A5412395EE54A193123914">
    <w:name w:val="014DEC99D8A5412395EE54A193123914"/>
  </w:style>
  <w:style w:type="paragraph" w:customStyle="1" w:styleId="BE96B4DEC5F948308A8DB2E86DF1AF72">
    <w:name w:val="BE96B4DEC5F948308A8DB2E86DF1AF72"/>
  </w:style>
  <w:style w:type="paragraph" w:customStyle="1" w:styleId="EA6D2D8717004FBE9DDD7993B96B1304">
    <w:name w:val="EA6D2D8717004FBE9DDD7993B96B1304"/>
  </w:style>
  <w:style w:type="paragraph" w:customStyle="1" w:styleId="E04C2024AB8941E49204C9264D12850A">
    <w:name w:val="E04C2024AB8941E49204C9264D12850A"/>
  </w:style>
  <w:style w:type="paragraph" w:customStyle="1" w:styleId="BCF2565A708B463B8E50448B98CF93AB">
    <w:name w:val="BCF2565A708B463B8E50448B98CF93AB"/>
  </w:style>
  <w:style w:type="paragraph" w:customStyle="1" w:styleId="DC3DE845AFC644E3A2BA61848B274E1B">
    <w:name w:val="DC3DE845AFC644E3A2BA61848B274E1B"/>
  </w:style>
  <w:style w:type="paragraph" w:customStyle="1" w:styleId="1FBB056D964E434FA5D8F53EC27C2F63">
    <w:name w:val="1FBB056D964E434FA5D8F53EC27C2F63"/>
  </w:style>
  <w:style w:type="paragraph" w:customStyle="1" w:styleId="E050B518D8AA4309B57CDE6A02CFE8E7">
    <w:name w:val="E050B518D8AA4309B57CDE6A02CFE8E7"/>
  </w:style>
  <w:style w:type="paragraph" w:customStyle="1" w:styleId="F9FC09DCC4DA48E7A49FBE85BC05196E">
    <w:name w:val="F9FC09DCC4DA48E7A49FBE85BC05196E"/>
  </w:style>
  <w:style w:type="paragraph" w:customStyle="1" w:styleId="C410315E2D18455B93085BFE69BC229D">
    <w:name w:val="C410315E2D18455B93085BFE69BC229D"/>
  </w:style>
  <w:style w:type="paragraph" w:customStyle="1" w:styleId="84A7EA1046864AFF9970EB166639E3D6">
    <w:name w:val="84A7EA1046864AFF9970EB166639E3D6"/>
  </w:style>
  <w:style w:type="paragraph" w:customStyle="1" w:styleId="0309CB6EB7654C85B436680EECD2332E">
    <w:name w:val="0309CB6EB7654C85B436680EECD2332E"/>
  </w:style>
  <w:style w:type="paragraph" w:customStyle="1" w:styleId="988603D14242403DAE555745077095DA">
    <w:name w:val="988603D14242403DAE555745077095DA"/>
  </w:style>
  <w:style w:type="paragraph" w:customStyle="1" w:styleId="7B31EFBD644D40C5877A1C599EF2680D">
    <w:name w:val="7B31EFBD644D40C5877A1C599EF2680D"/>
  </w:style>
  <w:style w:type="paragraph" w:customStyle="1" w:styleId="DD836FDEADF7472B8AFA1120736FF2BC">
    <w:name w:val="DD836FDEADF7472B8AFA1120736FF2BC"/>
  </w:style>
  <w:style w:type="paragraph" w:customStyle="1" w:styleId="2E5375118CDD4E59B58CDF52079CBCAF">
    <w:name w:val="2E5375118CDD4E59B58CDF52079CBCAF"/>
  </w:style>
  <w:style w:type="paragraph" w:customStyle="1" w:styleId="437807A853024C639ED1BE3B60D05887">
    <w:name w:val="437807A853024C639ED1BE3B60D05887"/>
  </w:style>
  <w:style w:type="paragraph" w:customStyle="1" w:styleId="2F784539DC134A838987C406BB47A699">
    <w:name w:val="2F784539DC134A838987C406BB47A699"/>
  </w:style>
  <w:style w:type="paragraph" w:customStyle="1" w:styleId="63B638957E14440F82136B095E264916">
    <w:name w:val="63B638957E14440F82136B095E264916"/>
  </w:style>
  <w:style w:type="paragraph" w:customStyle="1" w:styleId="F500F83B957E4CE28BDD905F329DA9DC">
    <w:name w:val="F500F83B957E4CE28BDD905F329DA9DC"/>
  </w:style>
  <w:style w:type="paragraph" w:customStyle="1" w:styleId="B36B7F03D1DA4C28934BE55F4C77CF60">
    <w:name w:val="B36B7F03D1DA4C28934BE55F4C77CF60"/>
  </w:style>
  <w:style w:type="paragraph" w:customStyle="1" w:styleId="91B9794F1FC6488EB154C8B8ED8E599F">
    <w:name w:val="91B9794F1FC6488EB154C8B8ED8E599F"/>
  </w:style>
  <w:style w:type="paragraph" w:customStyle="1" w:styleId="F2C78296359941DD816EC07BB1AD1474">
    <w:name w:val="F2C78296359941DD816EC07BB1AD147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88667C"/>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2983BF664844992AF83DD9D726B1724">
    <w:name w:val="22983BF664844992AF83DD9D726B1724"/>
    <w:rsid w:val="00DD7683"/>
  </w:style>
  <w:style w:type="paragraph" w:customStyle="1" w:styleId="30E13324AB894CA796DE5AA8B9619D6C">
    <w:name w:val="30E13324AB894CA796DE5AA8B9619D6C"/>
    <w:rsid w:val="00DE3E61"/>
  </w:style>
  <w:style w:type="paragraph" w:customStyle="1" w:styleId="E9C3AA39FB5147CDA1B22005AB1C9E1D">
    <w:name w:val="E9C3AA39FB5147CDA1B22005AB1C9E1D"/>
    <w:rsid w:val="00DE3E61"/>
  </w:style>
  <w:style w:type="paragraph" w:customStyle="1" w:styleId="3F5DE461976B4C908D829CE39BA2C1C1">
    <w:name w:val="3F5DE461976B4C908D829CE39BA2C1C1"/>
    <w:rsid w:val="00DE3E61"/>
  </w:style>
  <w:style w:type="paragraph" w:customStyle="1" w:styleId="424BD7008AD5425EBCFEC71FACA7E26D">
    <w:name w:val="424BD7008AD5425EBCFEC71FACA7E26D"/>
    <w:rsid w:val="00DE3E61"/>
  </w:style>
  <w:style w:type="paragraph" w:customStyle="1" w:styleId="A074457F00C84AC38F863860829485C0">
    <w:name w:val="A074457F00C84AC38F863860829485C0"/>
    <w:rsid w:val="00DE3E61"/>
  </w:style>
  <w:style w:type="paragraph" w:customStyle="1" w:styleId="57AC43CAD90146AEB31407770B4256A2">
    <w:name w:val="57AC43CAD90146AEB31407770B4256A2"/>
    <w:rsid w:val="00100467"/>
  </w:style>
  <w:style w:type="paragraph" w:customStyle="1" w:styleId="9798B94931C2498F80D4791DADC60F2A">
    <w:name w:val="9798B94931C2498F80D4791DADC60F2A"/>
    <w:rsid w:val="00100467"/>
  </w:style>
  <w:style w:type="paragraph" w:customStyle="1" w:styleId="172D86ACB2F24752B092CA29874A4EED">
    <w:name w:val="172D86ACB2F24752B092CA29874A4EED"/>
    <w:rsid w:val="00100467"/>
  </w:style>
  <w:style w:type="paragraph" w:customStyle="1" w:styleId="2E0E1318D61849B6BAA073B33E4BB989">
    <w:name w:val="2E0E1318D61849B6BAA073B33E4BB989"/>
    <w:rsid w:val="00100467"/>
  </w:style>
  <w:style w:type="paragraph" w:customStyle="1" w:styleId="FB3CE0C717984B7DA2FCBC8A115EEA2D">
    <w:name w:val="FB3CE0C717984B7DA2FCBC8A115EEA2D"/>
    <w:rsid w:val="00100467"/>
  </w:style>
  <w:style w:type="paragraph" w:customStyle="1" w:styleId="CC5B1893550940C99E93C6FA98810D12">
    <w:name w:val="CC5B1893550940C99E93C6FA98810D12"/>
    <w:rsid w:val="00100467"/>
  </w:style>
  <w:style w:type="paragraph" w:customStyle="1" w:styleId="B5378790144D4FB09F1C45ED7E84DA32">
    <w:name w:val="B5378790144D4FB09F1C45ED7E84DA32"/>
    <w:rsid w:val="00100467"/>
  </w:style>
  <w:style w:type="paragraph" w:customStyle="1" w:styleId="73809EA4813A43758EAD8DFA8E34F580">
    <w:name w:val="73809EA4813A43758EAD8DFA8E34F580"/>
    <w:rsid w:val="00100467"/>
  </w:style>
  <w:style w:type="paragraph" w:customStyle="1" w:styleId="EACFC84A8BB040FDA3B62ECDFE5A7DFE">
    <w:name w:val="EACFC84A8BB040FDA3B62ECDFE5A7DFE"/>
    <w:rsid w:val="00100467"/>
  </w:style>
  <w:style w:type="paragraph" w:customStyle="1" w:styleId="A8D56E9915A1439DB4CA109694B6A10D">
    <w:name w:val="A8D56E9915A1439DB4CA109694B6A10D"/>
    <w:rsid w:val="00100467"/>
  </w:style>
  <w:style w:type="paragraph" w:customStyle="1" w:styleId="E5DCD3C0642E4B03A73C6B425FFD9BFD">
    <w:name w:val="E5DCD3C0642E4B03A73C6B425FFD9BFD"/>
    <w:rsid w:val="00100467"/>
  </w:style>
  <w:style w:type="paragraph" w:customStyle="1" w:styleId="9E14676D1B184786862DFBEBC97717D9">
    <w:name w:val="9E14676D1B184786862DFBEBC97717D9"/>
    <w:rsid w:val="00100467"/>
  </w:style>
  <w:style w:type="paragraph" w:customStyle="1" w:styleId="DC86ABB54E844E03BDD0E66207CC4F0B">
    <w:name w:val="DC86ABB54E844E03BDD0E66207CC4F0B"/>
    <w:rsid w:val="00100467"/>
  </w:style>
  <w:style w:type="paragraph" w:customStyle="1" w:styleId="34838E0B2CBA4242A8A796C8B15CAB21">
    <w:name w:val="34838E0B2CBA4242A8A796C8B15CAB21"/>
    <w:rsid w:val="00100467"/>
  </w:style>
  <w:style w:type="paragraph" w:customStyle="1" w:styleId="490A2DC54D6D4F0B8073E0D304D3FDBD">
    <w:name w:val="490A2DC54D6D4F0B8073E0D304D3FDBD"/>
    <w:rsid w:val="00100467"/>
  </w:style>
  <w:style w:type="paragraph" w:customStyle="1" w:styleId="2C67C754313B4673A0EBF87886812B98">
    <w:name w:val="2C67C754313B4673A0EBF87886812B98"/>
    <w:rsid w:val="00100467"/>
  </w:style>
  <w:style w:type="paragraph" w:customStyle="1" w:styleId="D6B7625EB7D34678B332610959D75D44">
    <w:name w:val="D6B7625EB7D34678B332610959D75D44"/>
    <w:rsid w:val="00100467"/>
  </w:style>
  <w:style w:type="paragraph" w:customStyle="1" w:styleId="872071FB7CD9416696A931E6CF7F78B8">
    <w:name w:val="872071FB7CD9416696A931E6CF7F78B8"/>
    <w:rsid w:val="00100467"/>
  </w:style>
  <w:style w:type="paragraph" w:customStyle="1" w:styleId="82FFD0B746AD4757ACD1F959F4937025">
    <w:name w:val="82FFD0B746AD4757ACD1F959F4937025"/>
    <w:rsid w:val="00100467"/>
  </w:style>
  <w:style w:type="paragraph" w:customStyle="1" w:styleId="98945B92F0A7439B8414B1E0621412B9">
    <w:name w:val="98945B92F0A7439B8414B1E0621412B9"/>
    <w:rsid w:val="00100467"/>
  </w:style>
  <w:style w:type="paragraph" w:customStyle="1" w:styleId="9DE9E7230BF74CA4B5B6DF6BCD03C921">
    <w:name w:val="9DE9E7230BF74CA4B5B6DF6BCD03C921"/>
    <w:rsid w:val="00100467"/>
  </w:style>
  <w:style w:type="paragraph" w:customStyle="1" w:styleId="3E28BA84CCD24C7ABE40B26F25FECE43">
    <w:name w:val="3E28BA84CCD24C7ABE40B26F25FECE43"/>
    <w:rsid w:val="00100467"/>
  </w:style>
  <w:style w:type="paragraph" w:customStyle="1" w:styleId="1A1995EE40F24B85BDFCDF5E388407FD">
    <w:name w:val="1A1995EE40F24B85BDFCDF5E388407FD"/>
    <w:rsid w:val="00100467"/>
  </w:style>
  <w:style w:type="paragraph" w:customStyle="1" w:styleId="1E91B7B3550347018F54F37162E3D7C3">
    <w:name w:val="1E91B7B3550347018F54F37162E3D7C3"/>
    <w:rsid w:val="00100467"/>
  </w:style>
  <w:style w:type="paragraph" w:customStyle="1" w:styleId="5D4631C422FF4FF1AF6CC9CB96FBD5E9">
    <w:name w:val="5D4631C422FF4FF1AF6CC9CB96FBD5E9"/>
    <w:rsid w:val="00100467"/>
  </w:style>
  <w:style w:type="paragraph" w:customStyle="1" w:styleId="3A183565D23E4A3E9D1DBCAEC319C336">
    <w:name w:val="3A183565D23E4A3E9D1DBCAEC319C336"/>
    <w:rsid w:val="00100467"/>
  </w:style>
  <w:style w:type="paragraph" w:customStyle="1" w:styleId="EA451889DBD44B53B5AC9BB7CF8BE87B">
    <w:name w:val="EA451889DBD44B53B5AC9BB7CF8BE87B"/>
    <w:rsid w:val="00100467"/>
  </w:style>
  <w:style w:type="paragraph" w:customStyle="1" w:styleId="B5720802044C46EF833E33BAED1CC820">
    <w:name w:val="B5720802044C46EF833E33BAED1CC820"/>
    <w:rsid w:val="00100467"/>
  </w:style>
  <w:style w:type="paragraph" w:customStyle="1" w:styleId="8926142E2211460E9796F432C30F395D">
    <w:name w:val="8926142E2211460E9796F432C30F395D"/>
    <w:rsid w:val="00100467"/>
  </w:style>
  <w:style w:type="paragraph" w:customStyle="1" w:styleId="E6270B73F8364EBCAC3861F5EF2FE164">
    <w:name w:val="E6270B73F8364EBCAC3861F5EF2FE164"/>
    <w:rsid w:val="00100467"/>
  </w:style>
  <w:style w:type="paragraph" w:customStyle="1" w:styleId="F3BF36A263FF47C09D0E4235C0E63673">
    <w:name w:val="F3BF36A263FF47C09D0E4235C0E63673"/>
    <w:rsid w:val="00100467"/>
  </w:style>
  <w:style w:type="paragraph" w:customStyle="1" w:styleId="69BAD34CA409469B9222AE7C4781C329">
    <w:name w:val="69BAD34CA409469B9222AE7C4781C329"/>
    <w:rsid w:val="00100467"/>
  </w:style>
  <w:style w:type="paragraph" w:customStyle="1" w:styleId="DEE83BDF0C5F4B788A68C82F41072CAC">
    <w:name w:val="DEE83BDF0C5F4B788A68C82F41072CAC"/>
    <w:rsid w:val="00100467"/>
  </w:style>
  <w:style w:type="paragraph" w:customStyle="1" w:styleId="19C84BB703024D5A8B280F5DFC62588E">
    <w:name w:val="19C84BB703024D5A8B280F5DFC62588E"/>
    <w:rsid w:val="00100467"/>
  </w:style>
  <w:style w:type="paragraph" w:customStyle="1" w:styleId="1C09CBAF8BA84A74A525CDD4608E3BFA">
    <w:name w:val="1C09CBAF8BA84A74A525CDD4608E3BFA"/>
    <w:rsid w:val="00100467"/>
  </w:style>
  <w:style w:type="paragraph" w:customStyle="1" w:styleId="D299A2F36D9649F49EED2493D072F3D4">
    <w:name w:val="D299A2F36D9649F49EED2493D072F3D4"/>
    <w:rsid w:val="00100467"/>
  </w:style>
  <w:style w:type="paragraph" w:customStyle="1" w:styleId="CED1F069045D489481379BCE2BE010AD">
    <w:name w:val="CED1F069045D489481379BCE2BE010AD"/>
    <w:rsid w:val="00100467"/>
  </w:style>
  <w:style w:type="paragraph" w:customStyle="1" w:styleId="75FA57735B764C44A928DA1F007540DA">
    <w:name w:val="75FA57735B764C44A928DA1F007540DA"/>
    <w:rsid w:val="00100467"/>
  </w:style>
  <w:style w:type="paragraph" w:customStyle="1" w:styleId="40166F7F5D2C4A57AC47393DEF5D8CC0">
    <w:name w:val="40166F7F5D2C4A57AC47393DEF5D8CC0"/>
    <w:rsid w:val="00100467"/>
  </w:style>
  <w:style w:type="paragraph" w:customStyle="1" w:styleId="CDEB1219B2AB45D784748632848F16CA">
    <w:name w:val="CDEB1219B2AB45D784748632848F16CA"/>
    <w:rsid w:val="00100467"/>
  </w:style>
  <w:style w:type="paragraph" w:customStyle="1" w:styleId="919DA95AECCD4543A37A1942BEFC9DBB">
    <w:name w:val="919DA95AECCD4543A37A1942BEFC9DBB"/>
    <w:rsid w:val="00100467"/>
  </w:style>
  <w:style w:type="paragraph" w:customStyle="1" w:styleId="6BA93895CE034DFAB1941AB0FEA134D3">
    <w:name w:val="6BA93895CE034DFAB1941AB0FEA134D3"/>
    <w:rsid w:val="00100467"/>
  </w:style>
  <w:style w:type="paragraph" w:customStyle="1" w:styleId="440E0635C7A745D899B17B24D72D1F23">
    <w:name w:val="440E0635C7A745D899B17B24D72D1F23"/>
    <w:rsid w:val="00100467"/>
  </w:style>
  <w:style w:type="paragraph" w:customStyle="1" w:styleId="5C24E3DD15C8422EAAFD6FD8FF0704BE">
    <w:name w:val="5C24E3DD15C8422EAAFD6FD8FF0704BE"/>
    <w:rsid w:val="00100467"/>
  </w:style>
  <w:style w:type="paragraph" w:customStyle="1" w:styleId="8D54A8DC68C64144A311901A13494268">
    <w:name w:val="8D54A8DC68C64144A311901A13494268"/>
    <w:rsid w:val="00100467"/>
  </w:style>
  <w:style w:type="paragraph" w:customStyle="1" w:styleId="EBE81B4A6D3840E5A87841B845D32E56">
    <w:name w:val="EBE81B4A6D3840E5A87841B845D32E56"/>
    <w:rsid w:val="00100467"/>
  </w:style>
  <w:style w:type="paragraph" w:customStyle="1" w:styleId="026284CD0680473BBDA5C44F880851B3">
    <w:name w:val="026284CD0680473BBDA5C44F880851B3"/>
    <w:rsid w:val="00100467"/>
  </w:style>
  <w:style w:type="paragraph" w:customStyle="1" w:styleId="2DA5741A436B46DF98C0FFBE9D54A9B6">
    <w:name w:val="2DA5741A436B46DF98C0FFBE9D54A9B6"/>
    <w:rsid w:val="00100467"/>
  </w:style>
  <w:style w:type="paragraph" w:customStyle="1" w:styleId="9224FCC299B04464B75A66200044827C">
    <w:name w:val="9224FCC299B04464B75A66200044827C"/>
    <w:rsid w:val="00100467"/>
  </w:style>
  <w:style w:type="paragraph" w:customStyle="1" w:styleId="8426F10F1EBA45E485274B4C16062EA9">
    <w:name w:val="8426F10F1EBA45E485274B4C16062EA9"/>
    <w:rsid w:val="00100467"/>
  </w:style>
  <w:style w:type="paragraph" w:customStyle="1" w:styleId="D27E611372194952979C55D7EB5DEBAD">
    <w:name w:val="D27E611372194952979C55D7EB5DEBAD"/>
    <w:rsid w:val="00100467"/>
  </w:style>
  <w:style w:type="paragraph" w:customStyle="1" w:styleId="3FB6D0C4ED4D4753BBDD8F5FEA49B5A6">
    <w:name w:val="3FB6D0C4ED4D4753BBDD8F5FEA49B5A6"/>
    <w:rsid w:val="00100467"/>
  </w:style>
  <w:style w:type="paragraph" w:customStyle="1" w:styleId="C9B4C46EBCBF415E86C7BF3E4CD4F95C">
    <w:name w:val="C9B4C46EBCBF415E86C7BF3E4CD4F95C"/>
    <w:rsid w:val="00100467"/>
  </w:style>
  <w:style w:type="paragraph" w:customStyle="1" w:styleId="8A890B83CB9F478CAB60260105EBF750">
    <w:name w:val="8A890B83CB9F478CAB60260105EBF750"/>
    <w:rsid w:val="00100467"/>
  </w:style>
  <w:style w:type="paragraph" w:customStyle="1" w:styleId="5F2EDDF422E246B0AA5321FE1487CA09">
    <w:name w:val="5F2EDDF422E246B0AA5321FE1487CA09"/>
    <w:rsid w:val="00100467"/>
  </w:style>
  <w:style w:type="paragraph" w:customStyle="1" w:styleId="D32479AE8A0C4D89800CFC361775B3F5">
    <w:name w:val="D32479AE8A0C4D89800CFC361775B3F5"/>
    <w:rsid w:val="00100467"/>
  </w:style>
  <w:style w:type="paragraph" w:customStyle="1" w:styleId="5C0CC710DFE04745950C528C65F2984A">
    <w:name w:val="5C0CC710DFE04745950C528C65F2984A"/>
    <w:rsid w:val="00100467"/>
  </w:style>
  <w:style w:type="paragraph" w:customStyle="1" w:styleId="DDCA253C37E548EB8253A27BD7E0C8FA">
    <w:name w:val="DDCA253C37E548EB8253A27BD7E0C8FA"/>
    <w:rsid w:val="00100467"/>
  </w:style>
  <w:style w:type="paragraph" w:customStyle="1" w:styleId="1A1A2BA9B62B4B65B3AD07ADBAF914DD">
    <w:name w:val="1A1A2BA9B62B4B65B3AD07ADBAF914DD"/>
    <w:rsid w:val="00100467"/>
  </w:style>
  <w:style w:type="paragraph" w:customStyle="1" w:styleId="4D7470CCD6E14BF194BD9C2C5307EB6C">
    <w:name w:val="4D7470CCD6E14BF194BD9C2C5307EB6C"/>
    <w:rsid w:val="00100467"/>
  </w:style>
  <w:style w:type="paragraph" w:customStyle="1" w:styleId="57EEF997F3E54B10B907E65E34A1E226">
    <w:name w:val="57EEF997F3E54B10B907E65E34A1E226"/>
    <w:rsid w:val="00100467"/>
  </w:style>
  <w:style w:type="paragraph" w:customStyle="1" w:styleId="1A3D84CCE2164B10AA2C7A1424556389">
    <w:name w:val="1A3D84CCE2164B10AA2C7A1424556389"/>
    <w:rsid w:val="00100467"/>
  </w:style>
  <w:style w:type="paragraph" w:customStyle="1" w:styleId="9339B94AA57B4C27B3D17399FC52F34A">
    <w:name w:val="9339B94AA57B4C27B3D17399FC52F34A"/>
    <w:rsid w:val="00100467"/>
  </w:style>
  <w:style w:type="paragraph" w:customStyle="1" w:styleId="008E6F50861E4A8EAD4035A44AF9D76E">
    <w:name w:val="008E6F50861E4A8EAD4035A44AF9D76E"/>
    <w:rsid w:val="00100467"/>
  </w:style>
  <w:style w:type="paragraph" w:customStyle="1" w:styleId="F150BCC8B5F74CA4834E82084F50EE24">
    <w:name w:val="F150BCC8B5F74CA4834E82084F50EE24"/>
    <w:rsid w:val="00100467"/>
  </w:style>
  <w:style w:type="paragraph" w:customStyle="1" w:styleId="39BD0A42A6F649D2BF6DA0C5BEF98891">
    <w:name w:val="39BD0A42A6F649D2BF6DA0C5BEF98891"/>
    <w:rsid w:val="00100467"/>
  </w:style>
  <w:style w:type="paragraph" w:customStyle="1" w:styleId="04DF88D92D354119A69AA708EBDD0AD5">
    <w:name w:val="04DF88D92D354119A69AA708EBDD0AD5"/>
    <w:rsid w:val="00100467"/>
  </w:style>
  <w:style w:type="paragraph" w:customStyle="1" w:styleId="34F406A0B4574E6BA89151040C12EB72">
    <w:name w:val="34F406A0B4574E6BA89151040C12EB72"/>
    <w:rsid w:val="00100467"/>
  </w:style>
  <w:style w:type="paragraph" w:customStyle="1" w:styleId="31FE32C020FA4E039EB9DBE3564E8A03">
    <w:name w:val="31FE32C020FA4E039EB9DBE3564E8A03"/>
    <w:rsid w:val="00100467"/>
  </w:style>
  <w:style w:type="paragraph" w:customStyle="1" w:styleId="7CA15C58953F4C81AA145C3C887C30FB">
    <w:name w:val="7CA15C58953F4C81AA145C3C887C30FB"/>
    <w:rsid w:val="00100467"/>
  </w:style>
  <w:style w:type="paragraph" w:customStyle="1" w:styleId="F5A837B82A7846808199C52DE31D7FA8">
    <w:name w:val="F5A837B82A7846808199C52DE31D7FA8"/>
    <w:rsid w:val="00100467"/>
  </w:style>
  <w:style w:type="paragraph" w:customStyle="1" w:styleId="CE9CA213775C4F07B42537204A1F76AD">
    <w:name w:val="CE9CA213775C4F07B42537204A1F76AD"/>
    <w:rsid w:val="00100467"/>
  </w:style>
  <w:style w:type="paragraph" w:customStyle="1" w:styleId="39733F16E74B4163877E92071D11636E">
    <w:name w:val="39733F16E74B4163877E92071D11636E"/>
    <w:rsid w:val="00100467"/>
  </w:style>
  <w:style w:type="paragraph" w:customStyle="1" w:styleId="B1504674A6654678B44D402457ACFD90">
    <w:name w:val="B1504674A6654678B44D402457ACFD90"/>
    <w:rsid w:val="00100467"/>
  </w:style>
  <w:style w:type="paragraph" w:customStyle="1" w:styleId="4394772080214809B91C645C301922FD">
    <w:name w:val="4394772080214809B91C645C301922FD"/>
    <w:rsid w:val="00100467"/>
  </w:style>
  <w:style w:type="paragraph" w:customStyle="1" w:styleId="B902F661AEF84E3BA571089CFC89101D">
    <w:name w:val="B902F661AEF84E3BA571089CFC89101D"/>
    <w:rsid w:val="00100467"/>
  </w:style>
  <w:style w:type="paragraph" w:customStyle="1" w:styleId="48DDB8DBE2404A6D8DE5BEE4A85F6134">
    <w:name w:val="48DDB8DBE2404A6D8DE5BEE4A85F6134"/>
    <w:rsid w:val="00100467"/>
  </w:style>
  <w:style w:type="paragraph" w:customStyle="1" w:styleId="10021D13829A4453B4687043090DE66B">
    <w:name w:val="10021D13829A4453B4687043090DE66B"/>
    <w:rsid w:val="00100467"/>
  </w:style>
  <w:style w:type="paragraph" w:customStyle="1" w:styleId="789B37C56B9F4815A79272AFDB52EAC0">
    <w:name w:val="789B37C56B9F4815A79272AFDB52EAC0"/>
    <w:rsid w:val="00100467"/>
  </w:style>
  <w:style w:type="paragraph" w:customStyle="1" w:styleId="EACAAFBF23CD492F84B68D4571BF868A">
    <w:name w:val="EACAAFBF23CD492F84B68D4571BF868A"/>
    <w:rsid w:val="00100467"/>
  </w:style>
  <w:style w:type="paragraph" w:customStyle="1" w:styleId="4BB781B37BB749A7A0EBC58E458EB9A3">
    <w:name w:val="4BB781B37BB749A7A0EBC58E458EB9A3"/>
    <w:rsid w:val="00100467"/>
  </w:style>
  <w:style w:type="paragraph" w:customStyle="1" w:styleId="9D5C3D5A551A403197BA855DB540D9A7">
    <w:name w:val="9D5C3D5A551A403197BA855DB540D9A7"/>
    <w:rsid w:val="00100467"/>
  </w:style>
  <w:style w:type="paragraph" w:customStyle="1" w:styleId="045E79ED16A64C0BB86CD940405841B7">
    <w:name w:val="045E79ED16A64C0BB86CD940405841B7"/>
    <w:rsid w:val="00100467"/>
  </w:style>
  <w:style w:type="paragraph" w:customStyle="1" w:styleId="FC8B7A549D814DFAB60A3FDB2F8DB884">
    <w:name w:val="FC8B7A549D814DFAB60A3FDB2F8DB884"/>
    <w:rsid w:val="00100467"/>
  </w:style>
  <w:style w:type="paragraph" w:customStyle="1" w:styleId="642D92DB02A3461FA9685228C047745D">
    <w:name w:val="642D92DB02A3461FA9685228C047745D"/>
    <w:rsid w:val="00100467"/>
  </w:style>
  <w:style w:type="paragraph" w:customStyle="1" w:styleId="CA39862445124E3C9CD6E2A80DA12119">
    <w:name w:val="CA39862445124E3C9CD6E2A80DA12119"/>
    <w:rsid w:val="00100467"/>
  </w:style>
  <w:style w:type="paragraph" w:customStyle="1" w:styleId="17300BA6E3DC498A972F353BD9D6DB26">
    <w:name w:val="17300BA6E3DC498A972F353BD9D6DB26"/>
    <w:rsid w:val="00100467"/>
  </w:style>
  <w:style w:type="paragraph" w:customStyle="1" w:styleId="4B9204B80933426DB43F3BED7DF85433">
    <w:name w:val="4B9204B80933426DB43F3BED7DF85433"/>
    <w:rsid w:val="00100467"/>
  </w:style>
  <w:style w:type="paragraph" w:customStyle="1" w:styleId="70D2EAC19C9D4397B259EF2D77EF9F42">
    <w:name w:val="70D2EAC19C9D4397B259EF2D77EF9F42"/>
    <w:rsid w:val="00100467"/>
  </w:style>
  <w:style w:type="paragraph" w:customStyle="1" w:styleId="E720E8F1F1784BDE9B8425C3702FFDCE">
    <w:name w:val="E720E8F1F1784BDE9B8425C3702FFDCE"/>
    <w:rsid w:val="00100467"/>
  </w:style>
  <w:style w:type="paragraph" w:customStyle="1" w:styleId="E5BEE004B95E4B198692FED22AA11C51">
    <w:name w:val="E5BEE004B95E4B198692FED22AA11C51"/>
    <w:rsid w:val="00100467"/>
  </w:style>
  <w:style w:type="paragraph" w:customStyle="1" w:styleId="351452A187CA4B10A4B991D67F69F444">
    <w:name w:val="351452A187CA4B10A4B991D67F69F444"/>
    <w:rsid w:val="00100467"/>
  </w:style>
  <w:style w:type="paragraph" w:customStyle="1" w:styleId="08653E6A628645C795FF300B8AF5E11F">
    <w:name w:val="08653E6A628645C795FF300B8AF5E11F"/>
    <w:rsid w:val="00100467"/>
  </w:style>
  <w:style w:type="paragraph" w:customStyle="1" w:styleId="9D482926B2894853B43818100B7D5DFC">
    <w:name w:val="9D482926B2894853B43818100B7D5DFC"/>
    <w:rsid w:val="00100467"/>
  </w:style>
  <w:style w:type="paragraph" w:customStyle="1" w:styleId="F0175CBEEE0E4D53B2D66C80F1CF2684">
    <w:name w:val="F0175CBEEE0E4D53B2D66C80F1CF2684"/>
    <w:rsid w:val="00100467"/>
  </w:style>
  <w:style w:type="paragraph" w:customStyle="1" w:styleId="8C621459D6CD48EC9DF825E6D60B64B2">
    <w:name w:val="8C621459D6CD48EC9DF825E6D60B64B2"/>
    <w:rsid w:val="00100467"/>
  </w:style>
  <w:style w:type="paragraph" w:customStyle="1" w:styleId="0800362748C24A8DA77426D7BC781E14">
    <w:name w:val="0800362748C24A8DA77426D7BC781E14"/>
    <w:rsid w:val="00100467"/>
  </w:style>
  <w:style w:type="paragraph" w:customStyle="1" w:styleId="38C5218689924071A3549AAB189770FD">
    <w:name w:val="38C5218689924071A3549AAB189770FD"/>
    <w:rsid w:val="00100467"/>
  </w:style>
  <w:style w:type="paragraph" w:customStyle="1" w:styleId="16CF2904D0BD4D87AA7281D7BEEB85FB">
    <w:name w:val="16CF2904D0BD4D87AA7281D7BEEB85FB"/>
    <w:rsid w:val="00100467"/>
  </w:style>
  <w:style w:type="paragraph" w:customStyle="1" w:styleId="CE650FFD99FC4F4180A0C1F861E87C4F">
    <w:name w:val="CE650FFD99FC4F4180A0C1F861E87C4F"/>
    <w:rsid w:val="00100467"/>
  </w:style>
  <w:style w:type="paragraph" w:customStyle="1" w:styleId="3855919EAE074537B96DC99234B24C59">
    <w:name w:val="3855919EAE074537B96DC99234B24C59"/>
    <w:rsid w:val="00100467"/>
  </w:style>
  <w:style w:type="paragraph" w:customStyle="1" w:styleId="7A6BC749A76F402183B8B6CE8832D60C">
    <w:name w:val="7A6BC749A76F402183B8B6CE8832D60C"/>
    <w:rsid w:val="00100467"/>
  </w:style>
  <w:style w:type="paragraph" w:customStyle="1" w:styleId="41DBECEDFCE84A37A0FDF2586DF49D71">
    <w:name w:val="41DBECEDFCE84A37A0FDF2586DF49D71"/>
    <w:rsid w:val="00100467"/>
  </w:style>
  <w:style w:type="paragraph" w:customStyle="1" w:styleId="7980E9E06D79491E89715CCA57757871">
    <w:name w:val="7980E9E06D79491E89715CCA57757871"/>
    <w:rsid w:val="00100467"/>
  </w:style>
  <w:style w:type="paragraph" w:customStyle="1" w:styleId="D60D1C7E88424767B33DA475EA73AEEC">
    <w:name w:val="D60D1C7E88424767B33DA475EA73AEEC"/>
    <w:rsid w:val="00100467"/>
  </w:style>
  <w:style w:type="paragraph" w:customStyle="1" w:styleId="913CFDB66EBA4C14BAEEC0BB60AD7FCA">
    <w:name w:val="913CFDB66EBA4C14BAEEC0BB60AD7FCA"/>
    <w:rsid w:val="00100467"/>
  </w:style>
  <w:style w:type="paragraph" w:customStyle="1" w:styleId="9E9C2BF4665C41B88650E0049CFFEFB8">
    <w:name w:val="9E9C2BF4665C41B88650E0049CFFEFB8"/>
    <w:rsid w:val="00100467"/>
  </w:style>
  <w:style w:type="paragraph" w:customStyle="1" w:styleId="9F0C3ECAA8244E63B79170F3C9BD680C">
    <w:name w:val="9F0C3ECAA8244E63B79170F3C9BD680C"/>
    <w:rsid w:val="00100467"/>
  </w:style>
  <w:style w:type="paragraph" w:customStyle="1" w:styleId="EAC7A73CC8B444FD82B8B04C1927A9A9">
    <w:name w:val="EAC7A73CC8B444FD82B8B04C1927A9A9"/>
    <w:rsid w:val="00100467"/>
  </w:style>
  <w:style w:type="paragraph" w:customStyle="1" w:styleId="92677CD5CE334B2C9D70368B9DEAFEAE">
    <w:name w:val="92677CD5CE334B2C9D70368B9DEAFEAE"/>
    <w:rsid w:val="00100467"/>
  </w:style>
  <w:style w:type="paragraph" w:customStyle="1" w:styleId="A78710CD08004D37A11CEDFB2D4C0204">
    <w:name w:val="A78710CD08004D37A11CEDFB2D4C0204"/>
    <w:rsid w:val="00100467"/>
  </w:style>
  <w:style w:type="paragraph" w:customStyle="1" w:styleId="E95BADCA34F247F1B48210882DE35259">
    <w:name w:val="E95BADCA34F247F1B48210882DE35259"/>
    <w:rsid w:val="00100467"/>
  </w:style>
  <w:style w:type="paragraph" w:customStyle="1" w:styleId="043CAFD3C81942D2B8CF7A3561D0329E">
    <w:name w:val="043CAFD3C81942D2B8CF7A3561D0329E"/>
    <w:rsid w:val="00100467"/>
  </w:style>
  <w:style w:type="paragraph" w:customStyle="1" w:styleId="6ECC287BE3714F419F0744453E069663">
    <w:name w:val="6ECC287BE3714F419F0744453E069663"/>
    <w:rsid w:val="00100467"/>
  </w:style>
  <w:style w:type="paragraph" w:customStyle="1" w:styleId="DF4D8FFAFC1C40F184FF05557D84B238">
    <w:name w:val="DF4D8FFAFC1C40F184FF05557D84B238"/>
    <w:rsid w:val="00100467"/>
  </w:style>
  <w:style w:type="paragraph" w:customStyle="1" w:styleId="21BB0A92605C413FA2AAAF6A5F87399B">
    <w:name w:val="21BB0A92605C413FA2AAAF6A5F87399B"/>
    <w:rsid w:val="00100467"/>
  </w:style>
  <w:style w:type="paragraph" w:customStyle="1" w:styleId="AAFDB91F89514ABA88B96CD20EFE371A">
    <w:name w:val="AAFDB91F89514ABA88B96CD20EFE371A"/>
    <w:rsid w:val="00100467"/>
  </w:style>
  <w:style w:type="paragraph" w:customStyle="1" w:styleId="4D7CCEB84B4843759D417BB9798F2603">
    <w:name w:val="4D7CCEB84B4843759D417BB9798F2603"/>
    <w:rsid w:val="00100467"/>
  </w:style>
  <w:style w:type="paragraph" w:customStyle="1" w:styleId="2468257B314B4CD588939504CA1E873A">
    <w:name w:val="2468257B314B4CD588939504CA1E873A"/>
    <w:rsid w:val="00100467"/>
  </w:style>
  <w:style w:type="paragraph" w:customStyle="1" w:styleId="8D1F6E04ECDE42768129AE85279D13C3">
    <w:name w:val="8D1F6E04ECDE42768129AE85279D13C3"/>
    <w:rsid w:val="00100467"/>
  </w:style>
  <w:style w:type="paragraph" w:customStyle="1" w:styleId="C4FDF142E59F4FD2A4E426B5DDFF98B1">
    <w:name w:val="C4FDF142E59F4FD2A4E426B5DDFF98B1"/>
    <w:rsid w:val="00100467"/>
  </w:style>
  <w:style w:type="paragraph" w:customStyle="1" w:styleId="64EE3A35791E4D10BAC9E6A66963145D">
    <w:name w:val="64EE3A35791E4D10BAC9E6A66963145D"/>
    <w:rsid w:val="00100467"/>
  </w:style>
  <w:style w:type="paragraph" w:customStyle="1" w:styleId="D4DB1D70BCAD474CAB393628D6EFA3DA">
    <w:name w:val="D4DB1D70BCAD474CAB393628D6EFA3DA"/>
    <w:rsid w:val="00100467"/>
  </w:style>
  <w:style w:type="paragraph" w:customStyle="1" w:styleId="65F36F7406E1415ABE83DA8627F5FB96">
    <w:name w:val="65F36F7406E1415ABE83DA8627F5FB96"/>
    <w:rsid w:val="00100467"/>
  </w:style>
  <w:style w:type="paragraph" w:customStyle="1" w:styleId="0657F96826454645A44181019F4EE4EB">
    <w:name w:val="0657F96826454645A44181019F4EE4EB"/>
    <w:rsid w:val="00100467"/>
  </w:style>
  <w:style w:type="paragraph" w:customStyle="1" w:styleId="FBC6DF8083184D95A51A52BE443C1721">
    <w:name w:val="FBC6DF8083184D95A51A52BE443C1721"/>
    <w:rsid w:val="00100467"/>
  </w:style>
  <w:style w:type="paragraph" w:customStyle="1" w:styleId="507DB1DCD6C04F239F498339EFB1658B">
    <w:name w:val="507DB1DCD6C04F239F498339EFB1658B"/>
    <w:rsid w:val="00100467"/>
  </w:style>
  <w:style w:type="paragraph" w:customStyle="1" w:styleId="62EB1972DA35432FB9AFC7D4180F3DB8">
    <w:name w:val="62EB1972DA35432FB9AFC7D4180F3DB8"/>
    <w:rsid w:val="00100467"/>
  </w:style>
  <w:style w:type="paragraph" w:customStyle="1" w:styleId="8E25DB5FC88849ECB44A1ADCE26DA094">
    <w:name w:val="8E25DB5FC88849ECB44A1ADCE26DA094"/>
    <w:rsid w:val="00100467"/>
  </w:style>
  <w:style w:type="paragraph" w:customStyle="1" w:styleId="E22BFCD37CFA4B12A622666A72158B88">
    <w:name w:val="E22BFCD37CFA4B12A622666A72158B88"/>
    <w:rsid w:val="00100467"/>
  </w:style>
  <w:style w:type="paragraph" w:customStyle="1" w:styleId="2F19DF3AEE244C6A924BE69BE8C09B7C">
    <w:name w:val="2F19DF3AEE244C6A924BE69BE8C09B7C"/>
    <w:rsid w:val="00100467"/>
  </w:style>
  <w:style w:type="paragraph" w:customStyle="1" w:styleId="EB4E991360BF43B3B75068E4E2E13FE5">
    <w:name w:val="EB4E991360BF43B3B75068E4E2E13FE5"/>
    <w:rsid w:val="00100467"/>
  </w:style>
  <w:style w:type="paragraph" w:customStyle="1" w:styleId="8AB4CEA837554D1091DC1BF8313489EC">
    <w:name w:val="8AB4CEA837554D1091DC1BF8313489EC"/>
    <w:rsid w:val="00100467"/>
  </w:style>
  <w:style w:type="paragraph" w:customStyle="1" w:styleId="289383DA082044D08CFCEC6EB48B080A">
    <w:name w:val="289383DA082044D08CFCEC6EB48B080A"/>
    <w:rsid w:val="00100467"/>
  </w:style>
  <w:style w:type="paragraph" w:customStyle="1" w:styleId="2D1091891B484DA2A883670D02F9F9CD">
    <w:name w:val="2D1091891B484DA2A883670D02F9F9CD"/>
    <w:rsid w:val="00100467"/>
  </w:style>
  <w:style w:type="paragraph" w:customStyle="1" w:styleId="2F743AD8460C4AE9AE0BF37A3161C259">
    <w:name w:val="2F743AD8460C4AE9AE0BF37A3161C259"/>
    <w:rsid w:val="00100467"/>
  </w:style>
  <w:style w:type="paragraph" w:customStyle="1" w:styleId="B32E9793299043409EBD1112B331324D">
    <w:name w:val="B32E9793299043409EBD1112B331324D"/>
    <w:rsid w:val="00100467"/>
  </w:style>
  <w:style w:type="paragraph" w:customStyle="1" w:styleId="108AD041ECA24923ADFC992784783AA0">
    <w:name w:val="108AD041ECA24923ADFC992784783AA0"/>
    <w:rsid w:val="00100467"/>
  </w:style>
  <w:style w:type="paragraph" w:customStyle="1" w:styleId="D9AD9A672C5547799C3891F1112415D9">
    <w:name w:val="D9AD9A672C5547799C3891F1112415D9"/>
    <w:rsid w:val="00100467"/>
  </w:style>
  <w:style w:type="paragraph" w:customStyle="1" w:styleId="516E26B0A3914700977FEDD58F460D55">
    <w:name w:val="516E26B0A3914700977FEDD58F460D55"/>
    <w:rsid w:val="00100467"/>
  </w:style>
  <w:style w:type="paragraph" w:customStyle="1" w:styleId="5E64026333EE4B0190A1555CFD768743">
    <w:name w:val="5E64026333EE4B0190A1555CFD768743"/>
    <w:rsid w:val="00100467"/>
  </w:style>
  <w:style w:type="paragraph" w:customStyle="1" w:styleId="B1140B9B7FF0427A99C3902B2D476309">
    <w:name w:val="B1140B9B7FF0427A99C3902B2D476309"/>
    <w:rsid w:val="00100467"/>
  </w:style>
  <w:style w:type="paragraph" w:customStyle="1" w:styleId="C0842E31425F45F9A0144B802C389706">
    <w:name w:val="C0842E31425F45F9A0144B802C389706"/>
    <w:rsid w:val="00100467"/>
  </w:style>
  <w:style w:type="paragraph" w:customStyle="1" w:styleId="E9CB8333ECB748E085E3A88620DA60FD">
    <w:name w:val="E9CB8333ECB748E085E3A88620DA60FD"/>
    <w:rsid w:val="00100467"/>
  </w:style>
  <w:style w:type="paragraph" w:customStyle="1" w:styleId="6844F52956F548A1B1B1EEDEB74CA308">
    <w:name w:val="6844F52956F548A1B1B1EEDEB74CA308"/>
    <w:rsid w:val="00100467"/>
  </w:style>
  <w:style w:type="paragraph" w:customStyle="1" w:styleId="91B922D0F8D74339A650F2052E696EE7">
    <w:name w:val="91B922D0F8D74339A650F2052E696EE7"/>
    <w:rsid w:val="00100467"/>
  </w:style>
  <w:style w:type="paragraph" w:customStyle="1" w:styleId="94FC80772E4A4489A4A598A9700ED571">
    <w:name w:val="94FC80772E4A4489A4A598A9700ED571"/>
    <w:rsid w:val="00100467"/>
  </w:style>
  <w:style w:type="paragraph" w:customStyle="1" w:styleId="8D73AA3DD5C14D84A47EBFB7ACA87EA1">
    <w:name w:val="8D73AA3DD5C14D84A47EBFB7ACA87EA1"/>
    <w:rsid w:val="00100467"/>
  </w:style>
  <w:style w:type="paragraph" w:customStyle="1" w:styleId="F9AA39E9832B42EC971C940A442A8957">
    <w:name w:val="F9AA39E9832B42EC971C940A442A8957"/>
    <w:rsid w:val="00100467"/>
  </w:style>
  <w:style w:type="paragraph" w:customStyle="1" w:styleId="BF524DD353ED4F5E83D67438541AF3EC">
    <w:name w:val="BF524DD353ED4F5E83D67438541AF3EC"/>
    <w:rsid w:val="00100467"/>
  </w:style>
  <w:style w:type="paragraph" w:customStyle="1" w:styleId="7304B31F3DA54949A5CF0DA50B7F0422">
    <w:name w:val="7304B31F3DA54949A5CF0DA50B7F0422"/>
    <w:rsid w:val="00100467"/>
  </w:style>
  <w:style w:type="paragraph" w:customStyle="1" w:styleId="325710AFC3C4441B92CA4E16D10D70C9">
    <w:name w:val="325710AFC3C4441B92CA4E16D10D70C9"/>
    <w:rsid w:val="00100467"/>
  </w:style>
  <w:style w:type="paragraph" w:customStyle="1" w:styleId="3E34C0EB605B419D96F3E7CF6D9299A1">
    <w:name w:val="3E34C0EB605B419D96F3E7CF6D9299A1"/>
    <w:rsid w:val="00100467"/>
  </w:style>
  <w:style w:type="paragraph" w:customStyle="1" w:styleId="AF41843CA78D4D3EAB325D81B2D901D3">
    <w:name w:val="AF41843CA78D4D3EAB325D81B2D901D3"/>
    <w:rsid w:val="00100467"/>
  </w:style>
  <w:style w:type="paragraph" w:customStyle="1" w:styleId="FAA8D03CB7114983A2AFCAEEEF463D8E">
    <w:name w:val="FAA8D03CB7114983A2AFCAEEEF463D8E"/>
    <w:rsid w:val="00100467"/>
  </w:style>
  <w:style w:type="paragraph" w:customStyle="1" w:styleId="7F8C54D90527456EB3E5642C4276CA1B">
    <w:name w:val="7F8C54D90527456EB3E5642C4276CA1B"/>
    <w:rsid w:val="00100467"/>
  </w:style>
  <w:style w:type="paragraph" w:customStyle="1" w:styleId="7BD9CFEB44AD4820A9A98B39CC534588">
    <w:name w:val="7BD9CFEB44AD4820A9A98B39CC534588"/>
    <w:rsid w:val="00100467"/>
  </w:style>
  <w:style w:type="paragraph" w:customStyle="1" w:styleId="0852C380228442FF9DAB18E620921F2F">
    <w:name w:val="0852C380228442FF9DAB18E620921F2F"/>
    <w:rsid w:val="00100467"/>
  </w:style>
  <w:style w:type="paragraph" w:customStyle="1" w:styleId="93EF55B6E7034803A15F1816B7990B7B">
    <w:name w:val="93EF55B6E7034803A15F1816B7990B7B"/>
    <w:rsid w:val="00100467"/>
  </w:style>
  <w:style w:type="paragraph" w:customStyle="1" w:styleId="96FAB912B28D42F9B5037DDB55101D76">
    <w:name w:val="96FAB912B28D42F9B5037DDB55101D76"/>
    <w:rsid w:val="00100467"/>
  </w:style>
  <w:style w:type="paragraph" w:customStyle="1" w:styleId="C5D5215BAD1F4E3DBE51B424057E0F2F">
    <w:name w:val="C5D5215BAD1F4E3DBE51B424057E0F2F"/>
    <w:rsid w:val="00100467"/>
  </w:style>
  <w:style w:type="paragraph" w:customStyle="1" w:styleId="E1E4D48EA0C14A12AA3D6E34DF86BA54">
    <w:name w:val="E1E4D48EA0C14A12AA3D6E34DF86BA54"/>
    <w:rsid w:val="00100467"/>
  </w:style>
  <w:style w:type="paragraph" w:customStyle="1" w:styleId="BF8936516561499AB246E13C818DEBC5">
    <w:name w:val="BF8936516561499AB246E13C818DEBC5"/>
    <w:rsid w:val="00100467"/>
  </w:style>
  <w:style w:type="paragraph" w:customStyle="1" w:styleId="3E702102758F43C08F14004A38D4AF18">
    <w:name w:val="3E702102758F43C08F14004A38D4AF18"/>
    <w:rsid w:val="00100467"/>
  </w:style>
  <w:style w:type="paragraph" w:customStyle="1" w:styleId="B57733E9D9614438A32E161DA3081C00">
    <w:name w:val="B57733E9D9614438A32E161DA3081C00"/>
    <w:rsid w:val="00100467"/>
  </w:style>
  <w:style w:type="paragraph" w:customStyle="1" w:styleId="DB9D97734EF74A35B6227AA8FCC823ED">
    <w:name w:val="DB9D97734EF74A35B6227AA8FCC823ED"/>
    <w:rsid w:val="00100467"/>
  </w:style>
  <w:style w:type="paragraph" w:customStyle="1" w:styleId="6500203E06434E8D8786F667BFB5DE68">
    <w:name w:val="6500203E06434E8D8786F667BFB5DE68"/>
    <w:rsid w:val="00100467"/>
  </w:style>
  <w:style w:type="paragraph" w:customStyle="1" w:styleId="48391FAA507743B5AC70494ED096C787">
    <w:name w:val="48391FAA507743B5AC70494ED096C787"/>
    <w:rsid w:val="00100467"/>
  </w:style>
  <w:style w:type="paragraph" w:customStyle="1" w:styleId="5795AEC458144DB9A3571CFCAD5D5670">
    <w:name w:val="5795AEC458144DB9A3571CFCAD5D5670"/>
    <w:rsid w:val="00100467"/>
  </w:style>
  <w:style w:type="paragraph" w:customStyle="1" w:styleId="647B0BB9990D40F5871D125A562D8D7F">
    <w:name w:val="647B0BB9990D40F5871D125A562D8D7F"/>
    <w:rsid w:val="00100467"/>
  </w:style>
  <w:style w:type="paragraph" w:customStyle="1" w:styleId="5DD106F7A8FD475FABA73D466112D426">
    <w:name w:val="5DD106F7A8FD475FABA73D466112D426"/>
    <w:rsid w:val="00100467"/>
  </w:style>
  <w:style w:type="paragraph" w:customStyle="1" w:styleId="F1625C2AD9954D22ACFF2201637DB05D">
    <w:name w:val="F1625C2AD9954D22ACFF2201637DB05D"/>
    <w:rsid w:val="00100467"/>
  </w:style>
  <w:style w:type="paragraph" w:customStyle="1" w:styleId="99FFEB94FC2D4570AF30DF987881014D">
    <w:name w:val="99FFEB94FC2D4570AF30DF987881014D"/>
    <w:rsid w:val="00100467"/>
  </w:style>
  <w:style w:type="paragraph" w:customStyle="1" w:styleId="8479B537B93446A68A653BA1CA188AAD">
    <w:name w:val="8479B537B93446A68A653BA1CA188AAD"/>
    <w:rsid w:val="00100467"/>
  </w:style>
  <w:style w:type="paragraph" w:customStyle="1" w:styleId="31A6CE7D6B204CAA88647A444716BD73">
    <w:name w:val="31A6CE7D6B204CAA88647A444716BD73"/>
    <w:rsid w:val="00100467"/>
  </w:style>
  <w:style w:type="paragraph" w:customStyle="1" w:styleId="FE1A0832A1F84C62BB78E0BFFEC8038B">
    <w:name w:val="FE1A0832A1F84C62BB78E0BFFEC8038B"/>
    <w:rsid w:val="00100467"/>
  </w:style>
  <w:style w:type="paragraph" w:customStyle="1" w:styleId="BCDD21C0FF894FBEAD8F81CFBAF677DD">
    <w:name w:val="BCDD21C0FF894FBEAD8F81CFBAF677DD"/>
    <w:rsid w:val="00100467"/>
  </w:style>
  <w:style w:type="character" w:customStyle="1" w:styleId="Responseboxtext">
    <w:name w:val="Response box text"/>
    <w:basedOn w:val="DefaultParagraphFont"/>
    <w:uiPriority w:val="1"/>
    <w:qFormat/>
    <w:rsid w:val="00D90DE6"/>
    <w:rPr>
      <w:rFonts w:ascii="Arial" w:hAnsi="Arial"/>
      <w:color w:val="auto"/>
      <w:sz w:val="20"/>
    </w:rPr>
  </w:style>
  <w:style w:type="paragraph" w:customStyle="1" w:styleId="30E13324AB894CA796DE5AA8B9619D6C1">
    <w:name w:val="30E13324AB894CA796DE5AA8B9619D6C1"/>
    <w:rsid w:val="00EF7A8B"/>
    <w:pPr>
      <w:spacing w:before="120" w:after="60" w:line="240" w:lineRule="auto"/>
    </w:pPr>
    <w:rPr>
      <w:rFonts w:ascii="Arial" w:eastAsia="Times New Roman" w:hAnsi="Arial" w:cs="Arial"/>
      <w:sz w:val="20"/>
      <w:szCs w:val="20"/>
      <w:lang w:eastAsia="en-US"/>
    </w:rPr>
  </w:style>
  <w:style w:type="paragraph" w:customStyle="1" w:styleId="2E0E1318D61849B6BAA073B33E4BB9891">
    <w:name w:val="2E0E1318D61849B6BAA073B33E4BB9891"/>
    <w:rsid w:val="00EF7A8B"/>
    <w:pPr>
      <w:spacing w:before="120" w:after="60" w:line="240" w:lineRule="auto"/>
    </w:pPr>
    <w:rPr>
      <w:rFonts w:ascii="Arial" w:eastAsia="Times New Roman" w:hAnsi="Arial" w:cs="Arial"/>
      <w:sz w:val="20"/>
      <w:szCs w:val="20"/>
      <w:lang w:eastAsia="en-US"/>
    </w:rPr>
  </w:style>
  <w:style w:type="paragraph" w:customStyle="1" w:styleId="FB3CE0C717984B7DA2FCBC8A115EEA2D1">
    <w:name w:val="FB3CE0C717984B7DA2FCBC8A115EEA2D1"/>
    <w:rsid w:val="00EF7A8B"/>
    <w:pPr>
      <w:spacing w:before="120" w:after="60" w:line="240" w:lineRule="auto"/>
    </w:pPr>
    <w:rPr>
      <w:rFonts w:ascii="Arial" w:eastAsia="Times New Roman" w:hAnsi="Arial" w:cs="Arial"/>
      <w:sz w:val="20"/>
      <w:szCs w:val="20"/>
      <w:lang w:eastAsia="en-US"/>
    </w:rPr>
  </w:style>
  <w:style w:type="paragraph" w:customStyle="1" w:styleId="CC5B1893550940C99E93C6FA98810D121">
    <w:name w:val="CC5B1893550940C99E93C6FA98810D121"/>
    <w:rsid w:val="00EF7A8B"/>
    <w:pPr>
      <w:spacing w:before="120" w:after="60" w:line="240" w:lineRule="auto"/>
    </w:pPr>
    <w:rPr>
      <w:rFonts w:ascii="Arial" w:eastAsia="Times New Roman" w:hAnsi="Arial" w:cs="Arial"/>
      <w:sz w:val="20"/>
      <w:szCs w:val="20"/>
      <w:lang w:eastAsia="en-US"/>
    </w:rPr>
  </w:style>
  <w:style w:type="paragraph" w:customStyle="1" w:styleId="B5378790144D4FB09F1C45ED7E84DA321">
    <w:name w:val="B5378790144D4FB09F1C45ED7E84DA321"/>
    <w:rsid w:val="00EF7A8B"/>
    <w:pPr>
      <w:spacing w:before="120" w:after="60" w:line="240" w:lineRule="auto"/>
    </w:pPr>
    <w:rPr>
      <w:rFonts w:ascii="Arial" w:eastAsia="Times New Roman" w:hAnsi="Arial" w:cs="Arial"/>
      <w:sz w:val="20"/>
      <w:szCs w:val="20"/>
      <w:lang w:eastAsia="en-US"/>
    </w:rPr>
  </w:style>
  <w:style w:type="paragraph" w:customStyle="1" w:styleId="73809EA4813A43758EAD8DFA8E34F5801">
    <w:name w:val="73809EA4813A43758EAD8DFA8E34F5801"/>
    <w:rsid w:val="00EF7A8B"/>
    <w:pPr>
      <w:spacing w:before="120" w:after="60" w:line="240" w:lineRule="auto"/>
    </w:pPr>
    <w:rPr>
      <w:rFonts w:ascii="Arial" w:eastAsia="Times New Roman" w:hAnsi="Arial" w:cs="Arial"/>
      <w:sz w:val="20"/>
      <w:szCs w:val="20"/>
      <w:lang w:eastAsia="en-US"/>
    </w:rPr>
  </w:style>
  <w:style w:type="paragraph" w:customStyle="1" w:styleId="EACFC84A8BB040FDA3B62ECDFE5A7DFE1">
    <w:name w:val="EACFC84A8BB040FDA3B62ECDFE5A7DFE1"/>
    <w:rsid w:val="00EF7A8B"/>
    <w:pPr>
      <w:spacing w:before="120" w:after="60" w:line="240" w:lineRule="auto"/>
    </w:pPr>
    <w:rPr>
      <w:rFonts w:ascii="Arial" w:eastAsia="Times New Roman" w:hAnsi="Arial" w:cs="Arial"/>
      <w:sz w:val="20"/>
      <w:szCs w:val="20"/>
      <w:lang w:eastAsia="en-US"/>
    </w:rPr>
  </w:style>
  <w:style w:type="paragraph" w:customStyle="1" w:styleId="A8D56E9915A1439DB4CA109694B6A10D1">
    <w:name w:val="A8D56E9915A1439DB4CA109694B6A10D1"/>
    <w:rsid w:val="00EF7A8B"/>
    <w:pPr>
      <w:spacing w:before="120" w:after="60" w:line="240" w:lineRule="auto"/>
    </w:pPr>
    <w:rPr>
      <w:rFonts w:ascii="Arial" w:eastAsia="Times New Roman" w:hAnsi="Arial" w:cs="Arial"/>
      <w:sz w:val="20"/>
      <w:szCs w:val="20"/>
      <w:lang w:eastAsia="en-US"/>
    </w:rPr>
  </w:style>
  <w:style w:type="paragraph" w:customStyle="1" w:styleId="E5DCD3C0642E4B03A73C6B425FFD9BFD1">
    <w:name w:val="E5DCD3C0642E4B03A73C6B425FFD9BFD1"/>
    <w:rsid w:val="00EF7A8B"/>
    <w:pPr>
      <w:spacing w:before="120" w:after="60" w:line="240" w:lineRule="auto"/>
    </w:pPr>
    <w:rPr>
      <w:rFonts w:ascii="Arial" w:eastAsia="Times New Roman" w:hAnsi="Arial" w:cs="Arial"/>
      <w:sz w:val="20"/>
      <w:szCs w:val="20"/>
      <w:lang w:eastAsia="en-US"/>
    </w:rPr>
  </w:style>
  <w:style w:type="paragraph" w:customStyle="1" w:styleId="9E14676D1B184786862DFBEBC97717D91">
    <w:name w:val="9E14676D1B184786862DFBEBC97717D91"/>
    <w:rsid w:val="00EF7A8B"/>
    <w:pPr>
      <w:spacing w:before="120" w:after="60" w:line="240" w:lineRule="auto"/>
    </w:pPr>
    <w:rPr>
      <w:rFonts w:ascii="Arial" w:eastAsia="Times New Roman" w:hAnsi="Arial" w:cs="Arial"/>
      <w:sz w:val="20"/>
      <w:szCs w:val="20"/>
      <w:lang w:eastAsia="en-US"/>
    </w:rPr>
  </w:style>
  <w:style w:type="paragraph" w:customStyle="1" w:styleId="DC86ABB54E844E03BDD0E66207CC4F0B1">
    <w:name w:val="DC86ABB54E844E03BDD0E66207CC4F0B1"/>
    <w:rsid w:val="00EF7A8B"/>
    <w:pPr>
      <w:spacing w:before="120" w:after="60" w:line="240" w:lineRule="auto"/>
    </w:pPr>
    <w:rPr>
      <w:rFonts w:ascii="Arial" w:eastAsia="Times New Roman" w:hAnsi="Arial" w:cs="Arial"/>
      <w:sz w:val="20"/>
      <w:szCs w:val="20"/>
      <w:lang w:eastAsia="en-US"/>
    </w:rPr>
  </w:style>
  <w:style w:type="paragraph" w:customStyle="1" w:styleId="34838E0B2CBA4242A8A796C8B15CAB211">
    <w:name w:val="34838E0B2CBA4242A8A796C8B15CAB211"/>
    <w:rsid w:val="00EF7A8B"/>
    <w:pPr>
      <w:spacing w:before="120" w:after="60" w:line="240" w:lineRule="auto"/>
    </w:pPr>
    <w:rPr>
      <w:rFonts w:ascii="Arial" w:eastAsia="Times New Roman" w:hAnsi="Arial" w:cs="Arial"/>
      <w:sz w:val="20"/>
      <w:szCs w:val="20"/>
      <w:lang w:eastAsia="en-US"/>
    </w:rPr>
  </w:style>
  <w:style w:type="paragraph" w:customStyle="1" w:styleId="490A2DC54D6D4F0B8073E0D304D3FDBD1">
    <w:name w:val="490A2DC54D6D4F0B8073E0D304D3FDBD1"/>
    <w:rsid w:val="00EF7A8B"/>
    <w:pPr>
      <w:spacing w:before="120" w:after="60" w:line="240" w:lineRule="auto"/>
    </w:pPr>
    <w:rPr>
      <w:rFonts w:ascii="Arial" w:eastAsia="Times New Roman" w:hAnsi="Arial" w:cs="Arial"/>
      <w:sz w:val="20"/>
      <w:szCs w:val="20"/>
      <w:lang w:eastAsia="en-US"/>
    </w:rPr>
  </w:style>
  <w:style w:type="paragraph" w:customStyle="1" w:styleId="2C67C754313B4673A0EBF87886812B981">
    <w:name w:val="2C67C754313B4673A0EBF87886812B981"/>
    <w:rsid w:val="00EF7A8B"/>
    <w:pPr>
      <w:spacing w:before="120" w:after="60" w:line="240" w:lineRule="auto"/>
    </w:pPr>
    <w:rPr>
      <w:rFonts w:ascii="Arial" w:eastAsia="Times New Roman" w:hAnsi="Arial" w:cs="Arial"/>
      <w:sz w:val="20"/>
      <w:szCs w:val="20"/>
      <w:lang w:eastAsia="en-US"/>
    </w:rPr>
  </w:style>
  <w:style w:type="paragraph" w:customStyle="1" w:styleId="D6B7625EB7D34678B332610959D75D441">
    <w:name w:val="D6B7625EB7D34678B332610959D75D441"/>
    <w:rsid w:val="00EF7A8B"/>
    <w:pPr>
      <w:spacing w:before="120" w:after="60" w:line="240" w:lineRule="auto"/>
    </w:pPr>
    <w:rPr>
      <w:rFonts w:ascii="Arial" w:eastAsia="Times New Roman" w:hAnsi="Arial" w:cs="Arial"/>
      <w:sz w:val="20"/>
      <w:szCs w:val="20"/>
      <w:lang w:eastAsia="en-US"/>
    </w:rPr>
  </w:style>
  <w:style w:type="paragraph" w:customStyle="1" w:styleId="872071FB7CD9416696A931E6CF7F78B81">
    <w:name w:val="872071FB7CD9416696A931E6CF7F78B81"/>
    <w:rsid w:val="00EF7A8B"/>
    <w:pPr>
      <w:spacing w:before="120" w:after="60" w:line="240" w:lineRule="auto"/>
    </w:pPr>
    <w:rPr>
      <w:rFonts w:ascii="Arial" w:eastAsia="Times New Roman" w:hAnsi="Arial" w:cs="Arial"/>
      <w:sz w:val="20"/>
      <w:szCs w:val="20"/>
      <w:lang w:eastAsia="en-US"/>
    </w:rPr>
  </w:style>
  <w:style w:type="paragraph" w:customStyle="1" w:styleId="82FFD0B746AD4757ACD1F959F49370251">
    <w:name w:val="82FFD0B746AD4757ACD1F959F49370251"/>
    <w:rsid w:val="00EF7A8B"/>
    <w:pPr>
      <w:spacing w:before="120" w:after="60" w:line="240" w:lineRule="auto"/>
    </w:pPr>
    <w:rPr>
      <w:rFonts w:ascii="Arial" w:eastAsia="Times New Roman" w:hAnsi="Arial" w:cs="Arial"/>
      <w:sz w:val="20"/>
      <w:szCs w:val="20"/>
      <w:lang w:eastAsia="en-US"/>
    </w:rPr>
  </w:style>
  <w:style w:type="paragraph" w:customStyle="1" w:styleId="98945B92F0A7439B8414B1E0621412B91">
    <w:name w:val="98945B92F0A7439B8414B1E0621412B91"/>
    <w:rsid w:val="00EF7A8B"/>
    <w:pPr>
      <w:spacing w:before="120" w:after="60" w:line="240" w:lineRule="auto"/>
    </w:pPr>
    <w:rPr>
      <w:rFonts w:ascii="Arial" w:eastAsia="Times New Roman" w:hAnsi="Arial" w:cs="Arial"/>
      <w:sz w:val="20"/>
      <w:szCs w:val="20"/>
      <w:lang w:eastAsia="en-US"/>
    </w:rPr>
  </w:style>
  <w:style w:type="paragraph" w:customStyle="1" w:styleId="9DE9E7230BF74CA4B5B6DF6BCD03C9211">
    <w:name w:val="9DE9E7230BF74CA4B5B6DF6BCD03C9211"/>
    <w:rsid w:val="00EF7A8B"/>
    <w:pPr>
      <w:spacing w:before="120" w:after="60" w:line="240" w:lineRule="auto"/>
    </w:pPr>
    <w:rPr>
      <w:rFonts w:ascii="Arial" w:eastAsia="Times New Roman" w:hAnsi="Arial" w:cs="Arial"/>
      <w:sz w:val="20"/>
      <w:szCs w:val="20"/>
      <w:lang w:eastAsia="en-US"/>
    </w:rPr>
  </w:style>
  <w:style w:type="paragraph" w:customStyle="1" w:styleId="3E28BA84CCD24C7ABE40B26F25FECE431">
    <w:name w:val="3E28BA84CCD24C7ABE40B26F25FECE431"/>
    <w:rsid w:val="00EF7A8B"/>
    <w:pPr>
      <w:spacing w:before="120" w:after="60" w:line="240" w:lineRule="auto"/>
    </w:pPr>
    <w:rPr>
      <w:rFonts w:ascii="Arial" w:eastAsia="Times New Roman" w:hAnsi="Arial" w:cs="Arial"/>
      <w:sz w:val="20"/>
      <w:szCs w:val="20"/>
      <w:lang w:eastAsia="en-US"/>
    </w:rPr>
  </w:style>
  <w:style w:type="paragraph" w:customStyle="1" w:styleId="1A1995EE40F24B85BDFCDF5E388407FD1">
    <w:name w:val="1A1995EE40F24B85BDFCDF5E388407FD1"/>
    <w:rsid w:val="00EF7A8B"/>
    <w:pPr>
      <w:spacing w:before="120" w:after="60" w:line="240" w:lineRule="auto"/>
    </w:pPr>
    <w:rPr>
      <w:rFonts w:ascii="Arial" w:eastAsia="Times New Roman" w:hAnsi="Arial" w:cs="Arial"/>
      <w:sz w:val="20"/>
      <w:szCs w:val="20"/>
      <w:lang w:eastAsia="en-US"/>
    </w:rPr>
  </w:style>
  <w:style w:type="paragraph" w:customStyle="1" w:styleId="1E91B7B3550347018F54F37162E3D7C31">
    <w:name w:val="1E91B7B3550347018F54F37162E3D7C31"/>
    <w:rsid w:val="00EF7A8B"/>
    <w:pPr>
      <w:spacing w:before="120" w:after="60" w:line="240" w:lineRule="auto"/>
    </w:pPr>
    <w:rPr>
      <w:rFonts w:ascii="Arial" w:eastAsia="Times New Roman" w:hAnsi="Arial" w:cs="Arial"/>
      <w:sz w:val="20"/>
      <w:szCs w:val="20"/>
      <w:lang w:eastAsia="en-US"/>
    </w:rPr>
  </w:style>
  <w:style w:type="paragraph" w:customStyle="1" w:styleId="5D4631C422FF4FF1AF6CC9CB96FBD5E91">
    <w:name w:val="5D4631C422FF4FF1AF6CC9CB96FBD5E91"/>
    <w:rsid w:val="00EF7A8B"/>
    <w:pPr>
      <w:spacing w:before="120" w:after="60" w:line="240" w:lineRule="auto"/>
    </w:pPr>
    <w:rPr>
      <w:rFonts w:ascii="Arial" w:eastAsia="Times New Roman" w:hAnsi="Arial" w:cs="Arial"/>
      <w:sz w:val="20"/>
      <w:szCs w:val="20"/>
      <w:lang w:eastAsia="en-US"/>
    </w:rPr>
  </w:style>
  <w:style w:type="paragraph" w:customStyle="1" w:styleId="3A183565D23E4A3E9D1DBCAEC319C3361">
    <w:name w:val="3A183565D23E4A3E9D1DBCAEC319C3361"/>
    <w:rsid w:val="00EF7A8B"/>
    <w:pPr>
      <w:spacing w:before="120" w:after="60" w:line="240" w:lineRule="auto"/>
    </w:pPr>
    <w:rPr>
      <w:rFonts w:ascii="Arial" w:eastAsia="Times New Roman" w:hAnsi="Arial" w:cs="Arial"/>
      <w:sz w:val="20"/>
      <w:szCs w:val="20"/>
      <w:lang w:eastAsia="en-US"/>
    </w:rPr>
  </w:style>
  <w:style w:type="paragraph" w:customStyle="1" w:styleId="EA451889DBD44B53B5AC9BB7CF8BE87B1">
    <w:name w:val="EA451889DBD44B53B5AC9BB7CF8BE87B1"/>
    <w:rsid w:val="00EF7A8B"/>
    <w:pPr>
      <w:spacing w:before="120" w:after="60" w:line="240" w:lineRule="auto"/>
    </w:pPr>
    <w:rPr>
      <w:rFonts w:ascii="Arial" w:eastAsia="Times New Roman" w:hAnsi="Arial" w:cs="Arial"/>
      <w:sz w:val="20"/>
      <w:szCs w:val="20"/>
      <w:lang w:eastAsia="en-US"/>
    </w:rPr>
  </w:style>
  <w:style w:type="paragraph" w:customStyle="1" w:styleId="B5720802044C46EF833E33BAED1CC8201">
    <w:name w:val="B5720802044C46EF833E33BAED1CC8201"/>
    <w:rsid w:val="00EF7A8B"/>
    <w:pPr>
      <w:spacing w:before="120" w:after="60" w:line="240" w:lineRule="auto"/>
    </w:pPr>
    <w:rPr>
      <w:rFonts w:ascii="Arial" w:eastAsia="Times New Roman" w:hAnsi="Arial" w:cs="Arial"/>
      <w:sz w:val="20"/>
      <w:szCs w:val="20"/>
      <w:lang w:eastAsia="en-US"/>
    </w:rPr>
  </w:style>
  <w:style w:type="paragraph" w:customStyle="1" w:styleId="8926142E2211460E9796F432C30F395D1">
    <w:name w:val="8926142E2211460E9796F432C30F395D1"/>
    <w:rsid w:val="00EF7A8B"/>
    <w:pPr>
      <w:spacing w:before="120" w:after="60" w:line="240" w:lineRule="auto"/>
    </w:pPr>
    <w:rPr>
      <w:rFonts w:ascii="Arial" w:eastAsia="Times New Roman" w:hAnsi="Arial" w:cs="Arial"/>
      <w:sz w:val="20"/>
      <w:szCs w:val="20"/>
      <w:lang w:eastAsia="en-US"/>
    </w:rPr>
  </w:style>
  <w:style w:type="paragraph" w:customStyle="1" w:styleId="E6270B73F8364EBCAC3861F5EF2FE1641">
    <w:name w:val="E6270B73F8364EBCAC3861F5EF2FE1641"/>
    <w:rsid w:val="00EF7A8B"/>
    <w:pPr>
      <w:spacing w:before="120" w:after="60" w:line="240" w:lineRule="auto"/>
    </w:pPr>
    <w:rPr>
      <w:rFonts w:ascii="Arial" w:eastAsia="Times New Roman" w:hAnsi="Arial" w:cs="Arial"/>
      <w:sz w:val="20"/>
      <w:szCs w:val="20"/>
      <w:lang w:eastAsia="en-US"/>
    </w:rPr>
  </w:style>
  <w:style w:type="paragraph" w:customStyle="1" w:styleId="F3BF36A263FF47C09D0E4235C0E636731">
    <w:name w:val="F3BF36A263FF47C09D0E4235C0E636731"/>
    <w:rsid w:val="00EF7A8B"/>
    <w:pPr>
      <w:spacing w:before="120" w:after="60" w:line="240" w:lineRule="auto"/>
    </w:pPr>
    <w:rPr>
      <w:rFonts w:ascii="Arial" w:eastAsia="Times New Roman" w:hAnsi="Arial" w:cs="Arial"/>
      <w:sz w:val="20"/>
      <w:szCs w:val="20"/>
      <w:lang w:eastAsia="en-US"/>
    </w:rPr>
  </w:style>
  <w:style w:type="paragraph" w:customStyle="1" w:styleId="69BAD34CA409469B9222AE7C4781C3291">
    <w:name w:val="69BAD34CA409469B9222AE7C4781C3291"/>
    <w:rsid w:val="00EF7A8B"/>
    <w:pPr>
      <w:spacing w:before="120" w:after="60" w:line="240" w:lineRule="auto"/>
    </w:pPr>
    <w:rPr>
      <w:rFonts w:ascii="Arial" w:eastAsia="Times New Roman" w:hAnsi="Arial" w:cs="Arial"/>
      <w:sz w:val="20"/>
      <w:szCs w:val="20"/>
      <w:lang w:eastAsia="en-US"/>
    </w:rPr>
  </w:style>
  <w:style w:type="paragraph" w:customStyle="1" w:styleId="DEE83BDF0C5F4B788A68C82F41072CAC1">
    <w:name w:val="DEE83BDF0C5F4B788A68C82F41072CAC1"/>
    <w:rsid w:val="00EF7A8B"/>
    <w:pPr>
      <w:spacing w:before="120" w:after="60" w:line="240" w:lineRule="auto"/>
    </w:pPr>
    <w:rPr>
      <w:rFonts w:ascii="Arial" w:eastAsia="Times New Roman" w:hAnsi="Arial" w:cs="Arial"/>
      <w:sz w:val="20"/>
      <w:szCs w:val="20"/>
      <w:lang w:eastAsia="en-US"/>
    </w:rPr>
  </w:style>
  <w:style w:type="paragraph" w:customStyle="1" w:styleId="19C84BB703024D5A8B280F5DFC62588E1">
    <w:name w:val="19C84BB703024D5A8B280F5DFC62588E1"/>
    <w:rsid w:val="00EF7A8B"/>
    <w:pPr>
      <w:spacing w:before="120" w:after="60" w:line="240" w:lineRule="auto"/>
    </w:pPr>
    <w:rPr>
      <w:rFonts w:ascii="Arial" w:eastAsia="Times New Roman" w:hAnsi="Arial" w:cs="Arial"/>
      <w:sz w:val="20"/>
      <w:szCs w:val="20"/>
      <w:lang w:eastAsia="en-US"/>
    </w:rPr>
  </w:style>
  <w:style w:type="paragraph" w:customStyle="1" w:styleId="1C09CBAF8BA84A74A525CDD4608E3BFA1">
    <w:name w:val="1C09CBAF8BA84A74A525CDD4608E3BFA1"/>
    <w:rsid w:val="00EF7A8B"/>
    <w:pPr>
      <w:spacing w:before="120" w:after="60" w:line="240" w:lineRule="auto"/>
    </w:pPr>
    <w:rPr>
      <w:rFonts w:ascii="Arial" w:eastAsia="Times New Roman" w:hAnsi="Arial" w:cs="Arial"/>
      <w:sz w:val="20"/>
      <w:szCs w:val="20"/>
      <w:lang w:eastAsia="en-US"/>
    </w:rPr>
  </w:style>
  <w:style w:type="paragraph" w:customStyle="1" w:styleId="D299A2F36D9649F49EED2493D072F3D41">
    <w:name w:val="D299A2F36D9649F49EED2493D072F3D41"/>
    <w:rsid w:val="00EF7A8B"/>
    <w:pPr>
      <w:spacing w:before="120" w:after="60" w:line="240" w:lineRule="auto"/>
    </w:pPr>
    <w:rPr>
      <w:rFonts w:ascii="Arial" w:eastAsia="Times New Roman" w:hAnsi="Arial" w:cs="Arial"/>
      <w:sz w:val="20"/>
      <w:szCs w:val="20"/>
      <w:lang w:eastAsia="en-US"/>
    </w:rPr>
  </w:style>
  <w:style w:type="paragraph" w:customStyle="1" w:styleId="CED1F069045D489481379BCE2BE010AD1">
    <w:name w:val="CED1F069045D489481379BCE2BE010AD1"/>
    <w:rsid w:val="00EF7A8B"/>
    <w:pPr>
      <w:spacing w:before="120" w:after="60" w:line="240" w:lineRule="auto"/>
    </w:pPr>
    <w:rPr>
      <w:rFonts w:ascii="Arial" w:eastAsia="Times New Roman" w:hAnsi="Arial" w:cs="Arial"/>
      <w:sz w:val="20"/>
      <w:szCs w:val="20"/>
      <w:lang w:eastAsia="en-US"/>
    </w:rPr>
  </w:style>
  <w:style w:type="paragraph" w:customStyle="1" w:styleId="75FA57735B764C44A928DA1F007540DA1">
    <w:name w:val="75FA57735B764C44A928DA1F007540DA1"/>
    <w:rsid w:val="00EF7A8B"/>
    <w:pPr>
      <w:spacing w:before="120" w:after="60" w:line="240" w:lineRule="auto"/>
    </w:pPr>
    <w:rPr>
      <w:rFonts w:ascii="Arial" w:eastAsia="Times New Roman" w:hAnsi="Arial" w:cs="Arial"/>
      <w:sz w:val="20"/>
      <w:szCs w:val="20"/>
      <w:lang w:eastAsia="en-US"/>
    </w:rPr>
  </w:style>
  <w:style w:type="paragraph" w:customStyle="1" w:styleId="40166F7F5D2C4A57AC47393DEF5D8CC01">
    <w:name w:val="40166F7F5D2C4A57AC47393DEF5D8CC01"/>
    <w:rsid w:val="00EF7A8B"/>
    <w:pPr>
      <w:spacing w:before="120" w:after="60" w:line="240" w:lineRule="auto"/>
    </w:pPr>
    <w:rPr>
      <w:rFonts w:ascii="Arial" w:eastAsia="Times New Roman" w:hAnsi="Arial" w:cs="Arial"/>
      <w:sz w:val="20"/>
      <w:szCs w:val="20"/>
      <w:lang w:eastAsia="en-US"/>
    </w:rPr>
  </w:style>
  <w:style w:type="paragraph" w:customStyle="1" w:styleId="CDEB1219B2AB45D784748632848F16CA1">
    <w:name w:val="CDEB1219B2AB45D784748632848F16CA1"/>
    <w:rsid w:val="00EF7A8B"/>
    <w:pPr>
      <w:spacing w:before="120" w:after="60" w:line="240" w:lineRule="auto"/>
    </w:pPr>
    <w:rPr>
      <w:rFonts w:ascii="Arial" w:eastAsia="Times New Roman" w:hAnsi="Arial" w:cs="Arial"/>
      <w:sz w:val="20"/>
      <w:szCs w:val="20"/>
      <w:lang w:eastAsia="en-US"/>
    </w:rPr>
  </w:style>
  <w:style w:type="paragraph" w:customStyle="1" w:styleId="919DA95AECCD4543A37A1942BEFC9DBB1">
    <w:name w:val="919DA95AECCD4543A37A1942BEFC9DBB1"/>
    <w:rsid w:val="00EF7A8B"/>
    <w:pPr>
      <w:spacing w:before="120" w:after="60" w:line="240" w:lineRule="auto"/>
    </w:pPr>
    <w:rPr>
      <w:rFonts w:ascii="Arial" w:eastAsia="Times New Roman" w:hAnsi="Arial" w:cs="Arial"/>
      <w:sz w:val="20"/>
      <w:szCs w:val="20"/>
      <w:lang w:eastAsia="en-US"/>
    </w:rPr>
  </w:style>
  <w:style w:type="paragraph" w:customStyle="1" w:styleId="6BA93895CE034DFAB1941AB0FEA134D31">
    <w:name w:val="6BA93895CE034DFAB1941AB0FEA134D31"/>
    <w:rsid w:val="00EF7A8B"/>
    <w:pPr>
      <w:spacing w:before="120" w:after="60" w:line="240" w:lineRule="auto"/>
    </w:pPr>
    <w:rPr>
      <w:rFonts w:ascii="Arial" w:eastAsia="Times New Roman" w:hAnsi="Arial" w:cs="Arial"/>
      <w:sz w:val="20"/>
      <w:szCs w:val="20"/>
      <w:lang w:eastAsia="en-US"/>
    </w:rPr>
  </w:style>
  <w:style w:type="paragraph" w:customStyle="1" w:styleId="440E0635C7A745D899B17B24D72D1F231">
    <w:name w:val="440E0635C7A745D899B17B24D72D1F231"/>
    <w:rsid w:val="00EF7A8B"/>
    <w:pPr>
      <w:spacing w:before="120" w:after="60" w:line="240" w:lineRule="auto"/>
    </w:pPr>
    <w:rPr>
      <w:rFonts w:ascii="Arial" w:eastAsia="Times New Roman" w:hAnsi="Arial" w:cs="Arial"/>
      <w:sz w:val="20"/>
      <w:szCs w:val="20"/>
      <w:lang w:eastAsia="en-US"/>
    </w:rPr>
  </w:style>
  <w:style w:type="paragraph" w:customStyle="1" w:styleId="57AC43CAD90146AEB31407770B4256A21">
    <w:name w:val="57AC43CAD90146AEB31407770B4256A21"/>
    <w:rsid w:val="00EF7A8B"/>
    <w:pPr>
      <w:spacing w:before="120" w:after="60" w:line="240" w:lineRule="auto"/>
    </w:pPr>
    <w:rPr>
      <w:rFonts w:ascii="Arial" w:eastAsia="Times New Roman" w:hAnsi="Arial" w:cs="Arial"/>
      <w:sz w:val="20"/>
      <w:szCs w:val="20"/>
      <w:lang w:eastAsia="en-US"/>
    </w:rPr>
  </w:style>
  <w:style w:type="paragraph" w:customStyle="1" w:styleId="9798B94931C2498F80D4791DADC60F2A1">
    <w:name w:val="9798B94931C2498F80D4791DADC60F2A1"/>
    <w:rsid w:val="00EF7A8B"/>
    <w:pPr>
      <w:spacing w:before="120" w:after="60" w:line="240" w:lineRule="auto"/>
    </w:pPr>
    <w:rPr>
      <w:rFonts w:ascii="Arial" w:eastAsia="Times New Roman" w:hAnsi="Arial" w:cs="Arial"/>
      <w:sz w:val="20"/>
      <w:szCs w:val="20"/>
      <w:lang w:eastAsia="en-US"/>
    </w:rPr>
  </w:style>
  <w:style w:type="paragraph" w:customStyle="1" w:styleId="172D86ACB2F24752B092CA29874A4EED1">
    <w:name w:val="172D86ACB2F24752B092CA29874A4EED1"/>
    <w:rsid w:val="00EF7A8B"/>
    <w:pPr>
      <w:spacing w:before="120" w:after="60" w:line="240" w:lineRule="auto"/>
    </w:pPr>
    <w:rPr>
      <w:rFonts w:ascii="Arial" w:eastAsia="Times New Roman" w:hAnsi="Arial" w:cs="Arial"/>
      <w:sz w:val="20"/>
      <w:szCs w:val="20"/>
      <w:lang w:eastAsia="en-US"/>
    </w:rPr>
  </w:style>
  <w:style w:type="paragraph" w:customStyle="1" w:styleId="026284CD0680473BBDA5C44F880851B31">
    <w:name w:val="026284CD0680473BBDA5C44F880851B31"/>
    <w:rsid w:val="00EF7A8B"/>
    <w:pPr>
      <w:spacing w:before="120" w:after="60" w:line="240" w:lineRule="auto"/>
    </w:pPr>
    <w:rPr>
      <w:rFonts w:ascii="Arial" w:eastAsia="Times New Roman" w:hAnsi="Arial" w:cs="Arial"/>
      <w:sz w:val="20"/>
      <w:szCs w:val="20"/>
      <w:lang w:eastAsia="en-US"/>
    </w:rPr>
  </w:style>
  <w:style w:type="paragraph" w:customStyle="1" w:styleId="EBE81B4A6D3840E5A87841B845D32E561">
    <w:name w:val="EBE81B4A6D3840E5A87841B845D32E561"/>
    <w:rsid w:val="00EF7A8B"/>
    <w:pPr>
      <w:spacing w:before="120" w:after="60" w:line="240" w:lineRule="auto"/>
    </w:pPr>
    <w:rPr>
      <w:rFonts w:ascii="Arial" w:eastAsia="Times New Roman" w:hAnsi="Arial" w:cs="Arial"/>
      <w:sz w:val="20"/>
      <w:szCs w:val="20"/>
      <w:lang w:eastAsia="en-US"/>
    </w:rPr>
  </w:style>
  <w:style w:type="paragraph" w:customStyle="1" w:styleId="8D54A8DC68C64144A311901A134942681">
    <w:name w:val="8D54A8DC68C64144A311901A134942681"/>
    <w:rsid w:val="00EF7A8B"/>
    <w:pPr>
      <w:spacing w:before="120" w:after="60" w:line="240" w:lineRule="auto"/>
    </w:pPr>
    <w:rPr>
      <w:rFonts w:ascii="Arial" w:eastAsia="Times New Roman" w:hAnsi="Arial" w:cs="Arial"/>
      <w:sz w:val="20"/>
      <w:szCs w:val="20"/>
      <w:lang w:eastAsia="en-US"/>
    </w:rPr>
  </w:style>
  <w:style w:type="paragraph" w:customStyle="1" w:styleId="5C24E3DD15C8422EAAFD6FD8FF0704BE1">
    <w:name w:val="5C24E3DD15C8422EAAFD6FD8FF0704BE1"/>
    <w:rsid w:val="00EF7A8B"/>
    <w:pPr>
      <w:spacing w:before="120" w:after="60" w:line="240" w:lineRule="auto"/>
    </w:pPr>
    <w:rPr>
      <w:rFonts w:ascii="Arial" w:eastAsia="Times New Roman" w:hAnsi="Arial" w:cs="Arial"/>
      <w:sz w:val="20"/>
      <w:szCs w:val="20"/>
      <w:lang w:eastAsia="en-US"/>
    </w:rPr>
  </w:style>
  <w:style w:type="paragraph" w:customStyle="1" w:styleId="EAC7A73CC8B444FD82B8B04C1927A9A91">
    <w:name w:val="EAC7A73CC8B444FD82B8B04C1927A9A91"/>
    <w:rsid w:val="00EF7A8B"/>
    <w:pPr>
      <w:spacing w:before="120" w:after="60" w:line="240" w:lineRule="auto"/>
    </w:pPr>
    <w:rPr>
      <w:rFonts w:ascii="Arial" w:eastAsia="Times New Roman" w:hAnsi="Arial" w:cs="Arial"/>
      <w:sz w:val="20"/>
      <w:szCs w:val="20"/>
      <w:lang w:eastAsia="en-US"/>
    </w:rPr>
  </w:style>
  <w:style w:type="paragraph" w:customStyle="1" w:styleId="92677CD5CE334B2C9D70368B9DEAFEAE1">
    <w:name w:val="92677CD5CE334B2C9D70368B9DEAFEAE1"/>
    <w:rsid w:val="00EF7A8B"/>
    <w:pPr>
      <w:spacing w:before="120" w:after="60" w:line="240" w:lineRule="auto"/>
    </w:pPr>
    <w:rPr>
      <w:rFonts w:ascii="Arial" w:eastAsia="Times New Roman" w:hAnsi="Arial" w:cs="Arial"/>
      <w:sz w:val="20"/>
      <w:szCs w:val="20"/>
      <w:lang w:eastAsia="en-US"/>
    </w:rPr>
  </w:style>
  <w:style w:type="paragraph" w:customStyle="1" w:styleId="A78710CD08004D37A11CEDFB2D4C02041">
    <w:name w:val="A78710CD08004D37A11CEDFB2D4C02041"/>
    <w:rsid w:val="00EF7A8B"/>
    <w:pPr>
      <w:spacing w:before="120" w:after="60" w:line="240" w:lineRule="auto"/>
    </w:pPr>
    <w:rPr>
      <w:rFonts w:ascii="Arial" w:eastAsia="Times New Roman" w:hAnsi="Arial" w:cs="Arial"/>
      <w:sz w:val="20"/>
      <w:szCs w:val="20"/>
      <w:lang w:eastAsia="en-US"/>
    </w:rPr>
  </w:style>
  <w:style w:type="paragraph" w:customStyle="1" w:styleId="E95BADCA34F247F1B48210882DE352591">
    <w:name w:val="E95BADCA34F247F1B48210882DE352591"/>
    <w:rsid w:val="00EF7A8B"/>
    <w:pPr>
      <w:spacing w:before="120" w:after="60" w:line="240" w:lineRule="auto"/>
    </w:pPr>
    <w:rPr>
      <w:rFonts w:ascii="Arial" w:eastAsia="Times New Roman" w:hAnsi="Arial" w:cs="Arial"/>
      <w:sz w:val="20"/>
      <w:szCs w:val="20"/>
      <w:lang w:eastAsia="en-US"/>
    </w:rPr>
  </w:style>
  <w:style w:type="paragraph" w:customStyle="1" w:styleId="043CAFD3C81942D2B8CF7A3561D0329E1">
    <w:name w:val="043CAFD3C81942D2B8CF7A3561D0329E1"/>
    <w:rsid w:val="00EF7A8B"/>
    <w:pPr>
      <w:spacing w:before="120" w:after="60" w:line="240" w:lineRule="auto"/>
    </w:pPr>
    <w:rPr>
      <w:rFonts w:ascii="Arial" w:eastAsia="Times New Roman" w:hAnsi="Arial" w:cs="Arial"/>
      <w:sz w:val="20"/>
      <w:szCs w:val="20"/>
      <w:lang w:eastAsia="en-US"/>
    </w:rPr>
  </w:style>
  <w:style w:type="paragraph" w:customStyle="1" w:styleId="6ECC287BE3714F419F0744453E0696631">
    <w:name w:val="6ECC287BE3714F419F0744453E0696631"/>
    <w:rsid w:val="00EF7A8B"/>
    <w:pPr>
      <w:spacing w:before="120" w:after="60" w:line="240" w:lineRule="auto"/>
    </w:pPr>
    <w:rPr>
      <w:rFonts w:ascii="Arial" w:eastAsia="Times New Roman" w:hAnsi="Arial" w:cs="Arial"/>
      <w:sz w:val="20"/>
      <w:szCs w:val="20"/>
      <w:lang w:eastAsia="en-US"/>
    </w:rPr>
  </w:style>
  <w:style w:type="paragraph" w:customStyle="1" w:styleId="DF4D8FFAFC1C40F184FF05557D84B2381">
    <w:name w:val="DF4D8FFAFC1C40F184FF05557D84B2381"/>
    <w:rsid w:val="00EF7A8B"/>
    <w:pPr>
      <w:spacing w:before="120" w:after="60" w:line="240" w:lineRule="auto"/>
    </w:pPr>
    <w:rPr>
      <w:rFonts w:ascii="Arial" w:eastAsia="Times New Roman" w:hAnsi="Arial" w:cs="Arial"/>
      <w:sz w:val="20"/>
      <w:szCs w:val="20"/>
      <w:lang w:eastAsia="en-US"/>
    </w:rPr>
  </w:style>
  <w:style w:type="paragraph" w:customStyle="1" w:styleId="21BB0A92605C413FA2AAAF6A5F87399B1">
    <w:name w:val="21BB0A92605C413FA2AAAF6A5F87399B1"/>
    <w:rsid w:val="00EF7A8B"/>
    <w:pPr>
      <w:spacing w:before="120" w:after="60" w:line="240" w:lineRule="auto"/>
    </w:pPr>
    <w:rPr>
      <w:rFonts w:ascii="Arial" w:eastAsia="Times New Roman" w:hAnsi="Arial" w:cs="Arial"/>
      <w:sz w:val="20"/>
      <w:szCs w:val="20"/>
      <w:lang w:eastAsia="en-US"/>
    </w:rPr>
  </w:style>
  <w:style w:type="paragraph" w:customStyle="1" w:styleId="AAFDB91F89514ABA88B96CD20EFE371A1">
    <w:name w:val="AAFDB91F89514ABA88B96CD20EFE371A1"/>
    <w:rsid w:val="00EF7A8B"/>
    <w:pPr>
      <w:spacing w:before="120" w:after="60" w:line="240" w:lineRule="auto"/>
    </w:pPr>
    <w:rPr>
      <w:rFonts w:ascii="Arial" w:eastAsia="Times New Roman" w:hAnsi="Arial" w:cs="Arial"/>
      <w:sz w:val="20"/>
      <w:szCs w:val="20"/>
      <w:lang w:eastAsia="en-US"/>
    </w:rPr>
  </w:style>
  <w:style w:type="paragraph" w:customStyle="1" w:styleId="4D7CCEB84B4843759D417BB9798F26031">
    <w:name w:val="4D7CCEB84B4843759D417BB9798F26031"/>
    <w:rsid w:val="00EF7A8B"/>
    <w:pPr>
      <w:spacing w:before="120" w:after="60" w:line="240" w:lineRule="auto"/>
    </w:pPr>
    <w:rPr>
      <w:rFonts w:ascii="Arial" w:eastAsia="Times New Roman" w:hAnsi="Arial" w:cs="Arial"/>
      <w:sz w:val="20"/>
      <w:szCs w:val="20"/>
      <w:lang w:eastAsia="en-US"/>
    </w:rPr>
  </w:style>
  <w:style w:type="paragraph" w:customStyle="1" w:styleId="2468257B314B4CD588939504CA1E873A1">
    <w:name w:val="2468257B314B4CD588939504CA1E873A1"/>
    <w:rsid w:val="00EF7A8B"/>
    <w:pPr>
      <w:spacing w:before="120" w:after="60" w:line="240" w:lineRule="auto"/>
    </w:pPr>
    <w:rPr>
      <w:rFonts w:ascii="Arial" w:eastAsia="Times New Roman" w:hAnsi="Arial" w:cs="Arial"/>
      <w:sz w:val="20"/>
      <w:szCs w:val="20"/>
      <w:lang w:eastAsia="en-US"/>
    </w:rPr>
  </w:style>
  <w:style w:type="paragraph" w:customStyle="1" w:styleId="8D1F6E04ECDE42768129AE85279D13C31">
    <w:name w:val="8D1F6E04ECDE42768129AE85279D13C31"/>
    <w:rsid w:val="00EF7A8B"/>
    <w:pPr>
      <w:spacing w:before="120" w:after="60" w:line="240" w:lineRule="auto"/>
    </w:pPr>
    <w:rPr>
      <w:rFonts w:ascii="Arial" w:eastAsia="Times New Roman" w:hAnsi="Arial" w:cs="Arial"/>
      <w:sz w:val="20"/>
      <w:szCs w:val="20"/>
      <w:lang w:eastAsia="en-US"/>
    </w:rPr>
  </w:style>
  <w:style w:type="paragraph" w:customStyle="1" w:styleId="C4FDF142E59F4FD2A4E426B5DDFF98B11">
    <w:name w:val="C4FDF142E59F4FD2A4E426B5DDFF98B11"/>
    <w:rsid w:val="00EF7A8B"/>
    <w:pPr>
      <w:spacing w:before="120" w:after="60" w:line="240" w:lineRule="auto"/>
    </w:pPr>
    <w:rPr>
      <w:rFonts w:ascii="Arial" w:eastAsia="Times New Roman" w:hAnsi="Arial" w:cs="Arial"/>
      <w:sz w:val="20"/>
      <w:szCs w:val="20"/>
      <w:lang w:eastAsia="en-US"/>
    </w:rPr>
  </w:style>
  <w:style w:type="paragraph" w:customStyle="1" w:styleId="64EE3A35791E4D10BAC9E6A66963145D1">
    <w:name w:val="64EE3A35791E4D10BAC9E6A66963145D1"/>
    <w:rsid w:val="00EF7A8B"/>
    <w:pPr>
      <w:spacing w:before="120" w:after="60" w:line="240" w:lineRule="auto"/>
    </w:pPr>
    <w:rPr>
      <w:rFonts w:ascii="Arial" w:eastAsia="Times New Roman" w:hAnsi="Arial" w:cs="Arial"/>
      <w:sz w:val="20"/>
      <w:szCs w:val="20"/>
      <w:lang w:eastAsia="en-US"/>
    </w:rPr>
  </w:style>
  <w:style w:type="paragraph" w:customStyle="1" w:styleId="D4DB1D70BCAD474CAB393628D6EFA3DA1">
    <w:name w:val="D4DB1D70BCAD474CAB393628D6EFA3DA1"/>
    <w:rsid w:val="00EF7A8B"/>
    <w:pPr>
      <w:spacing w:before="120" w:after="60" w:line="240" w:lineRule="auto"/>
    </w:pPr>
    <w:rPr>
      <w:rFonts w:ascii="Arial" w:eastAsia="Times New Roman" w:hAnsi="Arial" w:cs="Arial"/>
      <w:sz w:val="20"/>
      <w:szCs w:val="20"/>
      <w:lang w:eastAsia="en-US"/>
    </w:rPr>
  </w:style>
  <w:style w:type="paragraph" w:customStyle="1" w:styleId="70D2EAC19C9D4397B259EF2D77EF9F421">
    <w:name w:val="70D2EAC19C9D4397B259EF2D77EF9F421"/>
    <w:rsid w:val="00EF7A8B"/>
    <w:pPr>
      <w:spacing w:before="120" w:after="60" w:line="240" w:lineRule="auto"/>
    </w:pPr>
    <w:rPr>
      <w:rFonts w:ascii="Arial" w:eastAsia="Times New Roman" w:hAnsi="Arial" w:cs="Arial"/>
      <w:sz w:val="20"/>
      <w:szCs w:val="20"/>
      <w:lang w:eastAsia="en-US"/>
    </w:rPr>
  </w:style>
  <w:style w:type="paragraph" w:customStyle="1" w:styleId="E720E8F1F1784BDE9B8425C3702FFDCE1">
    <w:name w:val="E720E8F1F1784BDE9B8425C3702FFDCE1"/>
    <w:rsid w:val="00EF7A8B"/>
    <w:pPr>
      <w:spacing w:before="120" w:after="60" w:line="240" w:lineRule="auto"/>
    </w:pPr>
    <w:rPr>
      <w:rFonts w:ascii="Arial" w:eastAsia="Times New Roman" w:hAnsi="Arial" w:cs="Arial"/>
      <w:sz w:val="20"/>
      <w:szCs w:val="20"/>
      <w:lang w:eastAsia="en-US"/>
    </w:rPr>
  </w:style>
  <w:style w:type="paragraph" w:customStyle="1" w:styleId="E5BEE004B95E4B198692FED22AA11C511">
    <w:name w:val="E5BEE004B95E4B198692FED22AA11C511"/>
    <w:rsid w:val="00EF7A8B"/>
    <w:pPr>
      <w:spacing w:before="120" w:after="60" w:line="240" w:lineRule="auto"/>
    </w:pPr>
    <w:rPr>
      <w:rFonts w:ascii="Arial" w:eastAsia="Times New Roman" w:hAnsi="Arial" w:cs="Arial"/>
      <w:sz w:val="20"/>
      <w:szCs w:val="20"/>
      <w:lang w:eastAsia="en-US"/>
    </w:rPr>
  </w:style>
  <w:style w:type="paragraph" w:customStyle="1" w:styleId="351452A187CA4B10A4B991D67F69F4441">
    <w:name w:val="351452A187CA4B10A4B991D67F69F4441"/>
    <w:rsid w:val="00EF7A8B"/>
    <w:pPr>
      <w:spacing w:before="120" w:after="60" w:line="240" w:lineRule="auto"/>
    </w:pPr>
    <w:rPr>
      <w:rFonts w:ascii="Arial" w:eastAsia="Times New Roman" w:hAnsi="Arial" w:cs="Arial"/>
      <w:sz w:val="20"/>
      <w:szCs w:val="20"/>
      <w:lang w:eastAsia="en-US"/>
    </w:rPr>
  </w:style>
  <w:style w:type="paragraph" w:customStyle="1" w:styleId="08653E6A628645C795FF300B8AF5E11F1">
    <w:name w:val="08653E6A628645C795FF300B8AF5E11F1"/>
    <w:rsid w:val="00EF7A8B"/>
    <w:pPr>
      <w:spacing w:before="120" w:after="60" w:line="240" w:lineRule="auto"/>
    </w:pPr>
    <w:rPr>
      <w:rFonts w:ascii="Arial" w:eastAsia="Times New Roman" w:hAnsi="Arial" w:cs="Arial"/>
      <w:sz w:val="20"/>
      <w:szCs w:val="20"/>
      <w:lang w:eastAsia="en-US"/>
    </w:rPr>
  </w:style>
  <w:style w:type="paragraph" w:customStyle="1" w:styleId="9D482926B2894853B43818100B7D5DFC1">
    <w:name w:val="9D482926B2894853B43818100B7D5DFC1"/>
    <w:rsid w:val="00EF7A8B"/>
    <w:pPr>
      <w:spacing w:before="120" w:after="60" w:line="240" w:lineRule="auto"/>
    </w:pPr>
    <w:rPr>
      <w:rFonts w:ascii="Arial" w:eastAsia="Times New Roman" w:hAnsi="Arial" w:cs="Arial"/>
      <w:sz w:val="20"/>
      <w:szCs w:val="20"/>
      <w:lang w:eastAsia="en-US"/>
    </w:rPr>
  </w:style>
  <w:style w:type="paragraph" w:customStyle="1" w:styleId="F0175CBEEE0E4D53B2D66C80F1CF26841">
    <w:name w:val="F0175CBEEE0E4D53B2D66C80F1CF26841"/>
    <w:rsid w:val="00EF7A8B"/>
    <w:pPr>
      <w:spacing w:before="120" w:after="60" w:line="240" w:lineRule="auto"/>
    </w:pPr>
    <w:rPr>
      <w:rFonts w:ascii="Arial" w:eastAsia="Times New Roman" w:hAnsi="Arial" w:cs="Arial"/>
      <w:sz w:val="20"/>
      <w:szCs w:val="20"/>
      <w:lang w:eastAsia="en-US"/>
    </w:rPr>
  </w:style>
  <w:style w:type="paragraph" w:customStyle="1" w:styleId="8C621459D6CD48EC9DF825E6D60B64B21">
    <w:name w:val="8C621459D6CD48EC9DF825E6D60B64B21"/>
    <w:rsid w:val="00EF7A8B"/>
    <w:pPr>
      <w:spacing w:before="120" w:after="60" w:line="240" w:lineRule="auto"/>
    </w:pPr>
    <w:rPr>
      <w:rFonts w:ascii="Arial" w:eastAsia="Times New Roman" w:hAnsi="Arial" w:cs="Arial"/>
      <w:sz w:val="20"/>
      <w:szCs w:val="20"/>
      <w:lang w:eastAsia="en-US"/>
    </w:rPr>
  </w:style>
  <w:style w:type="paragraph" w:customStyle="1" w:styleId="0800362748C24A8DA77426D7BC781E141">
    <w:name w:val="0800362748C24A8DA77426D7BC781E141"/>
    <w:rsid w:val="00EF7A8B"/>
    <w:pPr>
      <w:spacing w:before="120" w:after="60" w:line="240" w:lineRule="auto"/>
    </w:pPr>
    <w:rPr>
      <w:rFonts w:ascii="Arial" w:eastAsia="Times New Roman" w:hAnsi="Arial" w:cs="Arial"/>
      <w:sz w:val="20"/>
      <w:szCs w:val="20"/>
      <w:lang w:eastAsia="en-US"/>
    </w:rPr>
  </w:style>
  <w:style w:type="paragraph" w:customStyle="1" w:styleId="38C5218689924071A3549AAB189770FD1">
    <w:name w:val="38C5218689924071A3549AAB189770FD1"/>
    <w:rsid w:val="00EF7A8B"/>
    <w:pPr>
      <w:spacing w:before="120" w:after="60" w:line="240" w:lineRule="auto"/>
    </w:pPr>
    <w:rPr>
      <w:rFonts w:ascii="Arial" w:eastAsia="Times New Roman" w:hAnsi="Arial" w:cs="Arial"/>
      <w:sz w:val="20"/>
      <w:szCs w:val="20"/>
      <w:lang w:eastAsia="en-US"/>
    </w:rPr>
  </w:style>
  <w:style w:type="paragraph" w:customStyle="1" w:styleId="16CF2904D0BD4D87AA7281D7BEEB85FB1">
    <w:name w:val="16CF2904D0BD4D87AA7281D7BEEB85FB1"/>
    <w:rsid w:val="00EF7A8B"/>
    <w:pPr>
      <w:spacing w:before="120" w:after="60" w:line="240" w:lineRule="auto"/>
    </w:pPr>
    <w:rPr>
      <w:rFonts w:ascii="Arial" w:eastAsia="Times New Roman" w:hAnsi="Arial" w:cs="Arial"/>
      <w:sz w:val="20"/>
      <w:szCs w:val="20"/>
      <w:lang w:eastAsia="en-US"/>
    </w:rPr>
  </w:style>
  <w:style w:type="paragraph" w:customStyle="1" w:styleId="CE650FFD99FC4F4180A0C1F861E87C4F1">
    <w:name w:val="CE650FFD99FC4F4180A0C1F861E87C4F1"/>
    <w:rsid w:val="00EF7A8B"/>
    <w:pPr>
      <w:spacing w:before="120" w:after="60" w:line="240" w:lineRule="auto"/>
    </w:pPr>
    <w:rPr>
      <w:rFonts w:ascii="Arial" w:eastAsia="Times New Roman" w:hAnsi="Arial" w:cs="Arial"/>
      <w:sz w:val="20"/>
      <w:szCs w:val="20"/>
      <w:lang w:eastAsia="en-US"/>
    </w:rPr>
  </w:style>
  <w:style w:type="paragraph" w:customStyle="1" w:styleId="3855919EAE074537B96DC99234B24C591">
    <w:name w:val="3855919EAE074537B96DC99234B24C591"/>
    <w:rsid w:val="00EF7A8B"/>
    <w:pPr>
      <w:spacing w:before="120" w:after="60" w:line="240" w:lineRule="auto"/>
    </w:pPr>
    <w:rPr>
      <w:rFonts w:ascii="Arial" w:eastAsia="Times New Roman" w:hAnsi="Arial" w:cs="Arial"/>
      <w:sz w:val="20"/>
      <w:szCs w:val="20"/>
      <w:lang w:eastAsia="en-US"/>
    </w:rPr>
  </w:style>
  <w:style w:type="paragraph" w:customStyle="1" w:styleId="7A6BC749A76F402183B8B6CE8832D60C1">
    <w:name w:val="7A6BC749A76F402183B8B6CE8832D60C1"/>
    <w:rsid w:val="00EF7A8B"/>
    <w:pPr>
      <w:spacing w:before="120" w:after="60" w:line="240" w:lineRule="auto"/>
    </w:pPr>
    <w:rPr>
      <w:rFonts w:ascii="Arial" w:eastAsia="Times New Roman" w:hAnsi="Arial" w:cs="Arial"/>
      <w:sz w:val="20"/>
      <w:szCs w:val="20"/>
      <w:lang w:eastAsia="en-US"/>
    </w:rPr>
  </w:style>
  <w:style w:type="paragraph" w:customStyle="1" w:styleId="41DBECEDFCE84A37A0FDF2586DF49D711">
    <w:name w:val="41DBECEDFCE84A37A0FDF2586DF49D711"/>
    <w:rsid w:val="00EF7A8B"/>
    <w:pPr>
      <w:spacing w:before="120" w:after="60" w:line="240" w:lineRule="auto"/>
    </w:pPr>
    <w:rPr>
      <w:rFonts w:ascii="Arial" w:eastAsia="Times New Roman" w:hAnsi="Arial" w:cs="Arial"/>
      <w:sz w:val="20"/>
      <w:szCs w:val="20"/>
      <w:lang w:eastAsia="en-US"/>
    </w:rPr>
  </w:style>
  <w:style w:type="paragraph" w:customStyle="1" w:styleId="7980E9E06D79491E89715CCA577578711">
    <w:name w:val="7980E9E06D79491E89715CCA577578711"/>
    <w:rsid w:val="00EF7A8B"/>
    <w:pPr>
      <w:spacing w:before="120" w:after="60" w:line="240" w:lineRule="auto"/>
    </w:pPr>
    <w:rPr>
      <w:rFonts w:ascii="Arial" w:eastAsia="Times New Roman" w:hAnsi="Arial" w:cs="Arial"/>
      <w:sz w:val="20"/>
      <w:szCs w:val="20"/>
      <w:lang w:eastAsia="en-US"/>
    </w:rPr>
  </w:style>
  <w:style w:type="paragraph" w:customStyle="1" w:styleId="D60D1C7E88424767B33DA475EA73AEEC1">
    <w:name w:val="D60D1C7E88424767B33DA475EA73AEEC1"/>
    <w:rsid w:val="00EF7A8B"/>
    <w:pPr>
      <w:spacing w:before="120" w:after="60" w:line="240" w:lineRule="auto"/>
    </w:pPr>
    <w:rPr>
      <w:rFonts w:ascii="Arial" w:eastAsia="Times New Roman" w:hAnsi="Arial" w:cs="Arial"/>
      <w:sz w:val="20"/>
      <w:szCs w:val="20"/>
      <w:lang w:eastAsia="en-US"/>
    </w:rPr>
  </w:style>
  <w:style w:type="paragraph" w:customStyle="1" w:styleId="913CFDB66EBA4C14BAEEC0BB60AD7FCA1">
    <w:name w:val="913CFDB66EBA4C14BAEEC0BB60AD7FCA1"/>
    <w:rsid w:val="00EF7A8B"/>
    <w:pPr>
      <w:spacing w:before="120" w:after="60" w:line="240" w:lineRule="auto"/>
    </w:pPr>
    <w:rPr>
      <w:rFonts w:ascii="Arial" w:eastAsia="Times New Roman" w:hAnsi="Arial" w:cs="Arial"/>
      <w:sz w:val="20"/>
      <w:szCs w:val="20"/>
      <w:lang w:eastAsia="en-US"/>
    </w:rPr>
  </w:style>
  <w:style w:type="paragraph" w:customStyle="1" w:styleId="9E9C2BF4665C41B88650E0049CFFEFB81">
    <w:name w:val="9E9C2BF4665C41B88650E0049CFFEFB81"/>
    <w:rsid w:val="00EF7A8B"/>
    <w:pPr>
      <w:spacing w:before="120" w:after="60" w:line="240" w:lineRule="auto"/>
    </w:pPr>
    <w:rPr>
      <w:rFonts w:ascii="Arial" w:eastAsia="Times New Roman" w:hAnsi="Arial" w:cs="Arial"/>
      <w:sz w:val="20"/>
      <w:szCs w:val="20"/>
      <w:lang w:eastAsia="en-US"/>
    </w:rPr>
  </w:style>
  <w:style w:type="paragraph" w:customStyle="1" w:styleId="9F0C3ECAA8244E63B79170F3C9BD680C1">
    <w:name w:val="9F0C3ECAA8244E63B79170F3C9BD680C1"/>
    <w:rsid w:val="00EF7A8B"/>
    <w:pPr>
      <w:spacing w:before="120" w:after="60" w:line="240" w:lineRule="auto"/>
    </w:pPr>
    <w:rPr>
      <w:rFonts w:ascii="Arial" w:eastAsia="Times New Roman" w:hAnsi="Arial" w:cs="Arial"/>
      <w:sz w:val="20"/>
      <w:szCs w:val="20"/>
      <w:lang w:eastAsia="en-US"/>
    </w:rPr>
  </w:style>
  <w:style w:type="paragraph" w:customStyle="1" w:styleId="31FE32C020FA4E039EB9DBE3564E8A031">
    <w:name w:val="31FE32C020FA4E039EB9DBE3564E8A031"/>
    <w:rsid w:val="00EF7A8B"/>
    <w:pPr>
      <w:spacing w:before="120" w:after="60" w:line="240" w:lineRule="auto"/>
    </w:pPr>
    <w:rPr>
      <w:rFonts w:ascii="Arial" w:eastAsia="Times New Roman" w:hAnsi="Arial" w:cs="Arial"/>
      <w:sz w:val="20"/>
      <w:szCs w:val="20"/>
      <w:lang w:eastAsia="en-US"/>
    </w:rPr>
  </w:style>
  <w:style w:type="paragraph" w:customStyle="1" w:styleId="7CA15C58953F4C81AA145C3C887C30FB1">
    <w:name w:val="7CA15C58953F4C81AA145C3C887C30FB1"/>
    <w:rsid w:val="00EF7A8B"/>
    <w:pPr>
      <w:spacing w:before="120" w:after="60" w:line="240" w:lineRule="auto"/>
    </w:pPr>
    <w:rPr>
      <w:rFonts w:ascii="Arial" w:eastAsia="Times New Roman" w:hAnsi="Arial" w:cs="Arial"/>
      <w:sz w:val="20"/>
      <w:szCs w:val="20"/>
      <w:lang w:eastAsia="en-US"/>
    </w:rPr>
  </w:style>
  <w:style w:type="paragraph" w:customStyle="1" w:styleId="F5A837B82A7846808199C52DE31D7FA81">
    <w:name w:val="F5A837B82A7846808199C52DE31D7FA81"/>
    <w:rsid w:val="00EF7A8B"/>
    <w:pPr>
      <w:spacing w:before="120" w:after="60" w:line="240" w:lineRule="auto"/>
    </w:pPr>
    <w:rPr>
      <w:rFonts w:ascii="Arial" w:eastAsia="Times New Roman" w:hAnsi="Arial" w:cs="Arial"/>
      <w:sz w:val="20"/>
      <w:szCs w:val="20"/>
      <w:lang w:eastAsia="en-US"/>
    </w:rPr>
  </w:style>
  <w:style w:type="paragraph" w:customStyle="1" w:styleId="CE9CA213775C4F07B42537204A1F76AD1">
    <w:name w:val="CE9CA213775C4F07B42537204A1F76AD1"/>
    <w:rsid w:val="00EF7A8B"/>
    <w:pPr>
      <w:spacing w:before="120" w:after="60" w:line="240" w:lineRule="auto"/>
    </w:pPr>
    <w:rPr>
      <w:rFonts w:ascii="Arial" w:eastAsia="Times New Roman" w:hAnsi="Arial" w:cs="Arial"/>
      <w:sz w:val="20"/>
      <w:szCs w:val="20"/>
      <w:lang w:eastAsia="en-US"/>
    </w:rPr>
  </w:style>
  <w:style w:type="paragraph" w:customStyle="1" w:styleId="39733F16E74B4163877E92071D11636E1">
    <w:name w:val="39733F16E74B4163877E92071D11636E1"/>
    <w:rsid w:val="00EF7A8B"/>
    <w:pPr>
      <w:spacing w:before="120" w:after="60" w:line="240" w:lineRule="auto"/>
    </w:pPr>
    <w:rPr>
      <w:rFonts w:ascii="Arial" w:eastAsia="Times New Roman" w:hAnsi="Arial" w:cs="Arial"/>
      <w:sz w:val="20"/>
      <w:szCs w:val="20"/>
      <w:lang w:eastAsia="en-US"/>
    </w:rPr>
  </w:style>
  <w:style w:type="paragraph" w:customStyle="1" w:styleId="B1504674A6654678B44D402457ACFD901">
    <w:name w:val="B1504674A6654678B44D402457ACFD901"/>
    <w:rsid w:val="00EF7A8B"/>
    <w:pPr>
      <w:spacing w:before="120" w:after="60" w:line="240" w:lineRule="auto"/>
    </w:pPr>
    <w:rPr>
      <w:rFonts w:ascii="Arial" w:eastAsia="Times New Roman" w:hAnsi="Arial" w:cs="Arial"/>
      <w:sz w:val="20"/>
      <w:szCs w:val="20"/>
      <w:lang w:eastAsia="en-US"/>
    </w:rPr>
  </w:style>
  <w:style w:type="paragraph" w:customStyle="1" w:styleId="4394772080214809B91C645C301922FD1">
    <w:name w:val="4394772080214809B91C645C301922FD1"/>
    <w:rsid w:val="00EF7A8B"/>
    <w:pPr>
      <w:spacing w:before="120" w:after="60" w:line="240" w:lineRule="auto"/>
    </w:pPr>
    <w:rPr>
      <w:rFonts w:ascii="Arial" w:eastAsia="Times New Roman" w:hAnsi="Arial" w:cs="Arial"/>
      <w:sz w:val="20"/>
      <w:szCs w:val="20"/>
      <w:lang w:eastAsia="en-US"/>
    </w:rPr>
  </w:style>
  <w:style w:type="paragraph" w:customStyle="1" w:styleId="B902F661AEF84E3BA571089CFC89101D1">
    <w:name w:val="B902F661AEF84E3BA571089CFC89101D1"/>
    <w:rsid w:val="00EF7A8B"/>
    <w:pPr>
      <w:spacing w:before="120" w:after="60" w:line="240" w:lineRule="auto"/>
    </w:pPr>
    <w:rPr>
      <w:rFonts w:ascii="Arial" w:eastAsia="Times New Roman" w:hAnsi="Arial" w:cs="Arial"/>
      <w:sz w:val="20"/>
      <w:szCs w:val="20"/>
      <w:lang w:eastAsia="en-US"/>
    </w:rPr>
  </w:style>
  <w:style w:type="paragraph" w:customStyle="1" w:styleId="48DDB8DBE2404A6D8DE5BEE4A85F61341">
    <w:name w:val="48DDB8DBE2404A6D8DE5BEE4A85F61341"/>
    <w:rsid w:val="00EF7A8B"/>
    <w:pPr>
      <w:spacing w:before="120" w:after="60" w:line="240" w:lineRule="auto"/>
    </w:pPr>
    <w:rPr>
      <w:rFonts w:ascii="Arial" w:eastAsia="Times New Roman" w:hAnsi="Arial" w:cs="Arial"/>
      <w:sz w:val="20"/>
      <w:szCs w:val="20"/>
      <w:lang w:eastAsia="en-US"/>
    </w:rPr>
  </w:style>
  <w:style w:type="paragraph" w:customStyle="1" w:styleId="10021D13829A4453B4687043090DE66B1">
    <w:name w:val="10021D13829A4453B4687043090DE66B1"/>
    <w:rsid w:val="00EF7A8B"/>
    <w:pPr>
      <w:spacing w:before="120" w:after="60" w:line="240" w:lineRule="auto"/>
    </w:pPr>
    <w:rPr>
      <w:rFonts w:ascii="Arial" w:eastAsia="Times New Roman" w:hAnsi="Arial" w:cs="Arial"/>
      <w:sz w:val="20"/>
      <w:szCs w:val="20"/>
      <w:lang w:eastAsia="en-US"/>
    </w:rPr>
  </w:style>
  <w:style w:type="paragraph" w:customStyle="1" w:styleId="789B37C56B9F4815A79272AFDB52EAC01">
    <w:name w:val="789B37C56B9F4815A79272AFDB52EAC01"/>
    <w:rsid w:val="00EF7A8B"/>
    <w:pPr>
      <w:spacing w:before="120" w:after="60" w:line="240" w:lineRule="auto"/>
    </w:pPr>
    <w:rPr>
      <w:rFonts w:ascii="Arial" w:eastAsia="Times New Roman" w:hAnsi="Arial" w:cs="Arial"/>
      <w:sz w:val="20"/>
      <w:szCs w:val="20"/>
      <w:lang w:eastAsia="en-US"/>
    </w:rPr>
  </w:style>
  <w:style w:type="paragraph" w:customStyle="1" w:styleId="EACAAFBF23CD492F84B68D4571BF868A1">
    <w:name w:val="EACAAFBF23CD492F84B68D4571BF868A1"/>
    <w:rsid w:val="00EF7A8B"/>
    <w:pPr>
      <w:spacing w:before="120" w:after="60" w:line="240" w:lineRule="auto"/>
    </w:pPr>
    <w:rPr>
      <w:rFonts w:ascii="Arial" w:eastAsia="Times New Roman" w:hAnsi="Arial" w:cs="Arial"/>
      <w:sz w:val="20"/>
      <w:szCs w:val="20"/>
      <w:lang w:eastAsia="en-US"/>
    </w:rPr>
  </w:style>
  <w:style w:type="paragraph" w:customStyle="1" w:styleId="4BB781B37BB749A7A0EBC58E458EB9A31">
    <w:name w:val="4BB781B37BB749A7A0EBC58E458EB9A31"/>
    <w:rsid w:val="00EF7A8B"/>
    <w:pPr>
      <w:spacing w:before="120" w:after="60" w:line="240" w:lineRule="auto"/>
    </w:pPr>
    <w:rPr>
      <w:rFonts w:ascii="Arial" w:eastAsia="Times New Roman" w:hAnsi="Arial" w:cs="Arial"/>
      <w:sz w:val="20"/>
      <w:szCs w:val="20"/>
      <w:lang w:eastAsia="en-US"/>
    </w:rPr>
  </w:style>
  <w:style w:type="paragraph" w:customStyle="1" w:styleId="9D5C3D5A551A403197BA855DB540D9A71">
    <w:name w:val="9D5C3D5A551A403197BA855DB540D9A71"/>
    <w:rsid w:val="00EF7A8B"/>
    <w:pPr>
      <w:spacing w:before="120" w:after="60" w:line="240" w:lineRule="auto"/>
    </w:pPr>
    <w:rPr>
      <w:rFonts w:ascii="Arial" w:eastAsia="Times New Roman" w:hAnsi="Arial" w:cs="Arial"/>
      <w:sz w:val="20"/>
      <w:szCs w:val="20"/>
      <w:lang w:eastAsia="en-US"/>
    </w:rPr>
  </w:style>
  <w:style w:type="paragraph" w:customStyle="1" w:styleId="045E79ED16A64C0BB86CD940405841B71">
    <w:name w:val="045E79ED16A64C0BB86CD940405841B71"/>
    <w:rsid w:val="00EF7A8B"/>
    <w:pPr>
      <w:spacing w:before="120" w:after="60" w:line="240" w:lineRule="auto"/>
    </w:pPr>
    <w:rPr>
      <w:rFonts w:ascii="Arial" w:eastAsia="Times New Roman" w:hAnsi="Arial" w:cs="Arial"/>
      <w:sz w:val="20"/>
      <w:szCs w:val="20"/>
      <w:lang w:eastAsia="en-US"/>
    </w:rPr>
  </w:style>
  <w:style w:type="paragraph" w:customStyle="1" w:styleId="FC8B7A549D814DFAB60A3FDB2F8DB8841">
    <w:name w:val="FC8B7A549D814DFAB60A3FDB2F8DB8841"/>
    <w:rsid w:val="00EF7A8B"/>
    <w:pPr>
      <w:spacing w:before="120" w:after="60" w:line="240" w:lineRule="auto"/>
    </w:pPr>
    <w:rPr>
      <w:rFonts w:ascii="Arial" w:eastAsia="Times New Roman" w:hAnsi="Arial" w:cs="Arial"/>
      <w:sz w:val="20"/>
      <w:szCs w:val="20"/>
      <w:lang w:eastAsia="en-US"/>
    </w:rPr>
  </w:style>
  <w:style w:type="paragraph" w:customStyle="1" w:styleId="642D92DB02A3461FA9685228C047745D1">
    <w:name w:val="642D92DB02A3461FA9685228C047745D1"/>
    <w:rsid w:val="00EF7A8B"/>
    <w:pPr>
      <w:spacing w:before="120" w:after="60" w:line="240" w:lineRule="auto"/>
    </w:pPr>
    <w:rPr>
      <w:rFonts w:ascii="Arial" w:eastAsia="Times New Roman" w:hAnsi="Arial" w:cs="Arial"/>
      <w:sz w:val="20"/>
      <w:szCs w:val="20"/>
      <w:lang w:eastAsia="en-US"/>
    </w:rPr>
  </w:style>
  <w:style w:type="paragraph" w:customStyle="1" w:styleId="CA39862445124E3C9CD6E2A80DA121191">
    <w:name w:val="CA39862445124E3C9CD6E2A80DA121191"/>
    <w:rsid w:val="00EF7A8B"/>
    <w:pPr>
      <w:spacing w:before="120" w:after="60" w:line="240" w:lineRule="auto"/>
    </w:pPr>
    <w:rPr>
      <w:rFonts w:ascii="Arial" w:eastAsia="Times New Roman" w:hAnsi="Arial" w:cs="Arial"/>
      <w:sz w:val="20"/>
      <w:szCs w:val="20"/>
      <w:lang w:eastAsia="en-US"/>
    </w:rPr>
  </w:style>
  <w:style w:type="paragraph" w:customStyle="1" w:styleId="17300BA6E3DC498A972F353BD9D6DB261">
    <w:name w:val="17300BA6E3DC498A972F353BD9D6DB261"/>
    <w:rsid w:val="00EF7A8B"/>
    <w:pPr>
      <w:spacing w:before="120" w:after="60" w:line="240" w:lineRule="auto"/>
    </w:pPr>
    <w:rPr>
      <w:rFonts w:ascii="Arial" w:eastAsia="Times New Roman" w:hAnsi="Arial" w:cs="Arial"/>
      <w:sz w:val="20"/>
      <w:szCs w:val="20"/>
      <w:lang w:eastAsia="en-US"/>
    </w:rPr>
  </w:style>
  <w:style w:type="paragraph" w:customStyle="1" w:styleId="4B9204B80933426DB43F3BED7DF854331">
    <w:name w:val="4B9204B80933426DB43F3BED7DF854331"/>
    <w:rsid w:val="00EF7A8B"/>
    <w:pPr>
      <w:spacing w:before="120" w:after="60" w:line="240" w:lineRule="auto"/>
    </w:pPr>
    <w:rPr>
      <w:rFonts w:ascii="Arial" w:eastAsia="Times New Roman" w:hAnsi="Arial" w:cs="Arial"/>
      <w:sz w:val="20"/>
      <w:szCs w:val="20"/>
      <w:lang w:eastAsia="en-US"/>
    </w:rPr>
  </w:style>
  <w:style w:type="paragraph" w:customStyle="1" w:styleId="9224FCC299B04464B75A66200044827C1">
    <w:name w:val="9224FCC299B04464B75A66200044827C1"/>
    <w:rsid w:val="00EF7A8B"/>
    <w:pPr>
      <w:spacing w:before="120" w:after="60" w:line="240" w:lineRule="auto"/>
    </w:pPr>
    <w:rPr>
      <w:rFonts w:ascii="Arial" w:eastAsia="Times New Roman" w:hAnsi="Arial" w:cs="Arial"/>
      <w:sz w:val="20"/>
      <w:szCs w:val="20"/>
      <w:lang w:eastAsia="en-US"/>
    </w:rPr>
  </w:style>
  <w:style w:type="paragraph" w:customStyle="1" w:styleId="8426F10F1EBA45E485274B4C16062EA91">
    <w:name w:val="8426F10F1EBA45E485274B4C16062EA91"/>
    <w:rsid w:val="00EF7A8B"/>
    <w:pPr>
      <w:spacing w:before="120" w:after="60" w:line="240" w:lineRule="auto"/>
    </w:pPr>
    <w:rPr>
      <w:rFonts w:ascii="Arial" w:eastAsia="Times New Roman" w:hAnsi="Arial" w:cs="Arial"/>
      <w:sz w:val="20"/>
      <w:szCs w:val="20"/>
      <w:lang w:eastAsia="en-US"/>
    </w:rPr>
  </w:style>
  <w:style w:type="paragraph" w:customStyle="1" w:styleId="D27E611372194952979C55D7EB5DEBAD1">
    <w:name w:val="D27E611372194952979C55D7EB5DEBAD1"/>
    <w:rsid w:val="00EF7A8B"/>
    <w:pPr>
      <w:spacing w:before="120" w:after="60" w:line="240" w:lineRule="auto"/>
    </w:pPr>
    <w:rPr>
      <w:rFonts w:ascii="Arial" w:eastAsia="Times New Roman" w:hAnsi="Arial" w:cs="Arial"/>
      <w:sz w:val="20"/>
      <w:szCs w:val="20"/>
      <w:lang w:eastAsia="en-US"/>
    </w:rPr>
  </w:style>
  <w:style w:type="paragraph" w:customStyle="1" w:styleId="3FB6D0C4ED4D4753BBDD8F5FEA49B5A61">
    <w:name w:val="3FB6D0C4ED4D4753BBDD8F5FEA49B5A61"/>
    <w:rsid w:val="00EF7A8B"/>
    <w:pPr>
      <w:spacing w:before="120" w:after="60" w:line="240" w:lineRule="auto"/>
    </w:pPr>
    <w:rPr>
      <w:rFonts w:ascii="Arial" w:eastAsia="Times New Roman" w:hAnsi="Arial" w:cs="Arial"/>
      <w:sz w:val="20"/>
      <w:szCs w:val="20"/>
      <w:lang w:eastAsia="en-US"/>
    </w:rPr>
  </w:style>
  <w:style w:type="paragraph" w:customStyle="1" w:styleId="C9B4C46EBCBF415E86C7BF3E4CD4F95C1">
    <w:name w:val="C9B4C46EBCBF415E86C7BF3E4CD4F95C1"/>
    <w:rsid w:val="00EF7A8B"/>
    <w:pPr>
      <w:spacing w:before="120" w:after="60" w:line="240" w:lineRule="auto"/>
    </w:pPr>
    <w:rPr>
      <w:rFonts w:ascii="Arial" w:eastAsia="Times New Roman" w:hAnsi="Arial" w:cs="Arial"/>
      <w:sz w:val="20"/>
      <w:szCs w:val="20"/>
      <w:lang w:eastAsia="en-US"/>
    </w:rPr>
  </w:style>
  <w:style w:type="paragraph" w:customStyle="1" w:styleId="8A890B83CB9F478CAB60260105EBF7501">
    <w:name w:val="8A890B83CB9F478CAB60260105EBF7501"/>
    <w:rsid w:val="00EF7A8B"/>
    <w:pPr>
      <w:spacing w:before="120" w:after="60" w:line="240" w:lineRule="auto"/>
    </w:pPr>
    <w:rPr>
      <w:rFonts w:ascii="Arial" w:eastAsia="Times New Roman" w:hAnsi="Arial" w:cs="Arial"/>
      <w:sz w:val="20"/>
      <w:szCs w:val="20"/>
      <w:lang w:eastAsia="en-US"/>
    </w:rPr>
  </w:style>
  <w:style w:type="paragraph" w:customStyle="1" w:styleId="5F2EDDF422E246B0AA5321FE1487CA091">
    <w:name w:val="5F2EDDF422E246B0AA5321FE1487CA091"/>
    <w:rsid w:val="00EF7A8B"/>
    <w:pPr>
      <w:spacing w:before="120" w:after="60" w:line="240" w:lineRule="auto"/>
    </w:pPr>
    <w:rPr>
      <w:rFonts w:ascii="Arial" w:eastAsia="Times New Roman" w:hAnsi="Arial" w:cs="Arial"/>
      <w:sz w:val="20"/>
      <w:szCs w:val="20"/>
      <w:lang w:eastAsia="en-US"/>
    </w:rPr>
  </w:style>
  <w:style w:type="paragraph" w:customStyle="1" w:styleId="D32479AE8A0C4D89800CFC361775B3F51">
    <w:name w:val="D32479AE8A0C4D89800CFC361775B3F51"/>
    <w:rsid w:val="00EF7A8B"/>
    <w:pPr>
      <w:spacing w:before="120" w:after="60" w:line="240" w:lineRule="auto"/>
    </w:pPr>
    <w:rPr>
      <w:rFonts w:ascii="Arial" w:eastAsia="Times New Roman" w:hAnsi="Arial" w:cs="Arial"/>
      <w:sz w:val="20"/>
      <w:szCs w:val="20"/>
      <w:lang w:eastAsia="en-US"/>
    </w:rPr>
  </w:style>
  <w:style w:type="paragraph" w:customStyle="1" w:styleId="5C0CC710DFE04745950C528C65F2984A1">
    <w:name w:val="5C0CC710DFE04745950C528C65F2984A1"/>
    <w:rsid w:val="00EF7A8B"/>
    <w:pPr>
      <w:spacing w:before="120" w:after="60" w:line="240" w:lineRule="auto"/>
    </w:pPr>
    <w:rPr>
      <w:rFonts w:ascii="Arial" w:eastAsia="Times New Roman" w:hAnsi="Arial" w:cs="Arial"/>
      <w:sz w:val="20"/>
      <w:szCs w:val="20"/>
      <w:lang w:eastAsia="en-US"/>
    </w:rPr>
  </w:style>
  <w:style w:type="paragraph" w:customStyle="1" w:styleId="DDCA253C37E548EB8253A27BD7E0C8FA1">
    <w:name w:val="DDCA253C37E548EB8253A27BD7E0C8FA1"/>
    <w:rsid w:val="00EF7A8B"/>
    <w:pPr>
      <w:spacing w:before="120" w:after="60" w:line="240" w:lineRule="auto"/>
    </w:pPr>
    <w:rPr>
      <w:rFonts w:ascii="Arial" w:eastAsia="Times New Roman" w:hAnsi="Arial" w:cs="Arial"/>
      <w:sz w:val="20"/>
      <w:szCs w:val="20"/>
      <w:lang w:eastAsia="en-US"/>
    </w:rPr>
  </w:style>
  <w:style w:type="paragraph" w:customStyle="1" w:styleId="1A1A2BA9B62B4B65B3AD07ADBAF914DD1">
    <w:name w:val="1A1A2BA9B62B4B65B3AD07ADBAF914DD1"/>
    <w:rsid w:val="00EF7A8B"/>
    <w:pPr>
      <w:spacing w:before="120" w:after="60" w:line="240" w:lineRule="auto"/>
    </w:pPr>
    <w:rPr>
      <w:rFonts w:ascii="Arial" w:eastAsia="Times New Roman" w:hAnsi="Arial" w:cs="Arial"/>
      <w:sz w:val="20"/>
      <w:szCs w:val="20"/>
      <w:lang w:eastAsia="en-US"/>
    </w:rPr>
  </w:style>
  <w:style w:type="paragraph" w:customStyle="1" w:styleId="4D7470CCD6E14BF194BD9C2C5307EB6C1">
    <w:name w:val="4D7470CCD6E14BF194BD9C2C5307EB6C1"/>
    <w:rsid w:val="00EF7A8B"/>
    <w:pPr>
      <w:spacing w:before="120" w:after="60" w:line="240" w:lineRule="auto"/>
    </w:pPr>
    <w:rPr>
      <w:rFonts w:ascii="Arial" w:eastAsia="Times New Roman" w:hAnsi="Arial" w:cs="Arial"/>
      <w:sz w:val="20"/>
      <w:szCs w:val="20"/>
      <w:lang w:eastAsia="en-US"/>
    </w:rPr>
  </w:style>
  <w:style w:type="paragraph" w:customStyle="1" w:styleId="57EEF997F3E54B10B907E65E34A1E2261">
    <w:name w:val="57EEF997F3E54B10B907E65E34A1E2261"/>
    <w:rsid w:val="00EF7A8B"/>
    <w:pPr>
      <w:spacing w:before="120" w:after="60" w:line="240" w:lineRule="auto"/>
    </w:pPr>
    <w:rPr>
      <w:rFonts w:ascii="Arial" w:eastAsia="Times New Roman" w:hAnsi="Arial" w:cs="Arial"/>
      <w:sz w:val="20"/>
      <w:szCs w:val="20"/>
      <w:lang w:eastAsia="en-US"/>
    </w:rPr>
  </w:style>
  <w:style w:type="paragraph" w:customStyle="1" w:styleId="1A3D84CCE2164B10AA2C7A14245563891">
    <w:name w:val="1A3D84CCE2164B10AA2C7A14245563891"/>
    <w:rsid w:val="00EF7A8B"/>
    <w:pPr>
      <w:spacing w:before="120" w:after="60" w:line="240" w:lineRule="auto"/>
    </w:pPr>
    <w:rPr>
      <w:rFonts w:ascii="Arial" w:eastAsia="Times New Roman" w:hAnsi="Arial" w:cs="Arial"/>
      <w:sz w:val="20"/>
      <w:szCs w:val="20"/>
      <w:lang w:eastAsia="en-US"/>
    </w:rPr>
  </w:style>
  <w:style w:type="paragraph" w:customStyle="1" w:styleId="9339B94AA57B4C27B3D17399FC52F34A1">
    <w:name w:val="9339B94AA57B4C27B3D17399FC52F34A1"/>
    <w:rsid w:val="00EF7A8B"/>
    <w:pPr>
      <w:spacing w:before="120" w:after="60" w:line="240" w:lineRule="auto"/>
    </w:pPr>
    <w:rPr>
      <w:rFonts w:ascii="Arial" w:eastAsia="Times New Roman" w:hAnsi="Arial" w:cs="Arial"/>
      <w:sz w:val="20"/>
      <w:szCs w:val="20"/>
      <w:lang w:eastAsia="en-US"/>
    </w:rPr>
  </w:style>
  <w:style w:type="paragraph" w:customStyle="1" w:styleId="008E6F50861E4A8EAD4035A44AF9D76E1">
    <w:name w:val="008E6F50861E4A8EAD4035A44AF9D76E1"/>
    <w:rsid w:val="00EF7A8B"/>
    <w:pPr>
      <w:spacing w:before="120" w:after="60" w:line="240" w:lineRule="auto"/>
    </w:pPr>
    <w:rPr>
      <w:rFonts w:ascii="Arial" w:eastAsia="Times New Roman" w:hAnsi="Arial" w:cs="Arial"/>
      <w:sz w:val="20"/>
      <w:szCs w:val="20"/>
      <w:lang w:eastAsia="en-US"/>
    </w:rPr>
  </w:style>
  <w:style w:type="paragraph" w:customStyle="1" w:styleId="F150BCC8B5F74CA4834E82084F50EE241">
    <w:name w:val="F150BCC8B5F74CA4834E82084F50EE241"/>
    <w:rsid w:val="00EF7A8B"/>
    <w:pPr>
      <w:spacing w:before="120" w:after="60" w:line="240" w:lineRule="auto"/>
    </w:pPr>
    <w:rPr>
      <w:rFonts w:ascii="Arial" w:eastAsia="Times New Roman" w:hAnsi="Arial" w:cs="Arial"/>
      <w:sz w:val="20"/>
      <w:szCs w:val="20"/>
      <w:lang w:eastAsia="en-US"/>
    </w:rPr>
  </w:style>
  <w:style w:type="paragraph" w:customStyle="1" w:styleId="39BD0A42A6F649D2BF6DA0C5BEF988911">
    <w:name w:val="39BD0A42A6F649D2BF6DA0C5BEF988911"/>
    <w:rsid w:val="00EF7A8B"/>
    <w:pPr>
      <w:spacing w:before="120" w:after="60" w:line="240" w:lineRule="auto"/>
    </w:pPr>
    <w:rPr>
      <w:rFonts w:ascii="Arial" w:eastAsia="Times New Roman" w:hAnsi="Arial" w:cs="Arial"/>
      <w:sz w:val="20"/>
      <w:szCs w:val="20"/>
      <w:lang w:eastAsia="en-US"/>
    </w:rPr>
  </w:style>
  <w:style w:type="paragraph" w:customStyle="1" w:styleId="04DF88D92D354119A69AA708EBDD0AD51">
    <w:name w:val="04DF88D92D354119A69AA708EBDD0AD51"/>
    <w:rsid w:val="00EF7A8B"/>
    <w:pPr>
      <w:spacing w:before="120" w:after="60" w:line="240" w:lineRule="auto"/>
    </w:pPr>
    <w:rPr>
      <w:rFonts w:ascii="Arial" w:eastAsia="Times New Roman" w:hAnsi="Arial" w:cs="Arial"/>
      <w:sz w:val="20"/>
      <w:szCs w:val="20"/>
      <w:lang w:eastAsia="en-US"/>
    </w:rPr>
  </w:style>
  <w:style w:type="paragraph" w:customStyle="1" w:styleId="34F406A0B4574E6BA89151040C12EB721">
    <w:name w:val="34F406A0B4574E6BA89151040C12EB721"/>
    <w:rsid w:val="00EF7A8B"/>
    <w:pPr>
      <w:spacing w:before="120" w:after="60" w:line="240" w:lineRule="auto"/>
    </w:pPr>
    <w:rPr>
      <w:rFonts w:ascii="Arial" w:eastAsia="Times New Roman" w:hAnsi="Arial" w:cs="Arial"/>
      <w:sz w:val="20"/>
      <w:szCs w:val="20"/>
      <w:lang w:eastAsia="en-US"/>
    </w:rPr>
  </w:style>
  <w:style w:type="paragraph" w:customStyle="1" w:styleId="2DA5741A436B46DF98C0FFBE9D54A9B61">
    <w:name w:val="2DA5741A436B46DF98C0FFBE9D54A9B61"/>
    <w:rsid w:val="00EF7A8B"/>
    <w:pPr>
      <w:spacing w:before="120" w:after="60" w:line="240" w:lineRule="auto"/>
    </w:pPr>
    <w:rPr>
      <w:rFonts w:ascii="Arial" w:eastAsia="Times New Roman" w:hAnsi="Arial" w:cs="Arial"/>
      <w:sz w:val="20"/>
      <w:szCs w:val="20"/>
      <w:lang w:eastAsia="en-US"/>
    </w:rPr>
  </w:style>
  <w:style w:type="paragraph" w:customStyle="1" w:styleId="7952758C2BC34E36B48D79A7A09AD8A31">
    <w:name w:val="7952758C2BC34E36B48D79A7A09AD8A31"/>
    <w:rsid w:val="00EF7A8B"/>
    <w:pPr>
      <w:spacing w:before="120" w:after="60" w:line="240" w:lineRule="auto"/>
    </w:pPr>
    <w:rPr>
      <w:rFonts w:ascii="Arial" w:eastAsia="Times New Roman" w:hAnsi="Arial" w:cs="Arial"/>
      <w:sz w:val="20"/>
      <w:szCs w:val="20"/>
      <w:lang w:eastAsia="en-US"/>
    </w:rPr>
  </w:style>
  <w:style w:type="paragraph" w:customStyle="1" w:styleId="65F36F7406E1415ABE83DA8627F5FB961">
    <w:name w:val="65F36F7406E1415ABE83DA8627F5FB961"/>
    <w:rsid w:val="00EF7A8B"/>
    <w:pPr>
      <w:spacing w:before="120" w:after="60" w:line="240" w:lineRule="auto"/>
    </w:pPr>
    <w:rPr>
      <w:rFonts w:ascii="Arial" w:eastAsia="Times New Roman" w:hAnsi="Arial" w:cs="Arial"/>
      <w:sz w:val="20"/>
      <w:szCs w:val="20"/>
      <w:lang w:eastAsia="en-US"/>
    </w:rPr>
  </w:style>
  <w:style w:type="paragraph" w:customStyle="1" w:styleId="0657F96826454645A44181019F4EE4EB1">
    <w:name w:val="0657F96826454645A44181019F4EE4EB1"/>
    <w:rsid w:val="00EF7A8B"/>
    <w:pPr>
      <w:spacing w:before="120" w:after="60" w:line="240" w:lineRule="auto"/>
    </w:pPr>
    <w:rPr>
      <w:rFonts w:ascii="Arial" w:eastAsia="Times New Roman" w:hAnsi="Arial" w:cs="Arial"/>
      <w:sz w:val="20"/>
      <w:szCs w:val="20"/>
      <w:lang w:eastAsia="en-US"/>
    </w:rPr>
  </w:style>
  <w:style w:type="paragraph" w:customStyle="1" w:styleId="FBC6DF8083184D95A51A52BE443C17211">
    <w:name w:val="FBC6DF8083184D95A51A52BE443C17211"/>
    <w:rsid w:val="00EF7A8B"/>
    <w:pPr>
      <w:spacing w:before="120" w:after="60" w:line="240" w:lineRule="auto"/>
    </w:pPr>
    <w:rPr>
      <w:rFonts w:ascii="Arial" w:eastAsia="Times New Roman" w:hAnsi="Arial" w:cs="Arial"/>
      <w:sz w:val="20"/>
      <w:szCs w:val="20"/>
      <w:lang w:eastAsia="en-US"/>
    </w:rPr>
  </w:style>
  <w:style w:type="paragraph" w:customStyle="1" w:styleId="507DB1DCD6C04F239F498339EFB1658B1">
    <w:name w:val="507DB1DCD6C04F239F498339EFB1658B1"/>
    <w:rsid w:val="00EF7A8B"/>
    <w:pPr>
      <w:spacing w:before="120" w:after="60" w:line="240" w:lineRule="auto"/>
    </w:pPr>
    <w:rPr>
      <w:rFonts w:ascii="Arial" w:eastAsia="Times New Roman" w:hAnsi="Arial" w:cs="Arial"/>
      <w:sz w:val="20"/>
      <w:szCs w:val="20"/>
      <w:lang w:eastAsia="en-US"/>
    </w:rPr>
  </w:style>
  <w:style w:type="paragraph" w:customStyle="1" w:styleId="62EB1972DA35432FB9AFC7D4180F3DB81">
    <w:name w:val="62EB1972DA35432FB9AFC7D4180F3DB81"/>
    <w:rsid w:val="00EF7A8B"/>
    <w:pPr>
      <w:spacing w:before="120" w:after="60" w:line="240" w:lineRule="auto"/>
    </w:pPr>
    <w:rPr>
      <w:rFonts w:ascii="Arial" w:eastAsia="Times New Roman" w:hAnsi="Arial" w:cs="Arial"/>
      <w:sz w:val="20"/>
      <w:szCs w:val="20"/>
      <w:lang w:eastAsia="en-US"/>
    </w:rPr>
  </w:style>
  <w:style w:type="paragraph" w:customStyle="1" w:styleId="8E25DB5FC88849ECB44A1ADCE26DA0941">
    <w:name w:val="8E25DB5FC88849ECB44A1ADCE26DA0941"/>
    <w:rsid w:val="00EF7A8B"/>
    <w:pPr>
      <w:spacing w:before="120" w:after="60" w:line="240" w:lineRule="auto"/>
    </w:pPr>
    <w:rPr>
      <w:rFonts w:ascii="Arial" w:eastAsia="Times New Roman" w:hAnsi="Arial" w:cs="Arial"/>
      <w:sz w:val="20"/>
      <w:szCs w:val="20"/>
      <w:lang w:eastAsia="en-US"/>
    </w:rPr>
  </w:style>
  <w:style w:type="paragraph" w:customStyle="1" w:styleId="E22BFCD37CFA4B12A622666A72158B881">
    <w:name w:val="E22BFCD37CFA4B12A622666A72158B881"/>
    <w:rsid w:val="00EF7A8B"/>
    <w:pPr>
      <w:spacing w:before="120" w:after="60" w:line="240" w:lineRule="auto"/>
    </w:pPr>
    <w:rPr>
      <w:rFonts w:ascii="Arial" w:eastAsia="Times New Roman" w:hAnsi="Arial" w:cs="Arial"/>
      <w:sz w:val="20"/>
      <w:szCs w:val="20"/>
      <w:lang w:eastAsia="en-US"/>
    </w:rPr>
  </w:style>
  <w:style w:type="paragraph" w:customStyle="1" w:styleId="2F19DF3AEE244C6A924BE69BE8C09B7C1">
    <w:name w:val="2F19DF3AEE244C6A924BE69BE8C09B7C1"/>
    <w:rsid w:val="00EF7A8B"/>
    <w:pPr>
      <w:spacing w:before="120" w:after="60" w:line="240" w:lineRule="auto"/>
    </w:pPr>
    <w:rPr>
      <w:rFonts w:ascii="Arial" w:eastAsia="Times New Roman" w:hAnsi="Arial" w:cs="Arial"/>
      <w:sz w:val="20"/>
      <w:szCs w:val="20"/>
      <w:lang w:eastAsia="en-US"/>
    </w:rPr>
  </w:style>
  <w:style w:type="paragraph" w:customStyle="1" w:styleId="EB4E991360BF43B3B75068E4E2E13FE51">
    <w:name w:val="EB4E991360BF43B3B75068E4E2E13FE51"/>
    <w:rsid w:val="00EF7A8B"/>
    <w:pPr>
      <w:spacing w:before="120" w:after="60" w:line="240" w:lineRule="auto"/>
    </w:pPr>
    <w:rPr>
      <w:rFonts w:ascii="Arial" w:eastAsia="Times New Roman" w:hAnsi="Arial" w:cs="Arial"/>
      <w:sz w:val="20"/>
      <w:szCs w:val="20"/>
      <w:lang w:eastAsia="en-US"/>
    </w:rPr>
  </w:style>
  <w:style w:type="paragraph" w:customStyle="1" w:styleId="8AB4CEA837554D1091DC1BF8313489EC1">
    <w:name w:val="8AB4CEA837554D1091DC1BF8313489EC1"/>
    <w:rsid w:val="00EF7A8B"/>
    <w:pPr>
      <w:spacing w:before="120" w:after="60" w:line="240" w:lineRule="auto"/>
    </w:pPr>
    <w:rPr>
      <w:rFonts w:ascii="Arial" w:eastAsia="Times New Roman" w:hAnsi="Arial" w:cs="Arial"/>
      <w:sz w:val="20"/>
      <w:szCs w:val="20"/>
      <w:lang w:eastAsia="en-US"/>
    </w:rPr>
  </w:style>
  <w:style w:type="paragraph" w:customStyle="1" w:styleId="289383DA082044D08CFCEC6EB48B080A1">
    <w:name w:val="289383DA082044D08CFCEC6EB48B080A1"/>
    <w:rsid w:val="00EF7A8B"/>
    <w:pPr>
      <w:spacing w:before="120" w:after="60" w:line="240" w:lineRule="auto"/>
    </w:pPr>
    <w:rPr>
      <w:rFonts w:ascii="Arial" w:eastAsia="Times New Roman" w:hAnsi="Arial" w:cs="Arial"/>
      <w:sz w:val="20"/>
      <w:szCs w:val="20"/>
      <w:lang w:eastAsia="en-US"/>
    </w:rPr>
  </w:style>
  <w:style w:type="paragraph" w:customStyle="1" w:styleId="2D1091891B484DA2A883670D02F9F9CD1">
    <w:name w:val="2D1091891B484DA2A883670D02F9F9CD1"/>
    <w:rsid w:val="00EF7A8B"/>
    <w:pPr>
      <w:spacing w:before="120" w:after="60" w:line="240" w:lineRule="auto"/>
    </w:pPr>
    <w:rPr>
      <w:rFonts w:ascii="Arial" w:eastAsia="Times New Roman" w:hAnsi="Arial" w:cs="Arial"/>
      <w:sz w:val="20"/>
      <w:szCs w:val="20"/>
      <w:lang w:eastAsia="en-US"/>
    </w:rPr>
  </w:style>
  <w:style w:type="paragraph" w:customStyle="1" w:styleId="2F743AD8460C4AE9AE0BF37A3161C2591">
    <w:name w:val="2F743AD8460C4AE9AE0BF37A3161C2591"/>
    <w:rsid w:val="00EF7A8B"/>
    <w:pPr>
      <w:spacing w:before="120" w:after="60" w:line="240" w:lineRule="auto"/>
    </w:pPr>
    <w:rPr>
      <w:rFonts w:ascii="Arial" w:eastAsia="Times New Roman" w:hAnsi="Arial" w:cs="Arial"/>
      <w:sz w:val="20"/>
      <w:szCs w:val="20"/>
      <w:lang w:eastAsia="en-US"/>
    </w:rPr>
  </w:style>
  <w:style w:type="paragraph" w:customStyle="1" w:styleId="B32E9793299043409EBD1112B331324D1">
    <w:name w:val="B32E9793299043409EBD1112B331324D1"/>
    <w:rsid w:val="00EF7A8B"/>
    <w:pPr>
      <w:spacing w:before="120" w:after="60" w:line="240" w:lineRule="auto"/>
    </w:pPr>
    <w:rPr>
      <w:rFonts w:ascii="Arial" w:eastAsia="Times New Roman" w:hAnsi="Arial" w:cs="Arial"/>
      <w:sz w:val="20"/>
      <w:szCs w:val="20"/>
      <w:lang w:eastAsia="en-US"/>
    </w:rPr>
  </w:style>
  <w:style w:type="paragraph" w:customStyle="1" w:styleId="108AD041ECA24923ADFC992784783AA01">
    <w:name w:val="108AD041ECA24923ADFC992784783AA01"/>
    <w:rsid w:val="00EF7A8B"/>
    <w:pPr>
      <w:spacing w:before="120" w:after="60" w:line="240" w:lineRule="auto"/>
    </w:pPr>
    <w:rPr>
      <w:rFonts w:ascii="Arial" w:eastAsia="Times New Roman" w:hAnsi="Arial" w:cs="Arial"/>
      <w:sz w:val="20"/>
      <w:szCs w:val="20"/>
      <w:lang w:eastAsia="en-US"/>
    </w:rPr>
  </w:style>
  <w:style w:type="paragraph" w:customStyle="1" w:styleId="6844F52956F548A1B1B1EEDEB74CA3081">
    <w:name w:val="6844F52956F548A1B1B1EEDEB74CA3081"/>
    <w:rsid w:val="00EF7A8B"/>
    <w:pPr>
      <w:spacing w:before="120" w:after="60" w:line="240" w:lineRule="auto"/>
    </w:pPr>
    <w:rPr>
      <w:rFonts w:ascii="Arial" w:eastAsia="Times New Roman" w:hAnsi="Arial" w:cs="Arial"/>
      <w:sz w:val="20"/>
      <w:szCs w:val="20"/>
      <w:lang w:eastAsia="en-US"/>
    </w:rPr>
  </w:style>
  <w:style w:type="paragraph" w:customStyle="1" w:styleId="E9CB8333ECB748E085E3A88620DA60FD1">
    <w:name w:val="E9CB8333ECB748E085E3A88620DA60FD1"/>
    <w:rsid w:val="00EF7A8B"/>
    <w:pPr>
      <w:spacing w:before="120" w:after="60" w:line="240" w:lineRule="auto"/>
    </w:pPr>
    <w:rPr>
      <w:rFonts w:ascii="Arial" w:eastAsia="Times New Roman" w:hAnsi="Arial" w:cs="Arial"/>
      <w:sz w:val="20"/>
      <w:szCs w:val="20"/>
      <w:lang w:eastAsia="en-US"/>
    </w:rPr>
  </w:style>
  <w:style w:type="paragraph" w:customStyle="1" w:styleId="B1140B9B7FF0427A99C3902B2D4763091">
    <w:name w:val="B1140B9B7FF0427A99C3902B2D4763091"/>
    <w:rsid w:val="00EF7A8B"/>
    <w:pPr>
      <w:spacing w:before="120" w:after="60" w:line="240" w:lineRule="auto"/>
    </w:pPr>
    <w:rPr>
      <w:rFonts w:ascii="Arial" w:eastAsia="Times New Roman" w:hAnsi="Arial" w:cs="Arial"/>
      <w:sz w:val="20"/>
      <w:szCs w:val="20"/>
      <w:lang w:eastAsia="en-US"/>
    </w:rPr>
  </w:style>
  <w:style w:type="paragraph" w:customStyle="1" w:styleId="C0842E31425F45F9A0144B802C3897061">
    <w:name w:val="C0842E31425F45F9A0144B802C3897061"/>
    <w:rsid w:val="00EF7A8B"/>
    <w:pPr>
      <w:spacing w:before="120" w:after="60" w:line="240" w:lineRule="auto"/>
    </w:pPr>
    <w:rPr>
      <w:rFonts w:ascii="Arial" w:eastAsia="Times New Roman" w:hAnsi="Arial" w:cs="Arial"/>
      <w:sz w:val="20"/>
      <w:szCs w:val="20"/>
      <w:lang w:eastAsia="en-US"/>
    </w:rPr>
  </w:style>
  <w:style w:type="paragraph" w:customStyle="1" w:styleId="5E64026333EE4B0190A1555CFD7687431">
    <w:name w:val="5E64026333EE4B0190A1555CFD7687431"/>
    <w:rsid w:val="00EF7A8B"/>
    <w:pPr>
      <w:spacing w:before="120" w:after="60" w:line="240" w:lineRule="auto"/>
    </w:pPr>
    <w:rPr>
      <w:rFonts w:ascii="Arial" w:eastAsia="Times New Roman" w:hAnsi="Arial" w:cs="Arial"/>
      <w:sz w:val="20"/>
      <w:szCs w:val="20"/>
      <w:lang w:eastAsia="en-US"/>
    </w:rPr>
  </w:style>
  <w:style w:type="paragraph" w:customStyle="1" w:styleId="516E26B0A3914700977FEDD58F460D551">
    <w:name w:val="516E26B0A3914700977FEDD58F460D551"/>
    <w:rsid w:val="00EF7A8B"/>
    <w:pPr>
      <w:spacing w:before="120" w:after="60" w:line="240" w:lineRule="auto"/>
    </w:pPr>
    <w:rPr>
      <w:rFonts w:ascii="Arial" w:eastAsia="Times New Roman" w:hAnsi="Arial" w:cs="Arial"/>
      <w:sz w:val="20"/>
      <w:szCs w:val="20"/>
      <w:lang w:eastAsia="en-US"/>
    </w:rPr>
  </w:style>
  <w:style w:type="paragraph" w:customStyle="1" w:styleId="D9AD9A672C5547799C3891F1112415D91">
    <w:name w:val="D9AD9A672C5547799C3891F1112415D91"/>
    <w:rsid w:val="00EF7A8B"/>
    <w:pPr>
      <w:spacing w:before="120" w:after="60" w:line="240" w:lineRule="auto"/>
    </w:pPr>
    <w:rPr>
      <w:rFonts w:ascii="Arial" w:eastAsia="Times New Roman" w:hAnsi="Arial" w:cs="Arial"/>
      <w:sz w:val="20"/>
      <w:szCs w:val="20"/>
      <w:lang w:eastAsia="en-US"/>
    </w:rPr>
  </w:style>
  <w:style w:type="paragraph" w:customStyle="1" w:styleId="94FC80772E4A4489A4A598A9700ED5711">
    <w:name w:val="94FC80772E4A4489A4A598A9700ED5711"/>
    <w:rsid w:val="00EF7A8B"/>
    <w:pPr>
      <w:spacing w:before="120" w:after="60" w:line="240" w:lineRule="auto"/>
    </w:pPr>
    <w:rPr>
      <w:rFonts w:ascii="Arial" w:eastAsia="Times New Roman" w:hAnsi="Arial" w:cs="Arial"/>
      <w:sz w:val="20"/>
      <w:szCs w:val="20"/>
      <w:lang w:eastAsia="en-US"/>
    </w:rPr>
  </w:style>
  <w:style w:type="paragraph" w:customStyle="1" w:styleId="91B922D0F8D74339A650F2052E696EE71">
    <w:name w:val="91B922D0F8D74339A650F2052E696EE71"/>
    <w:rsid w:val="00EF7A8B"/>
    <w:pPr>
      <w:spacing w:before="120" w:after="60" w:line="240" w:lineRule="auto"/>
    </w:pPr>
    <w:rPr>
      <w:rFonts w:ascii="Arial" w:eastAsia="Times New Roman" w:hAnsi="Arial" w:cs="Arial"/>
      <w:sz w:val="20"/>
      <w:szCs w:val="20"/>
      <w:lang w:eastAsia="en-US"/>
    </w:rPr>
  </w:style>
  <w:style w:type="paragraph" w:customStyle="1" w:styleId="7F8C54D90527456EB3E5642C4276CA1B1">
    <w:name w:val="7F8C54D90527456EB3E5642C4276CA1B1"/>
    <w:rsid w:val="00EF7A8B"/>
    <w:pPr>
      <w:spacing w:before="120" w:after="60" w:line="240" w:lineRule="auto"/>
    </w:pPr>
    <w:rPr>
      <w:rFonts w:ascii="Arial" w:eastAsia="Times New Roman" w:hAnsi="Arial" w:cs="Arial"/>
      <w:sz w:val="20"/>
      <w:szCs w:val="20"/>
      <w:lang w:eastAsia="en-US"/>
    </w:rPr>
  </w:style>
  <w:style w:type="paragraph" w:customStyle="1" w:styleId="7BD9CFEB44AD4820A9A98B39CC5345881">
    <w:name w:val="7BD9CFEB44AD4820A9A98B39CC5345881"/>
    <w:rsid w:val="00EF7A8B"/>
    <w:pPr>
      <w:spacing w:before="120" w:after="60" w:line="240" w:lineRule="auto"/>
    </w:pPr>
    <w:rPr>
      <w:rFonts w:ascii="Arial" w:eastAsia="Times New Roman" w:hAnsi="Arial" w:cs="Arial"/>
      <w:sz w:val="20"/>
      <w:szCs w:val="20"/>
      <w:lang w:eastAsia="en-US"/>
    </w:rPr>
  </w:style>
  <w:style w:type="paragraph" w:customStyle="1" w:styleId="AF41843CA78D4D3EAB325D81B2D901D31">
    <w:name w:val="AF41843CA78D4D3EAB325D81B2D901D31"/>
    <w:rsid w:val="00EF7A8B"/>
    <w:pPr>
      <w:spacing w:before="120" w:after="60" w:line="240" w:lineRule="auto"/>
    </w:pPr>
    <w:rPr>
      <w:rFonts w:ascii="Arial" w:eastAsia="Times New Roman" w:hAnsi="Arial" w:cs="Arial"/>
      <w:sz w:val="20"/>
      <w:szCs w:val="20"/>
      <w:lang w:eastAsia="en-US"/>
    </w:rPr>
  </w:style>
  <w:style w:type="paragraph" w:customStyle="1" w:styleId="FAA8D03CB7114983A2AFCAEEEF463D8E1">
    <w:name w:val="FAA8D03CB7114983A2AFCAEEEF463D8E1"/>
    <w:rsid w:val="00EF7A8B"/>
    <w:pPr>
      <w:spacing w:before="120" w:after="60" w:line="240" w:lineRule="auto"/>
    </w:pPr>
    <w:rPr>
      <w:rFonts w:ascii="Arial" w:eastAsia="Times New Roman" w:hAnsi="Arial" w:cs="Arial"/>
      <w:sz w:val="20"/>
      <w:szCs w:val="20"/>
      <w:lang w:eastAsia="en-US"/>
    </w:rPr>
  </w:style>
  <w:style w:type="paragraph" w:customStyle="1" w:styleId="325710AFC3C4441B92CA4E16D10D70C91">
    <w:name w:val="325710AFC3C4441B92CA4E16D10D70C91"/>
    <w:rsid w:val="00EF7A8B"/>
    <w:pPr>
      <w:spacing w:before="120" w:after="60" w:line="240" w:lineRule="auto"/>
    </w:pPr>
    <w:rPr>
      <w:rFonts w:ascii="Arial" w:eastAsia="Times New Roman" w:hAnsi="Arial" w:cs="Arial"/>
      <w:sz w:val="20"/>
      <w:szCs w:val="20"/>
      <w:lang w:eastAsia="en-US"/>
    </w:rPr>
  </w:style>
  <w:style w:type="paragraph" w:customStyle="1" w:styleId="3E34C0EB605B419D96F3E7CF6D9299A11">
    <w:name w:val="3E34C0EB605B419D96F3E7CF6D9299A11"/>
    <w:rsid w:val="00EF7A8B"/>
    <w:pPr>
      <w:spacing w:before="120" w:after="60" w:line="240" w:lineRule="auto"/>
    </w:pPr>
    <w:rPr>
      <w:rFonts w:ascii="Arial" w:eastAsia="Times New Roman" w:hAnsi="Arial" w:cs="Arial"/>
      <w:sz w:val="20"/>
      <w:szCs w:val="20"/>
      <w:lang w:eastAsia="en-US"/>
    </w:rPr>
  </w:style>
  <w:style w:type="paragraph" w:customStyle="1" w:styleId="BF524DD353ED4F5E83D67438541AF3EC1">
    <w:name w:val="BF524DD353ED4F5E83D67438541AF3EC1"/>
    <w:rsid w:val="00EF7A8B"/>
    <w:pPr>
      <w:spacing w:before="120" w:after="60" w:line="240" w:lineRule="auto"/>
    </w:pPr>
    <w:rPr>
      <w:rFonts w:ascii="Arial" w:eastAsia="Times New Roman" w:hAnsi="Arial" w:cs="Arial"/>
      <w:sz w:val="20"/>
      <w:szCs w:val="20"/>
      <w:lang w:eastAsia="en-US"/>
    </w:rPr>
  </w:style>
  <w:style w:type="paragraph" w:customStyle="1" w:styleId="7304B31F3DA54949A5CF0DA50B7F04221">
    <w:name w:val="7304B31F3DA54949A5CF0DA50B7F04221"/>
    <w:rsid w:val="00EF7A8B"/>
    <w:pPr>
      <w:spacing w:before="120" w:after="60" w:line="240" w:lineRule="auto"/>
    </w:pPr>
    <w:rPr>
      <w:rFonts w:ascii="Arial" w:eastAsia="Times New Roman" w:hAnsi="Arial" w:cs="Arial"/>
      <w:sz w:val="20"/>
      <w:szCs w:val="20"/>
      <w:lang w:eastAsia="en-US"/>
    </w:rPr>
  </w:style>
  <w:style w:type="paragraph" w:customStyle="1" w:styleId="8D73AA3DD5C14D84A47EBFB7ACA87EA11">
    <w:name w:val="8D73AA3DD5C14D84A47EBFB7ACA87EA11"/>
    <w:rsid w:val="00EF7A8B"/>
    <w:pPr>
      <w:spacing w:before="120" w:after="60" w:line="240" w:lineRule="auto"/>
    </w:pPr>
    <w:rPr>
      <w:rFonts w:ascii="Arial" w:eastAsia="Times New Roman" w:hAnsi="Arial" w:cs="Arial"/>
      <w:sz w:val="20"/>
      <w:szCs w:val="20"/>
      <w:lang w:eastAsia="en-US"/>
    </w:rPr>
  </w:style>
  <w:style w:type="paragraph" w:customStyle="1" w:styleId="F9AA39E9832B42EC971C940A442A89571">
    <w:name w:val="F9AA39E9832B42EC971C940A442A89571"/>
    <w:rsid w:val="00EF7A8B"/>
    <w:pPr>
      <w:spacing w:before="120" w:after="60" w:line="240" w:lineRule="auto"/>
    </w:pPr>
    <w:rPr>
      <w:rFonts w:ascii="Arial" w:eastAsia="Times New Roman" w:hAnsi="Arial" w:cs="Arial"/>
      <w:sz w:val="20"/>
      <w:szCs w:val="20"/>
      <w:lang w:eastAsia="en-US"/>
    </w:rPr>
  </w:style>
  <w:style w:type="paragraph" w:customStyle="1" w:styleId="93EF55B6E7034803A15F1816B7990B7B1">
    <w:name w:val="93EF55B6E7034803A15F1816B7990B7B1"/>
    <w:rsid w:val="00EF7A8B"/>
    <w:pPr>
      <w:spacing w:before="120" w:after="60" w:line="240" w:lineRule="auto"/>
    </w:pPr>
    <w:rPr>
      <w:rFonts w:ascii="Arial" w:eastAsia="Times New Roman" w:hAnsi="Arial" w:cs="Arial"/>
      <w:sz w:val="20"/>
      <w:szCs w:val="20"/>
      <w:lang w:eastAsia="en-US"/>
    </w:rPr>
  </w:style>
  <w:style w:type="paragraph" w:customStyle="1" w:styleId="0852C380228442FF9DAB18E620921F2F1">
    <w:name w:val="0852C380228442FF9DAB18E620921F2F1"/>
    <w:rsid w:val="00EF7A8B"/>
    <w:pPr>
      <w:spacing w:before="120" w:after="60" w:line="240" w:lineRule="auto"/>
    </w:pPr>
    <w:rPr>
      <w:rFonts w:ascii="Arial" w:eastAsia="Times New Roman" w:hAnsi="Arial" w:cs="Arial"/>
      <w:sz w:val="20"/>
      <w:szCs w:val="20"/>
      <w:lang w:eastAsia="en-US"/>
    </w:rPr>
  </w:style>
  <w:style w:type="paragraph" w:customStyle="1" w:styleId="6500203E06434E8D8786F667BFB5DE681">
    <w:name w:val="6500203E06434E8D8786F667BFB5DE681"/>
    <w:rsid w:val="00EF7A8B"/>
    <w:pPr>
      <w:spacing w:before="120" w:after="60" w:line="240" w:lineRule="auto"/>
    </w:pPr>
    <w:rPr>
      <w:rFonts w:ascii="Arial" w:eastAsia="Times New Roman" w:hAnsi="Arial" w:cs="Arial"/>
      <w:sz w:val="20"/>
      <w:szCs w:val="20"/>
      <w:lang w:eastAsia="en-US"/>
    </w:rPr>
  </w:style>
  <w:style w:type="paragraph" w:customStyle="1" w:styleId="48391FAA507743B5AC70494ED096C7871">
    <w:name w:val="48391FAA507743B5AC70494ED096C7871"/>
    <w:rsid w:val="00EF7A8B"/>
    <w:pPr>
      <w:spacing w:before="120" w:after="60" w:line="240" w:lineRule="auto"/>
    </w:pPr>
    <w:rPr>
      <w:rFonts w:ascii="Arial" w:eastAsia="Times New Roman" w:hAnsi="Arial" w:cs="Arial"/>
      <w:sz w:val="20"/>
      <w:szCs w:val="20"/>
      <w:lang w:eastAsia="en-US"/>
    </w:rPr>
  </w:style>
  <w:style w:type="paragraph" w:customStyle="1" w:styleId="B57733E9D9614438A32E161DA3081C001">
    <w:name w:val="B57733E9D9614438A32E161DA3081C001"/>
    <w:rsid w:val="00EF7A8B"/>
    <w:pPr>
      <w:spacing w:before="120" w:after="60" w:line="240" w:lineRule="auto"/>
    </w:pPr>
    <w:rPr>
      <w:rFonts w:ascii="Arial" w:eastAsia="Times New Roman" w:hAnsi="Arial" w:cs="Arial"/>
      <w:sz w:val="20"/>
      <w:szCs w:val="20"/>
      <w:lang w:eastAsia="en-US"/>
    </w:rPr>
  </w:style>
  <w:style w:type="paragraph" w:customStyle="1" w:styleId="DB9D97734EF74A35B6227AA8FCC823ED1">
    <w:name w:val="DB9D97734EF74A35B6227AA8FCC823ED1"/>
    <w:rsid w:val="00EF7A8B"/>
    <w:pPr>
      <w:spacing w:before="120" w:after="60" w:line="240" w:lineRule="auto"/>
    </w:pPr>
    <w:rPr>
      <w:rFonts w:ascii="Arial" w:eastAsia="Times New Roman" w:hAnsi="Arial" w:cs="Arial"/>
      <w:sz w:val="20"/>
      <w:szCs w:val="20"/>
      <w:lang w:eastAsia="en-US"/>
    </w:rPr>
  </w:style>
  <w:style w:type="paragraph" w:customStyle="1" w:styleId="BF8936516561499AB246E13C818DEBC51">
    <w:name w:val="BF8936516561499AB246E13C818DEBC51"/>
    <w:rsid w:val="00EF7A8B"/>
    <w:pPr>
      <w:spacing w:before="120" w:after="60" w:line="240" w:lineRule="auto"/>
    </w:pPr>
    <w:rPr>
      <w:rFonts w:ascii="Arial" w:eastAsia="Times New Roman" w:hAnsi="Arial" w:cs="Arial"/>
      <w:sz w:val="20"/>
      <w:szCs w:val="20"/>
      <w:lang w:eastAsia="en-US"/>
    </w:rPr>
  </w:style>
  <w:style w:type="paragraph" w:customStyle="1" w:styleId="3E702102758F43C08F14004A38D4AF181">
    <w:name w:val="3E702102758F43C08F14004A38D4AF181"/>
    <w:rsid w:val="00EF7A8B"/>
    <w:pPr>
      <w:spacing w:before="120" w:after="60" w:line="240" w:lineRule="auto"/>
    </w:pPr>
    <w:rPr>
      <w:rFonts w:ascii="Arial" w:eastAsia="Times New Roman" w:hAnsi="Arial" w:cs="Arial"/>
      <w:sz w:val="20"/>
      <w:szCs w:val="20"/>
      <w:lang w:eastAsia="en-US"/>
    </w:rPr>
  </w:style>
  <w:style w:type="paragraph" w:customStyle="1" w:styleId="E1E4D48EA0C14A12AA3D6E34DF86BA541">
    <w:name w:val="E1E4D48EA0C14A12AA3D6E34DF86BA541"/>
    <w:rsid w:val="00EF7A8B"/>
    <w:pPr>
      <w:spacing w:before="120" w:after="60" w:line="240" w:lineRule="auto"/>
    </w:pPr>
    <w:rPr>
      <w:rFonts w:ascii="Arial" w:eastAsia="Times New Roman" w:hAnsi="Arial" w:cs="Arial"/>
      <w:sz w:val="20"/>
      <w:szCs w:val="20"/>
      <w:lang w:eastAsia="en-US"/>
    </w:rPr>
  </w:style>
  <w:style w:type="paragraph" w:customStyle="1" w:styleId="C5D5215BAD1F4E3DBE51B424057E0F2F1">
    <w:name w:val="C5D5215BAD1F4E3DBE51B424057E0F2F1"/>
    <w:rsid w:val="00EF7A8B"/>
    <w:pPr>
      <w:spacing w:before="120" w:after="60" w:line="240" w:lineRule="auto"/>
    </w:pPr>
    <w:rPr>
      <w:rFonts w:ascii="Arial" w:eastAsia="Times New Roman" w:hAnsi="Arial" w:cs="Arial"/>
      <w:sz w:val="20"/>
      <w:szCs w:val="20"/>
      <w:lang w:eastAsia="en-US"/>
    </w:rPr>
  </w:style>
  <w:style w:type="paragraph" w:customStyle="1" w:styleId="96FAB912B28D42F9B5037DDB55101D761">
    <w:name w:val="96FAB912B28D42F9B5037DDB55101D761"/>
    <w:rsid w:val="00EF7A8B"/>
    <w:pPr>
      <w:spacing w:before="120" w:after="60" w:line="240" w:lineRule="auto"/>
    </w:pPr>
    <w:rPr>
      <w:rFonts w:ascii="Arial" w:eastAsia="Times New Roman" w:hAnsi="Arial" w:cs="Arial"/>
      <w:sz w:val="20"/>
      <w:szCs w:val="20"/>
      <w:lang w:eastAsia="en-US"/>
    </w:rPr>
  </w:style>
  <w:style w:type="paragraph" w:customStyle="1" w:styleId="647B0BB9990D40F5871D125A562D8D7F1">
    <w:name w:val="647B0BB9990D40F5871D125A562D8D7F1"/>
    <w:rsid w:val="00EF7A8B"/>
    <w:pPr>
      <w:spacing w:before="120" w:after="60" w:line="240" w:lineRule="auto"/>
    </w:pPr>
    <w:rPr>
      <w:rFonts w:ascii="Arial" w:eastAsia="Times New Roman" w:hAnsi="Arial" w:cs="Arial"/>
      <w:sz w:val="20"/>
      <w:szCs w:val="20"/>
      <w:lang w:eastAsia="en-US"/>
    </w:rPr>
  </w:style>
  <w:style w:type="paragraph" w:customStyle="1" w:styleId="5795AEC458144DB9A3571CFCAD5D56701">
    <w:name w:val="5795AEC458144DB9A3571CFCAD5D56701"/>
    <w:rsid w:val="00EF7A8B"/>
    <w:pPr>
      <w:spacing w:before="120" w:after="60" w:line="240" w:lineRule="auto"/>
    </w:pPr>
    <w:rPr>
      <w:rFonts w:ascii="Arial" w:eastAsia="Times New Roman" w:hAnsi="Arial" w:cs="Arial"/>
      <w:sz w:val="20"/>
      <w:szCs w:val="20"/>
      <w:lang w:eastAsia="en-US"/>
    </w:rPr>
  </w:style>
  <w:style w:type="paragraph" w:customStyle="1" w:styleId="F1625C2AD9954D22ACFF2201637DB05D1">
    <w:name w:val="F1625C2AD9954D22ACFF2201637DB05D1"/>
    <w:rsid w:val="00EF7A8B"/>
    <w:pPr>
      <w:spacing w:before="120" w:after="60" w:line="240" w:lineRule="auto"/>
    </w:pPr>
    <w:rPr>
      <w:rFonts w:ascii="Arial" w:eastAsia="Times New Roman" w:hAnsi="Arial" w:cs="Arial"/>
      <w:sz w:val="20"/>
      <w:szCs w:val="20"/>
      <w:lang w:eastAsia="en-US"/>
    </w:rPr>
  </w:style>
  <w:style w:type="paragraph" w:customStyle="1" w:styleId="5DD106F7A8FD475FABA73D466112D4261">
    <w:name w:val="5DD106F7A8FD475FABA73D466112D4261"/>
    <w:rsid w:val="00EF7A8B"/>
    <w:pPr>
      <w:spacing w:before="120" w:after="60" w:line="240" w:lineRule="auto"/>
    </w:pPr>
    <w:rPr>
      <w:rFonts w:ascii="Arial" w:eastAsia="Times New Roman" w:hAnsi="Arial" w:cs="Arial"/>
      <w:sz w:val="20"/>
      <w:szCs w:val="20"/>
      <w:lang w:eastAsia="en-US"/>
    </w:rPr>
  </w:style>
  <w:style w:type="paragraph" w:customStyle="1" w:styleId="99FFEB94FC2D4570AF30DF987881014D1">
    <w:name w:val="99FFEB94FC2D4570AF30DF987881014D1"/>
    <w:rsid w:val="00EF7A8B"/>
    <w:pPr>
      <w:spacing w:before="120" w:after="60" w:line="240" w:lineRule="auto"/>
    </w:pPr>
    <w:rPr>
      <w:rFonts w:ascii="Arial" w:eastAsia="Times New Roman" w:hAnsi="Arial" w:cs="Arial"/>
      <w:sz w:val="20"/>
      <w:szCs w:val="20"/>
      <w:lang w:eastAsia="en-US"/>
    </w:rPr>
  </w:style>
  <w:style w:type="paragraph" w:customStyle="1" w:styleId="8479B537B93446A68A653BA1CA188AAD1">
    <w:name w:val="8479B537B93446A68A653BA1CA188AAD1"/>
    <w:rsid w:val="00EF7A8B"/>
    <w:pPr>
      <w:spacing w:before="120" w:after="60" w:line="240" w:lineRule="auto"/>
    </w:pPr>
    <w:rPr>
      <w:rFonts w:ascii="Arial" w:eastAsia="Times New Roman" w:hAnsi="Arial" w:cs="Arial"/>
      <w:sz w:val="20"/>
      <w:szCs w:val="20"/>
      <w:lang w:eastAsia="en-US"/>
    </w:rPr>
  </w:style>
  <w:style w:type="paragraph" w:customStyle="1" w:styleId="31A6CE7D6B204CAA88647A444716BD731">
    <w:name w:val="31A6CE7D6B204CAA88647A444716BD731"/>
    <w:rsid w:val="00EF7A8B"/>
    <w:pPr>
      <w:spacing w:before="120" w:after="60" w:line="240" w:lineRule="auto"/>
    </w:pPr>
    <w:rPr>
      <w:rFonts w:ascii="Arial" w:eastAsia="Times New Roman" w:hAnsi="Arial" w:cs="Arial"/>
      <w:sz w:val="20"/>
      <w:szCs w:val="20"/>
      <w:lang w:eastAsia="en-US"/>
    </w:rPr>
  </w:style>
  <w:style w:type="paragraph" w:customStyle="1" w:styleId="FE1A0832A1F84C62BB78E0BFFEC8038B1">
    <w:name w:val="FE1A0832A1F84C62BB78E0BFFEC8038B1"/>
    <w:rsid w:val="00EF7A8B"/>
    <w:pPr>
      <w:spacing w:before="120" w:after="60" w:line="240" w:lineRule="auto"/>
    </w:pPr>
    <w:rPr>
      <w:rFonts w:ascii="Arial" w:eastAsia="Times New Roman" w:hAnsi="Arial" w:cs="Arial"/>
      <w:sz w:val="20"/>
      <w:szCs w:val="20"/>
      <w:lang w:eastAsia="en-US"/>
    </w:rPr>
  </w:style>
  <w:style w:type="paragraph" w:customStyle="1" w:styleId="BCDD21C0FF894FBEAD8F81CFBAF677DD1">
    <w:name w:val="BCDD21C0FF894FBEAD8F81CFBAF677DD1"/>
    <w:rsid w:val="00EF7A8B"/>
    <w:pPr>
      <w:spacing w:before="120" w:after="60" w:line="240" w:lineRule="auto"/>
    </w:pPr>
    <w:rPr>
      <w:rFonts w:ascii="Arial" w:eastAsia="Times New Roman" w:hAnsi="Arial" w:cs="Arial"/>
      <w:sz w:val="20"/>
      <w:szCs w:val="20"/>
      <w:lang w:eastAsia="en-US"/>
    </w:rPr>
  </w:style>
  <w:style w:type="paragraph" w:customStyle="1" w:styleId="4F1BA97D99374D71ADC357CD6293EF75">
    <w:name w:val="4F1BA97D99374D71ADC357CD6293EF75"/>
    <w:rsid w:val="00EF7A8B"/>
  </w:style>
  <w:style w:type="paragraph" w:customStyle="1" w:styleId="632A01A8A7334E33898169B47B794957">
    <w:name w:val="632A01A8A7334E33898169B47B794957"/>
    <w:rsid w:val="00EF7A8B"/>
  </w:style>
  <w:style w:type="paragraph" w:customStyle="1" w:styleId="413A891AB17A432297960041489323B2">
    <w:name w:val="413A891AB17A432297960041489323B2"/>
    <w:rsid w:val="00EF7A8B"/>
  </w:style>
  <w:style w:type="paragraph" w:customStyle="1" w:styleId="77E03B8B15B64756A280A4ABEE015CCC">
    <w:name w:val="77E03B8B15B64756A280A4ABEE015CCC"/>
    <w:rsid w:val="00EF7A8B"/>
  </w:style>
  <w:style w:type="paragraph" w:customStyle="1" w:styleId="A0701ED2FC8E48E7BCEF8426869F85EF">
    <w:name w:val="A0701ED2FC8E48E7BCEF8426869F85EF"/>
    <w:rsid w:val="00EF7A8B"/>
  </w:style>
  <w:style w:type="paragraph" w:customStyle="1" w:styleId="4069E68749414429935FF4896B9EE9D7">
    <w:name w:val="4069E68749414429935FF4896B9EE9D7"/>
    <w:rsid w:val="00EF7A8B"/>
  </w:style>
  <w:style w:type="paragraph" w:customStyle="1" w:styleId="22B679205F2949F4934E31284BBDDB26">
    <w:name w:val="22B679205F2949F4934E31284BBDDB26"/>
    <w:rsid w:val="00EF7A8B"/>
  </w:style>
  <w:style w:type="paragraph" w:customStyle="1" w:styleId="F065EFAEF61C4750B5F7F18F762B846D">
    <w:name w:val="F065EFAEF61C4750B5F7F18F762B846D"/>
    <w:rsid w:val="00EF7A8B"/>
  </w:style>
  <w:style w:type="paragraph" w:customStyle="1" w:styleId="0D8764FBDF6C401EAFA796FEC59DE0AD">
    <w:name w:val="0D8764FBDF6C401EAFA796FEC59DE0AD"/>
    <w:rsid w:val="00EF7A8B"/>
  </w:style>
  <w:style w:type="paragraph" w:customStyle="1" w:styleId="26595DCA62C54B01B5E26FFE711FDEA3">
    <w:name w:val="26595DCA62C54B01B5E26FFE711FDEA3"/>
    <w:rsid w:val="00EF7A8B"/>
  </w:style>
  <w:style w:type="paragraph" w:customStyle="1" w:styleId="751D97F2D8774D10A85136E722EAFE76">
    <w:name w:val="751D97F2D8774D10A85136E722EAFE76"/>
    <w:rsid w:val="00EF7A8B"/>
  </w:style>
  <w:style w:type="paragraph" w:customStyle="1" w:styleId="2D5BE4CCA9254DC5BD26B89FCA3CFED2">
    <w:name w:val="2D5BE4CCA9254DC5BD26B89FCA3CFED2"/>
    <w:rsid w:val="00EF7A8B"/>
  </w:style>
  <w:style w:type="paragraph" w:customStyle="1" w:styleId="7957ED53C2704BD8B2C83FB16B5EA9AC">
    <w:name w:val="7957ED53C2704BD8B2C83FB16B5EA9AC"/>
    <w:rsid w:val="00EF7A8B"/>
  </w:style>
  <w:style w:type="paragraph" w:customStyle="1" w:styleId="55476E804AF14CFA8169B4A54AFC1CAD">
    <w:name w:val="55476E804AF14CFA8169B4A54AFC1CAD"/>
    <w:rsid w:val="00EF7A8B"/>
  </w:style>
  <w:style w:type="paragraph" w:customStyle="1" w:styleId="0C17D4522A6940E08769530E5FD13E60">
    <w:name w:val="0C17D4522A6940E08769530E5FD13E60"/>
    <w:rsid w:val="00EF7A8B"/>
  </w:style>
  <w:style w:type="paragraph" w:customStyle="1" w:styleId="B2E7A41F053C4BA19F1452456BED8FF7">
    <w:name w:val="B2E7A41F053C4BA19F1452456BED8FF7"/>
    <w:rsid w:val="00EF7A8B"/>
  </w:style>
  <w:style w:type="paragraph" w:customStyle="1" w:styleId="9A37B9F8E2574A3487E591404451EF84">
    <w:name w:val="9A37B9F8E2574A3487E591404451EF84"/>
    <w:rsid w:val="00EF7A8B"/>
  </w:style>
  <w:style w:type="paragraph" w:customStyle="1" w:styleId="1A60C31419E3475C94FB135348E32C13">
    <w:name w:val="1A60C31419E3475C94FB135348E32C13"/>
    <w:rsid w:val="00EF7A8B"/>
  </w:style>
  <w:style w:type="paragraph" w:customStyle="1" w:styleId="81486AA07D374ABC8DD3ED702E18E1FF">
    <w:name w:val="81486AA07D374ABC8DD3ED702E18E1FF"/>
    <w:rsid w:val="00EF7A8B"/>
  </w:style>
  <w:style w:type="paragraph" w:customStyle="1" w:styleId="5F1FCED9297E4B35AEF524DC85C7E387">
    <w:name w:val="5F1FCED9297E4B35AEF524DC85C7E387"/>
    <w:rsid w:val="00EF7A8B"/>
  </w:style>
  <w:style w:type="paragraph" w:customStyle="1" w:styleId="94AD1C095A4649B1ACEE48C577B5EBE0">
    <w:name w:val="94AD1C095A4649B1ACEE48C577B5EBE0"/>
    <w:rsid w:val="00EF7A8B"/>
  </w:style>
  <w:style w:type="paragraph" w:customStyle="1" w:styleId="B732EEFCD6AC470DBCBA93CD6BC2E3CD">
    <w:name w:val="B732EEFCD6AC470DBCBA93CD6BC2E3CD"/>
    <w:rsid w:val="00EF7A8B"/>
  </w:style>
  <w:style w:type="paragraph" w:customStyle="1" w:styleId="6543F2C04CA14B5DBE4C8F86524C939D">
    <w:name w:val="6543F2C04CA14B5DBE4C8F86524C939D"/>
    <w:rsid w:val="00EF7A8B"/>
  </w:style>
  <w:style w:type="paragraph" w:customStyle="1" w:styleId="308F0BF1C2BB4BB5B744018DA6090AF2">
    <w:name w:val="308F0BF1C2BB4BB5B744018DA6090AF2"/>
    <w:rsid w:val="00EF7A8B"/>
  </w:style>
  <w:style w:type="paragraph" w:customStyle="1" w:styleId="F39EF5E91EC84AC686262D42267831EE">
    <w:name w:val="F39EF5E91EC84AC686262D42267831EE"/>
    <w:rsid w:val="00EF7A8B"/>
  </w:style>
  <w:style w:type="paragraph" w:customStyle="1" w:styleId="F992840166BD44F7B72A3C08262AF372">
    <w:name w:val="F992840166BD44F7B72A3C08262AF372"/>
    <w:rsid w:val="00EF7A8B"/>
  </w:style>
  <w:style w:type="paragraph" w:customStyle="1" w:styleId="93A5B4CB6FE24F21B80AB7249AF0E331">
    <w:name w:val="93A5B4CB6FE24F21B80AB7249AF0E331"/>
    <w:rsid w:val="00EF7A8B"/>
  </w:style>
  <w:style w:type="paragraph" w:customStyle="1" w:styleId="FE77219AF7A749AA9980CE3BD0516F06">
    <w:name w:val="FE77219AF7A749AA9980CE3BD0516F06"/>
    <w:rsid w:val="00EF7A8B"/>
  </w:style>
  <w:style w:type="paragraph" w:customStyle="1" w:styleId="87B8FE785E154D0B9B100D93FEF4EB06">
    <w:name w:val="87B8FE785E154D0B9B100D93FEF4EB06"/>
    <w:rsid w:val="00EF7A8B"/>
  </w:style>
  <w:style w:type="paragraph" w:customStyle="1" w:styleId="92A42869E11A41BC81956AE866381F61">
    <w:name w:val="92A42869E11A41BC81956AE866381F61"/>
    <w:rsid w:val="00EF7A8B"/>
  </w:style>
  <w:style w:type="paragraph" w:customStyle="1" w:styleId="906EDA6A746E42829DDACAABE76F4862">
    <w:name w:val="906EDA6A746E42829DDACAABE76F4862"/>
    <w:rsid w:val="00EF7A8B"/>
  </w:style>
  <w:style w:type="paragraph" w:customStyle="1" w:styleId="AE4B6E06A14640F2A66DAFDA31BA398F">
    <w:name w:val="AE4B6E06A14640F2A66DAFDA31BA398F"/>
    <w:rsid w:val="00EF7A8B"/>
  </w:style>
  <w:style w:type="paragraph" w:customStyle="1" w:styleId="BBAFF448DE094F35A1857C58BC1379AF">
    <w:name w:val="BBAFF448DE094F35A1857C58BC1379AF"/>
    <w:rsid w:val="00EF7A8B"/>
  </w:style>
  <w:style w:type="paragraph" w:customStyle="1" w:styleId="04DF3B95BB014A4BA72332B6BE7ECBF6">
    <w:name w:val="04DF3B95BB014A4BA72332B6BE7ECBF6"/>
    <w:rsid w:val="00EF7A8B"/>
  </w:style>
  <w:style w:type="paragraph" w:customStyle="1" w:styleId="79B6313D4C8B4556B21995DD548F5CF5">
    <w:name w:val="79B6313D4C8B4556B21995DD548F5CF5"/>
    <w:rsid w:val="00EF7A8B"/>
  </w:style>
  <w:style w:type="paragraph" w:customStyle="1" w:styleId="ED8D2C46AA624A71A1BFD8F3989ACD5B">
    <w:name w:val="ED8D2C46AA624A71A1BFD8F3989ACD5B"/>
    <w:rsid w:val="00EF7A8B"/>
  </w:style>
  <w:style w:type="paragraph" w:customStyle="1" w:styleId="A74C9512CA0C473C9EDBBC323769127A">
    <w:name w:val="A74C9512CA0C473C9EDBBC323769127A"/>
    <w:rsid w:val="00EF7A8B"/>
  </w:style>
  <w:style w:type="paragraph" w:customStyle="1" w:styleId="AFA336518B2441F499B094322F772862">
    <w:name w:val="AFA336518B2441F499B094322F772862"/>
    <w:rsid w:val="00EF7A8B"/>
  </w:style>
  <w:style w:type="paragraph" w:customStyle="1" w:styleId="0794169155E54E289FB691D711CE92C5">
    <w:name w:val="0794169155E54E289FB691D711CE92C5"/>
    <w:rsid w:val="00EF7A8B"/>
  </w:style>
  <w:style w:type="paragraph" w:customStyle="1" w:styleId="4EF0572857554B1D84E5CF63C7A9C437">
    <w:name w:val="4EF0572857554B1D84E5CF63C7A9C437"/>
    <w:rsid w:val="00EF7A8B"/>
  </w:style>
  <w:style w:type="paragraph" w:customStyle="1" w:styleId="436CC271ABE64E5DBF3DBAB271E0A907">
    <w:name w:val="436CC271ABE64E5DBF3DBAB271E0A907"/>
    <w:rsid w:val="00EF7A8B"/>
  </w:style>
  <w:style w:type="paragraph" w:customStyle="1" w:styleId="0F11BA95089D4632BF9D2A3E92C6129F">
    <w:name w:val="0F11BA95089D4632BF9D2A3E92C6129F"/>
    <w:rsid w:val="00EF7A8B"/>
  </w:style>
  <w:style w:type="paragraph" w:customStyle="1" w:styleId="FAB4B20F849E4377B42CF2FD76501821">
    <w:name w:val="FAB4B20F849E4377B42CF2FD76501821"/>
    <w:rsid w:val="00EF7A8B"/>
  </w:style>
  <w:style w:type="paragraph" w:customStyle="1" w:styleId="EBC41B8BCAE849DC9EEC1F701A4B2EFC">
    <w:name w:val="EBC41B8BCAE849DC9EEC1F701A4B2EFC"/>
    <w:rsid w:val="00EF7A8B"/>
  </w:style>
  <w:style w:type="paragraph" w:customStyle="1" w:styleId="6EE831CF0DBA4025896C2FB4513AD682">
    <w:name w:val="6EE831CF0DBA4025896C2FB4513AD682"/>
    <w:rsid w:val="00EF7A8B"/>
  </w:style>
  <w:style w:type="paragraph" w:customStyle="1" w:styleId="5CF4ECD749D14BCABC98DB6C97396102">
    <w:name w:val="5CF4ECD749D14BCABC98DB6C97396102"/>
    <w:rsid w:val="00EF7A8B"/>
  </w:style>
  <w:style w:type="paragraph" w:customStyle="1" w:styleId="E9FC2B7D93964709ADF4A954B30D6DF2">
    <w:name w:val="E9FC2B7D93964709ADF4A954B30D6DF2"/>
    <w:rsid w:val="00EF7A8B"/>
  </w:style>
  <w:style w:type="paragraph" w:customStyle="1" w:styleId="572F1828075F40E3B74CBB39B1688474">
    <w:name w:val="572F1828075F40E3B74CBB39B1688474"/>
    <w:rsid w:val="00EF7A8B"/>
  </w:style>
  <w:style w:type="paragraph" w:customStyle="1" w:styleId="90B19D123A5C4DABBA86817F78E3EEE7">
    <w:name w:val="90B19D123A5C4DABBA86817F78E3EEE7"/>
    <w:rsid w:val="00EF7A8B"/>
  </w:style>
  <w:style w:type="paragraph" w:customStyle="1" w:styleId="526543CE1F814ECA99958F32FED153A6">
    <w:name w:val="526543CE1F814ECA99958F32FED153A6"/>
    <w:rsid w:val="00EF7A8B"/>
  </w:style>
  <w:style w:type="paragraph" w:customStyle="1" w:styleId="49171B6BE5B148ECBFB16E59FBB5156A">
    <w:name w:val="49171B6BE5B148ECBFB16E59FBB5156A"/>
    <w:rsid w:val="00EF7A8B"/>
  </w:style>
  <w:style w:type="paragraph" w:customStyle="1" w:styleId="398A26BFE6D54A48BDC12404CF53CEF9">
    <w:name w:val="398A26BFE6D54A48BDC12404CF53CEF9"/>
    <w:rsid w:val="00EF7A8B"/>
  </w:style>
  <w:style w:type="paragraph" w:customStyle="1" w:styleId="6D0D507028F44EF99319A2C62B8DCBCB">
    <w:name w:val="6D0D507028F44EF99319A2C62B8DCBCB"/>
    <w:rsid w:val="00EF7A8B"/>
  </w:style>
  <w:style w:type="paragraph" w:customStyle="1" w:styleId="179F8F652325470BB1BAFF4F9FA4235B">
    <w:name w:val="179F8F652325470BB1BAFF4F9FA4235B"/>
    <w:rsid w:val="00EF7A8B"/>
  </w:style>
  <w:style w:type="paragraph" w:customStyle="1" w:styleId="488D1E089B5A40CC9EE84EE7F5015A7F">
    <w:name w:val="488D1E089B5A40CC9EE84EE7F5015A7F"/>
    <w:rsid w:val="00EF7A8B"/>
  </w:style>
  <w:style w:type="paragraph" w:customStyle="1" w:styleId="724723725FB44BF3AF5C0932127C8F69">
    <w:name w:val="724723725FB44BF3AF5C0932127C8F69"/>
    <w:rsid w:val="00EF7A8B"/>
  </w:style>
  <w:style w:type="paragraph" w:customStyle="1" w:styleId="23745F9662CD43C59F163044BBC24C3B">
    <w:name w:val="23745F9662CD43C59F163044BBC24C3B"/>
    <w:rsid w:val="00EF7A8B"/>
  </w:style>
  <w:style w:type="paragraph" w:customStyle="1" w:styleId="4F62C8F0F433412B84C110060B3FD7DC">
    <w:name w:val="4F62C8F0F433412B84C110060B3FD7DC"/>
    <w:rsid w:val="00EF7A8B"/>
  </w:style>
  <w:style w:type="paragraph" w:customStyle="1" w:styleId="8EA39988D8614C83ACD988CC0A7E8E89">
    <w:name w:val="8EA39988D8614C83ACD988CC0A7E8E89"/>
    <w:rsid w:val="00EF7A8B"/>
  </w:style>
  <w:style w:type="paragraph" w:customStyle="1" w:styleId="3A207BE560004FFF81349D1439D78EDB">
    <w:name w:val="3A207BE560004FFF81349D1439D78EDB"/>
    <w:rsid w:val="00EF7A8B"/>
  </w:style>
  <w:style w:type="paragraph" w:customStyle="1" w:styleId="FF08DC79CA82420082C8819B156E7B58">
    <w:name w:val="FF08DC79CA82420082C8819B156E7B58"/>
    <w:rsid w:val="00EF7A8B"/>
  </w:style>
  <w:style w:type="paragraph" w:customStyle="1" w:styleId="030EC449D8BD4D7099D423C5C699006D">
    <w:name w:val="030EC449D8BD4D7099D423C5C699006D"/>
    <w:rsid w:val="00EF7A8B"/>
  </w:style>
  <w:style w:type="paragraph" w:customStyle="1" w:styleId="6ADE9B1BB747403EA342B035D6340861">
    <w:name w:val="6ADE9B1BB747403EA342B035D6340861"/>
    <w:rsid w:val="00EF7A8B"/>
  </w:style>
  <w:style w:type="paragraph" w:customStyle="1" w:styleId="F18855A1A7814D6DB0F553AA6966F436">
    <w:name w:val="F18855A1A7814D6DB0F553AA6966F436"/>
    <w:rsid w:val="00EF7A8B"/>
  </w:style>
  <w:style w:type="paragraph" w:customStyle="1" w:styleId="5E7FC9B1608D497C9295BD5D19784FF6">
    <w:name w:val="5E7FC9B1608D497C9295BD5D19784FF6"/>
    <w:rsid w:val="00EF7A8B"/>
  </w:style>
  <w:style w:type="paragraph" w:customStyle="1" w:styleId="579B7A2FD695465C8D719CCE811F2AAB">
    <w:name w:val="579B7A2FD695465C8D719CCE811F2AAB"/>
    <w:rsid w:val="00EF7A8B"/>
  </w:style>
  <w:style w:type="paragraph" w:customStyle="1" w:styleId="E1C668222DFE4B14B179958C14ED5CAE">
    <w:name w:val="E1C668222DFE4B14B179958C14ED5CAE"/>
    <w:rsid w:val="00EF7A8B"/>
  </w:style>
  <w:style w:type="paragraph" w:customStyle="1" w:styleId="BB1C4D015C3340F9966C0D66DFA9909B">
    <w:name w:val="BB1C4D015C3340F9966C0D66DFA9909B"/>
    <w:rsid w:val="00EF7A8B"/>
  </w:style>
  <w:style w:type="paragraph" w:customStyle="1" w:styleId="D7C84294EA0744D5AD88A1792C6C266C">
    <w:name w:val="D7C84294EA0744D5AD88A1792C6C266C"/>
    <w:rsid w:val="00EF7A8B"/>
  </w:style>
  <w:style w:type="paragraph" w:customStyle="1" w:styleId="15296AB5CC3D499FBD882047D5B626BB">
    <w:name w:val="15296AB5CC3D499FBD882047D5B626BB"/>
    <w:rsid w:val="00EF7A8B"/>
  </w:style>
  <w:style w:type="paragraph" w:customStyle="1" w:styleId="CD44B15F1EAE4CF0AC5FAE4059A0D94D">
    <w:name w:val="CD44B15F1EAE4CF0AC5FAE4059A0D94D"/>
    <w:rsid w:val="00EF7A8B"/>
  </w:style>
  <w:style w:type="paragraph" w:customStyle="1" w:styleId="D71108C90AED4E41A66655850EB82E56">
    <w:name w:val="D71108C90AED4E41A66655850EB82E56"/>
    <w:rsid w:val="00EF7A8B"/>
  </w:style>
  <w:style w:type="paragraph" w:customStyle="1" w:styleId="68858A4B6A3E40899905432CC2C94C77">
    <w:name w:val="68858A4B6A3E40899905432CC2C94C77"/>
    <w:rsid w:val="00EF7A8B"/>
  </w:style>
  <w:style w:type="paragraph" w:customStyle="1" w:styleId="C7B56EED3D024E67B3A06B963ADEAD3F">
    <w:name w:val="C7B56EED3D024E67B3A06B963ADEAD3F"/>
    <w:rsid w:val="00EF7A8B"/>
  </w:style>
  <w:style w:type="paragraph" w:customStyle="1" w:styleId="8EF4E161A8A242F38635B407E4C7FC5D">
    <w:name w:val="8EF4E161A8A242F38635B407E4C7FC5D"/>
    <w:rsid w:val="00EF7A8B"/>
  </w:style>
  <w:style w:type="paragraph" w:customStyle="1" w:styleId="9E358DE825A44DF4B399EC57209976F9">
    <w:name w:val="9E358DE825A44DF4B399EC57209976F9"/>
    <w:rsid w:val="00EF7A8B"/>
  </w:style>
  <w:style w:type="paragraph" w:customStyle="1" w:styleId="B855FEBA12C64CB193DD434875C50562">
    <w:name w:val="B855FEBA12C64CB193DD434875C50562"/>
    <w:rsid w:val="00EF7A8B"/>
  </w:style>
  <w:style w:type="paragraph" w:customStyle="1" w:styleId="194AC7FDF51245F4B4FA54F6A94C7EBF">
    <w:name w:val="194AC7FDF51245F4B4FA54F6A94C7EBF"/>
    <w:rsid w:val="00EF7A8B"/>
  </w:style>
  <w:style w:type="paragraph" w:customStyle="1" w:styleId="A90FBBF17D844A3CA70167B7AC600CBA">
    <w:name w:val="A90FBBF17D844A3CA70167B7AC600CBA"/>
    <w:rsid w:val="00EF7A8B"/>
  </w:style>
  <w:style w:type="paragraph" w:customStyle="1" w:styleId="BBAA10AE85E1436BBB9B32847C6B993B">
    <w:name w:val="BBAA10AE85E1436BBB9B32847C6B993B"/>
    <w:rsid w:val="00EF7A8B"/>
  </w:style>
  <w:style w:type="paragraph" w:customStyle="1" w:styleId="24CD2F07F7164D1FB03CBFA6D18996C4">
    <w:name w:val="24CD2F07F7164D1FB03CBFA6D18996C4"/>
    <w:rsid w:val="00EF7A8B"/>
  </w:style>
  <w:style w:type="paragraph" w:customStyle="1" w:styleId="F239B6340E924F44AA353D2CCDB6C830">
    <w:name w:val="F239B6340E924F44AA353D2CCDB6C830"/>
    <w:rsid w:val="00EF7A8B"/>
  </w:style>
  <w:style w:type="paragraph" w:customStyle="1" w:styleId="42DC8210641249369FC3B2C9A21602F8">
    <w:name w:val="42DC8210641249369FC3B2C9A21602F8"/>
    <w:rsid w:val="00EF7A8B"/>
  </w:style>
  <w:style w:type="paragraph" w:customStyle="1" w:styleId="3B0ABA0A41004BA0955B4B7F66294D97">
    <w:name w:val="3B0ABA0A41004BA0955B4B7F66294D97"/>
    <w:rsid w:val="00EF7A8B"/>
  </w:style>
  <w:style w:type="paragraph" w:customStyle="1" w:styleId="A972E8B2402B4407AAE91E3C59CF0F20">
    <w:name w:val="A972E8B2402B4407AAE91E3C59CF0F20"/>
    <w:rsid w:val="00EF7A8B"/>
  </w:style>
  <w:style w:type="paragraph" w:customStyle="1" w:styleId="9BAE999DC3854A858085BC589A819F2D">
    <w:name w:val="9BAE999DC3854A858085BC589A819F2D"/>
    <w:rsid w:val="00EF7A8B"/>
  </w:style>
  <w:style w:type="paragraph" w:customStyle="1" w:styleId="77F4BE28F0C14D5FAC81F117B01CCA3A">
    <w:name w:val="77F4BE28F0C14D5FAC81F117B01CCA3A"/>
    <w:rsid w:val="00EF7A8B"/>
  </w:style>
  <w:style w:type="paragraph" w:customStyle="1" w:styleId="664D147F8C8E494D9A1864752AAB6022">
    <w:name w:val="664D147F8C8E494D9A1864752AAB6022"/>
    <w:rsid w:val="00EF7A8B"/>
  </w:style>
  <w:style w:type="paragraph" w:customStyle="1" w:styleId="E1DA452F06A64A0E903C3FB0C6299E69">
    <w:name w:val="E1DA452F06A64A0E903C3FB0C6299E69"/>
    <w:rsid w:val="00EF7A8B"/>
  </w:style>
  <w:style w:type="paragraph" w:customStyle="1" w:styleId="B5CBBAA7EEB444DDAFD841A07AD354A4">
    <w:name w:val="B5CBBAA7EEB444DDAFD841A07AD354A4"/>
    <w:rsid w:val="00EF7A8B"/>
  </w:style>
  <w:style w:type="paragraph" w:customStyle="1" w:styleId="88D270A38B184FDD89B3298EB5810519">
    <w:name w:val="88D270A38B184FDD89B3298EB5810519"/>
    <w:rsid w:val="00EF7A8B"/>
  </w:style>
  <w:style w:type="paragraph" w:customStyle="1" w:styleId="223E9D71C6F94DC08084E8623FA9249E">
    <w:name w:val="223E9D71C6F94DC08084E8623FA9249E"/>
    <w:rsid w:val="00EF7A8B"/>
  </w:style>
  <w:style w:type="paragraph" w:customStyle="1" w:styleId="575EFF6A1D39487298077D5EA3971BA6">
    <w:name w:val="575EFF6A1D39487298077D5EA3971BA6"/>
    <w:rsid w:val="00EF7A8B"/>
  </w:style>
  <w:style w:type="paragraph" w:customStyle="1" w:styleId="7DA6282429BD43C8927D85A270592870">
    <w:name w:val="7DA6282429BD43C8927D85A270592870"/>
    <w:rsid w:val="00EF7A8B"/>
  </w:style>
  <w:style w:type="paragraph" w:customStyle="1" w:styleId="7A1994069B4B4600AC8789BB750E85C5">
    <w:name w:val="7A1994069B4B4600AC8789BB750E85C5"/>
    <w:rsid w:val="00EF7A8B"/>
  </w:style>
  <w:style w:type="paragraph" w:customStyle="1" w:styleId="D8DFCF326DFD49EC87EFDA866BF34D48">
    <w:name w:val="D8DFCF326DFD49EC87EFDA866BF34D48"/>
    <w:rsid w:val="00EF7A8B"/>
  </w:style>
  <w:style w:type="paragraph" w:customStyle="1" w:styleId="910D803F42FC48608781FE694E35F965">
    <w:name w:val="910D803F42FC48608781FE694E35F965"/>
    <w:rsid w:val="00EF7A8B"/>
  </w:style>
  <w:style w:type="paragraph" w:customStyle="1" w:styleId="CD72AD850F564513A10E789F00B14896">
    <w:name w:val="CD72AD850F564513A10E789F00B14896"/>
    <w:rsid w:val="00EF7A8B"/>
  </w:style>
  <w:style w:type="paragraph" w:customStyle="1" w:styleId="7A92D131C88B406FA2544C15A7188890">
    <w:name w:val="7A92D131C88B406FA2544C15A7188890"/>
    <w:rsid w:val="00EF7A8B"/>
  </w:style>
  <w:style w:type="paragraph" w:customStyle="1" w:styleId="24885BF86CAE4932BE55F80B22047A48">
    <w:name w:val="24885BF86CAE4932BE55F80B22047A48"/>
    <w:rsid w:val="00EF7A8B"/>
  </w:style>
  <w:style w:type="paragraph" w:customStyle="1" w:styleId="4A5C3AF7A3234E38904A368F58CDA3AD">
    <w:name w:val="4A5C3AF7A3234E38904A368F58CDA3AD"/>
    <w:rsid w:val="00EF7A8B"/>
  </w:style>
  <w:style w:type="paragraph" w:customStyle="1" w:styleId="C4C36358AEE744848770831225D200CF">
    <w:name w:val="C4C36358AEE744848770831225D200CF"/>
    <w:rsid w:val="00EF7A8B"/>
  </w:style>
  <w:style w:type="paragraph" w:customStyle="1" w:styleId="85D6053565914EB8919803FDF4034A06">
    <w:name w:val="85D6053565914EB8919803FDF4034A06"/>
    <w:rsid w:val="00EF7A8B"/>
  </w:style>
  <w:style w:type="paragraph" w:customStyle="1" w:styleId="96A906AB60B14CA9BECFAB1B4A7547D5">
    <w:name w:val="96A906AB60B14CA9BECFAB1B4A7547D5"/>
    <w:rsid w:val="00EF7A8B"/>
  </w:style>
  <w:style w:type="paragraph" w:customStyle="1" w:styleId="AE07EA66EB6442D5B25DA71617C4D1D8">
    <w:name w:val="AE07EA66EB6442D5B25DA71617C4D1D8"/>
    <w:rsid w:val="00EF7A8B"/>
  </w:style>
  <w:style w:type="paragraph" w:customStyle="1" w:styleId="4B88447A6A5D4FE9AAC6F5D437605A2B">
    <w:name w:val="4B88447A6A5D4FE9AAC6F5D437605A2B"/>
    <w:rsid w:val="00EF7A8B"/>
  </w:style>
  <w:style w:type="paragraph" w:customStyle="1" w:styleId="4A5EB955C8D049A49C189A2C09E69999">
    <w:name w:val="4A5EB955C8D049A49C189A2C09E69999"/>
    <w:rsid w:val="00EF7A8B"/>
  </w:style>
  <w:style w:type="paragraph" w:customStyle="1" w:styleId="8BF3E2078D3D42AEA9002DEC5753F057">
    <w:name w:val="8BF3E2078D3D42AEA9002DEC5753F057"/>
    <w:rsid w:val="00EF7A8B"/>
  </w:style>
  <w:style w:type="paragraph" w:customStyle="1" w:styleId="3979CA676B8B4A0894DFDB1166BB53F3">
    <w:name w:val="3979CA676B8B4A0894DFDB1166BB53F3"/>
    <w:rsid w:val="00EF7A8B"/>
  </w:style>
  <w:style w:type="paragraph" w:customStyle="1" w:styleId="FF8C7EDD9EF0467CAF55151FBBD888CC">
    <w:name w:val="FF8C7EDD9EF0467CAF55151FBBD888CC"/>
    <w:rsid w:val="00EF7A8B"/>
  </w:style>
  <w:style w:type="paragraph" w:customStyle="1" w:styleId="195E6B8610F04CDFB45EB339172133B1">
    <w:name w:val="195E6B8610F04CDFB45EB339172133B1"/>
    <w:rsid w:val="00EF7A8B"/>
  </w:style>
  <w:style w:type="paragraph" w:customStyle="1" w:styleId="EEACEADD486A4BABB0609AB9E656D021">
    <w:name w:val="EEACEADD486A4BABB0609AB9E656D021"/>
    <w:rsid w:val="00EF7A8B"/>
  </w:style>
  <w:style w:type="paragraph" w:customStyle="1" w:styleId="8B97E2EF250D4417860EF98680A1BC0C">
    <w:name w:val="8B97E2EF250D4417860EF98680A1BC0C"/>
    <w:rsid w:val="00EF7A8B"/>
  </w:style>
  <w:style w:type="paragraph" w:customStyle="1" w:styleId="A7E7C500F05847C7AF604BF13562C635">
    <w:name w:val="A7E7C500F05847C7AF604BF13562C635"/>
    <w:rsid w:val="00EF7A8B"/>
  </w:style>
  <w:style w:type="paragraph" w:customStyle="1" w:styleId="B9D48C355D034B99A29AFF7436B6B475">
    <w:name w:val="B9D48C355D034B99A29AFF7436B6B475"/>
    <w:rsid w:val="00EF7A8B"/>
  </w:style>
  <w:style w:type="paragraph" w:customStyle="1" w:styleId="3C2AA3DC46254A8AAD444B0D70938238">
    <w:name w:val="3C2AA3DC46254A8AAD444B0D70938238"/>
    <w:rsid w:val="00EF7A8B"/>
  </w:style>
  <w:style w:type="paragraph" w:customStyle="1" w:styleId="E5389309E6C344CC9C6463D0D314E917">
    <w:name w:val="E5389309E6C344CC9C6463D0D314E917"/>
    <w:rsid w:val="00EF7A8B"/>
  </w:style>
  <w:style w:type="paragraph" w:customStyle="1" w:styleId="EAC11060065547369A4C30379623CBF4">
    <w:name w:val="EAC11060065547369A4C30379623CBF4"/>
    <w:rsid w:val="00EF7A8B"/>
  </w:style>
  <w:style w:type="paragraph" w:customStyle="1" w:styleId="CE1088B0A0A24462854FE47677F5B058">
    <w:name w:val="CE1088B0A0A24462854FE47677F5B058"/>
    <w:rsid w:val="00EF7A8B"/>
  </w:style>
  <w:style w:type="paragraph" w:customStyle="1" w:styleId="F42FD5EB64D24383B13987076F531D1B">
    <w:name w:val="F42FD5EB64D24383B13987076F531D1B"/>
    <w:rsid w:val="00EF7A8B"/>
  </w:style>
  <w:style w:type="paragraph" w:customStyle="1" w:styleId="27A33D92D80E402DB69BCAFC4AF650DD">
    <w:name w:val="27A33D92D80E402DB69BCAFC4AF650DD"/>
    <w:rsid w:val="00EF7A8B"/>
  </w:style>
  <w:style w:type="paragraph" w:customStyle="1" w:styleId="E03123CCF37F41439D8AB509663D5A07">
    <w:name w:val="E03123CCF37F41439D8AB509663D5A07"/>
    <w:rsid w:val="00EF7A8B"/>
  </w:style>
  <w:style w:type="paragraph" w:customStyle="1" w:styleId="3E81CBF79A284B70AA2736753CF7C625">
    <w:name w:val="3E81CBF79A284B70AA2736753CF7C625"/>
    <w:rsid w:val="00EF7A8B"/>
  </w:style>
  <w:style w:type="paragraph" w:customStyle="1" w:styleId="E0593C7645DC40B2919A3DB8189A7E7F">
    <w:name w:val="E0593C7645DC40B2919A3DB8189A7E7F"/>
    <w:rsid w:val="00EF7A8B"/>
  </w:style>
  <w:style w:type="paragraph" w:customStyle="1" w:styleId="9A3368246B744E81AFCF964EE948F113">
    <w:name w:val="9A3368246B744E81AFCF964EE948F113"/>
    <w:rsid w:val="00EF7A8B"/>
  </w:style>
  <w:style w:type="paragraph" w:customStyle="1" w:styleId="AED6A7D6A562492E89279D3D2504FA34">
    <w:name w:val="AED6A7D6A562492E89279D3D2504FA34"/>
    <w:rsid w:val="00EF7A8B"/>
  </w:style>
  <w:style w:type="paragraph" w:customStyle="1" w:styleId="BA42F9328BA5446D8C5C54033F6F3285">
    <w:name w:val="BA42F9328BA5446D8C5C54033F6F3285"/>
    <w:rsid w:val="00EF7A8B"/>
  </w:style>
  <w:style w:type="paragraph" w:customStyle="1" w:styleId="650391010A94494E8D94584138A1932E">
    <w:name w:val="650391010A94494E8D94584138A1932E"/>
    <w:rsid w:val="00EF7A8B"/>
  </w:style>
  <w:style w:type="paragraph" w:customStyle="1" w:styleId="8A5AEA910E0143B3BC395FE0C2547052">
    <w:name w:val="8A5AEA910E0143B3BC395FE0C2547052"/>
    <w:rsid w:val="00EF7A8B"/>
  </w:style>
  <w:style w:type="paragraph" w:customStyle="1" w:styleId="7C400E04A2FA4797A9DF9CE668358DE0">
    <w:name w:val="7C400E04A2FA4797A9DF9CE668358DE0"/>
    <w:rsid w:val="00EF7A8B"/>
  </w:style>
  <w:style w:type="paragraph" w:customStyle="1" w:styleId="8A238541D3F8496F9C54BA5265E7BE2F">
    <w:name w:val="8A238541D3F8496F9C54BA5265E7BE2F"/>
    <w:rsid w:val="00EF7A8B"/>
  </w:style>
  <w:style w:type="paragraph" w:customStyle="1" w:styleId="91090954AB5341D39E6140B2C5B4A29D">
    <w:name w:val="91090954AB5341D39E6140B2C5B4A29D"/>
    <w:rsid w:val="00EF7A8B"/>
  </w:style>
  <w:style w:type="paragraph" w:customStyle="1" w:styleId="4AECD56918444E3EBF716364D552426A">
    <w:name w:val="4AECD56918444E3EBF716364D552426A"/>
    <w:rsid w:val="00EF7A8B"/>
  </w:style>
  <w:style w:type="paragraph" w:customStyle="1" w:styleId="1EFD1DDD5C1A495FB6F0065C1FD834D4">
    <w:name w:val="1EFD1DDD5C1A495FB6F0065C1FD834D4"/>
    <w:rsid w:val="00EF7A8B"/>
  </w:style>
  <w:style w:type="paragraph" w:customStyle="1" w:styleId="69610E831759472B8B4054559C5E3B45">
    <w:name w:val="69610E831759472B8B4054559C5E3B45"/>
    <w:rsid w:val="00EF7A8B"/>
  </w:style>
  <w:style w:type="paragraph" w:customStyle="1" w:styleId="241CC2EA9AA044F7A203126964973A88">
    <w:name w:val="241CC2EA9AA044F7A203126964973A88"/>
    <w:rsid w:val="00EF7A8B"/>
  </w:style>
  <w:style w:type="paragraph" w:customStyle="1" w:styleId="B70C0419B34D40AD976DEF046471A4BE">
    <w:name w:val="B70C0419B34D40AD976DEF046471A4BE"/>
    <w:rsid w:val="00EF7A8B"/>
  </w:style>
  <w:style w:type="paragraph" w:customStyle="1" w:styleId="C978AB0A29384F4693BC264FE85BE8EA">
    <w:name w:val="C978AB0A29384F4693BC264FE85BE8EA"/>
    <w:rsid w:val="00EF7A8B"/>
  </w:style>
  <w:style w:type="paragraph" w:customStyle="1" w:styleId="3B9AC26E089F44D1B2B5A6ACB052316F">
    <w:name w:val="3B9AC26E089F44D1B2B5A6ACB052316F"/>
    <w:rsid w:val="00EF7A8B"/>
  </w:style>
  <w:style w:type="paragraph" w:customStyle="1" w:styleId="19EC6A18A95D4CD4B4718098F4742570">
    <w:name w:val="19EC6A18A95D4CD4B4718098F4742570"/>
    <w:rsid w:val="00EF7A8B"/>
  </w:style>
  <w:style w:type="paragraph" w:customStyle="1" w:styleId="5276F8C6C7B84EE6AA8784D2A911DBD0">
    <w:name w:val="5276F8C6C7B84EE6AA8784D2A911DBD0"/>
    <w:rsid w:val="00EF7A8B"/>
  </w:style>
  <w:style w:type="paragraph" w:customStyle="1" w:styleId="DE7D0709FFFB48CFBA8E60995D32ABFF">
    <w:name w:val="DE7D0709FFFB48CFBA8E60995D32ABFF"/>
    <w:rsid w:val="00EF7A8B"/>
  </w:style>
  <w:style w:type="paragraph" w:customStyle="1" w:styleId="727CC7C938024F549628D90F1E0ED327">
    <w:name w:val="727CC7C938024F549628D90F1E0ED327"/>
    <w:rsid w:val="00EF7A8B"/>
  </w:style>
  <w:style w:type="paragraph" w:customStyle="1" w:styleId="450F41237F1B45B7A7891CE68EB80D17">
    <w:name w:val="450F41237F1B45B7A7891CE68EB80D17"/>
    <w:rsid w:val="00EF7A8B"/>
  </w:style>
  <w:style w:type="paragraph" w:customStyle="1" w:styleId="1008ABCB36324DFB8BF4A99EABF5FF96">
    <w:name w:val="1008ABCB36324DFB8BF4A99EABF5FF96"/>
    <w:rsid w:val="00EF7A8B"/>
  </w:style>
  <w:style w:type="paragraph" w:customStyle="1" w:styleId="CDCD9B690FF3447A99A14E95A7D90C8F">
    <w:name w:val="CDCD9B690FF3447A99A14E95A7D90C8F"/>
    <w:rsid w:val="00EF7A8B"/>
  </w:style>
  <w:style w:type="paragraph" w:customStyle="1" w:styleId="72AC653E20BA4DE2BE91AE6060C1FDA7">
    <w:name w:val="72AC653E20BA4DE2BE91AE6060C1FDA7"/>
    <w:rsid w:val="00EF7A8B"/>
  </w:style>
  <w:style w:type="paragraph" w:customStyle="1" w:styleId="B5CA77367E1941F7A7DE7065B04849BE">
    <w:name w:val="B5CA77367E1941F7A7DE7065B04849BE"/>
    <w:rsid w:val="00EF7A8B"/>
  </w:style>
  <w:style w:type="paragraph" w:customStyle="1" w:styleId="7B28D826045445B083F847DEF430E9FD">
    <w:name w:val="7B28D826045445B083F847DEF430E9FD"/>
    <w:rsid w:val="00EF7A8B"/>
  </w:style>
  <w:style w:type="paragraph" w:customStyle="1" w:styleId="B1F8C1482EAE45F290D4875F9B4DCD30">
    <w:name w:val="B1F8C1482EAE45F290D4875F9B4DCD30"/>
    <w:rsid w:val="00EF7A8B"/>
  </w:style>
  <w:style w:type="paragraph" w:customStyle="1" w:styleId="B7EE5D90E192475DAFBD50B938E48913">
    <w:name w:val="B7EE5D90E192475DAFBD50B938E48913"/>
    <w:rsid w:val="00EF7A8B"/>
  </w:style>
  <w:style w:type="paragraph" w:customStyle="1" w:styleId="5B37999E8F88485E8286E6B52802AF57">
    <w:name w:val="5B37999E8F88485E8286E6B52802AF57"/>
    <w:rsid w:val="00EF7A8B"/>
  </w:style>
  <w:style w:type="paragraph" w:customStyle="1" w:styleId="9D319739B2CC4748BD58D4FFF1374A4D">
    <w:name w:val="9D319739B2CC4748BD58D4FFF1374A4D"/>
    <w:rsid w:val="00EF7A8B"/>
  </w:style>
  <w:style w:type="paragraph" w:customStyle="1" w:styleId="E8BCBC0AFC96409EA2317FAADEDD3E2C">
    <w:name w:val="E8BCBC0AFC96409EA2317FAADEDD3E2C"/>
    <w:rsid w:val="00EF7A8B"/>
  </w:style>
  <w:style w:type="paragraph" w:customStyle="1" w:styleId="5958E1A701F546C28089BB615B5D5A34">
    <w:name w:val="5958E1A701F546C28089BB615B5D5A34"/>
    <w:rsid w:val="00EF7A8B"/>
  </w:style>
  <w:style w:type="paragraph" w:customStyle="1" w:styleId="22F21009543C49A5B00E74593B6421A2">
    <w:name w:val="22F21009543C49A5B00E74593B6421A2"/>
    <w:rsid w:val="00EF7A8B"/>
  </w:style>
  <w:style w:type="paragraph" w:customStyle="1" w:styleId="FACA50034DDC4350BAEB6DADD25A67EC">
    <w:name w:val="FACA50034DDC4350BAEB6DADD25A67EC"/>
    <w:rsid w:val="00EF7A8B"/>
  </w:style>
  <w:style w:type="paragraph" w:customStyle="1" w:styleId="441554AA055F4F2A95AA68DE925FD2EB">
    <w:name w:val="441554AA055F4F2A95AA68DE925FD2EB"/>
    <w:rsid w:val="00EF7A8B"/>
  </w:style>
  <w:style w:type="paragraph" w:customStyle="1" w:styleId="5D41D808C46D4579854A5E0358D9A8F9">
    <w:name w:val="5D41D808C46D4579854A5E0358D9A8F9"/>
    <w:rsid w:val="00EF7A8B"/>
  </w:style>
  <w:style w:type="paragraph" w:customStyle="1" w:styleId="47E68F15354D4C179810DE99B5DB69BD">
    <w:name w:val="47E68F15354D4C179810DE99B5DB69BD"/>
    <w:rsid w:val="00EF7A8B"/>
  </w:style>
  <w:style w:type="paragraph" w:customStyle="1" w:styleId="7ADB0AF92C924A92BAF893BEFF334E2A">
    <w:name w:val="7ADB0AF92C924A92BAF893BEFF334E2A"/>
    <w:rsid w:val="00EF7A8B"/>
  </w:style>
  <w:style w:type="paragraph" w:customStyle="1" w:styleId="9D5EAEEE88054396927587DB13E885A8">
    <w:name w:val="9D5EAEEE88054396927587DB13E885A8"/>
    <w:rsid w:val="00EF7A8B"/>
  </w:style>
  <w:style w:type="paragraph" w:customStyle="1" w:styleId="6EFA600735D646E3B7BE1C7F729039EB">
    <w:name w:val="6EFA600735D646E3B7BE1C7F729039EB"/>
    <w:rsid w:val="00EF7A8B"/>
  </w:style>
  <w:style w:type="paragraph" w:customStyle="1" w:styleId="061B66C83D9C4CD3A1C023714BED6536">
    <w:name w:val="061B66C83D9C4CD3A1C023714BED6536"/>
    <w:rsid w:val="00EF7A8B"/>
  </w:style>
  <w:style w:type="paragraph" w:customStyle="1" w:styleId="CB302E2AEA674D36AB12AB3E68F127D0">
    <w:name w:val="CB302E2AEA674D36AB12AB3E68F127D0"/>
    <w:rsid w:val="00EF7A8B"/>
  </w:style>
  <w:style w:type="paragraph" w:customStyle="1" w:styleId="F9D9B2FFDDCF4872A616B0CAC8E6213B">
    <w:name w:val="F9D9B2FFDDCF4872A616B0CAC8E6213B"/>
    <w:rsid w:val="00EF7A8B"/>
  </w:style>
  <w:style w:type="paragraph" w:customStyle="1" w:styleId="35C632FA048F49A1B209343F74B8FABC">
    <w:name w:val="35C632FA048F49A1B209343F74B8FABC"/>
    <w:rsid w:val="00EF7A8B"/>
  </w:style>
  <w:style w:type="paragraph" w:customStyle="1" w:styleId="CA7724B0A03F4030A1F35A1AE099EC8F">
    <w:name w:val="CA7724B0A03F4030A1F35A1AE099EC8F"/>
    <w:rsid w:val="00EF7A8B"/>
  </w:style>
  <w:style w:type="paragraph" w:customStyle="1" w:styleId="95B239C8E3834DD387272565848F9EC5">
    <w:name w:val="95B239C8E3834DD387272565848F9EC5"/>
    <w:rsid w:val="00EF7A8B"/>
  </w:style>
  <w:style w:type="paragraph" w:customStyle="1" w:styleId="812AD5FD728045C69AC7F5108848368D">
    <w:name w:val="812AD5FD728045C69AC7F5108848368D"/>
    <w:rsid w:val="00EF7A8B"/>
  </w:style>
  <w:style w:type="paragraph" w:customStyle="1" w:styleId="D2F61EB3AF004965B5B75BF0136A2905">
    <w:name w:val="D2F61EB3AF004965B5B75BF0136A2905"/>
    <w:rsid w:val="00EF7A8B"/>
  </w:style>
  <w:style w:type="paragraph" w:customStyle="1" w:styleId="8E016E0F854144E898F0CB3E4B2E3493">
    <w:name w:val="8E016E0F854144E898F0CB3E4B2E3493"/>
    <w:rsid w:val="00EF7A8B"/>
  </w:style>
  <w:style w:type="paragraph" w:customStyle="1" w:styleId="84E1A9562B294F19A35BD3833CDAFB31">
    <w:name w:val="84E1A9562B294F19A35BD3833CDAFB31"/>
    <w:rsid w:val="00EF7A8B"/>
  </w:style>
  <w:style w:type="paragraph" w:customStyle="1" w:styleId="5B3B99514FCC41F68B92AF447CC7A4E0">
    <w:name w:val="5B3B99514FCC41F68B92AF447CC7A4E0"/>
    <w:rsid w:val="00EF7A8B"/>
  </w:style>
  <w:style w:type="paragraph" w:customStyle="1" w:styleId="662CDD03E4024EF5841C8D802B534700">
    <w:name w:val="662CDD03E4024EF5841C8D802B534700"/>
    <w:rsid w:val="00EF7A8B"/>
  </w:style>
  <w:style w:type="paragraph" w:customStyle="1" w:styleId="F6287C0317BC49BF861E63D702FCA84D">
    <w:name w:val="F6287C0317BC49BF861E63D702FCA84D"/>
    <w:rsid w:val="00EF7A8B"/>
  </w:style>
  <w:style w:type="paragraph" w:customStyle="1" w:styleId="38D1A39C164B4FD8BC4B3E4287586C40">
    <w:name w:val="38D1A39C164B4FD8BC4B3E4287586C40"/>
    <w:rsid w:val="00EF7A8B"/>
  </w:style>
  <w:style w:type="paragraph" w:customStyle="1" w:styleId="A16E113F309B4B4581FDB50507AB87C4">
    <w:name w:val="A16E113F309B4B4581FDB50507AB87C4"/>
    <w:rsid w:val="00EF7A8B"/>
  </w:style>
  <w:style w:type="paragraph" w:customStyle="1" w:styleId="B0EFAE70752646AA9B0BB389BBEF283B">
    <w:name w:val="B0EFAE70752646AA9B0BB389BBEF283B"/>
    <w:rsid w:val="0088667C"/>
  </w:style>
  <w:style w:type="paragraph" w:customStyle="1" w:styleId="5F79CF61277547CAB39E53D1750B125C">
    <w:name w:val="5F79CF61277547CAB39E53D1750B125C"/>
    <w:rsid w:val="0088667C"/>
  </w:style>
  <w:style w:type="paragraph" w:customStyle="1" w:styleId="5F79CF61277547CAB39E53D1750B125C1">
    <w:name w:val="5F79CF61277547CAB39E53D1750B125C1"/>
    <w:rsid w:val="0088667C"/>
    <w:pPr>
      <w:spacing w:before="120" w:after="60" w:line="240" w:lineRule="auto"/>
    </w:pPr>
    <w:rPr>
      <w:rFonts w:ascii="Arial" w:eastAsia="Times New Roman" w:hAnsi="Arial" w:cs="Arial"/>
      <w:sz w:val="20"/>
      <w:szCs w:val="20"/>
      <w:lang w:eastAsia="en-US"/>
    </w:rPr>
  </w:style>
  <w:style w:type="paragraph" w:customStyle="1" w:styleId="4F1BA97D99374D71ADC357CD6293EF751">
    <w:name w:val="4F1BA97D99374D71ADC357CD6293EF751"/>
    <w:rsid w:val="0088667C"/>
    <w:pPr>
      <w:spacing w:before="120" w:after="60" w:line="240" w:lineRule="auto"/>
    </w:pPr>
    <w:rPr>
      <w:rFonts w:ascii="Arial" w:eastAsia="Times New Roman" w:hAnsi="Arial" w:cs="Arial"/>
      <w:sz w:val="20"/>
      <w:szCs w:val="20"/>
      <w:lang w:eastAsia="en-US"/>
    </w:rPr>
  </w:style>
  <w:style w:type="paragraph" w:customStyle="1" w:styleId="632A01A8A7334E33898169B47B7949571">
    <w:name w:val="632A01A8A7334E33898169B47B7949571"/>
    <w:rsid w:val="0088667C"/>
    <w:pPr>
      <w:spacing w:before="120" w:after="60" w:line="240" w:lineRule="auto"/>
    </w:pPr>
    <w:rPr>
      <w:rFonts w:ascii="Arial" w:eastAsia="Times New Roman" w:hAnsi="Arial" w:cs="Arial"/>
      <w:sz w:val="20"/>
      <w:szCs w:val="20"/>
      <w:lang w:eastAsia="en-US"/>
    </w:rPr>
  </w:style>
  <w:style w:type="paragraph" w:customStyle="1" w:styleId="413A891AB17A432297960041489323B21">
    <w:name w:val="413A891AB17A432297960041489323B21"/>
    <w:rsid w:val="0088667C"/>
    <w:pPr>
      <w:spacing w:before="120" w:after="60" w:line="240" w:lineRule="auto"/>
    </w:pPr>
    <w:rPr>
      <w:rFonts w:ascii="Arial" w:eastAsia="Times New Roman" w:hAnsi="Arial" w:cs="Arial"/>
      <w:sz w:val="20"/>
      <w:szCs w:val="20"/>
      <w:lang w:eastAsia="en-US"/>
    </w:rPr>
  </w:style>
  <w:style w:type="paragraph" w:customStyle="1" w:styleId="77E03B8B15B64756A280A4ABEE015CCC1">
    <w:name w:val="77E03B8B15B64756A280A4ABEE015CCC1"/>
    <w:rsid w:val="0088667C"/>
    <w:pPr>
      <w:spacing w:before="120" w:after="60" w:line="240" w:lineRule="auto"/>
    </w:pPr>
    <w:rPr>
      <w:rFonts w:ascii="Arial" w:eastAsia="Times New Roman" w:hAnsi="Arial" w:cs="Arial"/>
      <w:sz w:val="20"/>
      <w:szCs w:val="20"/>
      <w:lang w:eastAsia="en-US"/>
    </w:rPr>
  </w:style>
  <w:style w:type="paragraph" w:customStyle="1" w:styleId="A0701ED2FC8E48E7BCEF8426869F85EF1">
    <w:name w:val="A0701ED2FC8E48E7BCEF8426869F85EF1"/>
    <w:rsid w:val="0088667C"/>
    <w:pPr>
      <w:spacing w:before="120" w:after="60" w:line="240" w:lineRule="auto"/>
    </w:pPr>
    <w:rPr>
      <w:rFonts w:ascii="Arial" w:eastAsia="Times New Roman" w:hAnsi="Arial" w:cs="Arial"/>
      <w:sz w:val="20"/>
      <w:szCs w:val="20"/>
      <w:lang w:eastAsia="en-US"/>
    </w:rPr>
  </w:style>
  <w:style w:type="paragraph" w:customStyle="1" w:styleId="4069E68749414429935FF4896B9EE9D71">
    <w:name w:val="4069E68749414429935FF4896B9EE9D71"/>
    <w:rsid w:val="0088667C"/>
    <w:pPr>
      <w:spacing w:before="120" w:after="60" w:line="240" w:lineRule="auto"/>
    </w:pPr>
    <w:rPr>
      <w:rFonts w:ascii="Arial" w:eastAsia="Times New Roman" w:hAnsi="Arial" w:cs="Arial"/>
      <w:sz w:val="20"/>
      <w:szCs w:val="20"/>
      <w:lang w:eastAsia="en-US"/>
    </w:rPr>
  </w:style>
  <w:style w:type="paragraph" w:customStyle="1" w:styleId="22B679205F2949F4934E31284BBDDB261">
    <w:name w:val="22B679205F2949F4934E31284BBDDB261"/>
    <w:rsid w:val="0088667C"/>
    <w:pPr>
      <w:spacing w:before="120" w:after="60" w:line="240" w:lineRule="auto"/>
    </w:pPr>
    <w:rPr>
      <w:rFonts w:ascii="Arial" w:eastAsia="Times New Roman" w:hAnsi="Arial" w:cs="Arial"/>
      <w:sz w:val="20"/>
      <w:szCs w:val="20"/>
      <w:lang w:eastAsia="en-US"/>
    </w:rPr>
  </w:style>
  <w:style w:type="paragraph" w:customStyle="1" w:styleId="F065EFAEF61C4750B5F7F18F762B846D1">
    <w:name w:val="F065EFAEF61C4750B5F7F18F762B846D1"/>
    <w:rsid w:val="0088667C"/>
    <w:pPr>
      <w:spacing w:before="120" w:after="60" w:line="240" w:lineRule="auto"/>
    </w:pPr>
    <w:rPr>
      <w:rFonts w:ascii="Arial" w:eastAsia="Times New Roman" w:hAnsi="Arial" w:cs="Arial"/>
      <w:sz w:val="20"/>
      <w:szCs w:val="20"/>
      <w:lang w:eastAsia="en-US"/>
    </w:rPr>
  </w:style>
  <w:style w:type="paragraph" w:customStyle="1" w:styleId="0D8764FBDF6C401EAFA796FEC59DE0AD1">
    <w:name w:val="0D8764FBDF6C401EAFA796FEC59DE0AD1"/>
    <w:rsid w:val="0088667C"/>
    <w:pPr>
      <w:spacing w:before="120" w:after="60" w:line="240" w:lineRule="auto"/>
    </w:pPr>
    <w:rPr>
      <w:rFonts w:ascii="Arial" w:eastAsia="Times New Roman" w:hAnsi="Arial" w:cs="Arial"/>
      <w:sz w:val="20"/>
      <w:szCs w:val="20"/>
      <w:lang w:eastAsia="en-US"/>
    </w:rPr>
  </w:style>
  <w:style w:type="paragraph" w:customStyle="1" w:styleId="26595DCA62C54B01B5E26FFE711FDEA31">
    <w:name w:val="26595DCA62C54B01B5E26FFE711FDEA31"/>
    <w:rsid w:val="0088667C"/>
    <w:pPr>
      <w:spacing w:before="120" w:after="60" w:line="240" w:lineRule="auto"/>
    </w:pPr>
    <w:rPr>
      <w:rFonts w:ascii="Arial" w:eastAsia="Times New Roman" w:hAnsi="Arial" w:cs="Arial"/>
      <w:sz w:val="20"/>
      <w:szCs w:val="20"/>
      <w:lang w:eastAsia="en-US"/>
    </w:rPr>
  </w:style>
  <w:style w:type="paragraph" w:customStyle="1" w:styleId="751D97F2D8774D10A85136E722EAFE761">
    <w:name w:val="751D97F2D8774D10A85136E722EAFE761"/>
    <w:rsid w:val="0088667C"/>
    <w:pPr>
      <w:spacing w:before="120" w:after="60" w:line="240" w:lineRule="auto"/>
    </w:pPr>
    <w:rPr>
      <w:rFonts w:ascii="Arial" w:eastAsia="Times New Roman" w:hAnsi="Arial" w:cs="Arial"/>
      <w:sz w:val="20"/>
      <w:szCs w:val="20"/>
      <w:lang w:eastAsia="en-US"/>
    </w:rPr>
  </w:style>
  <w:style w:type="paragraph" w:customStyle="1" w:styleId="2D5BE4CCA9254DC5BD26B89FCA3CFED21">
    <w:name w:val="2D5BE4CCA9254DC5BD26B89FCA3CFED21"/>
    <w:rsid w:val="0088667C"/>
    <w:pPr>
      <w:spacing w:before="120" w:after="60" w:line="240" w:lineRule="auto"/>
    </w:pPr>
    <w:rPr>
      <w:rFonts w:ascii="Arial" w:eastAsia="Times New Roman" w:hAnsi="Arial" w:cs="Arial"/>
      <w:sz w:val="20"/>
      <w:szCs w:val="20"/>
      <w:lang w:eastAsia="en-US"/>
    </w:rPr>
  </w:style>
  <w:style w:type="paragraph" w:customStyle="1" w:styleId="7957ED53C2704BD8B2C83FB16B5EA9AC1">
    <w:name w:val="7957ED53C2704BD8B2C83FB16B5EA9AC1"/>
    <w:rsid w:val="0088667C"/>
    <w:pPr>
      <w:spacing w:before="120" w:after="60" w:line="240" w:lineRule="auto"/>
    </w:pPr>
    <w:rPr>
      <w:rFonts w:ascii="Arial" w:eastAsia="Times New Roman" w:hAnsi="Arial" w:cs="Arial"/>
      <w:sz w:val="20"/>
      <w:szCs w:val="20"/>
      <w:lang w:eastAsia="en-US"/>
    </w:rPr>
  </w:style>
  <w:style w:type="paragraph" w:customStyle="1" w:styleId="55476E804AF14CFA8169B4A54AFC1CAD1">
    <w:name w:val="55476E804AF14CFA8169B4A54AFC1CAD1"/>
    <w:rsid w:val="0088667C"/>
    <w:pPr>
      <w:spacing w:before="120" w:after="60" w:line="240" w:lineRule="auto"/>
    </w:pPr>
    <w:rPr>
      <w:rFonts w:ascii="Arial" w:eastAsia="Times New Roman" w:hAnsi="Arial" w:cs="Arial"/>
      <w:sz w:val="20"/>
      <w:szCs w:val="20"/>
      <w:lang w:eastAsia="en-US"/>
    </w:rPr>
  </w:style>
  <w:style w:type="paragraph" w:customStyle="1" w:styleId="0C17D4522A6940E08769530E5FD13E601">
    <w:name w:val="0C17D4522A6940E08769530E5FD13E601"/>
    <w:rsid w:val="0088667C"/>
    <w:pPr>
      <w:spacing w:before="120" w:after="60" w:line="240" w:lineRule="auto"/>
    </w:pPr>
    <w:rPr>
      <w:rFonts w:ascii="Arial" w:eastAsia="Times New Roman" w:hAnsi="Arial" w:cs="Arial"/>
      <w:sz w:val="20"/>
      <w:szCs w:val="20"/>
      <w:lang w:eastAsia="en-US"/>
    </w:rPr>
  </w:style>
  <w:style w:type="paragraph" w:customStyle="1" w:styleId="B2E7A41F053C4BA19F1452456BED8FF71">
    <w:name w:val="B2E7A41F053C4BA19F1452456BED8FF71"/>
    <w:rsid w:val="0088667C"/>
    <w:pPr>
      <w:spacing w:before="120" w:after="60" w:line="240" w:lineRule="auto"/>
    </w:pPr>
    <w:rPr>
      <w:rFonts w:ascii="Arial" w:eastAsia="Times New Roman" w:hAnsi="Arial" w:cs="Arial"/>
      <w:sz w:val="20"/>
      <w:szCs w:val="20"/>
      <w:lang w:eastAsia="en-US"/>
    </w:rPr>
  </w:style>
  <w:style w:type="paragraph" w:customStyle="1" w:styleId="9A37B9F8E2574A3487E591404451EF841">
    <w:name w:val="9A37B9F8E2574A3487E591404451EF841"/>
    <w:rsid w:val="0088667C"/>
    <w:pPr>
      <w:spacing w:before="120" w:after="60" w:line="240" w:lineRule="auto"/>
    </w:pPr>
    <w:rPr>
      <w:rFonts w:ascii="Arial" w:eastAsia="Times New Roman" w:hAnsi="Arial" w:cs="Arial"/>
      <w:sz w:val="20"/>
      <w:szCs w:val="20"/>
      <w:lang w:eastAsia="en-US"/>
    </w:rPr>
  </w:style>
  <w:style w:type="paragraph" w:customStyle="1" w:styleId="1A60C31419E3475C94FB135348E32C131">
    <w:name w:val="1A60C31419E3475C94FB135348E32C131"/>
    <w:rsid w:val="0088667C"/>
    <w:pPr>
      <w:spacing w:before="120" w:after="60" w:line="240" w:lineRule="auto"/>
    </w:pPr>
    <w:rPr>
      <w:rFonts w:ascii="Arial" w:eastAsia="Times New Roman" w:hAnsi="Arial" w:cs="Arial"/>
      <w:sz w:val="20"/>
      <w:szCs w:val="20"/>
      <w:lang w:eastAsia="en-US"/>
    </w:rPr>
  </w:style>
  <w:style w:type="paragraph" w:customStyle="1" w:styleId="81486AA07D374ABC8DD3ED702E18E1FF1">
    <w:name w:val="81486AA07D374ABC8DD3ED702E18E1FF1"/>
    <w:rsid w:val="0088667C"/>
    <w:pPr>
      <w:spacing w:before="120" w:after="60" w:line="240" w:lineRule="auto"/>
    </w:pPr>
    <w:rPr>
      <w:rFonts w:ascii="Arial" w:eastAsia="Times New Roman" w:hAnsi="Arial" w:cs="Arial"/>
      <w:sz w:val="20"/>
      <w:szCs w:val="20"/>
      <w:lang w:eastAsia="en-US"/>
    </w:rPr>
  </w:style>
  <w:style w:type="paragraph" w:customStyle="1" w:styleId="5F1FCED9297E4B35AEF524DC85C7E3871">
    <w:name w:val="5F1FCED9297E4B35AEF524DC85C7E3871"/>
    <w:rsid w:val="0088667C"/>
    <w:pPr>
      <w:spacing w:before="120" w:after="60" w:line="240" w:lineRule="auto"/>
    </w:pPr>
    <w:rPr>
      <w:rFonts w:ascii="Arial" w:eastAsia="Times New Roman" w:hAnsi="Arial" w:cs="Arial"/>
      <w:sz w:val="20"/>
      <w:szCs w:val="20"/>
      <w:lang w:eastAsia="en-US"/>
    </w:rPr>
  </w:style>
  <w:style w:type="paragraph" w:customStyle="1" w:styleId="94AD1C095A4649B1ACEE48C577B5EBE01">
    <w:name w:val="94AD1C095A4649B1ACEE48C577B5EBE01"/>
    <w:rsid w:val="0088667C"/>
    <w:pPr>
      <w:spacing w:before="120" w:after="60" w:line="240" w:lineRule="auto"/>
    </w:pPr>
    <w:rPr>
      <w:rFonts w:ascii="Arial" w:eastAsia="Times New Roman" w:hAnsi="Arial" w:cs="Arial"/>
      <w:sz w:val="20"/>
      <w:szCs w:val="20"/>
      <w:lang w:eastAsia="en-US"/>
    </w:rPr>
  </w:style>
  <w:style w:type="paragraph" w:customStyle="1" w:styleId="B732EEFCD6AC470DBCBA93CD6BC2E3CD1">
    <w:name w:val="B732EEFCD6AC470DBCBA93CD6BC2E3CD1"/>
    <w:rsid w:val="0088667C"/>
    <w:pPr>
      <w:spacing w:before="120" w:after="60" w:line="240" w:lineRule="auto"/>
    </w:pPr>
    <w:rPr>
      <w:rFonts w:ascii="Arial" w:eastAsia="Times New Roman" w:hAnsi="Arial" w:cs="Arial"/>
      <w:sz w:val="20"/>
      <w:szCs w:val="20"/>
      <w:lang w:eastAsia="en-US"/>
    </w:rPr>
  </w:style>
  <w:style w:type="paragraph" w:customStyle="1" w:styleId="6543F2C04CA14B5DBE4C8F86524C939D1">
    <w:name w:val="6543F2C04CA14B5DBE4C8F86524C939D1"/>
    <w:rsid w:val="0088667C"/>
    <w:pPr>
      <w:spacing w:before="120" w:after="60" w:line="240" w:lineRule="auto"/>
    </w:pPr>
    <w:rPr>
      <w:rFonts w:ascii="Arial" w:eastAsia="Times New Roman" w:hAnsi="Arial" w:cs="Arial"/>
      <w:sz w:val="20"/>
      <w:szCs w:val="20"/>
      <w:lang w:eastAsia="en-US"/>
    </w:rPr>
  </w:style>
  <w:style w:type="paragraph" w:customStyle="1" w:styleId="308F0BF1C2BB4BB5B744018DA6090AF21">
    <w:name w:val="308F0BF1C2BB4BB5B744018DA6090AF21"/>
    <w:rsid w:val="0088667C"/>
    <w:pPr>
      <w:spacing w:before="120" w:after="60" w:line="240" w:lineRule="auto"/>
    </w:pPr>
    <w:rPr>
      <w:rFonts w:ascii="Arial" w:eastAsia="Times New Roman" w:hAnsi="Arial" w:cs="Arial"/>
      <w:sz w:val="20"/>
      <w:szCs w:val="20"/>
      <w:lang w:eastAsia="en-US"/>
    </w:rPr>
  </w:style>
  <w:style w:type="paragraph" w:customStyle="1" w:styleId="F39EF5E91EC84AC686262D42267831EE1">
    <w:name w:val="F39EF5E91EC84AC686262D42267831EE1"/>
    <w:rsid w:val="0088667C"/>
    <w:pPr>
      <w:spacing w:before="120" w:after="60" w:line="240" w:lineRule="auto"/>
    </w:pPr>
    <w:rPr>
      <w:rFonts w:ascii="Arial" w:eastAsia="Times New Roman" w:hAnsi="Arial" w:cs="Arial"/>
      <w:sz w:val="20"/>
      <w:szCs w:val="20"/>
      <w:lang w:eastAsia="en-US"/>
    </w:rPr>
  </w:style>
  <w:style w:type="paragraph" w:customStyle="1" w:styleId="F992840166BD44F7B72A3C08262AF3721">
    <w:name w:val="F992840166BD44F7B72A3C08262AF3721"/>
    <w:rsid w:val="0088667C"/>
    <w:pPr>
      <w:spacing w:before="120" w:after="60" w:line="240" w:lineRule="auto"/>
    </w:pPr>
    <w:rPr>
      <w:rFonts w:ascii="Arial" w:eastAsia="Times New Roman" w:hAnsi="Arial" w:cs="Arial"/>
      <w:sz w:val="20"/>
      <w:szCs w:val="20"/>
      <w:lang w:eastAsia="en-US"/>
    </w:rPr>
  </w:style>
  <w:style w:type="paragraph" w:customStyle="1" w:styleId="93A5B4CB6FE24F21B80AB7249AF0E3311">
    <w:name w:val="93A5B4CB6FE24F21B80AB7249AF0E3311"/>
    <w:rsid w:val="0088667C"/>
    <w:pPr>
      <w:spacing w:before="120" w:after="60" w:line="240" w:lineRule="auto"/>
    </w:pPr>
    <w:rPr>
      <w:rFonts w:ascii="Arial" w:eastAsia="Times New Roman" w:hAnsi="Arial" w:cs="Arial"/>
      <w:sz w:val="20"/>
      <w:szCs w:val="20"/>
      <w:lang w:eastAsia="en-US"/>
    </w:rPr>
  </w:style>
  <w:style w:type="paragraph" w:customStyle="1" w:styleId="FE77219AF7A749AA9980CE3BD0516F061">
    <w:name w:val="FE77219AF7A749AA9980CE3BD0516F061"/>
    <w:rsid w:val="0088667C"/>
    <w:pPr>
      <w:spacing w:before="120" w:after="60" w:line="240" w:lineRule="auto"/>
    </w:pPr>
    <w:rPr>
      <w:rFonts w:ascii="Arial" w:eastAsia="Times New Roman" w:hAnsi="Arial" w:cs="Arial"/>
      <w:sz w:val="20"/>
      <w:szCs w:val="20"/>
      <w:lang w:eastAsia="en-US"/>
    </w:rPr>
  </w:style>
  <w:style w:type="paragraph" w:customStyle="1" w:styleId="87B8FE785E154D0B9B100D93FEF4EB061">
    <w:name w:val="87B8FE785E154D0B9B100D93FEF4EB061"/>
    <w:rsid w:val="0088667C"/>
    <w:pPr>
      <w:spacing w:before="120" w:after="60" w:line="240" w:lineRule="auto"/>
    </w:pPr>
    <w:rPr>
      <w:rFonts w:ascii="Arial" w:eastAsia="Times New Roman" w:hAnsi="Arial" w:cs="Arial"/>
      <w:sz w:val="20"/>
      <w:szCs w:val="20"/>
      <w:lang w:eastAsia="en-US"/>
    </w:rPr>
  </w:style>
  <w:style w:type="paragraph" w:customStyle="1" w:styleId="92A42869E11A41BC81956AE866381F611">
    <w:name w:val="92A42869E11A41BC81956AE866381F611"/>
    <w:rsid w:val="0088667C"/>
    <w:pPr>
      <w:spacing w:before="120" w:after="60" w:line="240" w:lineRule="auto"/>
    </w:pPr>
    <w:rPr>
      <w:rFonts w:ascii="Arial" w:eastAsia="Times New Roman" w:hAnsi="Arial" w:cs="Arial"/>
      <w:sz w:val="20"/>
      <w:szCs w:val="20"/>
      <w:lang w:eastAsia="en-US"/>
    </w:rPr>
  </w:style>
  <w:style w:type="paragraph" w:customStyle="1" w:styleId="906EDA6A746E42829DDACAABE76F48621">
    <w:name w:val="906EDA6A746E42829DDACAABE76F48621"/>
    <w:rsid w:val="0088667C"/>
    <w:pPr>
      <w:spacing w:before="120" w:after="60" w:line="240" w:lineRule="auto"/>
    </w:pPr>
    <w:rPr>
      <w:rFonts w:ascii="Arial" w:eastAsia="Times New Roman" w:hAnsi="Arial" w:cs="Arial"/>
      <w:sz w:val="20"/>
      <w:szCs w:val="20"/>
      <w:lang w:eastAsia="en-US"/>
    </w:rPr>
  </w:style>
  <w:style w:type="paragraph" w:customStyle="1" w:styleId="AE4B6E06A14640F2A66DAFDA31BA398F1">
    <w:name w:val="AE4B6E06A14640F2A66DAFDA31BA398F1"/>
    <w:rsid w:val="0088667C"/>
    <w:pPr>
      <w:spacing w:before="120" w:after="60" w:line="240" w:lineRule="auto"/>
    </w:pPr>
    <w:rPr>
      <w:rFonts w:ascii="Arial" w:eastAsia="Times New Roman" w:hAnsi="Arial" w:cs="Arial"/>
      <w:sz w:val="20"/>
      <w:szCs w:val="20"/>
      <w:lang w:eastAsia="en-US"/>
    </w:rPr>
  </w:style>
  <w:style w:type="paragraph" w:customStyle="1" w:styleId="BBAFF448DE094F35A1857C58BC1379AF1">
    <w:name w:val="BBAFF448DE094F35A1857C58BC1379AF1"/>
    <w:rsid w:val="0088667C"/>
    <w:pPr>
      <w:spacing w:before="120" w:after="60" w:line="240" w:lineRule="auto"/>
    </w:pPr>
    <w:rPr>
      <w:rFonts w:ascii="Arial" w:eastAsia="Times New Roman" w:hAnsi="Arial" w:cs="Arial"/>
      <w:sz w:val="20"/>
      <w:szCs w:val="20"/>
      <w:lang w:eastAsia="en-US"/>
    </w:rPr>
  </w:style>
  <w:style w:type="paragraph" w:customStyle="1" w:styleId="04DF3B95BB014A4BA72332B6BE7ECBF61">
    <w:name w:val="04DF3B95BB014A4BA72332B6BE7ECBF61"/>
    <w:rsid w:val="0088667C"/>
    <w:pPr>
      <w:spacing w:before="120" w:after="60" w:line="240" w:lineRule="auto"/>
    </w:pPr>
    <w:rPr>
      <w:rFonts w:ascii="Arial" w:eastAsia="Times New Roman" w:hAnsi="Arial" w:cs="Arial"/>
      <w:sz w:val="20"/>
      <w:szCs w:val="20"/>
      <w:lang w:eastAsia="en-US"/>
    </w:rPr>
  </w:style>
  <w:style w:type="paragraph" w:customStyle="1" w:styleId="79B6313D4C8B4556B21995DD548F5CF51">
    <w:name w:val="79B6313D4C8B4556B21995DD548F5CF51"/>
    <w:rsid w:val="0088667C"/>
    <w:pPr>
      <w:spacing w:before="120" w:after="60" w:line="240" w:lineRule="auto"/>
    </w:pPr>
    <w:rPr>
      <w:rFonts w:ascii="Arial" w:eastAsia="Times New Roman" w:hAnsi="Arial" w:cs="Arial"/>
      <w:sz w:val="20"/>
      <w:szCs w:val="20"/>
      <w:lang w:eastAsia="en-US"/>
    </w:rPr>
  </w:style>
  <w:style w:type="paragraph" w:customStyle="1" w:styleId="ED8D2C46AA624A71A1BFD8F3989ACD5B1">
    <w:name w:val="ED8D2C46AA624A71A1BFD8F3989ACD5B1"/>
    <w:rsid w:val="0088667C"/>
    <w:pPr>
      <w:spacing w:before="120" w:after="60" w:line="240" w:lineRule="auto"/>
    </w:pPr>
    <w:rPr>
      <w:rFonts w:ascii="Arial" w:eastAsia="Times New Roman" w:hAnsi="Arial" w:cs="Arial"/>
      <w:sz w:val="20"/>
      <w:szCs w:val="20"/>
      <w:lang w:eastAsia="en-US"/>
    </w:rPr>
  </w:style>
  <w:style w:type="paragraph" w:customStyle="1" w:styleId="A74C9512CA0C473C9EDBBC323769127A1">
    <w:name w:val="A74C9512CA0C473C9EDBBC323769127A1"/>
    <w:rsid w:val="0088667C"/>
    <w:pPr>
      <w:spacing w:before="120" w:after="60" w:line="240" w:lineRule="auto"/>
    </w:pPr>
    <w:rPr>
      <w:rFonts w:ascii="Arial" w:eastAsia="Times New Roman" w:hAnsi="Arial" w:cs="Arial"/>
      <w:sz w:val="20"/>
      <w:szCs w:val="20"/>
      <w:lang w:eastAsia="en-US"/>
    </w:rPr>
  </w:style>
  <w:style w:type="paragraph" w:customStyle="1" w:styleId="AFA336518B2441F499B094322F7728621">
    <w:name w:val="AFA336518B2441F499B094322F7728621"/>
    <w:rsid w:val="0088667C"/>
    <w:pPr>
      <w:spacing w:before="120" w:after="60" w:line="240" w:lineRule="auto"/>
    </w:pPr>
    <w:rPr>
      <w:rFonts w:ascii="Arial" w:eastAsia="Times New Roman" w:hAnsi="Arial" w:cs="Arial"/>
      <w:sz w:val="20"/>
      <w:szCs w:val="20"/>
      <w:lang w:eastAsia="en-US"/>
    </w:rPr>
  </w:style>
  <w:style w:type="paragraph" w:customStyle="1" w:styleId="0794169155E54E289FB691D711CE92C51">
    <w:name w:val="0794169155E54E289FB691D711CE92C51"/>
    <w:rsid w:val="0088667C"/>
    <w:pPr>
      <w:spacing w:before="120" w:after="60" w:line="240" w:lineRule="auto"/>
    </w:pPr>
    <w:rPr>
      <w:rFonts w:ascii="Arial" w:eastAsia="Times New Roman" w:hAnsi="Arial" w:cs="Arial"/>
      <w:sz w:val="20"/>
      <w:szCs w:val="20"/>
      <w:lang w:eastAsia="en-US"/>
    </w:rPr>
  </w:style>
  <w:style w:type="paragraph" w:customStyle="1" w:styleId="4EF0572857554B1D84E5CF63C7A9C4371">
    <w:name w:val="4EF0572857554B1D84E5CF63C7A9C4371"/>
    <w:rsid w:val="0088667C"/>
    <w:pPr>
      <w:spacing w:before="120" w:after="60" w:line="240" w:lineRule="auto"/>
    </w:pPr>
    <w:rPr>
      <w:rFonts w:ascii="Arial" w:eastAsia="Times New Roman" w:hAnsi="Arial" w:cs="Arial"/>
      <w:sz w:val="20"/>
      <w:szCs w:val="20"/>
      <w:lang w:eastAsia="en-US"/>
    </w:rPr>
  </w:style>
  <w:style w:type="paragraph" w:customStyle="1" w:styleId="436CC271ABE64E5DBF3DBAB271E0A9071">
    <w:name w:val="436CC271ABE64E5DBF3DBAB271E0A9071"/>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1">
    <w:name w:val="0F11BA95089D4632BF9D2A3E92C6129F1"/>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1">
    <w:name w:val="FAB4B20F849E4377B42CF2FD765018211"/>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1">
    <w:name w:val="EBC41B8BCAE849DC9EEC1F701A4B2EFC1"/>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1">
    <w:name w:val="C978AB0A29384F4693BC264FE85BE8EA1"/>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1">
    <w:name w:val="B70C0419B34D40AD976DEF046471A4BE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1">
    <w:name w:val="241CC2EA9AA044F7A203126964973A881"/>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1">
    <w:name w:val="27A33D92D80E402DB69BCAFC4AF650DD1"/>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1">
    <w:name w:val="E03123CCF37F41439D8AB509663D5A071"/>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1">
    <w:name w:val="3E81CBF79A284B70AA2736753CF7C6251"/>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1">
    <w:name w:val="E0593C7645DC40B2919A3DB8189A7E7F1"/>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1">
    <w:name w:val="9A3368246B744E81AFCF964EE948F1131"/>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1">
    <w:name w:val="AED6A7D6A562492E89279D3D2504FA341"/>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1">
    <w:name w:val="BA42F9328BA5446D8C5C54033F6F32851"/>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1">
    <w:name w:val="650391010A94494E8D94584138A1932E1"/>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1">
    <w:name w:val="8A5AEA910E0143B3BC395FE0C25470521"/>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1">
    <w:name w:val="7C400E04A2FA4797A9DF9CE668358DE01"/>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1">
    <w:name w:val="8A238541D3F8496F9C54BA5265E7BE2F1"/>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1">
    <w:name w:val="91090954AB5341D39E6140B2C5B4A29D1"/>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1">
    <w:name w:val="4AECD56918444E3EBF716364D552426A1"/>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1">
    <w:name w:val="1EFD1DDD5C1A495FB6F0065C1FD834D41"/>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1">
    <w:name w:val="69610E831759472B8B4054559C5E3B451"/>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1">
    <w:name w:val="4A5C3AF7A3234E38904A368F58CDA3AD1"/>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1">
    <w:name w:val="C4C36358AEE744848770831225D200CF1"/>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1">
    <w:name w:val="85D6053565914EB8919803FDF4034A061"/>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1">
    <w:name w:val="96A906AB60B14CA9BECFAB1B4A7547D51"/>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1">
    <w:name w:val="AE07EA66EB6442D5B25DA71617C4D1D81"/>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1">
    <w:name w:val="4B88447A6A5D4FE9AAC6F5D437605A2B1"/>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1">
    <w:name w:val="4A5EB955C8D049A49C189A2C09E699991"/>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1">
    <w:name w:val="8BF3E2078D3D42AEA9002DEC5753F0571"/>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1">
    <w:name w:val="3979CA676B8B4A0894DFDB1166BB53F31"/>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1">
    <w:name w:val="FF8C7EDD9EF0467CAF55151FBBD888CC1"/>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1">
    <w:name w:val="195E6B8610F04CDFB45EB339172133B11"/>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1">
    <w:name w:val="EEACEADD486A4BABB0609AB9E656D0211"/>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1">
    <w:name w:val="8B97E2EF250D4417860EF98680A1BC0C1"/>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1">
    <w:name w:val="A7E7C500F05847C7AF604BF13562C6351"/>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1">
    <w:name w:val="B9D48C355D034B99A29AFF7436B6B4751"/>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1">
    <w:name w:val="3C2AA3DC46254A8AAD444B0D709382381"/>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1">
    <w:name w:val="E5389309E6C344CC9C6463D0D314E9171"/>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1">
    <w:name w:val="EAC11060065547369A4C30379623CBF41"/>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1">
    <w:name w:val="CE1088B0A0A24462854FE47677F5B0581"/>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1">
    <w:name w:val="F42FD5EB64D24383B13987076F531D1B1"/>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1">
    <w:name w:val="24CD2F07F7164D1FB03CBFA6D18996C41"/>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1">
    <w:name w:val="F239B6340E924F44AA353D2CCDB6C8301"/>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1">
    <w:name w:val="42DC8210641249369FC3B2C9A21602F81"/>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1">
    <w:name w:val="3B0ABA0A41004BA0955B4B7F66294D971"/>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1">
    <w:name w:val="A972E8B2402B4407AAE91E3C59CF0F201"/>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1">
    <w:name w:val="9BAE999DC3854A858085BC589A819F2D1"/>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1">
    <w:name w:val="77F4BE28F0C14D5FAC81F117B01CCA3A1"/>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1">
    <w:name w:val="664D147F8C8E494D9A1864752AAB60221"/>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1">
    <w:name w:val="E1DA452F06A64A0E903C3FB0C6299E691"/>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1">
    <w:name w:val="B5CBBAA7EEB444DDAFD841A07AD354A41"/>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1">
    <w:name w:val="88D270A38B184FDD89B3298EB58105191"/>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1">
    <w:name w:val="223E9D71C6F94DC08084E8623FA9249E1"/>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1">
    <w:name w:val="575EFF6A1D39487298077D5EA3971BA61"/>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1">
    <w:name w:val="7DA6282429BD43C8927D85A2705928701"/>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1">
    <w:name w:val="7A1994069B4B4600AC8789BB750E85C51"/>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1">
    <w:name w:val="D8DFCF326DFD49EC87EFDA866BF34D481"/>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1">
    <w:name w:val="910D803F42FC48608781FE694E35F9651"/>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1">
    <w:name w:val="CD72AD850F564513A10E789F00B148961"/>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1">
    <w:name w:val="7A92D131C88B406FA2544C15A71888901"/>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1">
    <w:name w:val="24885BF86CAE4932BE55F80B22047A481"/>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1">
    <w:name w:val="FF08DC79CA82420082C8819B156E7B581"/>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1">
    <w:name w:val="030EC449D8BD4D7099D423C5C699006D1"/>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1">
    <w:name w:val="6ADE9B1BB747403EA342B035D63408611"/>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1">
    <w:name w:val="F18855A1A7814D6DB0F553AA6966F4361"/>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1">
    <w:name w:val="5E7FC9B1608D497C9295BD5D19784FF61"/>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1">
    <w:name w:val="579B7A2FD695465C8D719CCE811F2AAB1"/>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1">
    <w:name w:val="E1C668222DFE4B14B179958C14ED5CAE1"/>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1">
    <w:name w:val="BB1C4D015C3340F9966C0D66DFA9909B1"/>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1">
    <w:name w:val="D7C84294EA0744D5AD88A1792C6C266C1"/>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1">
    <w:name w:val="15296AB5CC3D499FBD882047D5B626BB1"/>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1">
    <w:name w:val="CD44B15F1EAE4CF0AC5FAE4059A0D94D1"/>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1">
    <w:name w:val="D71108C90AED4E41A66655850EB82E561"/>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1">
    <w:name w:val="68858A4B6A3E40899905432CC2C94C771"/>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1">
    <w:name w:val="C7B56EED3D024E67B3A06B963ADEAD3F1"/>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1">
    <w:name w:val="8EF4E161A8A242F38635B407E4C7FC5D1"/>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1">
    <w:name w:val="9E358DE825A44DF4B399EC57209976F91"/>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1">
    <w:name w:val="B855FEBA12C64CB193DD434875C505621"/>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1">
    <w:name w:val="194AC7FDF51245F4B4FA54F6A94C7EBF1"/>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1">
    <w:name w:val="A90FBBF17D844A3CA70167B7AC600CBA1"/>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1">
    <w:name w:val="BBAA10AE85E1436BBB9B32847C6B993B1"/>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1">
    <w:name w:val="3A207BE560004FFF81349D1439D78EDB1"/>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1">
    <w:name w:val="A16E113F309B4B4581FDB50507AB87C41"/>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1">
    <w:name w:val="6EE831CF0DBA4025896C2FB4513AD6821"/>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1">
    <w:name w:val="5CF4ECD749D14BCABC98DB6C973961021"/>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1">
    <w:name w:val="E9FC2B7D93964709ADF4A954B30D6DF21"/>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1">
    <w:name w:val="572F1828075F40E3B74CBB39B16884741"/>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1">
    <w:name w:val="90B19D123A5C4DABBA86817F78E3EEE71"/>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1">
    <w:name w:val="526543CE1F814ECA99958F32FED153A61"/>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1">
    <w:name w:val="49171B6BE5B148ECBFB16E59FBB5156A1"/>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1">
    <w:name w:val="398A26BFE6D54A48BDC12404CF53CEF91"/>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1">
    <w:name w:val="6D0D507028F44EF99319A2C62B8DCBCB1"/>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1">
    <w:name w:val="179F8F652325470BB1BAFF4F9FA4235B1"/>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1">
    <w:name w:val="488D1E089B5A40CC9EE84EE7F5015A7F1"/>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1">
    <w:name w:val="724723725FB44BF3AF5C0932127C8F691"/>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1">
    <w:name w:val="23745F9662CD43C59F163044BBC24C3B1"/>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1">
    <w:name w:val="4F62C8F0F433412B84C110060B3FD7DC1"/>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1">
    <w:name w:val="8EA39988D8614C83ACD988CC0A7E8E891"/>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1">
    <w:name w:val="22F21009543C49A5B00E74593B6421A21"/>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1">
    <w:name w:val="5958E1A701F546C28089BB615B5D5A341"/>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1">
    <w:name w:val="38D1A39C164B4FD8BC4B3E4287586C401"/>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1">
    <w:name w:val="E8BCBC0AFC96409EA2317FAADEDD3E2C1"/>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1">
    <w:name w:val="9D319739B2CC4748BD58D4FFF1374A4D1"/>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1">
    <w:name w:val="5B37999E8F88485E8286E6B52802AF571"/>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1">
    <w:name w:val="B7EE5D90E192475DAFBD50B938E489131"/>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1">
    <w:name w:val="B1F8C1482EAE45F290D4875F9B4DCD301"/>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1">
    <w:name w:val="7B28D826045445B083F847DEF430E9FD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1">
    <w:name w:val="B5CA77367E1941F7A7DE7065B04849BE1"/>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1">
    <w:name w:val="72AC653E20BA4DE2BE91AE6060C1FDA71"/>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1">
    <w:name w:val="CDCD9B690FF3447A99A14E95A7D90C8F1"/>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1">
    <w:name w:val="1008ABCB36324DFB8BF4A99EABF5FF961"/>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1">
    <w:name w:val="450F41237F1B45B7A7891CE68EB80D171"/>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1">
    <w:name w:val="727CC7C938024F549628D90F1E0ED3271"/>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1">
    <w:name w:val="DE7D0709FFFB48CFBA8E60995D32ABFF1"/>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1">
    <w:name w:val="5276F8C6C7B84EE6AA8784D2A911DBD01"/>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1">
    <w:name w:val="19EC6A18A95D4CD4B4718098F47425701"/>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1">
    <w:name w:val="3B9AC26E089F44D1B2B5A6ACB052316F1"/>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1">
    <w:name w:val="F6287C0317BC49BF861E63D702FCA84D1"/>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1">
    <w:name w:val="662CDD03E4024EF5841C8D802B5347001"/>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1">
    <w:name w:val="5B3B99514FCC41F68B92AF447CC7A4E01"/>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1">
    <w:name w:val="84E1A9562B294F19A35BD3833CDAFB311"/>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1">
    <w:name w:val="8E016E0F854144E898F0CB3E4B2E34931"/>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1">
    <w:name w:val="D2F61EB3AF004965B5B75BF0136A29051"/>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1">
    <w:name w:val="95B239C8E3834DD387272565848F9EC51"/>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1">
    <w:name w:val="812AD5FD728045C69AC7F5108848368D1"/>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1">
    <w:name w:val="CA7724B0A03F4030A1F35A1AE099EC8F1"/>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1">
    <w:name w:val="35C632FA048F49A1B209343F74B8FABC1"/>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1">
    <w:name w:val="F9D9B2FFDDCF4872A616B0CAC8E6213B1"/>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1">
    <w:name w:val="CB302E2AEA674D36AB12AB3E68F127D01"/>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1">
    <w:name w:val="061B66C83D9C4CD3A1C023714BED65361"/>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1">
    <w:name w:val="6EFA600735D646E3B7BE1C7F729039EB1"/>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1">
    <w:name w:val="9D5EAEEE88054396927587DB13E885A81"/>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1">
    <w:name w:val="7ADB0AF92C924A92BAF893BEFF334E2A1"/>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1">
    <w:name w:val="47E68F15354D4C179810DE99B5DB69BD1"/>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1">
    <w:name w:val="5D41D808C46D4579854A5E0358D9A8F91"/>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1">
    <w:name w:val="441554AA055F4F2A95AA68DE925FD2EB1"/>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1">
    <w:name w:val="FACA50034DDC4350BAEB6DADD25A67EC1"/>
    <w:rsid w:val="0088667C"/>
    <w:pPr>
      <w:spacing w:before="120" w:after="60" w:line="240" w:lineRule="auto"/>
    </w:pPr>
    <w:rPr>
      <w:rFonts w:ascii="Arial" w:eastAsia="Times New Roman" w:hAnsi="Arial" w:cs="Arial"/>
      <w:sz w:val="20"/>
      <w:szCs w:val="20"/>
      <w:lang w:eastAsia="en-US"/>
    </w:rPr>
  </w:style>
  <w:style w:type="paragraph" w:customStyle="1" w:styleId="5F79CF61277547CAB39E53D1750B125C2">
    <w:name w:val="5F79CF61277547CAB39E53D1750B125C2"/>
    <w:rsid w:val="0088667C"/>
    <w:pPr>
      <w:spacing w:before="120" w:after="60" w:line="240" w:lineRule="auto"/>
    </w:pPr>
    <w:rPr>
      <w:rFonts w:ascii="Arial" w:eastAsia="Times New Roman" w:hAnsi="Arial" w:cs="Arial"/>
      <w:sz w:val="20"/>
      <w:szCs w:val="20"/>
      <w:lang w:eastAsia="en-US"/>
    </w:rPr>
  </w:style>
  <w:style w:type="paragraph" w:customStyle="1" w:styleId="Questiontext">
    <w:name w:val="Question text"/>
    <w:basedOn w:val="Normal"/>
    <w:qFormat/>
    <w:rsid w:val="00D90DE6"/>
    <w:pPr>
      <w:spacing w:before="120" w:after="60" w:line="240" w:lineRule="auto"/>
    </w:pPr>
    <w:rPr>
      <w:rFonts w:ascii="Arial" w:eastAsia="Times New Roman" w:hAnsi="Arial" w:cs="Arial"/>
      <w:sz w:val="20"/>
      <w:szCs w:val="20"/>
      <w:lang w:eastAsia="en-US"/>
    </w:rPr>
  </w:style>
  <w:style w:type="paragraph" w:customStyle="1" w:styleId="436CC271ABE64E5DBF3DBAB271E0A9072">
    <w:name w:val="436CC271ABE64E5DBF3DBAB271E0A9072"/>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2">
    <w:name w:val="0F11BA95089D4632BF9D2A3E92C6129F2"/>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2">
    <w:name w:val="FAB4B20F849E4377B42CF2FD765018212"/>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2">
    <w:name w:val="EBC41B8BCAE849DC9EEC1F701A4B2EFC2"/>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2">
    <w:name w:val="C978AB0A29384F4693BC264FE85BE8EA2"/>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2">
    <w:name w:val="B70C0419B34D40AD976DEF046471A4BE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2">
    <w:name w:val="241CC2EA9AA044F7A203126964973A882"/>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2">
    <w:name w:val="27A33D92D80E402DB69BCAFC4AF650DD2"/>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2">
    <w:name w:val="E03123CCF37F41439D8AB509663D5A072"/>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2">
    <w:name w:val="3E81CBF79A284B70AA2736753CF7C6252"/>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2">
    <w:name w:val="E0593C7645DC40B2919A3DB8189A7E7F2"/>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2">
    <w:name w:val="9A3368246B744E81AFCF964EE948F1132"/>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2">
    <w:name w:val="AED6A7D6A562492E89279D3D2504FA342"/>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2">
    <w:name w:val="BA42F9328BA5446D8C5C54033F6F32852"/>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2">
    <w:name w:val="650391010A94494E8D94584138A1932E2"/>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2">
    <w:name w:val="8A5AEA910E0143B3BC395FE0C25470522"/>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2">
    <w:name w:val="7C400E04A2FA4797A9DF9CE668358DE02"/>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2">
    <w:name w:val="8A238541D3F8496F9C54BA5265E7BE2F2"/>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2">
    <w:name w:val="91090954AB5341D39E6140B2C5B4A29D2"/>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2">
    <w:name w:val="4AECD56918444E3EBF716364D552426A2"/>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2">
    <w:name w:val="1EFD1DDD5C1A495FB6F0065C1FD834D42"/>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2">
    <w:name w:val="69610E831759472B8B4054559C5E3B452"/>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2">
    <w:name w:val="4A5C3AF7A3234E38904A368F58CDA3AD2"/>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2">
    <w:name w:val="C4C36358AEE744848770831225D200CF2"/>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2">
    <w:name w:val="85D6053565914EB8919803FDF4034A062"/>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2">
    <w:name w:val="96A906AB60B14CA9BECFAB1B4A7547D52"/>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2">
    <w:name w:val="AE07EA66EB6442D5B25DA71617C4D1D82"/>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2">
    <w:name w:val="4B88447A6A5D4FE9AAC6F5D437605A2B2"/>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2">
    <w:name w:val="4A5EB955C8D049A49C189A2C09E699992"/>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2">
    <w:name w:val="8BF3E2078D3D42AEA9002DEC5753F0572"/>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2">
    <w:name w:val="3979CA676B8B4A0894DFDB1166BB53F32"/>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2">
    <w:name w:val="FF8C7EDD9EF0467CAF55151FBBD888CC2"/>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2">
    <w:name w:val="195E6B8610F04CDFB45EB339172133B12"/>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2">
    <w:name w:val="EEACEADD486A4BABB0609AB9E656D0212"/>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2">
    <w:name w:val="8B97E2EF250D4417860EF98680A1BC0C2"/>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2">
    <w:name w:val="A7E7C500F05847C7AF604BF13562C6352"/>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2">
    <w:name w:val="B9D48C355D034B99A29AFF7436B6B4752"/>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2">
    <w:name w:val="3C2AA3DC46254A8AAD444B0D709382382"/>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2">
    <w:name w:val="E5389309E6C344CC9C6463D0D314E9172"/>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2">
    <w:name w:val="EAC11060065547369A4C30379623CBF42"/>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2">
    <w:name w:val="CE1088B0A0A24462854FE47677F5B0582"/>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2">
    <w:name w:val="F42FD5EB64D24383B13987076F531D1B2"/>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2">
    <w:name w:val="24CD2F07F7164D1FB03CBFA6D18996C42"/>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2">
    <w:name w:val="F239B6340E924F44AA353D2CCDB6C8302"/>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2">
    <w:name w:val="42DC8210641249369FC3B2C9A21602F82"/>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2">
    <w:name w:val="3B0ABA0A41004BA0955B4B7F66294D972"/>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2">
    <w:name w:val="A972E8B2402B4407AAE91E3C59CF0F202"/>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2">
    <w:name w:val="9BAE999DC3854A858085BC589A819F2D2"/>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2">
    <w:name w:val="77F4BE28F0C14D5FAC81F117B01CCA3A2"/>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2">
    <w:name w:val="664D147F8C8E494D9A1864752AAB60222"/>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2">
    <w:name w:val="E1DA452F06A64A0E903C3FB0C6299E692"/>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2">
    <w:name w:val="B5CBBAA7EEB444DDAFD841A07AD354A42"/>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2">
    <w:name w:val="88D270A38B184FDD89B3298EB58105192"/>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2">
    <w:name w:val="223E9D71C6F94DC08084E8623FA9249E2"/>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2">
    <w:name w:val="575EFF6A1D39487298077D5EA3971BA62"/>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2">
    <w:name w:val="7DA6282429BD43C8927D85A2705928702"/>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2">
    <w:name w:val="7A1994069B4B4600AC8789BB750E85C52"/>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2">
    <w:name w:val="D8DFCF326DFD49EC87EFDA866BF34D482"/>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2">
    <w:name w:val="910D803F42FC48608781FE694E35F9652"/>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2">
    <w:name w:val="CD72AD850F564513A10E789F00B148962"/>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2">
    <w:name w:val="7A92D131C88B406FA2544C15A71888902"/>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2">
    <w:name w:val="24885BF86CAE4932BE55F80B22047A482"/>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2">
    <w:name w:val="FF08DC79CA82420082C8819B156E7B582"/>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2">
    <w:name w:val="030EC449D8BD4D7099D423C5C699006D2"/>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2">
    <w:name w:val="6ADE9B1BB747403EA342B035D63408612"/>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2">
    <w:name w:val="F18855A1A7814D6DB0F553AA6966F4362"/>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2">
    <w:name w:val="5E7FC9B1608D497C9295BD5D19784FF62"/>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2">
    <w:name w:val="579B7A2FD695465C8D719CCE811F2AAB2"/>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2">
    <w:name w:val="E1C668222DFE4B14B179958C14ED5CAE2"/>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2">
    <w:name w:val="BB1C4D015C3340F9966C0D66DFA9909B2"/>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2">
    <w:name w:val="D7C84294EA0744D5AD88A1792C6C266C2"/>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2">
    <w:name w:val="15296AB5CC3D499FBD882047D5B626BB2"/>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2">
    <w:name w:val="CD44B15F1EAE4CF0AC5FAE4059A0D94D2"/>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2">
    <w:name w:val="D71108C90AED4E41A66655850EB82E562"/>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2">
    <w:name w:val="68858A4B6A3E40899905432CC2C94C772"/>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2">
    <w:name w:val="C7B56EED3D024E67B3A06B963ADEAD3F2"/>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2">
    <w:name w:val="8EF4E161A8A242F38635B407E4C7FC5D2"/>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2">
    <w:name w:val="9E358DE825A44DF4B399EC57209976F92"/>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2">
    <w:name w:val="B855FEBA12C64CB193DD434875C505622"/>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2">
    <w:name w:val="194AC7FDF51245F4B4FA54F6A94C7EBF2"/>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2">
    <w:name w:val="A90FBBF17D844A3CA70167B7AC600CBA2"/>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2">
    <w:name w:val="BBAA10AE85E1436BBB9B32847C6B993B2"/>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2">
    <w:name w:val="3A207BE560004FFF81349D1439D78EDB2"/>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2">
    <w:name w:val="A16E113F309B4B4581FDB50507AB87C42"/>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2">
    <w:name w:val="6EE831CF0DBA4025896C2FB4513AD6822"/>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2">
    <w:name w:val="5CF4ECD749D14BCABC98DB6C973961022"/>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2">
    <w:name w:val="E9FC2B7D93964709ADF4A954B30D6DF22"/>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2">
    <w:name w:val="572F1828075F40E3B74CBB39B16884742"/>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2">
    <w:name w:val="90B19D123A5C4DABBA86817F78E3EEE72"/>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2">
    <w:name w:val="526543CE1F814ECA99958F32FED153A62"/>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2">
    <w:name w:val="49171B6BE5B148ECBFB16E59FBB5156A2"/>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2">
    <w:name w:val="398A26BFE6D54A48BDC12404CF53CEF92"/>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2">
    <w:name w:val="6D0D507028F44EF99319A2C62B8DCBCB2"/>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2">
    <w:name w:val="179F8F652325470BB1BAFF4F9FA4235B2"/>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2">
    <w:name w:val="488D1E089B5A40CC9EE84EE7F5015A7F2"/>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2">
    <w:name w:val="724723725FB44BF3AF5C0932127C8F692"/>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2">
    <w:name w:val="23745F9662CD43C59F163044BBC24C3B2"/>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2">
    <w:name w:val="4F62C8F0F433412B84C110060B3FD7DC2"/>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2">
    <w:name w:val="8EA39988D8614C83ACD988CC0A7E8E892"/>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2">
    <w:name w:val="22F21009543C49A5B00E74593B6421A22"/>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2">
    <w:name w:val="5958E1A701F546C28089BB615B5D5A342"/>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2">
    <w:name w:val="38D1A39C164B4FD8BC4B3E4287586C402"/>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2">
    <w:name w:val="E8BCBC0AFC96409EA2317FAADEDD3E2C2"/>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2">
    <w:name w:val="9D319739B2CC4748BD58D4FFF1374A4D2"/>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2">
    <w:name w:val="5B37999E8F88485E8286E6B52802AF572"/>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2">
    <w:name w:val="B7EE5D90E192475DAFBD50B938E489132"/>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2">
    <w:name w:val="B1F8C1482EAE45F290D4875F9B4DCD302"/>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2">
    <w:name w:val="7B28D826045445B083F847DEF430E9FD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2">
    <w:name w:val="B5CA77367E1941F7A7DE7065B04849BE2"/>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2">
    <w:name w:val="72AC653E20BA4DE2BE91AE6060C1FDA72"/>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2">
    <w:name w:val="CDCD9B690FF3447A99A14E95A7D90C8F2"/>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2">
    <w:name w:val="1008ABCB36324DFB8BF4A99EABF5FF962"/>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2">
    <w:name w:val="450F41237F1B45B7A7891CE68EB80D172"/>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2">
    <w:name w:val="727CC7C938024F549628D90F1E0ED3272"/>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2">
    <w:name w:val="DE7D0709FFFB48CFBA8E60995D32ABFF2"/>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2">
    <w:name w:val="5276F8C6C7B84EE6AA8784D2A911DBD02"/>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2">
    <w:name w:val="19EC6A18A95D4CD4B4718098F47425702"/>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2">
    <w:name w:val="3B9AC26E089F44D1B2B5A6ACB052316F2"/>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2">
    <w:name w:val="F6287C0317BC49BF861E63D702FCA84D2"/>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2">
    <w:name w:val="662CDD03E4024EF5841C8D802B5347002"/>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2">
    <w:name w:val="5B3B99514FCC41F68B92AF447CC7A4E02"/>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2">
    <w:name w:val="84E1A9562B294F19A35BD3833CDAFB312"/>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2">
    <w:name w:val="8E016E0F854144E898F0CB3E4B2E34932"/>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2">
    <w:name w:val="D2F61EB3AF004965B5B75BF0136A29052"/>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2">
    <w:name w:val="95B239C8E3834DD387272565848F9EC52"/>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2">
    <w:name w:val="812AD5FD728045C69AC7F5108848368D2"/>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2">
    <w:name w:val="CA7724B0A03F4030A1F35A1AE099EC8F2"/>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2">
    <w:name w:val="35C632FA048F49A1B209343F74B8FABC2"/>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2">
    <w:name w:val="F9D9B2FFDDCF4872A616B0CAC8E6213B2"/>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2">
    <w:name w:val="CB302E2AEA674D36AB12AB3E68F127D02"/>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2">
    <w:name w:val="061B66C83D9C4CD3A1C023714BED65362"/>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2">
    <w:name w:val="6EFA600735D646E3B7BE1C7F729039EB2"/>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2">
    <w:name w:val="9D5EAEEE88054396927587DB13E885A82"/>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2">
    <w:name w:val="7ADB0AF92C924A92BAF893BEFF334E2A2"/>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2">
    <w:name w:val="47E68F15354D4C179810DE99B5DB69BD2"/>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2">
    <w:name w:val="5D41D808C46D4579854A5E0358D9A8F92"/>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2">
    <w:name w:val="441554AA055F4F2A95AA68DE925FD2EB2"/>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2">
    <w:name w:val="FACA50034DDC4350BAEB6DADD25A67EC2"/>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
    <w:name w:val="2F2C5C3E210043B1827CBBD624E2C8F3"/>
    <w:rsid w:val="0088667C"/>
  </w:style>
  <w:style w:type="paragraph" w:customStyle="1" w:styleId="39622A3D2EA44F7DA3D787B759D62A36">
    <w:name w:val="39622A3D2EA44F7DA3D787B759D62A36"/>
    <w:rsid w:val="0088667C"/>
  </w:style>
  <w:style w:type="paragraph" w:customStyle="1" w:styleId="178CBF46B9184BC7A4E014BD44EC16E1">
    <w:name w:val="178CBF46B9184BC7A4E014BD44EC16E1"/>
    <w:rsid w:val="0088667C"/>
  </w:style>
  <w:style w:type="paragraph" w:customStyle="1" w:styleId="3C43CB2DBCC04D95846699796517AEC6">
    <w:name w:val="3C43CB2DBCC04D95846699796517AEC6"/>
    <w:rsid w:val="0088667C"/>
  </w:style>
  <w:style w:type="paragraph" w:customStyle="1" w:styleId="F4D8D293A26C43C5830E9CACCA590818">
    <w:name w:val="F4D8D293A26C43C5830E9CACCA590818"/>
    <w:rsid w:val="0088667C"/>
  </w:style>
  <w:style w:type="paragraph" w:customStyle="1" w:styleId="5C65BE04A968441E9A52766DBC3AD8F6">
    <w:name w:val="5C65BE04A968441E9A52766DBC3AD8F6"/>
    <w:rsid w:val="0088667C"/>
  </w:style>
  <w:style w:type="paragraph" w:customStyle="1" w:styleId="5F79CF61277547CAB39E53D1750B125C3">
    <w:name w:val="5F79CF61277547CAB39E53D1750B125C3"/>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1">
    <w:name w:val="2F2C5C3E210043B1827CBBD624E2C8F31"/>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1">
    <w:name w:val="39622A3D2EA44F7DA3D787B759D62A361"/>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1">
    <w:name w:val="178CBF46B9184BC7A4E014BD44EC16E11"/>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1">
    <w:name w:val="3C43CB2DBCC04D95846699796517AEC61"/>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1">
    <w:name w:val="F4D8D293A26C43C5830E9CACCA5908181"/>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1">
    <w:name w:val="5C65BE04A968441E9A52766DBC3AD8F6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3">
    <w:name w:val="241CC2EA9AA044F7A203126964973A883"/>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3">
    <w:name w:val="27A33D92D80E402DB69BCAFC4AF650DD3"/>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3">
    <w:name w:val="E03123CCF37F41439D8AB509663D5A073"/>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3">
    <w:name w:val="3E81CBF79A284B70AA2736753CF7C6253"/>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3">
    <w:name w:val="E0593C7645DC40B2919A3DB8189A7E7F3"/>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3">
    <w:name w:val="9A3368246B744E81AFCF964EE948F1133"/>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3">
    <w:name w:val="AED6A7D6A562492E89279D3D2504FA343"/>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3">
    <w:name w:val="BA42F9328BA5446D8C5C54033F6F32853"/>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3">
    <w:name w:val="650391010A94494E8D94584138A1932E3"/>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3">
    <w:name w:val="8A5AEA910E0143B3BC395FE0C25470523"/>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3">
    <w:name w:val="7C400E04A2FA4797A9DF9CE668358DE03"/>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3">
    <w:name w:val="8A238541D3F8496F9C54BA5265E7BE2F3"/>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3">
    <w:name w:val="91090954AB5341D39E6140B2C5B4A29D3"/>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3">
    <w:name w:val="4AECD56918444E3EBF716364D552426A3"/>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3">
    <w:name w:val="1EFD1DDD5C1A495FB6F0065C1FD834D43"/>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3">
    <w:name w:val="69610E831759472B8B4054559C5E3B453"/>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3">
    <w:name w:val="4A5C3AF7A3234E38904A368F58CDA3AD3"/>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3">
    <w:name w:val="C4C36358AEE744848770831225D200CF3"/>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3">
    <w:name w:val="85D6053565914EB8919803FDF4034A063"/>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3">
    <w:name w:val="96A906AB60B14CA9BECFAB1B4A7547D53"/>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3">
    <w:name w:val="AE07EA66EB6442D5B25DA71617C4D1D83"/>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3">
    <w:name w:val="4B88447A6A5D4FE9AAC6F5D437605A2B3"/>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3">
    <w:name w:val="4A5EB955C8D049A49C189A2C09E699993"/>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3">
    <w:name w:val="8BF3E2078D3D42AEA9002DEC5753F0573"/>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3">
    <w:name w:val="3979CA676B8B4A0894DFDB1166BB53F33"/>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3">
    <w:name w:val="FF8C7EDD9EF0467CAF55151FBBD888CC3"/>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3">
    <w:name w:val="195E6B8610F04CDFB45EB339172133B13"/>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3">
    <w:name w:val="EEACEADD486A4BABB0609AB9E656D0213"/>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3">
    <w:name w:val="8B97E2EF250D4417860EF98680A1BC0C3"/>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3">
    <w:name w:val="A7E7C500F05847C7AF604BF13562C6353"/>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3">
    <w:name w:val="B9D48C355D034B99A29AFF7436B6B4753"/>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3">
    <w:name w:val="3C2AA3DC46254A8AAD444B0D709382383"/>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3">
    <w:name w:val="E5389309E6C344CC9C6463D0D314E9173"/>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3">
    <w:name w:val="EAC11060065547369A4C30379623CBF43"/>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3">
    <w:name w:val="CE1088B0A0A24462854FE47677F5B0583"/>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3">
    <w:name w:val="F42FD5EB64D24383B13987076F531D1B3"/>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3">
    <w:name w:val="24CD2F07F7164D1FB03CBFA6D18996C43"/>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3">
    <w:name w:val="F239B6340E924F44AA353D2CCDB6C8303"/>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3">
    <w:name w:val="42DC8210641249369FC3B2C9A21602F83"/>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3">
    <w:name w:val="3B0ABA0A41004BA0955B4B7F66294D973"/>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3">
    <w:name w:val="A972E8B2402B4407AAE91E3C59CF0F203"/>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3">
    <w:name w:val="9BAE999DC3854A858085BC589A819F2D3"/>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3">
    <w:name w:val="77F4BE28F0C14D5FAC81F117B01CCA3A3"/>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3">
    <w:name w:val="664D147F8C8E494D9A1864752AAB60223"/>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3">
    <w:name w:val="E1DA452F06A64A0E903C3FB0C6299E693"/>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3">
    <w:name w:val="B5CBBAA7EEB444DDAFD841A07AD354A43"/>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3">
    <w:name w:val="88D270A38B184FDD89B3298EB58105193"/>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3">
    <w:name w:val="223E9D71C6F94DC08084E8623FA9249E3"/>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3">
    <w:name w:val="575EFF6A1D39487298077D5EA3971BA63"/>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3">
    <w:name w:val="7DA6282429BD43C8927D85A2705928703"/>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3">
    <w:name w:val="7A1994069B4B4600AC8789BB750E85C53"/>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3">
    <w:name w:val="D8DFCF326DFD49EC87EFDA866BF34D483"/>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3">
    <w:name w:val="910D803F42FC48608781FE694E35F9653"/>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3">
    <w:name w:val="CD72AD850F564513A10E789F00B148963"/>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3">
    <w:name w:val="7A92D131C88B406FA2544C15A71888903"/>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3">
    <w:name w:val="24885BF86CAE4932BE55F80B22047A483"/>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3">
    <w:name w:val="FF08DC79CA82420082C8819B156E7B583"/>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3">
    <w:name w:val="030EC449D8BD4D7099D423C5C699006D3"/>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3">
    <w:name w:val="6ADE9B1BB747403EA342B035D63408613"/>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3">
    <w:name w:val="F18855A1A7814D6DB0F553AA6966F4363"/>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3">
    <w:name w:val="5E7FC9B1608D497C9295BD5D19784FF63"/>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3">
    <w:name w:val="579B7A2FD695465C8D719CCE811F2AAB3"/>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3">
    <w:name w:val="E1C668222DFE4B14B179958C14ED5CAE3"/>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3">
    <w:name w:val="BB1C4D015C3340F9966C0D66DFA9909B3"/>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3">
    <w:name w:val="D7C84294EA0744D5AD88A1792C6C266C3"/>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3">
    <w:name w:val="15296AB5CC3D499FBD882047D5B626BB3"/>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3">
    <w:name w:val="CD44B15F1EAE4CF0AC5FAE4059A0D94D3"/>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3">
    <w:name w:val="D71108C90AED4E41A66655850EB82E563"/>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3">
    <w:name w:val="68858A4B6A3E40899905432CC2C94C773"/>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3">
    <w:name w:val="C7B56EED3D024E67B3A06B963ADEAD3F3"/>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3">
    <w:name w:val="8EF4E161A8A242F38635B407E4C7FC5D3"/>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3">
    <w:name w:val="9E358DE825A44DF4B399EC57209976F93"/>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3">
    <w:name w:val="B855FEBA12C64CB193DD434875C505623"/>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3">
    <w:name w:val="194AC7FDF51245F4B4FA54F6A94C7EBF3"/>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3">
    <w:name w:val="A90FBBF17D844A3CA70167B7AC600CBA3"/>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3">
    <w:name w:val="BBAA10AE85E1436BBB9B32847C6B993B3"/>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3">
    <w:name w:val="3A207BE560004FFF81349D1439D78EDB3"/>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3">
    <w:name w:val="A16E113F309B4B4581FDB50507AB87C43"/>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3">
    <w:name w:val="6EE831CF0DBA4025896C2FB4513AD6823"/>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3">
    <w:name w:val="5CF4ECD749D14BCABC98DB6C973961023"/>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3">
    <w:name w:val="E9FC2B7D93964709ADF4A954B30D6DF23"/>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3">
    <w:name w:val="572F1828075F40E3B74CBB39B16884743"/>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3">
    <w:name w:val="90B19D123A5C4DABBA86817F78E3EEE73"/>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3">
    <w:name w:val="526543CE1F814ECA99958F32FED153A63"/>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3">
    <w:name w:val="49171B6BE5B148ECBFB16E59FBB5156A3"/>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3">
    <w:name w:val="398A26BFE6D54A48BDC12404CF53CEF93"/>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3">
    <w:name w:val="6D0D507028F44EF99319A2C62B8DCBCB3"/>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3">
    <w:name w:val="179F8F652325470BB1BAFF4F9FA4235B3"/>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3">
    <w:name w:val="488D1E089B5A40CC9EE84EE7F5015A7F3"/>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3">
    <w:name w:val="724723725FB44BF3AF5C0932127C8F693"/>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3">
    <w:name w:val="23745F9662CD43C59F163044BBC24C3B3"/>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3">
    <w:name w:val="4F62C8F0F433412B84C110060B3FD7DC3"/>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3">
    <w:name w:val="8EA39988D8614C83ACD988CC0A7E8E893"/>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3">
    <w:name w:val="22F21009543C49A5B00E74593B6421A23"/>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3">
    <w:name w:val="5958E1A701F546C28089BB615B5D5A343"/>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3">
    <w:name w:val="38D1A39C164B4FD8BC4B3E4287586C403"/>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3">
    <w:name w:val="E8BCBC0AFC96409EA2317FAADEDD3E2C3"/>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3">
    <w:name w:val="9D319739B2CC4748BD58D4FFF1374A4D3"/>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3">
    <w:name w:val="5B37999E8F88485E8286E6B52802AF573"/>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3">
    <w:name w:val="B7EE5D90E192475DAFBD50B938E489133"/>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3">
    <w:name w:val="B1F8C1482EAE45F290D4875F9B4DCD303"/>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3">
    <w:name w:val="7B28D826045445B083F847DEF430E9FD3"/>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3">
    <w:name w:val="B5CA77367E1941F7A7DE7065B04849BE3"/>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3">
    <w:name w:val="72AC653E20BA4DE2BE91AE6060C1FDA73"/>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3">
    <w:name w:val="CDCD9B690FF3447A99A14E95A7D90C8F3"/>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3">
    <w:name w:val="1008ABCB36324DFB8BF4A99EABF5FF963"/>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3">
    <w:name w:val="450F41237F1B45B7A7891CE68EB80D173"/>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3">
    <w:name w:val="727CC7C938024F549628D90F1E0ED3273"/>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3">
    <w:name w:val="DE7D0709FFFB48CFBA8E60995D32ABFF3"/>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3">
    <w:name w:val="5276F8C6C7B84EE6AA8784D2A911DBD03"/>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3">
    <w:name w:val="19EC6A18A95D4CD4B4718098F47425703"/>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3">
    <w:name w:val="3B9AC26E089F44D1B2B5A6ACB052316F3"/>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3">
    <w:name w:val="F6287C0317BC49BF861E63D702FCA84D3"/>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3">
    <w:name w:val="662CDD03E4024EF5841C8D802B5347003"/>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3">
    <w:name w:val="5B3B99514FCC41F68B92AF447CC7A4E03"/>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3">
    <w:name w:val="84E1A9562B294F19A35BD3833CDAFB313"/>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3">
    <w:name w:val="8E016E0F854144E898F0CB3E4B2E34933"/>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3">
    <w:name w:val="D2F61EB3AF004965B5B75BF0136A29053"/>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3">
    <w:name w:val="95B239C8E3834DD387272565848F9EC53"/>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3">
    <w:name w:val="812AD5FD728045C69AC7F5108848368D3"/>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3">
    <w:name w:val="CA7724B0A03F4030A1F35A1AE099EC8F3"/>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3">
    <w:name w:val="35C632FA048F49A1B209343F74B8FABC3"/>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3">
    <w:name w:val="F9D9B2FFDDCF4872A616B0CAC8E6213B3"/>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3">
    <w:name w:val="CB302E2AEA674D36AB12AB3E68F127D03"/>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3">
    <w:name w:val="061B66C83D9C4CD3A1C023714BED65363"/>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3">
    <w:name w:val="6EFA600735D646E3B7BE1C7F729039EB3"/>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3">
    <w:name w:val="9D5EAEEE88054396927587DB13E885A83"/>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3">
    <w:name w:val="7ADB0AF92C924A92BAF893BEFF334E2A3"/>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3">
    <w:name w:val="47E68F15354D4C179810DE99B5DB69BD3"/>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3">
    <w:name w:val="5D41D808C46D4579854A5E0358D9A8F93"/>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3">
    <w:name w:val="441554AA055F4F2A95AA68DE925FD2EB3"/>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3">
    <w:name w:val="FACA50034DDC4350BAEB6DADD25A67EC3"/>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
    <w:name w:val="D73C8F0F89D74EEB9A8C383AE976FA62"/>
    <w:rsid w:val="0088667C"/>
  </w:style>
  <w:style w:type="paragraph" w:customStyle="1" w:styleId="5B43C97F9DB64212AB0DBD7C94CB3946">
    <w:name w:val="5B43C97F9DB64212AB0DBD7C94CB3946"/>
    <w:rsid w:val="0088667C"/>
  </w:style>
  <w:style w:type="paragraph" w:customStyle="1" w:styleId="BE74B28DB2FF4A66B598A04A41FEA920">
    <w:name w:val="BE74B28DB2FF4A66B598A04A41FEA920"/>
    <w:rsid w:val="0088667C"/>
  </w:style>
  <w:style w:type="paragraph" w:customStyle="1" w:styleId="B32890B3BC0043D8B8A6C3C7306F9717">
    <w:name w:val="B32890B3BC0043D8B8A6C3C7306F9717"/>
    <w:rsid w:val="0088667C"/>
  </w:style>
  <w:style w:type="paragraph" w:customStyle="1" w:styleId="E8112BB0CEC04B62B5E8FC139E8616EE">
    <w:name w:val="E8112BB0CEC04B62B5E8FC139E8616EE"/>
    <w:rsid w:val="0088667C"/>
  </w:style>
  <w:style w:type="paragraph" w:customStyle="1" w:styleId="E53F432252674E9988EE0D8921863D9D">
    <w:name w:val="E53F432252674E9988EE0D8921863D9D"/>
    <w:rsid w:val="0088667C"/>
  </w:style>
  <w:style w:type="paragraph" w:customStyle="1" w:styleId="1F4547B2D63B4D1AB7A38C26DE8EB406">
    <w:name w:val="1F4547B2D63B4D1AB7A38C26DE8EB406"/>
    <w:rsid w:val="0088667C"/>
  </w:style>
  <w:style w:type="paragraph" w:customStyle="1" w:styleId="ED0AF1F409004A708E539970AAC23B67">
    <w:name w:val="ED0AF1F409004A708E539970AAC23B67"/>
    <w:rsid w:val="0088667C"/>
  </w:style>
  <w:style w:type="paragraph" w:customStyle="1" w:styleId="6DA36B6E56954AA79486601265D2D8B5">
    <w:name w:val="6DA36B6E56954AA79486601265D2D8B5"/>
    <w:rsid w:val="0088667C"/>
  </w:style>
  <w:style w:type="paragraph" w:customStyle="1" w:styleId="A9E68923ACBD4C0ABFB48A5C41A5FA4D">
    <w:name w:val="A9E68923ACBD4C0ABFB48A5C41A5FA4D"/>
    <w:rsid w:val="0088667C"/>
  </w:style>
  <w:style w:type="paragraph" w:customStyle="1" w:styleId="CD21FF596F4D4A5BA7F7A3A0E9FDC816">
    <w:name w:val="CD21FF596F4D4A5BA7F7A3A0E9FDC816"/>
    <w:rsid w:val="0088667C"/>
  </w:style>
  <w:style w:type="paragraph" w:customStyle="1" w:styleId="90D7B4A22FF0449885E57427BBD2594D">
    <w:name w:val="90D7B4A22FF0449885E57427BBD2594D"/>
    <w:rsid w:val="0088667C"/>
  </w:style>
  <w:style w:type="paragraph" w:customStyle="1" w:styleId="F952FA9B916A472BBF3D25E27CCD268E">
    <w:name w:val="F952FA9B916A472BBF3D25E27CCD268E"/>
    <w:rsid w:val="0088667C"/>
  </w:style>
  <w:style w:type="paragraph" w:customStyle="1" w:styleId="9D36B5908F7E43C6AAEBF80FC329A3AD">
    <w:name w:val="9D36B5908F7E43C6AAEBF80FC329A3AD"/>
    <w:rsid w:val="0088667C"/>
  </w:style>
  <w:style w:type="paragraph" w:customStyle="1" w:styleId="6F0AC5D912AD4DAF8DE82A1F69D53231">
    <w:name w:val="6F0AC5D912AD4DAF8DE82A1F69D53231"/>
    <w:rsid w:val="0088667C"/>
  </w:style>
  <w:style w:type="paragraph" w:customStyle="1" w:styleId="95C5E45E80B34756A72168CA49D5EFFB">
    <w:name w:val="95C5E45E80B34756A72168CA49D5EFFB"/>
    <w:rsid w:val="0088667C"/>
  </w:style>
  <w:style w:type="paragraph" w:customStyle="1" w:styleId="920B9E653292438DB4098074DED36EA5">
    <w:name w:val="920B9E653292438DB4098074DED36EA5"/>
    <w:rsid w:val="0088667C"/>
  </w:style>
  <w:style w:type="paragraph" w:customStyle="1" w:styleId="1462E9181EBB4CE0AFDADC65048F6B27">
    <w:name w:val="1462E9181EBB4CE0AFDADC65048F6B27"/>
    <w:rsid w:val="0088667C"/>
  </w:style>
  <w:style w:type="paragraph" w:customStyle="1" w:styleId="3BA475558AB54A778BFBD87235E839B1">
    <w:name w:val="3BA475558AB54A778BFBD87235E839B1"/>
    <w:rsid w:val="0088667C"/>
  </w:style>
  <w:style w:type="paragraph" w:customStyle="1" w:styleId="8ABC9DD1682E45A5B9D97C3EB54E6B84">
    <w:name w:val="8ABC9DD1682E45A5B9D97C3EB54E6B84"/>
    <w:rsid w:val="0088667C"/>
  </w:style>
  <w:style w:type="paragraph" w:customStyle="1" w:styleId="1A1FFCC96A934A78B2AFFDA366FFB134">
    <w:name w:val="1A1FFCC96A934A78B2AFFDA366FFB134"/>
    <w:rsid w:val="0088667C"/>
  </w:style>
  <w:style w:type="paragraph" w:customStyle="1" w:styleId="64B6B9B33CEF47F9B04251572B315174">
    <w:name w:val="64B6B9B33CEF47F9B04251572B315174"/>
    <w:rsid w:val="0088667C"/>
  </w:style>
  <w:style w:type="paragraph" w:customStyle="1" w:styleId="2F6FDF60E5FF447383D6169A4D279E28">
    <w:name w:val="2F6FDF60E5FF447383D6169A4D279E28"/>
    <w:rsid w:val="0088667C"/>
  </w:style>
  <w:style w:type="paragraph" w:customStyle="1" w:styleId="32076FDAEBF44F57B024432C533EDF95">
    <w:name w:val="32076FDAEBF44F57B024432C533EDF95"/>
    <w:rsid w:val="0088667C"/>
  </w:style>
  <w:style w:type="paragraph" w:customStyle="1" w:styleId="FF75EF1FB5C642A383D8AC0E203A3187">
    <w:name w:val="FF75EF1FB5C642A383D8AC0E203A3187"/>
    <w:rsid w:val="0088667C"/>
  </w:style>
  <w:style w:type="paragraph" w:customStyle="1" w:styleId="0CB27B4D320647ECBD5437B918E7CE21">
    <w:name w:val="0CB27B4D320647ECBD5437B918E7CE21"/>
    <w:rsid w:val="0088667C"/>
  </w:style>
  <w:style w:type="paragraph" w:customStyle="1" w:styleId="9726533B8DB3469EAA57760E0C3D5754">
    <w:name w:val="9726533B8DB3469EAA57760E0C3D5754"/>
    <w:rsid w:val="0088667C"/>
  </w:style>
  <w:style w:type="paragraph" w:customStyle="1" w:styleId="C2E57B6FD25545A7935258C0AF55F813">
    <w:name w:val="C2E57B6FD25545A7935258C0AF55F813"/>
    <w:rsid w:val="0088667C"/>
  </w:style>
  <w:style w:type="paragraph" w:customStyle="1" w:styleId="B566B02D86C8458E860D701464E939F6">
    <w:name w:val="B566B02D86C8458E860D701464E939F6"/>
    <w:rsid w:val="0088667C"/>
  </w:style>
  <w:style w:type="paragraph" w:customStyle="1" w:styleId="578CD38188F94D5A8529132C8B0B96DF">
    <w:name w:val="578CD38188F94D5A8529132C8B0B96DF"/>
    <w:rsid w:val="0088667C"/>
  </w:style>
  <w:style w:type="paragraph" w:customStyle="1" w:styleId="FDA4DE5C91FC459A8B679CA7898477EA">
    <w:name w:val="FDA4DE5C91FC459A8B679CA7898477EA"/>
    <w:rsid w:val="0088667C"/>
  </w:style>
  <w:style w:type="paragraph" w:customStyle="1" w:styleId="9378E65503BF4740874E2E351190031B">
    <w:name w:val="9378E65503BF4740874E2E351190031B"/>
    <w:rsid w:val="0088667C"/>
  </w:style>
  <w:style w:type="paragraph" w:customStyle="1" w:styleId="4B50CEC131BD423F8071FF2138C64BE3">
    <w:name w:val="4B50CEC131BD423F8071FF2138C64BE3"/>
    <w:rsid w:val="0088667C"/>
  </w:style>
  <w:style w:type="paragraph" w:customStyle="1" w:styleId="7E573482483A41B38224070B5D833C83">
    <w:name w:val="7E573482483A41B38224070B5D833C83"/>
    <w:rsid w:val="0088667C"/>
  </w:style>
  <w:style w:type="paragraph" w:customStyle="1" w:styleId="32EAD277388D47B18899742742B0222E">
    <w:name w:val="32EAD277388D47B18899742742B0222E"/>
    <w:rsid w:val="0088667C"/>
  </w:style>
  <w:style w:type="paragraph" w:customStyle="1" w:styleId="F89EE1F41D5A44CE8890DFC885FD15CC">
    <w:name w:val="F89EE1F41D5A44CE8890DFC885FD15CC"/>
    <w:rsid w:val="0088667C"/>
  </w:style>
  <w:style w:type="paragraph" w:customStyle="1" w:styleId="253A6A6374B646AC97857E6BFEEDDB82">
    <w:name w:val="253A6A6374B646AC97857E6BFEEDDB82"/>
    <w:rsid w:val="0088667C"/>
  </w:style>
  <w:style w:type="paragraph" w:customStyle="1" w:styleId="BF785CDC71D34E1799F786BE0AAF3F99">
    <w:name w:val="BF785CDC71D34E1799F786BE0AAF3F99"/>
    <w:rsid w:val="0088667C"/>
  </w:style>
  <w:style w:type="paragraph" w:customStyle="1" w:styleId="4D85DD0AAED346308BC7917B0B240DD0">
    <w:name w:val="4D85DD0AAED346308BC7917B0B240DD0"/>
    <w:rsid w:val="0088667C"/>
  </w:style>
  <w:style w:type="paragraph" w:customStyle="1" w:styleId="C153E48A3CCA42B9940BCA0F855B6D29">
    <w:name w:val="C153E48A3CCA42B9940BCA0F855B6D29"/>
    <w:rsid w:val="0088667C"/>
  </w:style>
  <w:style w:type="paragraph" w:customStyle="1" w:styleId="47ACAD879A07405B8E5956958DCE4E45">
    <w:name w:val="47ACAD879A07405B8E5956958DCE4E45"/>
    <w:rsid w:val="0088667C"/>
  </w:style>
  <w:style w:type="paragraph" w:customStyle="1" w:styleId="BD567C3BB4BE43C1B48E6A8282B5127D">
    <w:name w:val="BD567C3BB4BE43C1B48E6A8282B5127D"/>
    <w:rsid w:val="0088667C"/>
  </w:style>
  <w:style w:type="paragraph" w:customStyle="1" w:styleId="6FBAB829B67A4C85A914BF46E8769FEC">
    <w:name w:val="6FBAB829B67A4C85A914BF46E8769FEC"/>
    <w:rsid w:val="0088667C"/>
  </w:style>
  <w:style w:type="paragraph" w:customStyle="1" w:styleId="1D1360D015634811AF00F50D78430CB3">
    <w:name w:val="1D1360D015634811AF00F50D78430CB3"/>
    <w:rsid w:val="0088667C"/>
  </w:style>
  <w:style w:type="paragraph" w:customStyle="1" w:styleId="FCE6D8F090274ADF97FBD1ECDF8BA797">
    <w:name w:val="FCE6D8F090274ADF97FBD1ECDF8BA797"/>
    <w:rsid w:val="0088667C"/>
  </w:style>
  <w:style w:type="paragraph" w:customStyle="1" w:styleId="12D242BE8D694568ABB89A7060F7DBEF">
    <w:name w:val="12D242BE8D694568ABB89A7060F7DBEF"/>
    <w:rsid w:val="0088667C"/>
  </w:style>
  <w:style w:type="paragraph" w:customStyle="1" w:styleId="B007249BCF994CBE9C72C11B4289214B">
    <w:name w:val="B007249BCF994CBE9C72C11B4289214B"/>
    <w:rsid w:val="0088667C"/>
  </w:style>
  <w:style w:type="paragraph" w:customStyle="1" w:styleId="0E7CAB2CB2B44A9EA1FEC4F9743E3B3C">
    <w:name w:val="0E7CAB2CB2B44A9EA1FEC4F9743E3B3C"/>
    <w:rsid w:val="0088667C"/>
  </w:style>
  <w:style w:type="paragraph" w:customStyle="1" w:styleId="0368FC78F7F84205A4521B233737D045">
    <w:name w:val="0368FC78F7F84205A4521B233737D045"/>
    <w:rsid w:val="0088667C"/>
  </w:style>
  <w:style w:type="paragraph" w:customStyle="1" w:styleId="2954AD4BADAE4DE285051B1617DF38E1">
    <w:name w:val="2954AD4BADAE4DE285051B1617DF38E1"/>
    <w:rsid w:val="0088667C"/>
  </w:style>
  <w:style w:type="paragraph" w:customStyle="1" w:styleId="EC4FEFE6066A493F9A730A0C5F9C3591">
    <w:name w:val="EC4FEFE6066A493F9A730A0C5F9C3591"/>
    <w:rsid w:val="0088667C"/>
  </w:style>
  <w:style w:type="paragraph" w:customStyle="1" w:styleId="9297ADD53D424E07B745BB2F8FE526B7">
    <w:name w:val="9297ADD53D424E07B745BB2F8FE526B7"/>
    <w:rsid w:val="0088667C"/>
  </w:style>
  <w:style w:type="paragraph" w:customStyle="1" w:styleId="E75740B18CEB4542BC70ABBA6742B87C">
    <w:name w:val="E75740B18CEB4542BC70ABBA6742B87C"/>
    <w:rsid w:val="0088667C"/>
  </w:style>
  <w:style w:type="paragraph" w:customStyle="1" w:styleId="8C671CAD54B146BDA88C0FB3A443294E">
    <w:name w:val="8C671CAD54B146BDA88C0FB3A443294E"/>
    <w:rsid w:val="0088667C"/>
  </w:style>
  <w:style w:type="paragraph" w:customStyle="1" w:styleId="FDF7369425264688A21A743250E1550E">
    <w:name w:val="FDF7369425264688A21A743250E1550E"/>
    <w:rsid w:val="0088667C"/>
  </w:style>
  <w:style w:type="paragraph" w:customStyle="1" w:styleId="F4938663485C447BB14741446D1E21A9">
    <w:name w:val="F4938663485C447BB14741446D1E21A9"/>
    <w:rsid w:val="0088667C"/>
  </w:style>
  <w:style w:type="paragraph" w:customStyle="1" w:styleId="46D8BCAFC2154D0CAA1F1DAF73F57115">
    <w:name w:val="46D8BCAFC2154D0CAA1F1DAF73F57115"/>
    <w:rsid w:val="0088667C"/>
  </w:style>
  <w:style w:type="paragraph" w:customStyle="1" w:styleId="41C98097233A4954A6152D9D01B40B1C">
    <w:name w:val="41C98097233A4954A6152D9D01B40B1C"/>
    <w:rsid w:val="0088667C"/>
  </w:style>
  <w:style w:type="paragraph" w:customStyle="1" w:styleId="12969591B70E4A1EBE9F667C7EC9E832">
    <w:name w:val="12969591B70E4A1EBE9F667C7EC9E832"/>
    <w:rsid w:val="0088667C"/>
  </w:style>
  <w:style w:type="paragraph" w:customStyle="1" w:styleId="45EA040D4EC34146AD6BEEA10B8B9524">
    <w:name w:val="45EA040D4EC34146AD6BEEA10B8B9524"/>
    <w:rsid w:val="0088667C"/>
  </w:style>
  <w:style w:type="paragraph" w:customStyle="1" w:styleId="DED0A425BD434FE0B7824C80F5386BF5">
    <w:name w:val="DED0A425BD434FE0B7824C80F5386BF5"/>
    <w:rsid w:val="0088667C"/>
  </w:style>
  <w:style w:type="paragraph" w:customStyle="1" w:styleId="082614395AF24DF2AC36CFBFDC43E184">
    <w:name w:val="082614395AF24DF2AC36CFBFDC43E184"/>
    <w:rsid w:val="0088667C"/>
  </w:style>
  <w:style w:type="paragraph" w:customStyle="1" w:styleId="D7D126ECA2FC40B68B7803ABA83197D3">
    <w:name w:val="D7D126ECA2FC40B68B7803ABA83197D3"/>
    <w:rsid w:val="0088667C"/>
  </w:style>
  <w:style w:type="paragraph" w:customStyle="1" w:styleId="4C7C5CC9E10E4E7AA2C148BDE9222821">
    <w:name w:val="4C7C5CC9E10E4E7AA2C148BDE9222821"/>
    <w:rsid w:val="0088667C"/>
  </w:style>
  <w:style w:type="paragraph" w:customStyle="1" w:styleId="DF5E2E517C564EEC810D2F01576E8639">
    <w:name w:val="DF5E2E517C564EEC810D2F01576E8639"/>
    <w:rsid w:val="0088667C"/>
  </w:style>
  <w:style w:type="paragraph" w:customStyle="1" w:styleId="B0F2BF035D5D4C2E88BFA9C3E53288C4">
    <w:name w:val="B0F2BF035D5D4C2E88BFA9C3E53288C4"/>
    <w:rsid w:val="0088667C"/>
  </w:style>
  <w:style w:type="paragraph" w:customStyle="1" w:styleId="4AE9A1B2EB144779B989A4D8325BF415">
    <w:name w:val="4AE9A1B2EB144779B989A4D8325BF415"/>
    <w:rsid w:val="0088667C"/>
  </w:style>
  <w:style w:type="paragraph" w:customStyle="1" w:styleId="42FEA95B0EFA4068A22690246291F188">
    <w:name w:val="42FEA95B0EFA4068A22690246291F188"/>
    <w:rsid w:val="0088667C"/>
  </w:style>
  <w:style w:type="paragraph" w:customStyle="1" w:styleId="032475CBA8884372B7C2D72C4AB45425">
    <w:name w:val="032475CBA8884372B7C2D72C4AB45425"/>
    <w:rsid w:val="0088667C"/>
  </w:style>
  <w:style w:type="paragraph" w:customStyle="1" w:styleId="84F8F9C19917441ABF6285D6EB71FE4D">
    <w:name w:val="84F8F9C19917441ABF6285D6EB71FE4D"/>
    <w:rsid w:val="0088667C"/>
  </w:style>
  <w:style w:type="paragraph" w:customStyle="1" w:styleId="3F168F8908F1468FA8C6493B07638453">
    <w:name w:val="3F168F8908F1468FA8C6493B07638453"/>
    <w:rsid w:val="0088667C"/>
  </w:style>
  <w:style w:type="paragraph" w:customStyle="1" w:styleId="D9BC897BBA6C451680132D3E4AF0F284">
    <w:name w:val="D9BC897BBA6C451680132D3E4AF0F284"/>
    <w:rsid w:val="0088667C"/>
  </w:style>
  <w:style w:type="paragraph" w:customStyle="1" w:styleId="34E17C7AE5A0458F88BDF73FD7088EA8">
    <w:name w:val="34E17C7AE5A0458F88BDF73FD7088EA8"/>
    <w:rsid w:val="0088667C"/>
  </w:style>
  <w:style w:type="paragraph" w:customStyle="1" w:styleId="DF849F3B268B49ED93426741F0E2C0D2">
    <w:name w:val="DF849F3B268B49ED93426741F0E2C0D2"/>
    <w:rsid w:val="0088667C"/>
  </w:style>
  <w:style w:type="paragraph" w:customStyle="1" w:styleId="649BD4858C3D466DAFFAC16F9E80DEF0">
    <w:name w:val="649BD4858C3D466DAFFAC16F9E80DEF0"/>
    <w:rsid w:val="0088667C"/>
  </w:style>
  <w:style w:type="paragraph" w:customStyle="1" w:styleId="EF02941092CB42979445E6D6A9B374E6">
    <w:name w:val="EF02941092CB42979445E6D6A9B374E6"/>
    <w:rsid w:val="0088667C"/>
  </w:style>
  <w:style w:type="paragraph" w:customStyle="1" w:styleId="960599FCCB5A4002A199214BFF5F5B94">
    <w:name w:val="960599FCCB5A4002A199214BFF5F5B94"/>
    <w:rsid w:val="0088667C"/>
  </w:style>
  <w:style w:type="paragraph" w:customStyle="1" w:styleId="CC6A1C597FF645CF9612EF07DB48D88C">
    <w:name w:val="CC6A1C597FF645CF9612EF07DB48D88C"/>
    <w:rsid w:val="0088667C"/>
  </w:style>
  <w:style w:type="paragraph" w:customStyle="1" w:styleId="FCD79D8CF8D04B5ABB2B03EBDD35B4AB">
    <w:name w:val="FCD79D8CF8D04B5ABB2B03EBDD35B4AB"/>
    <w:rsid w:val="0088667C"/>
  </w:style>
  <w:style w:type="paragraph" w:customStyle="1" w:styleId="755F9D034BA94086BFE84C620668A832">
    <w:name w:val="755F9D034BA94086BFE84C620668A832"/>
    <w:rsid w:val="0088667C"/>
  </w:style>
  <w:style w:type="paragraph" w:customStyle="1" w:styleId="960110F58CD1460B835CCE73CB1EB784">
    <w:name w:val="960110F58CD1460B835CCE73CB1EB784"/>
    <w:rsid w:val="0088667C"/>
  </w:style>
  <w:style w:type="paragraph" w:customStyle="1" w:styleId="F691770D9BC549C9B49F946655DD9891">
    <w:name w:val="F691770D9BC549C9B49F946655DD9891"/>
    <w:rsid w:val="0088667C"/>
  </w:style>
  <w:style w:type="paragraph" w:customStyle="1" w:styleId="5187E84281CE46F5ACE5C92D922BBB69">
    <w:name w:val="5187E84281CE46F5ACE5C92D922BBB69"/>
    <w:rsid w:val="0088667C"/>
  </w:style>
  <w:style w:type="paragraph" w:customStyle="1" w:styleId="FF0FA3C53FAF40A3BA7CFE87C4BC46BA">
    <w:name w:val="FF0FA3C53FAF40A3BA7CFE87C4BC46BA"/>
    <w:rsid w:val="0088667C"/>
  </w:style>
  <w:style w:type="paragraph" w:customStyle="1" w:styleId="FF4FD1C9D7574827A7EC008F0F339DCB">
    <w:name w:val="FF4FD1C9D7574827A7EC008F0F339DCB"/>
    <w:rsid w:val="0088667C"/>
  </w:style>
  <w:style w:type="paragraph" w:customStyle="1" w:styleId="84901E55621F41CA8D0441FAC91EE45E">
    <w:name w:val="84901E55621F41CA8D0441FAC91EE45E"/>
    <w:rsid w:val="0088667C"/>
  </w:style>
  <w:style w:type="paragraph" w:customStyle="1" w:styleId="D6833B30692B4AF38EE381E097EF16D3">
    <w:name w:val="D6833B30692B4AF38EE381E097EF16D3"/>
    <w:rsid w:val="0088667C"/>
  </w:style>
  <w:style w:type="paragraph" w:customStyle="1" w:styleId="5619B3FAF55F40D381ED776E3DF1D769">
    <w:name w:val="5619B3FAF55F40D381ED776E3DF1D769"/>
    <w:rsid w:val="0088667C"/>
  </w:style>
  <w:style w:type="paragraph" w:customStyle="1" w:styleId="EDEFF5AACC7748F09D70B821D9212171">
    <w:name w:val="EDEFF5AACC7748F09D70B821D9212171"/>
    <w:rsid w:val="0088667C"/>
  </w:style>
  <w:style w:type="paragraph" w:customStyle="1" w:styleId="42426484CAB54EAD85F2F73571F68ACF">
    <w:name w:val="42426484CAB54EAD85F2F73571F68ACF"/>
    <w:rsid w:val="0088667C"/>
  </w:style>
  <w:style w:type="paragraph" w:customStyle="1" w:styleId="D62405FBD6684605AB8D1E1CD4B6070D">
    <w:name w:val="D62405FBD6684605AB8D1E1CD4B6070D"/>
    <w:rsid w:val="0088667C"/>
  </w:style>
  <w:style w:type="paragraph" w:customStyle="1" w:styleId="BFD3456627CD4C7FB7E3BEA4CC2EAA01">
    <w:name w:val="BFD3456627CD4C7FB7E3BEA4CC2EAA01"/>
    <w:rsid w:val="0088667C"/>
  </w:style>
  <w:style w:type="paragraph" w:customStyle="1" w:styleId="DBB396E9FD1948E282A9270A7887A299">
    <w:name w:val="DBB396E9FD1948E282A9270A7887A299"/>
    <w:rsid w:val="0088667C"/>
  </w:style>
  <w:style w:type="paragraph" w:customStyle="1" w:styleId="F3C1F0A498AF4FCAB4C03618ABAB15EC">
    <w:name w:val="F3C1F0A498AF4FCAB4C03618ABAB15EC"/>
    <w:rsid w:val="0088667C"/>
  </w:style>
  <w:style w:type="paragraph" w:customStyle="1" w:styleId="BC6C048D40CB4C208B80415DDEEB5DD3">
    <w:name w:val="BC6C048D40CB4C208B80415DDEEB5DD3"/>
    <w:rsid w:val="0088667C"/>
  </w:style>
  <w:style w:type="paragraph" w:customStyle="1" w:styleId="8B3D9A7985C84A058EB2CA90EC7E101B">
    <w:name w:val="8B3D9A7985C84A058EB2CA90EC7E101B"/>
    <w:rsid w:val="0088667C"/>
  </w:style>
  <w:style w:type="paragraph" w:customStyle="1" w:styleId="CF4843FBD1F94776A2ACA706DFEEA1C4">
    <w:name w:val="CF4843FBD1F94776A2ACA706DFEEA1C4"/>
    <w:rsid w:val="0088667C"/>
  </w:style>
  <w:style w:type="paragraph" w:customStyle="1" w:styleId="19B061E51CE1440CB1E3D718B3AA8FAE">
    <w:name w:val="19B061E51CE1440CB1E3D718B3AA8FAE"/>
    <w:rsid w:val="0088667C"/>
  </w:style>
  <w:style w:type="paragraph" w:customStyle="1" w:styleId="6C82F9277A1F4E978C82D9241AF6E209">
    <w:name w:val="6C82F9277A1F4E978C82D9241AF6E209"/>
    <w:rsid w:val="0088667C"/>
  </w:style>
  <w:style w:type="paragraph" w:customStyle="1" w:styleId="E390475BB6EB4F5292B23144CA490CB3">
    <w:name w:val="E390475BB6EB4F5292B23144CA490CB3"/>
    <w:rsid w:val="0088667C"/>
  </w:style>
  <w:style w:type="paragraph" w:customStyle="1" w:styleId="CB030541AE93448D8DB0DCD05FDCEB3B">
    <w:name w:val="CB030541AE93448D8DB0DCD05FDCEB3B"/>
    <w:rsid w:val="0088667C"/>
  </w:style>
  <w:style w:type="paragraph" w:customStyle="1" w:styleId="31DAA6D93354414A850464D7E732D5D7">
    <w:name w:val="31DAA6D93354414A850464D7E732D5D7"/>
    <w:rsid w:val="0088667C"/>
  </w:style>
  <w:style w:type="paragraph" w:customStyle="1" w:styleId="9B748BA2A4FC496C800ACA7861FBD9D9">
    <w:name w:val="9B748BA2A4FC496C800ACA7861FBD9D9"/>
    <w:rsid w:val="0088667C"/>
  </w:style>
  <w:style w:type="paragraph" w:customStyle="1" w:styleId="2CFDCDA4E7DA4B52868F2BAA5842DA81">
    <w:name w:val="2CFDCDA4E7DA4B52868F2BAA5842DA81"/>
    <w:rsid w:val="0088667C"/>
  </w:style>
  <w:style w:type="paragraph" w:customStyle="1" w:styleId="014B1D4F00E94AC3B75BBB13B3DE75E8">
    <w:name w:val="014B1D4F00E94AC3B75BBB13B3DE75E8"/>
    <w:rsid w:val="0088667C"/>
  </w:style>
  <w:style w:type="paragraph" w:customStyle="1" w:styleId="7660B1D5CE0E4130B70D9EE7C5451895">
    <w:name w:val="7660B1D5CE0E4130B70D9EE7C5451895"/>
    <w:rsid w:val="0088667C"/>
  </w:style>
  <w:style w:type="paragraph" w:customStyle="1" w:styleId="D5F0F77B369A48DD9CD7BBDD87CAC829">
    <w:name w:val="D5F0F77B369A48DD9CD7BBDD87CAC829"/>
    <w:rsid w:val="0088667C"/>
  </w:style>
  <w:style w:type="paragraph" w:customStyle="1" w:styleId="AD95E763E03A4D2C98634447DC84387A">
    <w:name w:val="AD95E763E03A4D2C98634447DC84387A"/>
    <w:rsid w:val="0088667C"/>
  </w:style>
  <w:style w:type="paragraph" w:customStyle="1" w:styleId="8BBD32A0DED44013843229583E48D387">
    <w:name w:val="8BBD32A0DED44013843229583E48D387"/>
    <w:rsid w:val="0088667C"/>
  </w:style>
  <w:style w:type="paragraph" w:customStyle="1" w:styleId="C5C55AB026FF419988689B551371B900">
    <w:name w:val="C5C55AB026FF419988689B551371B900"/>
    <w:rsid w:val="0088667C"/>
  </w:style>
  <w:style w:type="paragraph" w:customStyle="1" w:styleId="3B083CC3FFD64C9299763CB8E4A62E4F">
    <w:name w:val="3B083CC3FFD64C9299763CB8E4A62E4F"/>
    <w:rsid w:val="0088667C"/>
  </w:style>
  <w:style w:type="paragraph" w:customStyle="1" w:styleId="EB10F508A7E6452E8CC2B7E9A53787D5">
    <w:name w:val="EB10F508A7E6452E8CC2B7E9A53787D5"/>
    <w:rsid w:val="0088667C"/>
  </w:style>
  <w:style w:type="paragraph" w:customStyle="1" w:styleId="9454EA3AEE4A4C7595A8845F9857040A">
    <w:name w:val="9454EA3AEE4A4C7595A8845F9857040A"/>
    <w:rsid w:val="0088667C"/>
  </w:style>
  <w:style w:type="paragraph" w:customStyle="1" w:styleId="5A323F398B0C4C6CAB0E50D858FDCFF7">
    <w:name w:val="5A323F398B0C4C6CAB0E50D858FDCFF7"/>
    <w:rsid w:val="0088667C"/>
  </w:style>
  <w:style w:type="paragraph" w:customStyle="1" w:styleId="1C0009EF54AA4DBC9DED53CAD1BD84B1">
    <w:name w:val="1C0009EF54AA4DBC9DED53CAD1BD84B1"/>
    <w:rsid w:val="0088667C"/>
  </w:style>
  <w:style w:type="paragraph" w:customStyle="1" w:styleId="D49F51576BD14E08831BACC79A414018">
    <w:name w:val="D49F51576BD14E08831BACC79A414018"/>
    <w:rsid w:val="0088667C"/>
  </w:style>
  <w:style w:type="paragraph" w:customStyle="1" w:styleId="D601D7705278463ABBB15E33D1F8AC98">
    <w:name w:val="D601D7705278463ABBB15E33D1F8AC98"/>
    <w:rsid w:val="0088667C"/>
  </w:style>
  <w:style w:type="paragraph" w:customStyle="1" w:styleId="5DB67DC2CEB243BAAF4EEAF4FF450032">
    <w:name w:val="5DB67DC2CEB243BAAF4EEAF4FF450032"/>
    <w:rsid w:val="0088667C"/>
  </w:style>
  <w:style w:type="paragraph" w:customStyle="1" w:styleId="7BFE1117EB834F1987887EAEEFE811E4">
    <w:name w:val="7BFE1117EB834F1987887EAEEFE811E4"/>
    <w:rsid w:val="0088667C"/>
  </w:style>
  <w:style w:type="paragraph" w:customStyle="1" w:styleId="6F6FD7F2CC30441FAABEDE5C76342C2C">
    <w:name w:val="6F6FD7F2CC30441FAABEDE5C76342C2C"/>
    <w:rsid w:val="0088667C"/>
  </w:style>
  <w:style w:type="paragraph" w:customStyle="1" w:styleId="1BE951A293BF41B793D193C1512D0002">
    <w:name w:val="1BE951A293BF41B793D193C1512D0002"/>
    <w:rsid w:val="0088667C"/>
  </w:style>
  <w:style w:type="paragraph" w:customStyle="1" w:styleId="80759B1224DC4816BC25400FDDD676DE">
    <w:name w:val="80759B1224DC4816BC25400FDDD676DE"/>
    <w:rsid w:val="0088667C"/>
  </w:style>
  <w:style w:type="paragraph" w:customStyle="1" w:styleId="C64F91B1311B4C989950D9D43B24589E">
    <w:name w:val="C64F91B1311B4C989950D9D43B24589E"/>
    <w:rsid w:val="0088667C"/>
  </w:style>
  <w:style w:type="paragraph" w:customStyle="1" w:styleId="1855D339B4EB42F1ABE9CBF5EB7B2AC9">
    <w:name w:val="1855D339B4EB42F1ABE9CBF5EB7B2AC9"/>
    <w:rsid w:val="0088667C"/>
  </w:style>
  <w:style w:type="paragraph" w:customStyle="1" w:styleId="A520118D262A467D81E38F00A99567BA">
    <w:name w:val="A520118D262A467D81E38F00A99567BA"/>
    <w:rsid w:val="0088667C"/>
  </w:style>
  <w:style w:type="paragraph" w:customStyle="1" w:styleId="015D81FD88CD4AAC871CAC43EA80F460">
    <w:name w:val="015D81FD88CD4AAC871CAC43EA80F460"/>
    <w:rsid w:val="0088667C"/>
  </w:style>
  <w:style w:type="paragraph" w:customStyle="1" w:styleId="E6FECC1BD6844E1AA209BE57F07EE095">
    <w:name w:val="E6FECC1BD6844E1AA209BE57F07EE095"/>
    <w:rsid w:val="0088667C"/>
  </w:style>
  <w:style w:type="paragraph" w:customStyle="1" w:styleId="3CB30B381C684280AFC0B079F927F98B">
    <w:name w:val="3CB30B381C684280AFC0B079F927F98B"/>
    <w:rsid w:val="0088667C"/>
  </w:style>
  <w:style w:type="paragraph" w:customStyle="1" w:styleId="A5E73FC1AEBD4ABA8BE7CBF84FC5A919">
    <w:name w:val="A5E73FC1AEBD4ABA8BE7CBF84FC5A919"/>
    <w:rsid w:val="0088667C"/>
  </w:style>
  <w:style w:type="paragraph" w:customStyle="1" w:styleId="1D32471385D84339B3C27E84BB5C6C24">
    <w:name w:val="1D32471385D84339B3C27E84BB5C6C24"/>
    <w:rsid w:val="0088667C"/>
  </w:style>
  <w:style w:type="paragraph" w:customStyle="1" w:styleId="C4EB31A3AA454619B95DF1CA97139887">
    <w:name w:val="C4EB31A3AA454619B95DF1CA97139887"/>
    <w:rsid w:val="0088667C"/>
  </w:style>
  <w:style w:type="paragraph" w:customStyle="1" w:styleId="F8A6F91BE9294AE093D16276D1912BBD">
    <w:name w:val="F8A6F91BE9294AE093D16276D1912BBD"/>
    <w:rsid w:val="0088667C"/>
  </w:style>
  <w:style w:type="paragraph" w:customStyle="1" w:styleId="E40F8CA8065C4F23B06E25678146EC19">
    <w:name w:val="E40F8CA8065C4F23B06E25678146EC19"/>
    <w:rsid w:val="0088667C"/>
  </w:style>
  <w:style w:type="paragraph" w:customStyle="1" w:styleId="248E10BA31F94957A8EEB6C28B49636E">
    <w:name w:val="248E10BA31F94957A8EEB6C28B49636E"/>
    <w:rsid w:val="0088667C"/>
  </w:style>
  <w:style w:type="paragraph" w:customStyle="1" w:styleId="AB4F0925AC6547B9843A6493E0EDBE61">
    <w:name w:val="AB4F0925AC6547B9843A6493E0EDBE61"/>
    <w:rsid w:val="0088667C"/>
  </w:style>
  <w:style w:type="paragraph" w:customStyle="1" w:styleId="95F7F52238F04D339E39AFFF730488B1">
    <w:name w:val="95F7F52238F04D339E39AFFF730488B1"/>
    <w:rsid w:val="0088667C"/>
  </w:style>
  <w:style w:type="paragraph" w:customStyle="1" w:styleId="C2A7951E5329493490B0873626BDAA2B">
    <w:name w:val="C2A7951E5329493490B0873626BDAA2B"/>
    <w:rsid w:val="0088667C"/>
  </w:style>
  <w:style w:type="paragraph" w:customStyle="1" w:styleId="2ED117CD0F0A461D8E74C09CA32AAB6A">
    <w:name w:val="2ED117CD0F0A461D8E74C09CA32AAB6A"/>
    <w:rsid w:val="0088667C"/>
  </w:style>
  <w:style w:type="paragraph" w:customStyle="1" w:styleId="95386604CED64A8AB03CC9DE11511408">
    <w:name w:val="95386604CED64A8AB03CC9DE11511408"/>
    <w:rsid w:val="0088667C"/>
  </w:style>
  <w:style w:type="paragraph" w:customStyle="1" w:styleId="A216CF8732F648A08E17388CBD13CBDF">
    <w:name w:val="A216CF8732F648A08E17388CBD13CBDF"/>
    <w:rsid w:val="0088667C"/>
  </w:style>
  <w:style w:type="paragraph" w:customStyle="1" w:styleId="BFB4102F01CF40179C2D07EDF372B7D7">
    <w:name w:val="BFB4102F01CF40179C2D07EDF372B7D7"/>
    <w:rsid w:val="0088667C"/>
  </w:style>
  <w:style w:type="paragraph" w:customStyle="1" w:styleId="5527CF28C98C44559049591832E7EE3E">
    <w:name w:val="5527CF28C98C44559049591832E7EE3E"/>
    <w:rsid w:val="0088667C"/>
  </w:style>
  <w:style w:type="paragraph" w:customStyle="1" w:styleId="543298197669400DB668B32B45B2D268">
    <w:name w:val="543298197669400DB668B32B45B2D268"/>
    <w:rsid w:val="0088667C"/>
  </w:style>
  <w:style w:type="paragraph" w:customStyle="1" w:styleId="55EFF31902454F02A45509C754C058D2">
    <w:name w:val="55EFF31902454F02A45509C754C058D2"/>
    <w:rsid w:val="0088667C"/>
  </w:style>
  <w:style w:type="paragraph" w:customStyle="1" w:styleId="C5E9DECAC4F3430A8A8DDDB83E28559F">
    <w:name w:val="C5E9DECAC4F3430A8A8DDDB83E28559F"/>
    <w:rsid w:val="0088667C"/>
  </w:style>
  <w:style w:type="paragraph" w:customStyle="1" w:styleId="A056CEE877FC4373A4FE26D0A9A737D4">
    <w:name w:val="A056CEE877FC4373A4FE26D0A9A737D4"/>
    <w:rsid w:val="0088667C"/>
  </w:style>
  <w:style w:type="paragraph" w:customStyle="1" w:styleId="D76B352C42EE424694DB637D350DA3D3">
    <w:name w:val="D76B352C42EE424694DB637D350DA3D3"/>
    <w:rsid w:val="0088667C"/>
  </w:style>
  <w:style w:type="paragraph" w:customStyle="1" w:styleId="EA4A984DEB20469D80DAF210883A19A7">
    <w:name w:val="EA4A984DEB20469D80DAF210883A19A7"/>
    <w:rsid w:val="0088667C"/>
  </w:style>
  <w:style w:type="paragraph" w:customStyle="1" w:styleId="540D1514C0FF418788A6CB6C76BAAD97">
    <w:name w:val="540D1514C0FF418788A6CB6C76BAAD97"/>
    <w:rsid w:val="0088667C"/>
  </w:style>
  <w:style w:type="paragraph" w:customStyle="1" w:styleId="F5CF7288B2FF4C729727516C482F82BE">
    <w:name w:val="F5CF7288B2FF4C729727516C482F82BE"/>
    <w:rsid w:val="0088667C"/>
  </w:style>
  <w:style w:type="paragraph" w:customStyle="1" w:styleId="A033EF5DB24C413A935DF2A319B9D0A3">
    <w:name w:val="A033EF5DB24C413A935DF2A319B9D0A3"/>
    <w:rsid w:val="0088667C"/>
  </w:style>
  <w:style w:type="paragraph" w:customStyle="1" w:styleId="A08EF124679545EF87D99FA72A1CBBF0">
    <w:name w:val="A08EF124679545EF87D99FA72A1CBBF0"/>
    <w:rsid w:val="0088667C"/>
  </w:style>
  <w:style w:type="paragraph" w:customStyle="1" w:styleId="8905487849574A9FA3BB41128686C81E">
    <w:name w:val="8905487849574A9FA3BB41128686C81E"/>
    <w:rsid w:val="0088667C"/>
  </w:style>
  <w:style w:type="paragraph" w:customStyle="1" w:styleId="30EAA192E85D442280D4E88786DB6C5B">
    <w:name w:val="30EAA192E85D442280D4E88786DB6C5B"/>
    <w:rsid w:val="0088667C"/>
  </w:style>
  <w:style w:type="paragraph" w:customStyle="1" w:styleId="CD36997E007F42D097AF72A4E1D4E136">
    <w:name w:val="CD36997E007F42D097AF72A4E1D4E136"/>
    <w:rsid w:val="0088667C"/>
  </w:style>
  <w:style w:type="paragraph" w:customStyle="1" w:styleId="3901E422BAD3464699914699C4983724">
    <w:name w:val="3901E422BAD3464699914699C4983724"/>
    <w:rsid w:val="0088667C"/>
  </w:style>
  <w:style w:type="paragraph" w:customStyle="1" w:styleId="AAF1D59A84F641A9A9ECDBC248AA549F">
    <w:name w:val="AAF1D59A84F641A9A9ECDBC248AA549F"/>
    <w:rsid w:val="0088667C"/>
  </w:style>
  <w:style w:type="paragraph" w:customStyle="1" w:styleId="DE8087A56F5E49CE9FEF359D1B7B0817">
    <w:name w:val="DE8087A56F5E49CE9FEF359D1B7B0817"/>
    <w:rsid w:val="0088667C"/>
  </w:style>
  <w:style w:type="paragraph" w:customStyle="1" w:styleId="147CE391C7B04D5E81CB975F83B287DF">
    <w:name w:val="147CE391C7B04D5E81CB975F83B287DF"/>
    <w:rsid w:val="0088667C"/>
  </w:style>
  <w:style w:type="paragraph" w:customStyle="1" w:styleId="86ABFF27329D408FAFBDF0C78AB44F9A">
    <w:name w:val="86ABFF27329D408FAFBDF0C78AB44F9A"/>
    <w:rsid w:val="0088667C"/>
  </w:style>
  <w:style w:type="paragraph" w:customStyle="1" w:styleId="0DCB59CB4A174B4CB0ECA2B52E9848F3">
    <w:name w:val="0DCB59CB4A174B4CB0ECA2B52E9848F3"/>
    <w:rsid w:val="0088667C"/>
  </w:style>
  <w:style w:type="paragraph" w:customStyle="1" w:styleId="2F51F59C293E479192DC418A7FF68F61">
    <w:name w:val="2F51F59C293E479192DC418A7FF68F61"/>
    <w:rsid w:val="0088667C"/>
  </w:style>
  <w:style w:type="paragraph" w:customStyle="1" w:styleId="3CF131488B8D458F9D59A3FF6375E81E">
    <w:name w:val="3CF131488B8D458F9D59A3FF6375E81E"/>
    <w:rsid w:val="0088667C"/>
  </w:style>
  <w:style w:type="paragraph" w:customStyle="1" w:styleId="B479980507B84898BC5CF6C222190203">
    <w:name w:val="B479980507B84898BC5CF6C222190203"/>
    <w:rsid w:val="0088667C"/>
  </w:style>
  <w:style w:type="paragraph" w:customStyle="1" w:styleId="6BA64F58D7144348B90DF91235A315FC">
    <w:name w:val="6BA64F58D7144348B90DF91235A315FC"/>
    <w:rsid w:val="0088667C"/>
  </w:style>
  <w:style w:type="paragraph" w:customStyle="1" w:styleId="4F479942BB0B44FA9366501F93374932">
    <w:name w:val="4F479942BB0B44FA9366501F93374932"/>
    <w:rsid w:val="0088667C"/>
  </w:style>
  <w:style w:type="paragraph" w:customStyle="1" w:styleId="13893DDED24C4D49B8878ED6D1E913DB">
    <w:name w:val="13893DDED24C4D49B8878ED6D1E913DB"/>
    <w:rsid w:val="0088667C"/>
  </w:style>
  <w:style w:type="paragraph" w:customStyle="1" w:styleId="1DA0F6001FAF428485EFA414F931F221">
    <w:name w:val="1DA0F6001FAF428485EFA414F931F221"/>
    <w:rsid w:val="0088667C"/>
  </w:style>
  <w:style w:type="paragraph" w:customStyle="1" w:styleId="BA406B343F0941E8B5F16259CAB58138">
    <w:name w:val="BA406B343F0941E8B5F16259CAB58138"/>
    <w:rsid w:val="0088667C"/>
  </w:style>
  <w:style w:type="paragraph" w:customStyle="1" w:styleId="21041E7CA4EF44879AC766840BDACDA0">
    <w:name w:val="21041E7CA4EF44879AC766840BDACDA0"/>
    <w:rsid w:val="0088667C"/>
  </w:style>
  <w:style w:type="paragraph" w:customStyle="1" w:styleId="2F30F3A910FB47A697FAA99B8A92A0D6">
    <w:name w:val="2F30F3A910FB47A697FAA99B8A92A0D6"/>
    <w:rsid w:val="0088667C"/>
  </w:style>
  <w:style w:type="paragraph" w:customStyle="1" w:styleId="0FA4C5CBCF624ADDB75E245D9C52DF65">
    <w:name w:val="0FA4C5CBCF624ADDB75E245D9C52DF65"/>
    <w:rsid w:val="0088667C"/>
  </w:style>
  <w:style w:type="paragraph" w:customStyle="1" w:styleId="0961DDDEC6154714823B0C5164AA26EF">
    <w:name w:val="0961DDDEC6154714823B0C5164AA26EF"/>
    <w:rsid w:val="0088667C"/>
  </w:style>
  <w:style w:type="paragraph" w:customStyle="1" w:styleId="D8E420AEC20B46BD8A3BB363B605FB74">
    <w:name w:val="D8E420AEC20B46BD8A3BB363B605FB74"/>
    <w:rsid w:val="0088667C"/>
  </w:style>
  <w:style w:type="paragraph" w:customStyle="1" w:styleId="F4E9367463CB4129B1DDD819DBC5884C">
    <w:name w:val="F4E9367463CB4129B1DDD819DBC5884C"/>
    <w:rsid w:val="0088667C"/>
  </w:style>
  <w:style w:type="paragraph" w:customStyle="1" w:styleId="39AE19EABB5E4175A7BCB3AE3F897027">
    <w:name w:val="39AE19EABB5E4175A7BCB3AE3F897027"/>
    <w:rsid w:val="0088667C"/>
  </w:style>
  <w:style w:type="paragraph" w:customStyle="1" w:styleId="C3735547E6FB465597AFFE4F1787BCBB">
    <w:name w:val="C3735547E6FB465597AFFE4F1787BCBB"/>
    <w:rsid w:val="0088667C"/>
  </w:style>
  <w:style w:type="paragraph" w:customStyle="1" w:styleId="D4C92874EF9648CDBAA1D0052EF98A99">
    <w:name w:val="D4C92874EF9648CDBAA1D0052EF98A99"/>
    <w:rsid w:val="0088667C"/>
  </w:style>
  <w:style w:type="paragraph" w:customStyle="1" w:styleId="BF826BA066914C8EA404FEBAC4CB0273">
    <w:name w:val="BF826BA066914C8EA404FEBAC4CB0273"/>
    <w:rsid w:val="0088667C"/>
  </w:style>
  <w:style w:type="paragraph" w:customStyle="1" w:styleId="2055FDAFEC88487BB5B31FCBABBDC030">
    <w:name w:val="2055FDAFEC88487BB5B31FCBABBDC030"/>
    <w:rsid w:val="0088667C"/>
  </w:style>
  <w:style w:type="paragraph" w:customStyle="1" w:styleId="720F2672F6B94A8E86F3F40232C10482">
    <w:name w:val="720F2672F6B94A8E86F3F40232C10482"/>
    <w:rsid w:val="0088667C"/>
  </w:style>
  <w:style w:type="paragraph" w:customStyle="1" w:styleId="02F0C393F1DB45D8888E7CA5789FB0FC">
    <w:name w:val="02F0C393F1DB45D8888E7CA5789FB0FC"/>
    <w:rsid w:val="0088667C"/>
  </w:style>
  <w:style w:type="paragraph" w:customStyle="1" w:styleId="1A4AEF2FE03A4058B8BD790E39F725EC">
    <w:name w:val="1A4AEF2FE03A4058B8BD790E39F725EC"/>
    <w:rsid w:val="0088667C"/>
  </w:style>
  <w:style w:type="paragraph" w:customStyle="1" w:styleId="D28BB17EEA0043959E46EA58E3357E68">
    <w:name w:val="D28BB17EEA0043959E46EA58E3357E68"/>
    <w:rsid w:val="0088667C"/>
  </w:style>
  <w:style w:type="paragraph" w:customStyle="1" w:styleId="A4ED66D018E149E5A15DAF179A39C5E6">
    <w:name w:val="A4ED66D018E149E5A15DAF179A39C5E6"/>
    <w:rsid w:val="0088667C"/>
  </w:style>
  <w:style w:type="paragraph" w:customStyle="1" w:styleId="9E8C5FD6C2844553B6ED4C05F3CB5626">
    <w:name w:val="9E8C5FD6C2844553B6ED4C05F3CB5626"/>
    <w:rsid w:val="0088667C"/>
  </w:style>
  <w:style w:type="paragraph" w:customStyle="1" w:styleId="1AA14D6685ED4718AF05ECC7A192FF6B">
    <w:name w:val="1AA14D6685ED4718AF05ECC7A192FF6B"/>
    <w:rsid w:val="0088667C"/>
  </w:style>
  <w:style w:type="paragraph" w:customStyle="1" w:styleId="896136460DAC44FC87DC9406F2F9D6B5">
    <w:name w:val="896136460DAC44FC87DC9406F2F9D6B5"/>
    <w:rsid w:val="0088667C"/>
  </w:style>
  <w:style w:type="paragraph" w:customStyle="1" w:styleId="2784B8C3FF684729ACC077416B89AC9D">
    <w:name w:val="2784B8C3FF684729ACC077416B89AC9D"/>
    <w:rsid w:val="0088667C"/>
  </w:style>
  <w:style w:type="paragraph" w:customStyle="1" w:styleId="891DE0B3EA854F37A96D0255964D3A9C">
    <w:name w:val="891DE0B3EA854F37A96D0255964D3A9C"/>
    <w:rsid w:val="0088667C"/>
  </w:style>
  <w:style w:type="paragraph" w:customStyle="1" w:styleId="787204877A4248CCA7B24D0D69BA33D5">
    <w:name w:val="787204877A4248CCA7B24D0D69BA33D5"/>
    <w:rsid w:val="0088667C"/>
  </w:style>
  <w:style w:type="paragraph" w:customStyle="1" w:styleId="F20CF4B5591748CAA773186472F6DC7C">
    <w:name w:val="F20CF4B5591748CAA773186472F6DC7C"/>
    <w:rsid w:val="0088667C"/>
  </w:style>
  <w:style w:type="paragraph" w:customStyle="1" w:styleId="89DF91B15F004AECACA00DBFCF31917B">
    <w:name w:val="89DF91B15F004AECACA00DBFCF31917B"/>
    <w:rsid w:val="0088667C"/>
  </w:style>
  <w:style w:type="paragraph" w:customStyle="1" w:styleId="52DFF94F03B04D1397C6BA1A7C86FDE5">
    <w:name w:val="52DFF94F03B04D1397C6BA1A7C86FDE5"/>
    <w:rsid w:val="0088667C"/>
  </w:style>
  <w:style w:type="paragraph" w:customStyle="1" w:styleId="28216288AB5F42D3B01F34D0F0BF1C18">
    <w:name w:val="28216288AB5F42D3B01F34D0F0BF1C18"/>
    <w:rsid w:val="0088667C"/>
  </w:style>
  <w:style w:type="paragraph" w:customStyle="1" w:styleId="C28F1AA658C2468CA7B52F0632E8943C">
    <w:name w:val="C28F1AA658C2468CA7B52F0632E8943C"/>
    <w:rsid w:val="0088667C"/>
  </w:style>
  <w:style w:type="paragraph" w:customStyle="1" w:styleId="E2C8E29780F74BE4A234B7B24202A8E2">
    <w:name w:val="E2C8E29780F74BE4A234B7B24202A8E2"/>
    <w:rsid w:val="0088667C"/>
  </w:style>
  <w:style w:type="paragraph" w:customStyle="1" w:styleId="EAEBB305E8914C45AD1A8E32B661F79A">
    <w:name w:val="EAEBB305E8914C45AD1A8E32B661F79A"/>
    <w:rsid w:val="0088667C"/>
  </w:style>
  <w:style w:type="paragraph" w:customStyle="1" w:styleId="2A13F79A80B94B50A79DD8B3087C7063">
    <w:name w:val="2A13F79A80B94B50A79DD8B3087C7063"/>
    <w:rsid w:val="0088667C"/>
  </w:style>
  <w:style w:type="paragraph" w:customStyle="1" w:styleId="135519394AA648FDB7197D2F0E4BE2CE">
    <w:name w:val="135519394AA648FDB7197D2F0E4BE2CE"/>
    <w:rsid w:val="0088667C"/>
  </w:style>
  <w:style w:type="paragraph" w:customStyle="1" w:styleId="4C0B6B1234A64666AB8CC09D294E8770">
    <w:name w:val="4C0B6B1234A64666AB8CC09D294E8770"/>
    <w:rsid w:val="0088667C"/>
  </w:style>
  <w:style w:type="paragraph" w:customStyle="1" w:styleId="23308DBA464A4DD6B36C05D78410178F">
    <w:name w:val="23308DBA464A4DD6B36C05D78410178F"/>
    <w:rsid w:val="0088667C"/>
  </w:style>
  <w:style w:type="paragraph" w:customStyle="1" w:styleId="00283CA0D63444BA9844764B1AEA0232">
    <w:name w:val="00283CA0D63444BA9844764B1AEA0232"/>
    <w:rsid w:val="0088667C"/>
  </w:style>
  <w:style w:type="paragraph" w:customStyle="1" w:styleId="A7B78C7844D4454793884076CE931B93">
    <w:name w:val="A7B78C7844D4454793884076CE931B93"/>
    <w:rsid w:val="0088667C"/>
  </w:style>
  <w:style w:type="paragraph" w:customStyle="1" w:styleId="E9C60AF8D50541AD84D7C7F75E0E7566">
    <w:name w:val="E9C60AF8D50541AD84D7C7F75E0E7566"/>
    <w:rsid w:val="0088667C"/>
  </w:style>
  <w:style w:type="paragraph" w:customStyle="1" w:styleId="164609A39B0E486FA4F245761790566D">
    <w:name w:val="164609A39B0E486FA4F245761790566D"/>
    <w:rsid w:val="0088667C"/>
  </w:style>
  <w:style w:type="paragraph" w:customStyle="1" w:styleId="FD7E4B9B75674F228E5DFA9498DDADDB">
    <w:name w:val="FD7E4B9B75674F228E5DFA9498DDADDB"/>
    <w:rsid w:val="0088667C"/>
  </w:style>
  <w:style w:type="paragraph" w:customStyle="1" w:styleId="50933635022046BC8C09417EF83ABD1E">
    <w:name w:val="50933635022046BC8C09417EF83ABD1E"/>
    <w:rsid w:val="0088667C"/>
  </w:style>
  <w:style w:type="paragraph" w:customStyle="1" w:styleId="8FFE85D970C5420CAF7378D09E1D8B81">
    <w:name w:val="8FFE85D970C5420CAF7378D09E1D8B81"/>
    <w:rsid w:val="0088667C"/>
  </w:style>
  <w:style w:type="paragraph" w:customStyle="1" w:styleId="BB844E2FC32149E5B77B2B1FCF177522">
    <w:name w:val="BB844E2FC32149E5B77B2B1FCF177522"/>
    <w:rsid w:val="0088667C"/>
  </w:style>
  <w:style w:type="paragraph" w:customStyle="1" w:styleId="A845E028EE7C4BDBBD885B65D81F1B44">
    <w:name w:val="A845E028EE7C4BDBBD885B65D81F1B44"/>
    <w:rsid w:val="0088667C"/>
  </w:style>
  <w:style w:type="paragraph" w:customStyle="1" w:styleId="DFCFEDCE4EB444E39FBDEDCD8C4009C3">
    <w:name w:val="DFCFEDCE4EB444E39FBDEDCD8C4009C3"/>
    <w:rsid w:val="0088667C"/>
  </w:style>
  <w:style w:type="paragraph" w:customStyle="1" w:styleId="0A8C3E7EA5104CAA9379310F4A5642F5">
    <w:name w:val="0A8C3E7EA5104CAA9379310F4A5642F5"/>
    <w:rsid w:val="0088667C"/>
  </w:style>
  <w:style w:type="paragraph" w:customStyle="1" w:styleId="92F6FAD0830144D993E1E7D6AA2F8D42">
    <w:name w:val="92F6FAD0830144D993E1E7D6AA2F8D42"/>
    <w:rsid w:val="0088667C"/>
  </w:style>
  <w:style w:type="paragraph" w:customStyle="1" w:styleId="A1A49DCBCF8144A68D59223191F3EF42">
    <w:name w:val="A1A49DCBCF8144A68D59223191F3EF42"/>
    <w:rsid w:val="0088667C"/>
  </w:style>
  <w:style w:type="paragraph" w:customStyle="1" w:styleId="AF6CBCFB0D37408E830E1DFB38FEB514">
    <w:name w:val="AF6CBCFB0D37408E830E1DFB38FEB514"/>
    <w:rsid w:val="0088667C"/>
  </w:style>
  <w:style w:type="paragraph" w:customStyle="1" w:styleId="DCF09CA5B81F4DF29451AA969D9D4B3F">
    <w:name w:val="DCF09CA5B81F4DF29451AA969D9D4B3F"/>
    <w:rsid w:val="0088667C"/>
  </w:style>
  <w:style w:type="paragraph" w:customStyle="1" w:styleId="DA1EA238867149E3B357DB9D25E77FF7">
    <w:name w:val="DA1EA238867149E3B357DB9D25E77FF7"/>
    <w:rsid w:val="0088667C"/>
  </w:style>
  <w:style w:type="paragraph" w:customStyle="1" w:styleId="60BCD14E61E44DAFA12F8F5329753DCE">
    <w:name w:val="60BCD14E61E44DAFA12F8F5329753DCE"/>
    <w:rsid w:val="0088667C"/>
  </w:style>
  <w:style w:type="paragraph" w:customStyle="1" w:styleId="03A32EE3BD5C442B9F1D1C8DD5F0709E">
    <w:name w:val="03A32EE3BD5C442B9F1D1C8DD5F0709E"/>
    <w:rsid w:val="0088667C"/>
  </w:style>
  <w:style w:type="paragraph" w:customStyle="1" w:styleId="3A740FDD2DF84956949DE09827984F3B">
    <w:name w:val="3A740FDD2DF84956949DE09827984F3B"/>
    <w:rsid w:val="0088667C"/>
  </w:style>
  <w:style w:type="paragraph" w:customStyle="1" w:styleId="1862126E70564303BD317F67AA7715ED">
    <w:name w:val="1862126E70564303BD317F67AA7715ED"/>
    <w:rsid w:val="0088667C"/>
  </w:style>
  <w:style w:type="paragraph" w:customStyle="1" w:styleId="AD910EF42A1C4323843BD26A97D61BD0">
    <w:name w:val="AD910EF42A1C4323843BD26A97D61BD0"/>
    <w:rsid w:val="0088667C"/>
  </w:style>
  <w:style w:type="paragraph" w:customStyle="1" w:styleId="8961D08CA8624D87AC6058F70308A714">
    <w:name w:val="8961D08CA8624D87AC6058F70308A714"/>
    <w:rsid w:val="0088667C"/>
  </w:style>
  <w:style w:type="paragraph" w:customStyle="1" w:styleId="DAC1B3C68AB44E3087AAF550DC1ED2EC">
    <w:name w:val="DAC1B3C68AB44E3087AAF550DC1ED2EC"/>
    <w:rsid w:val="0088667C"/>
  </w:style>
  <w:style w:type="paragraph" w:customStyle="1" w:styleId="7B9B1567613542A6845296E51E8D499E">
    <w:name w:val="7B9B1567613542A6845296E51E8D499E"/>
    <w:rsid w:val="0088667C"/>
  </w:style>
  <w:style w:type="paragraph" w:customStyle="1" w:styleId="475457DD447548E39A709DFB4D8F27E4">
    <w:name w:val="475457DD447548E39A709DFB4D8F27E4"/>
    <w:rsid w:val="0088667C"/>
  </w:style>
  <w:style w:type="paragraph" w:customStyle="1" w:styleId="B0A6B126AB3C4C608C54DA8E9B1ADB78">
    <w:name w:val="B0A6B126AB3C4C608C54DA8E9B1ADB78"/>
    <w:rsid w:val="0088667C"/>
  </w:style>
  <w:style w:type="paragraph" w:customStyle="1" w:styleId="2075EE67B17442D08C8288E77E662D13">
    <w:name w:val="2075EE67B17442D08C8288E77E662D13"/>
    <w:rsid w:val="0088667C"/>
  </w:style>
  <w:style w:type="paragraph" w:customStyle="1" w:styleId="17F4236EE43548FEAC0235F52DCCBB6C">
    <w:name w:val="17F4236EE43548FEAC0235F52DCCBB6C"/>
    <w:rsid w:val="0088667C"/>
  </w:style>
  <w:style w:type="paragraph" w:customStyle="1" w:styleId="5FDD7BD18B924AA3BF2A76E062C5741C">
    <w:name w:val="5FDD7BD18B924AA3BF2A76E062C5741C"/>
    <w:rsid w:val="0088667C"/>
  </w:style>
  <w:style w:type="paragraph" w:customStyle="1" w:styleId="44C93BB18BC94B0B9E5C35DACC6E1BE1">
    <w:name w:val="44C93BB18BC94B0B9E5C35DACC6E1BE1"/>
    <w:rsid w:val="0088667C"/>
  </w:style>
  <w:style w:type="paragraph" w:customStyle="1" w:styleId="531B7A3CC4B6439A85222D52AA75D686">
    <w:name w:val="531B7A3CC4B6439A85222D52AA75D686"/>
    <w:rsid w:val="0088667C"/>
  </w:style>
  <w:style w:type="paragraph" w:customStyle="1" w:styleId="1FB091381B104805900345D1087C2D27">
    <w:name w:val="1FB091381B104805900345D1087C2D27"/>
    <w:rsid w:val="0088667C"/>
  </w:style>
  <w:style w:type="paragraph" w:customStyle="1" w:styleId="471ACEAC8E644EF4B46D2C26C5B7EDC6">
    <w:name w:val="471ACEAC8E644EF4B46D2C26C5B7EDC6"/>
    <w:rsid w:val="0088667C"/>
  </w:style>
  <w:style w:type="paragraph" w:customStyle="1" w:styleId="BF77FD25011D4AC5BD9EF8F9985642D8">
    <w:name w:val="BF77FD25011D4AC5BD9EF8F9985642D8"/>
    <w:rsid w:val="0088667C"/>
  </w:style>
  <w:style w:type="paragraph" w:customStyle="1" w:styleId="785E437FA8104CD4A05E51347020833A">
    <w:name w:val="785E437FA8104CD4A05E51347020833A"/>
    <w:rsid w:val="0088667C"/>
  </w:style>
  <w:style w:type="paragraph" w:customStyle="1" w:styleId="0660C081EB7342FD880996191E20EDEE">
    <w:name w:val="0660C081EB7342FD880996191E20EDEE"/>
    <w:rsid w:val="0088667C"/>
  </w:style>
  <w:style w:type="paragraph" w:customStyle="1" w:styleId="BEEB3C55ED594EACB107F374916D6724">
    <w:name w:val="BEEB3C55ED594EACB107F374916D6724"/>
    <w:rsid w:val="0088667C"/>
  </w:style>
  <w:style w:type="paragraph" w:customStyle="1" w:styleId="04702E4B98E4439EA412F3E5EEC2159F">
    <w:name w:val="04702E4B98E4439EA412F3E5EEC2159F"/>
    <w:rsid w:val="0088667C"/>
  </w:style>
  <w:style w:type="paragraph" w:customStyle="1" w:styleId="9F4301768FD34D1E82C3BB53FCE801AA">
    <w:name w:val="9F4301768FD34D1E82C3BB53FCE801AA"/>
    <w:rsid w:val="0088667C"/>
  </w:style>
  <w:style w:type="paragraph" w:customStyle="1" w:styleId="8CDFA39275AE44EC8AE39BA8C2B1DAE1">
    <w:name w:val="8CDFA39275AE44EC8AE39BA8C2B1DAE1"/>
    <w:rsid w:val="0088667C"/>
  </w:style>
  <w:style w:type="paragraph" w:customStyle="1" w:styleId="EAFE534DF9574C08AD8E69CFB94B2137">
    <w:name w:val="EAFE534DF9574C08AD8E69CFB94B2137"/>
    <w:rsid w:val="0088667C"/>
  </w:style>
  <w:style w:type="paragraph" w:customStyle="1" w:styleId="4F3414E51A1C46828B2F3D83F6185333">
    <w:name w:val="4F3414E51A1C46828B2F3D83F6185333"/>
    <w:rsid w:val="0088667C"/>
  </w:style>
  <w:style w:type="paragraph" w:customStyle="1" w:styleId="06AE41854DED4FE8B630E3294A254C83">
    <w:name w:val="06AE41854DED4FE8B630E3294A254C83"/>
    <w:rsid w:val="0088667C"/>
  </w:style>
  <w:style w:type="paragraph" w:customStyle="1" w:styleId="F05DBE5719554EA39E1D7DD9E4E9DC61">
    <w:name w:val="F05DBE5719554EA39E1D7DD9E4E9DC61"/>
    <w:rsid w:val="0088667C"/>
  </w:style>
  <w:style w:type="paragraph" w:customStyle="1" w:styleId="6AB2398D387A4E2AA8872393F6F0B8AA">
    <w:name w:val="6AB2398D387A4E2AA8872393F6F0B8AA"/>
    <w:rsid w:val="0088667C"/>
  </w:style>
  <w:style w:type="paragraph" w:customStyle="1" w:styleId="68C0C370D6444E55A07D7614A5C77BC5">
    <w:name w:val="68C0C370D6444E55A07D7614A5C77BC5"/>
    <w:rsid w:val="0088667C"/>
  </w:style>
  <w:style w:type="paragraph" w:customStyle="1" w:styleId="1B0BAAF3C9F040778FFAB7F5496FC4BF">
    <w:name w:val="1B0BAAF3C9F040778FFAB7F5496FC4BF"/>
    <w:rsid w:val="0088667C"/>
  </w:style>
  <w:style w:type="paragraph" w:customStyle="1" w:styleId="FB30015DED5841FA86130263E5B9EDAE">
    <w:name w:val="FB30015DED5841FA86130263E5B9EDAE"/>
    <w:rsid w:val="0088667C"/>
  </w:style>
  <w:style w:type="paragraph" w:customStyle="1" w:styleId="534164A5E1674DDFA493046A07F3F396">
    <w:name w:val="534164A5E1674DDFA493046A07F3F396"/>
    <w:rsid w:val="0088667C"/>
  </w:style>
  <w:style w:type="paragraph" w:customStyle="1" w:styleId="82410668D93D4CF29D117BA0482C0547">
    <w:name w:val="82410668D93D4CF29D117BA0482C0547"/>
    <w:rsid w:val="0088667C"/>
  </w:style>
  <w:style w:type="paragraph" w:customStyle="1" w:styleId="4A887F2E39DB40CCB59F5D8116F203AC">
    <w:name w:val="4A887F2E39DB40CCB59F5D8116F203AC"/>
    <w:rsid w:val="0088667C"/>
  </w:style>
  <w:style w:type="paragraph" w:customStyle="1" w:styleId="8F56E2C6573343CA9D6A1874B2E0B1E4">
    <w:name w:val="8F56E2C6573343CA9D6A1874B2E0B1E4"/>
    <w:rsid w:val="0088667C"/>
  </w:style>
  <w:style w:type="paragraph" w:customStyle="1" w:styleId="9CD793429F7244B5A1231874F7AB9A8F">
    <w:name w:val="9CD793429F7244B5A1231874F7AB9A8F"/>
    <w:rsid w:val="0088667C"/>
  </w:style>
  <w:style w:type="paragraph" w:customStyle="1" w:styleId="1E9B365F6F8E4AB8B82808CB17269ADB">
    <w:name w:val="1E9B365F6F8E4AB8B82808CB17269ADB"/>
    <w:rsid w:val="0088667C"/>
  </w:style>
  <w:style w:type="paragraph" w:customStyle="1" w:styleId="38254911BBF6423EA35C064BC62975E5">
    <w:name w:val="38254911BBF6423EA35C064BC62975E5"/>
    <w:rsid w:val="0088667C"/>
  </w:style>
  <w:style w:type="paragraph" w:customStyle="1" w:styleId="5AF87B488D58467A9A96974ABBA26CFD">
    <w:name w:val="5AF87B488D58467A9A96974ABBA26CFD"/>
    <w:rsid w:val="0088667C"/>
  </w:style>
  <w:style w:type="paragraph" w:customStyle="1" w:styleId="B2220FCCAAFE4D9FA808667F9A3CD3BC">
    <w:name w:val="B2220FCCAAFE4D9FA808667F9A3CD3BC"/>
    <w:rsid w:val="0088667C"/>
  </w:style>
  <w:style w:type="paragraph" w:customStyle="1" w:styleId="4ED17928F04B44ECB36D7DB971B5CB7F">
    <w:name w:val="4ED17928F04B44ECB36D7DB971B5CB7F"/>
    <w:rsid w:val="0088667C"/>
  </w:style>
  <w:style w:type="paragraph" w:customStyle="1" w:styleId="7B5C58B4CE5448E8A287272434D96DC7">
    <w:name w:val="7B5C58B4CE5448E8A287272434D96DC7"/>
    <w:rsid w:val="0088667C"/>
  </w:style>
  <w:style w:type="paragraph" w:customStyle="1" w:styleId="09DA1AF4C24C46CBA02BC7A3D3F2C619">
    <w:name w:val="09DA1AF4C24C46CBA02BC7A3D3F2C619"/>
    <w:rsid w:val="0088667C"/>
  </w:style>
  <w:style w:type="paragraph" w:customStyle="1" w:styleId="CEA5777B6E44433592182A2BD8DE4155">
    <w:name w:val="CEA5777B6E44433592182A2BD8DE4155"/>
    <w:rsid w:val="0088667C"/>
  </w:style>
  <w:style w:type="paragraph" w:customStyle="1" w:styleId="D50111A4A06F41E9846BB4C7293F7B49">
    <w:name w:val="D50111A4A06F41E9846BB4C7293F7B49"/>
    <w:rsid w:val="0088667C"/>
  </w:style>
  <w:style w:type="paragraph" w:customStyle="1" w:styleId="02A0B4F9462A4C2499A293E7C34FD94D">
    <w:name w:val="02A0B4F9462A4C2499A293E7C34FD94D"/>
    <w:rsid w:val="0088667C"/>
  </w:style>
  <w:style w:type="paragraph" w:customStyle="1" w:styleId="8A9D800619BB4F41A1C743C50C8F5CA4">
    <w:name w:val="8A9D800619BB4F41A1C743C50C8F5CA4"/>
    <w:rsid w:val="0088667C"/>
  </w:style>
  <w:style w:type="paragraph" w:customStyle="1" w:styleId="2D6C10692E2243C798CC2926F6189BEC">
    <w:name w:val="2D6C10692E2243C798CC2926F6189BEC"/>
    <w:rsid w:val="0088667C"/>
  </w:style>
  <w:style w:type="paragraph" w:customStyle="1" w:styleId="4850548FD1114724822C00991B5BCA11">
    <w:name w:val="4850548FD1114724822C00991B5BCA11"/>
    <w:rsid w:val="0088667C"/>
  </w:style>
  <w:style w:type="paragraph" w:customStyle="1" w:styleId="373AB40E0CB44824B25DA37B4167575C">
    <w:name w:val="373AB40E0CB44824B25DA37B4167575C"/>
    <w:rsid w:val="0088667C"/>
  </w:style>
  <w:style w:type="paragraph" w:customStyle="1" w:styleId="95AB304288764741892798ECD7140C9E">
    <w:name w:val="95AB304288764741892798ECD7140C9E"/>
    <w:rsid w:val="0088667C"/>
  </w:style>
  <w:style w:type="paragraph" w:customStyle="1" w:styleId="80D7A6C810C943CA9ED0CFD8A0265B2C">
    <w:name w:val="80D7A6C810C943CA9ED0CFD8A0265B2C"/>
    <w:rsid w:val="0088667C"/>
  </w:style>
  <w:style w:type="paragraph" w:customStyle="1" w:styleId="216B310F5D4A4B70891CB75B520C753A">
    <w:name w:val="216B310F5D4A4B70891CB75B520C753A"/>
    <w:rsid w:val="0088667C"/>
  </w:style>
  <w:style w:type="paragraph" w:customStyle="1" w:styleId="1D0345C8B09141DBA4295272E8C86D2C">
    <w:name w:val="1D0345C8B09141DBA4295272E8C86D2C"/>
    <w:rsid w:val="0088667C"/>
  </w:style>
  <w:style w:type="paragraph" w:customStyle="1" w:styleId="571E40AA53844F098DBF34D8A03E1717">
    <w:name w:val="571E40AA53844F098DBF34D8A03E1717"/>
    <w:rsid w:val="0088667C"/>
  </w:style>
  <w:style w:type="paragraph" w:customStyle="1" w:styleId="DAE28DFC911E4F67A02D4F721E9BE3F2">
    <w:name w:val="DAE28DFC911E4F67A02D4F721E9BE3F2"/>
    <w:rsid w:val="0088667C"/>
  </w:style>
  <w:style w:type="paragraph" w:customStyle="1" w:styleId="1B81054E625743568C90F87AB3FE25EC">
    <w:name w:val="1B81054E625743568C90F87AB3FE25EC"/>
    <w:rsid w:val="0088667C"/>
  </w:style>
  <w:style w:type="paragraph" w:customStyle="1" w:styleId="43287322147C4B3799EB52CE3F95CE7A">
    <w:name w:val="43287322147C4B3799EB52CE3F95CE7A"/>
    <w:rsid w:val="0088667C"/>
  </w:style>
  <w:style w:type="paragraph" w:customStyle="1" w:styleId="845642B8654E4F7CB5F768F35E1C178C">
    <w:name w:val="845642B8654E4F7CB5F768F35E1C178C"/>
    <w:rsid w:val="0088667C"/>
  </w:style>
  <w:style w:type="paragraph" w:customStyle="1" w:styleId="37D457D4BCF446F183D66A53747D25AC">
    <w:name w:val="37D457D4BCF446F183D66A53747D25AC"/>
    <w:rsid w:val="0088667C"/>
  </w:style>
  <w:style w:type="paragraph" w:customStyle="1" w:styleId="9955D55DA8C442229B1F5B7B7DD7E9C1">
    <w:name w:val="9955D55DA8C442229B1F5B7B7DD7E9C1"/>
    <w:rsid w:val="0088667C"/>
  </w:style>
  <w:style w:type="paragraph" w:customStyle="1" w:styleId="DC2EBFCE4CC247439FD8C2EEBBFD503B">
    <w:name w:val="DC2EBFCE4CC247439FD8C2EEBBFD503B"/>
    <w:rsid w:val="0088667C"/>
  </w:style>
  <w:style w:type="paragraph" w:customStyle="1" w:styleId="21C0A778D9A343578AFBF45B95379FFF">
    <w:name w:val="21C0A778D9A343578AFBF45B95379FFF"/>
    <w:rsid w:val="0088667C"/>
  </w:style>
  <w:style w:type="paragraph" w:customStyle="1" w:styleId="5F7A6A0BA4A44A1EA38ECD9E07C2A444">
    <w:name w:val="5F7A6A0BA4A44A1EA38ECD9E07C2A444"/>
    <w:rsid w:val="0088667C"/>
  </w:style>
  <w:style w:type="paragraph" w:customStyle="1" w:styleId="619A85F836304BD18941C4E35BECB327">
    <w:name w:val="619A85F836304BD18941C4E35BECB327"/>
    <w:rsid w:val="0088667C"/>
  </w:style>
  <w:style w:type="paragraph" w:customStyle="1" w:styleId="5BE774A422884D22AE05B85BD0CD3176">
    <w:name w:val="5BE774A422884D22AE05B85BD0CD3176"/>
    <w:rsid w:val="0088667C"/>
  </w:style>
  <w:style w:type="paragraph" w:customStyle="1" w:styleId="38859CA5524C4CB7A823699DE1FF0C08">
    <w:name w:val="38859CA5524C4CB7A823699DE1FF0C08"/>
    <w:rsid w:val="0088667C"/>
  </w:style>
  <w:style w:type="paragraph" w:customStyle="1" w:styleId="AB46891125FB483D908FF4C00DC6BFED">
    <w:name w:val="AB46891125FB483D908FF4C00DC6BFED"/>
    <w:rsid w:val="0088667C"/>
  </w:style>
  <w:style w:type="paragraph" w:customStyle="1" w:styleId="B25081C7520C46F7A0FBD211F2B90BEE">
    <w:name w:val="B25081C7520C46F7A0FBD211F2B90BEE"/>
    <w:rsid w:val="0088667C"/>
  </w:style>
  <w:style w:type="paragraph" w:customStyle="1" w:styleId="368853C45A3C4B8AA9391694C337F714">
    <w:name w:val="368853C45A3C4B8AA9391694C337F714"/>
    <w:rsid w:val="0088667C"/>
  </w:style>
  <w:style w:type="paragraph" w:customStyle="1" w:styleId="D9EB8606758B48B7B81CEE0345EDDCD3">
    <w:name w:val="D9EB8606758B48B7B81CEE0345EDDCD3"/>
    <w:rsid w:val="0088667C"/>
  </w:style>
  <w:style w:type="paragraph" w:customStyle="1" w:styleId="E059C7030ECD4CCC87216ED8EEBB2BE2">
    <w:name w:val="E059C7030ECD4CCC87216ED8EEBB2BE2"/>
    <w:rsid w:val="0088667C"/>
  </w:style>
  <w:style w:type="paragraph" w:customStyle="1" w:styleId="EB8BE94681D8467780E4D7342B08D310">
    <w:name w:val="EB8BE94681D8467780E4D7342B08D310"/>
    <w:rsid w:val="0088667C"/>
  </w:style>
  <w:style w:type="paragraph" w:customStyle="1" w:styleId="CFAB7F02BDBB4F37B6991AF7C988D5AB">
    <w:name w:val="CFAB7F02BDBB4F37B6991AF7C988D5AB"/>
    <w:rsid w:val="0088667C"/>
  </w:style>
  <w:style w:type="paragraph" w:customStyle="1" w:styleId="F64C1D8C81F1407DA3FC7EF4638E7FED">
    <w:name w:val="F64C1D8C81F1407DA3FC7EF4638E7FED"/>
    <w:rsid w:val="0088667C"/>
  </w:style>
  <w:style w:type="paragraph" w:customStyle="1" w:styleId="53AC0DB34CCE47CF914C14C9025FBFF6">
    <w:name w:val="53AC0DB34CCE47CF914C14C9025FBFF6"/>
    <w:rsid w:val="0088667C"/>
  </w:style>
  <w:style w:type="paragraph" w:customStyle="1" w:styleId="6007FBD08836461EBE01E845E71C47BE">
    <w:name w:val="6007FBD08836461EBE01E845E71C47BE"/>
    <w:rsid w:val="0088667C"/>
  </w:style>
  <w:style w:type="paragraph" w:customStyle="1" w:styleId="C18440F2A54E45CF953328454E7E4744">
    <w:name w:val="C18440F2A54E45CF953328454E7E4744"/>
    <w:rsid w:val="0088667C"/>
  </w:style>
  <w:style w:type="paragraph" w:customStyle="1" w:styleId="3DF5800D23314A4DBA3161E3824DC224">
    <w:name w:val="3DF5800D23314A4DBA3161E3824DC224"/>
    <w:rsid w:val="0088667C"/>
  </w:style>
  <w:style w:type="paragraph" w:customStyle="1" w:styleId="E03C5ECCCFEF4F92BCE2E697E41AC15C">
    <w:name w:val="E03C5ECCCFEF4F92BCE2E697E41AC15C"/>
    <w:rsid w:val="0088667C"/>
  </w:style>
  <w:style w:type="paragraph" w:customStyle="1" w:styleId="251A8AD21413401B8A3601F50A6AEBA2">
    <w:name w:val="251A8AD21413401B8A3601F50A6AEBA2"/>
    <w:rsid w:val="0088667C"/>
  </w:style>
  <w:style w:type="paragraph" w:customStyle="1" w:styleId="19D3D14E65C248218DE2754EE8C09213">
    <w:name w:val="19D3D14E65C248218DE2754EE8C09213"/>
    <w:rsid w:val="0088667C"/>
  </w:style>
  <w:style w:type="paragraph" w:customStyle="1" w:styleId="3880BB9F82E84B70BB89F2AD58483BED">
    <w:name w:val="3880BB9F82E84B70BB89F2AD58483BED"/>
    <w:rsid w:val="0088667C"/>
  </w:style>
  <w:style w:type="paragraph" w:customStyle="1" w:styleId="027719523F3349E4ACC94F12E7C9768C">
    <w:name w:val="027719523F3349E4ACC94F12E7C9768C"/>
    <w:rsid w:val="0088667C"/>
  </w:style>
  <w:style w:type="paragraph" w:customStyle="1" w:styleId="A65D7C7909274FFE9FB8E6880C519D19">
    <w:name w:val="A65D7C7909274FFE9FB8E6880C519D19"/>
    <w:rsid w:val="0088667C"/>
  </w:style>
  <w:style w:type="paragraph" w:customStyle="1" w:styleId="3970B5CC7DD84254A673CC1AFD258C07">
    <w:name w:val="3970B5CC7DD84254A673CC1AFD258C07"/>
    <w:rsid w:val="0088667C"/>
  </w:style>
  <w:style w:type="paragraph" w:customStyle="1" w:styleId="D0251F04A7DB49BB9BF46070588CF98B">
    <w:name w:val="D0251F04A7DB49BB9BF46070588CF98B"/>
    <w:rsid w:val="0088667C"/>
  </w:style>
  <w:style w:type="paragraph" w:customStyle="1" w:styleId="7EA0E0081E464CF9BC8B2A270D565C3D">
    <w:name w:val="7EA0E0081E464CF9BC8B2A270D565C3D"/>
    <w:rsid w:val="0088667C"/>
  </w:style>
  <w:style w:type="paragraph" w:customStyle="1" w:styleId="4B7920A24F8D468689CED1DFD105CC7B">
    <w:name w:val="4B7920A24F8D468689CED1DFD105CC7B"/>
    <w:rsid w:val="0088667C"/>
  </w:style>
  <w:style w:type="paragraph" w:customStyle="1" w:styleId="5FD3574AE3EA4A7CBD48ADB6BE914669">
    <w:name w:val="5FD3574AE3EA4A7CBD48ADB6BE914669"/>
    <w:rsid w:val="0088667C"/>
  </w:style>
  <w:style w:type="paragraph" w:customStyle="1" w:styleId="60170227383B409BA862E1AD2FD3158E">
    <w:name w:val="60170227383B409BA862E1AD2FD3158E"/>
    <w:rsid w:val="0088667C"/>
  </w:style>
  <w:style w:type="paragraph" w:customStyle="1" w:styleId="110373A13D4C4A9CB43EE5EB1FB096A5">
    <w:name w:val="110373A13D4C4A9CB43EE5EB1FB096A5"/>
    <w:rsid w:val="0088667C"/>
  </w:style>
  <w:style w:type="paragraph" w:customStyle="1" w:styleId="DFDC937B86144945822DF5C3777A4195">
    <w:name w:val="DFDC937B86144945822DF5C3777A4195"/>
    <w:rsid w:val="0088667C"/>
  </w:style>
  <w:style w:type="paragraph" w:customStyle="1" w:styleId="B0FFB4BF093A41FD886EF1709849E795">
    <w:name w:val="B0FFB4BF093A41FD886EF1709849E795"/>
    <w:rsid w:val="0088667C"/>
  </w:style>
  <w:style w:type="paragraph" w:customStyle="1" w:styleId="CC2556776536436598C292E818FF42C7">
    <w:name w:val="CC2556776536436598C292E818FF42C7"/>
    <w:rsid w:val="0088667C"/>
  </w:style>
  <w:style w:type="paragraph" w:customStyle="1" w:styleId="F86586CCF5354EDAA8A06CBDE2EDAD32">
    <w:name w:val="F86586CCF5354EDAA8A06CBDE2EDAD32"/>
    <w:rsid w:val="0088667C"/>
  </w:style>
  <w:style w:type="paragraph" w:customStyle="1" w:styleId="78AD9C7412D14628AD5602864D141502">
    <w:name w:val="78AD9C7412D14628AD5602864D141502"/>
    <w:rsid w:val="0088667C"/>
  </w:style>
  <w:style w:type="paragraph" w:customStyle="1" w:styleId="AE1BFA4E805746F68FFA71F716E23F75">
    <w:name w:val="AE1BFA4E805746F68FFA71F716E23F75"/>
    <w:rsid w:val="0088667C"/>
  </w:style>
  <w:style w:type="paragraph" w:customStyle="1" w:styleId="BBA162F0E67B4BE2BCE773A359746839">
    <w:name w:val="BBA162F0E67B4BE2BCE773A359746839"/>
    <w:rsid w:val="0088667C"/>
  </w:style>
  <w:style w:type="paragraph" w:customStyle="1" w:styleId="F1D05AB31306413297AAC6CEA9832D86">
    <w:name w:val="F1D05AB31306413297AAC6CEA9832D86"/>
    <w:rsid w:val="0088667C"/>
  </w:style>
  <w:style w:type="paragraph" w:customStyle="1" w:styleId="602EC4D6AEFE4697AF6409A20245E40F">
    <w:name w:val="602EC4D6AEFE4697AF6409A20245E40F"/>
    <w:rsid w:val="0088667C"/>
  </w:style>
  <w:style w:type="paragraph" w:customStyle="1" w:styleId="A7D17EB7864247FC9BBFD30AA7A2EA66">
    <w:name w:val="A7D17EB7864247FC9BBFD30AA7A2EA66"/>
    <w:rsid w:val="0088667C"/>
  </w:style>
  <w:style w:type="paragraph" w:customStyle="1" w:styleId="A2C83C568440451B880814934A7E38AF">
    <w:name w:val="A2C83C568440451B880814934A7E38AF"/>
    <w:rsid w:val="0088667C"/>
  </w:style>
  <w:style w:type="paragraph" w:customStyle="1" w:styleId="3E653ED175E34B689EE0C7769406036A">
    <w:name w:val="3E653ED175E34B689EE0C7769406036A"/>
    <w:rsid w:val="0088667C"/>
  </w:style>
  <w:style w:type="paragraph" w:customStyle="1" w:styleId="C3410F71E9CC4B299D77CAF54E5F048F">
    <w:name w:val="C3410F71E9CC4B299D77CAF54E5F048F"/>
    <w:rsid w:val="0088667C"/>
  </w:style>
  <w:style w:type="paragraph" w:customStyle="1" w:styleId="38F8B5EFBCDD46C5823846A348233CB9">
    <w:name w:val="38F8B5EFBCDD46C5823846A348233CB9"/>
    <w:rsid w:val="0088667C"/>
  </w:style>
  <w:style w:type="paragraph" w:customStyle="1" w:styleId="636CC50B3BB94D15BB7069DB79B1C241">
    <w:name w:val="636CC50B3BB94D15BB7069DB79B1C241"/>
    <w:rsid w:val="0088667C"/>
  </w:style>
  <w:style w:type="paragraph" w:customStyle="1" w:styleId="B3EAFE0F2DFB415088463EAD69CB33AD">
    <w:name w:val="B3EAFE0F2DFB415088463EAD69CB33AD"/>
    <w:rsid w:val="0088667C"/>
  </w:style>
  <w:style w:type="paragraph" w:customStyle="1" w:styleId="2D91679B38DC44ED8D6CF66BBB57B1DD">
    <w:name w:val="2D91679B38DC44ED8D6CF66BBB57B1DD"/>
    <w:rsid w:val="0088667C"/>
  </w:style>
  <w:style w:type="paragraph" w:customStyle="1" w:styleId="A1ABED04E88C42069D42ABEC1DE84746">
    <w:name w:val="A1ABED04E88C42069D42ABEC1DE84746"/>
    <w:rsid w:val="0088667C"/>
  </w:style>
  <w:style w:type="paragraph" w:customStyle="1" w:styleId="33401DADE87C4E5BB410D47C3AA18036">
    <w:name w:val="33401DADE87C4E5BB410D47C3AA18036"/>
    <w:rsid w:val="0088667C"/>
  </w:style>
  <w:style w:type="paragraph" w:customStyle="1" w:styleId="CFB90AD72A4D46638AEB9CEF825F52C2">
    <w:name w:val="CFB90AD72A4D46638AEB9CEF825F52C2"/>
    <w:rsid w:val="0088667C"/>
  </w:style>
  <w:style w:type="paragraph" w:customStyle="1" w:styleId="8F763B8C18D24AB4BAD8B43B7DD357C6">
    <w:name w:val="8F763B8C18D24AB4BAD8B43B7DD357C6"/>
    <w:rsid w:val="0088667C"/>
  </w:style>
  <w:style w:type="paragraph" w:customStyle="1" w:styleId="B80A45B18F594FE5B4C1D6B88F528BB7">
    <w:name w:val="B80A45B18F594FE5B4C1D6B88F528BB7"/>
    <w:rsid w:val="0088667C"/>
  </w:style>
  <w:style w:type="paragraph" w:customStyle="1" w:styleId="32C205125DA9416BAF846A3754A5095D">
    <w:name w:val="32C205125DA9416BAF846A3754A5095D"/>
    <w:rsid w:val="0088667C"/>
  </w:style>
  <w:style w:type="paragraph" w:customStyle="1" w:styleId="A4268189999C4B2CB9D48796CAE97FCA">
    <w:name w:val="A4268189999C4B2CB9D48796CAE97FCA"/>
    <w:rsid w:val="0088667C"/>
  </w:style>
  <w:style w:type="paragraph" w:customStyle="1" w:styleId="0545C2D6103547B1A9B526017320B3A8">
    <w:name w:val="0545C2D6103547B1A9B526017320B3A8"/>
    <w:rsid w:val="0088667C"/>
  </w:style>
  <w:style w:type="paragraph" w:customStyle="1" w:styleId="B878F4DB01D04542B084BB5E2262CA17">
    <w:name w:val="B878F4DB01D04542B084BB5E2262CA17"/>
    <w:rsid w:val="0088667C"/>
  </w:style>
  <w:style w:type="paragraph" w:customStyle="1" w:styleId="0A200E589C0D45D898A49632B292BC39">
    <w:name w:val="0A200E589C0D45D898A49632B292BC39"/>
    <w:rsid w:val="0088667C"/>
  </w:style>
  <w:style w:type="paragraph" w:customStyle="1" w:styleId="6CD70534417E457B9C3941DD475213B7">
    <w:name w:val="6CD70534417E457B9C3941DD475213B7"/>
    <w:rsid w:val="0088667C"/>
  </w:style>
  <w:style w:type="paragraph" w:customStyle="1" w:styleId="C2F551B7565A4CA185D9A70E702F4A37">
    <w:name w:val="C2F551B7565A4CA185D9A70E702F4A37"/>
    <w:rsid w:val="0088667C"/>
  </w:style>
  <w:style w:type="paragraph" w:customStyle="1" w:styleId="230E7CE6B6F149688A1BEE486C3A6F34">
    <w:name w:val="230E7CE6B6F149688A1BEE486C3A6F34"/>
    <w:rsid w:val="0088667C"/>
  </w:style>
  <w:style w:type="paragraph" w:customStyle="1" w:styleId="9613AE8D68CA44118A668F8B466AEE22">
    <w:name w:val="9613AE8D68CA44118A668F8B466AEE22"/>
    <w:rsid w:val="0088667C"/>
  </w:style>
  <w:style w:type="paragraph" w:customStyle="1" w:styleId="D08DD6C559F84539B6C51AC061859467">
    <w:name w:val="D08DD6C559F84539B6C51AC061859467"/>
    <w:rsid w:val="0088667C"/>
  </w:style>
  <w:style w:type="paragraph" w:customStyle="1" w:styleId="0CA9EBD3FF584F12BCFD5FEFEF3E3AE6">
    <w:name w:val="0CA9EBD3FF584F12BCFD5FEFEF3E3AE6"/>
    <w:rsid w:val="0088667C"/>
  </w:style>
  <w:style w:type="paragraph" w:customStyle="1" w:styleId="D937121A28A640AEAE4ED87A6AA7E7F7">
    <w:name w:val="D937121A28A640AEAE4ED87A6AA7E7F7"/>
    <w:rsid w:val="0088667C"/>
  </w:style>
  <w:style w:type="paragraph" w:customStyle="1" w:styleId="17EC075A9A5F405AB21F0E5B43E07936">
    <w:name w:val="17EC075A9A5F405AB21F0E5B43E07936"/>
    <w:rsid w:val="0088667C"/>
  </w:style>
  <w:style w:type="paragraph" w:customStyle="1" w:styleId="E8495305B2C74961AB3660E07118F51E">
    <w:name w:val="E8495305B2C74961AB3660E07118F51E"/>
    <w:rsid w:val="0088667C"/>
  </w:style>
  <w:style w:type="paragraph" w:customStyle="1" w:styleId="200726F292594FFD81382EA39210A985">
    <w:name w:val="200726F292594FFD81382EA39210A985"/>
    <w:rsid w:val="0088667C"/>
  </w:style>
  <w:style w:type="paragraph" w:customStyle="1" w:styleId="B401500266184F678A27EE515FE2B903">
    <w:name w:val="B401500266184F678A27EE515FE2B903"/>
    <w:rsid w:val="0088667C"/>
  </w:style>
  <w:style w:type="paragraph" w:customStyle="1" w:styleId="943A3831B63A4AE79124466FBF1E4E4D">
    <w:name w:val="943A3831B63A4AE79124466FBF1E4E4D"/>
    <w:rsid w:val="0088667C"/>
  </w:style>
  <w:style w:type="paragraph" w:customStyle="1" w:styleId="31B1B52A1B3E4E7487347BD8013D5C93">
    <w:name w:val="31B1B52A1B3E4E7487347BD8013D5C93"/>
    <w:rsid w:val="0088667C"/>
  </w:style>
  <w:style w:type="paragraph" w:customStyle="1" w:styleId="4B495546A5FA4AC18DAD7D5F417F8776">
    <w:name w:val="4B495546A5FA4AC18DAD7D5F417F8776"/>
    <w:rsid w:val="0088667C"/>
  </w:style>
  <w:style w:type="paragraph" w:customStyle="1" w:styleId="720FC12A87394316BCE968FDC72FE198">
    <w:name w:val="720FC12A87394316BCE968FDC72FE198"/>
    <w:rsid w:val="0088667C"/>
  </w:style>
  <w:style w:type="paragraph" w:customStyle="1" w:styleId="A5E1648406274E68840BD16835CDF2E9">
    <w:name w:val="A5E1648406274E68840BD16835CDF2E9"/>
    <w:rsid w:val="0088667C"/>
  </w:style>
  <w:style w:type="paragraph" w:customStyle="1" w:styleId="E7E0502945D846A09AAF1A31E7E88264">
    <w:name w:val="E7E0502945D846A09AAF1A31E7E88264"/>
    <w:rsid w:val="0088667C"/>
  </w:style>
  <w:style w:type="paragraph" w:customStyle="1" w:styleId="47C9296805EB49BDACB7FF1F0CA35635">
    <w:name w:val="47C9296805EB49BDACB7FF1F0CA35635"/>
    <w:rsid w:val="0088667C"/>
  </w:style>
  <w:style w:type="paragraph" w:customStyle="1" w:styleId="B7ACB9E9BF30484090251662910C632B">
    <w:name w:val="B7ACB9E9BF30484090251662910C632B"/>
    <w:rsid w:val="0088667C"/>
  </w:style>
  <w:style w:type="paragraph" w:customStyle="1" w:styleId="B232529D965A4C369BE9F87909CC1E96">
    <w:name w:val="B232529D965A4C369BE9F87909CC1E96"/>
    <w:rsid w:val="0088667C"/>
  </w:style>
  <w:style w:type="paragraph" w:customStyle="1" w:styleId="96E72543A7E149A5A9D8CEA2ABD7D9A2">
    <w:name w:val="96E72543A7E149A5A9D8CEA2ABD7D9A2"/>
    <w:rsid w:val="0088667C"/>
  </w:style>
  <w:style w:type="paragraph" w:customStyle="1" w:styleId="A804029F6C7E4AD5877D0551ECED5CB5">
    <w:name w:val="A804029F6C7E4AD5877D0551ECED5CB5"/>
    <w:rsid w:val="0088667C"/>
  </w:style>
  <w:style w:type="paragraph" w:customStyle="1" w:styleId="BF3082D4087D4956A4C7DB37CBBBA80E">
    <w:name w:val="BF3082D4087D4956A4C7DB37CBBBA80E"/>
    <w:rsid w:val="0088667C"/>
  </w:style>
  <w:style w:type="paragraph" w:customStyle="1" w:styleId="E8C326FDC99A4C8FAFE32284AB466DB3">
    <w:name w:val="E8C326FDC99A4C8FAFE32284AB466DB3"/>
    <w:rsid w:val="0088667C"/>
  </w:style>
  <w:style w:type="paragraph" w:customStyle="1" w:styleId="D390DFB0D8FF49E7A181D14DDA9ABB8A">
    <w:name w:val="D390DFB0D8FF49E7A181D14DDA9ABB8A"/>
    <w:rsid w:val="0088667C"/>
  </w:style>
  <w:style w:type="paragraph" w:customStyle="1" w:styleId="74420325A63845EDB187B7464695A621">
    <w:name w:val="74420325A63845EDB187B7464695A621"/>
    <w:rsid w:val="0088667C"/>
  </w:style>
  <w:style w:type="paragraph" w:customStyle="1" w:styleId="947A9949AA1E473B833A1E6D652C8462">
    <w:name w:val="947A9949AA1E473B833A1E6D652C8462"/>
    <w:rsid w:val="0088667C"/>
  </w:style>
  <w:style w:type="paragraph" w:customStyle="1" w:styleId="E46E06A5D7D940D4A397ABD430AFADC3">
    <w:name w:val="E46E06A5D7D940D4A397ABD430AFADC3"/>
    <w:rsid w:val="0088667C"/>
  </w:style>
  <w:style w:type="paragraph" w:customStyle="1" w:styleId="A645300A9A0A4D8288D0960E8F57B71B">
    <w:name w:val="A645300A9A0A4D8288D0960E8F57B71B"/>
    <w:rsid w:val="0088667C"/>
  </w:style>
  <w:style w:type="paragraph" w:customStyle="1" w:styleId="9A7539E56C6D4945AEA4962F6340EAB4">
    <w:name w:val="9A7539E56C6D4945AEA4962F6340EAB4"/>
    <w:rsid w:val="0088667C"/>
  </w:style>
  <w:style w:type="paragraph" w:customStyle="1" w:styleId="31AB807748EE4133A1D38C2E48F0F693">
    <w:name w:val="31AB807748EE4133A1D38C2E48F0F693"/>
    <w:rsid w:val="0088667C"/>
  </w:style>
  <w:style w:type="paragraph" w:customStyle="1" w:styleId="911D4F5ACA474042A22F8B0935592835">
    <w:name w:val="911D4F5ACA474042A22F8B0935592835"/>
    <w:rsid w:val="0088667C"/>
  </w:style>
  <w:style w:type="paragraph" w:customStyle="1" w:styleId="B54D449EFF8648C3AD6FD446A554BC58">
    <w:name w:val="B54D449EFF8648C3AD6FD446A554BC58"/>
    <w:rsid w:val="0088667C"/>
  </w:style>
  <w:style w:type="paragraph" w:customStyle="1" w:styleId="5CBE32244F95483AB362F20D65819F55">
    <w:name w:val="5CBE32244F95483AB362F20D65819F55"/>
    <w:rsid w:val="0088667C"/>
  </w:style>
  <w:style w:type="paragraph" w:customStyle="1" w:styleId="1E6E88B3D5CF40A28093851C2B889A9C">
    <w:name w:val="1E6E88B3D5CF40A28093851C2B889A9C"/>
    <w:rsid w:val="0088667C"/>
  </w:style>
  <w:style w:type="paragraph" w:customStyle="1" w:styleId="D8E60DFF47F04B8E8127E5082FE43FEE">
    <w:name w:val="D8E60DFF47F04B8E8127E5082FE43FEE"/>
    <w:rsid w:val="0088667C"/>
  </w:style>
  <w:style w:type="paragraph" w:customStyle="1" w:styleId="ABBFA10967D141C8A0F86F4205A67A08">
    <w:name w:val="ABBFA10967D141C8A0F86F4205A67A08"/>
    <w:rsid w:val="0088667C"/>
  </w:style>
  <w:style w:type="paragraph" w:customStyle="1" w:styleId="857447D1849640A2BF152F194E965C13">
    <w:name w:val="857447D1849640A2BF152F194E965C13"/>
    <w:rsid w:val="0088667C"/>
  </w:style>
  <w:style w:type="paragraph" w:customStyle="1" w:styleId="C67CCB0E0EE84A20A9D5C982603A2DC7">
    <w:name w:val="C67CCB0E0EE84A20A9D5C982603A2DC7"/>
    <w:rsid w:val="0088667C"/>
  </w:style>
  <w:style w:type="paragraph" w:customStyle="1" w:styleId="48D8A4A8E3E2475FBE663E28F27B0C91">
    <w:name w:val="48D8A4A8E3E2475FBE663E28F27B0C91"/>
    <w:rsid w:val="0088667C"/>
  </w:style>
  <w:style w:type="paragraph" w:customStyle="1" w:styleId="44981329B78548EAA0EE612DCADD368F">
    <w:name w:val="44981329B78548EAA0EE612DCADD368F"/>
    <w:rsid w:val="0088667C"/>
  </w:style>
  <w:style w:type="paragraph" w:customStyle="1" w:styleId="7A18ADED61C44488A04C4D46C23C2F21">
    <w:name w:val="7A18ADED61C44488A04C4D46C23C2F21"/>
    <w:rsid w:val="0088667C"/>
  </w:style>
  <w:style w:type="paragraph" w:customStyle="1" w:styleId="2DDD3F06F8164DA4AFD90395D7B1E009">
    <w:name w:val="2DDD3F06F8164DA4AFD90395D7B1E009"/>
    <w:rsid w:val="0088667C"/>
  </w:style>
  <w:style w:type="paragraph" w:customStyle="1" w:styleId="D52BE521FE8E46A7A80E62F2A4436D52">
    <w:name w:val="D52BE521FE8E46A7A80E62F2A4436D52"/>
    <w:rsid w:val="0088667C"/>
  </w:style>
  <w:style w:type="paragraph" w:customStyle="1" w:styleId="DB89C5A1EC3547C8A5DE07AAA4C23526">
    <w:name w:val="DB89C5A1EC3547C8A5DE07AAA4C23526"/>
    <w:rsid w:val="0088667C"/>
  </w:style>
  <w:style w:type="paragraph" w:customStyle="1" w:styleId="CDCCEC69674A480D895E84B222A52D91">
    <w:name w:val="CDCCEC69674A480D895E84B222A52D91"/>
    <w:rsid w:val="0088667C"/>
  </w:style>
  <w:style w:type="paragraph" w:customStyle="1" w:styleId="8E7BB9E7239C4E0BA8D2EC3A27C31473">
    <w:name w:val="8E7BB9E7239C4E0BA8D2EC3A27C31473"/>
    <w:rsid w:val="0088667C"/>
  </w:style>
  <w:style w:type="paragraph" w:customStyle="1" w:styleId="BC35176FB5304BF08035B284BF82BC0A">
    <w:name w:val="BC35176FB5304BF08035B284BF82BC0A"/>
    <w:rsid w:val="0088667C"/>
  </w:style>
  <w:style w:type="paragraph" w:customStyle="1" w:styleId="8F62CA5E2DC84914A33DAB5F096957DD">
    <w:name w:val="8F62CA5E2DC84914A33DAB5F096957DD"/>
    <w:rsid w:val="0088667C"/>
  </w:style>
  <w:style w:type="paragraph" w:customStyle="1" w:styleId="A1221076549E4E05BA95D5BC06A53304">
    <w:name w:val="A1221076549E4E05BA95D5BC06A53304"/>
    <w:rsid w:val="0088667C"/>
  </w:style>
  <w:style w:type="paragraph" w:customStyle="1" w:styleId="CDF8B709EF6D45F8BCAF3E5805B8364E">
    <w:name w:val="CDF8B709EF6D45F8BCAF3E5805B8364E"/>
    <w:rsid w:val="0088667C"/>
  </w:style>
  <w:style w:type="paragraph" w:customStyle="1" w:styleId="B6AACF782D1E4B9CAFF72C9084307875">
    <w:name w:val="B6AACF782D1E4B9CAFF72C9084307875"/>
    <w:rsid w:val="0088667C"/>
  </w:style>
  <w:style w:type="paragraph" w:customStyle="1" w:styleId="D483F784766D41A097109B4C0089FBE0">
    <w:name w:val="D483F784766D41A097109B4C0089FBE0"/>
    <w:rsid w:val="0088667C"/>
  </w:style>
  <w:style w:type="paragraph" w:customStyle="1" w:styleId="70B15902F2D2417F8A0BE1DAA3EF2213">
    <w:name w:val="70B15902F2D2417F8A0BE1DAA3EF2213"/>
    <w:rsid w:val="0088667C"/>
  </w:style>
  <w:style w:type="paragraph" w:customStyle="1" w:styleId="43ED939539DF4B32BE2D8423181597BB">
    <w:name w:val="43ED939539DF4B32BE2D8423181597BB"/>
    <w:rsid w:val="0088667C"/>
  </w:style>
  <w:style w:type="paragraph" w:customStyle="1" w:styleId="39F407E2733D40F9A637544C7D7A4CAE">
    <w:name w:val="39F407E2733D40F9A637544C7D7A4CAE"/>
    <w:rsid w:val="0088667C"/>
  </w:style>
  <w:style w:type="paragraph" w:customStyle="1" w:styleId="0704EEFC9E7D41C4BAE2A55A651E4419">
    <w:name w:val="0704EEFC9E7D41C4BAE2A55A651E4419"/>
    <w:rsid w:val="0088667C"/>
  </w:style>
  <w:style w:type="paragraph" w:customStyle="1" w:styleId="5D02141F716441408D75DF12CE47D73E">
    <w:name w:val="5D02141F716441408D75DF12CE47D73E"/>
    <w:rsid w:val="0088667C"/>
  </w:style>
  <w:style w:type="paragraph" w:customStyle="1" w:styleId="B62E3C20234449C69F4E9E9BA0BD744E">
    <w:name w:val="B62E3C20234449C69F4E9E9BA0BD744E"/>
    <w:rsid w:val="0088667C"/>
  </w:style>
  <w:style w:type="paragraph" w:customStyle="1" w:styleId="4BB1C4F75F5945F39A7AEDA9329CB147">
    <w:name w:val="4BB1C4F75F5945F39A7AEDA9329CB147"/>
    <w:rsid w:val="0088667C"/>
  </w:style>
  <w:style w:type="paragraph" w:customStyle="1" w:styleId="7DDF9B42192744C59D0BCB8CBF696EA7">
    <w:name w:val="7DDF9B42192744C59D0BCB8CBF696EA7"/>
    <w:rsid w:val="0088667C"/>
  </w:style>
  <w:style w:type="paragraph" w:customStyle="1" w:styleId="61AF43C45CEB4C97ADC02A6870660610">
    <w:name w:val="61AF43C45CEB4C97ADC02A6870660610"/>
    <w:rsid w:val="0088667C"/>
  </w:style>
  <w:style w:type="paragraph" w:customStyle="1" w:styleId="AEEFA6DF1F33495484DE511A6E40BF1A">
    <w:name w:val="AEEFA6DF1F33495484DE511A6E40BF1A"/>
    <w:rsid w:val="0088667C"/>
  </w:style>
  <w:style w:type="paragraph" w:customStyle="1" w:styleId="170A49CE34A04DDEB0CFEEE1BDDBA4FD">
    <w:name w:val="170A49CE34A04DDEB0CFEEE1BDDBA4FD"/>
    <w:rsid w:val="0088667C"/>
  </w:style>
  <w:style w:type="paragraph" w:customStyle="1" w:styleId="98CB9D3319404ABEA062A33973CCF08B">
    <w:name w:val="98CB9D3319404ABEA062A33973CCF08B"/>
    <w:rsid w:val="0088667C"/>
  </w:style>
  <w:style w:type="paragraph" w:customStyle="1" w:styleId="EECF1623A2624CFAAEAF220218F3C75B">
    <w:name w:val="EECF1623A2624CFAAEAF220218F3C75B"/>
    <w:rsid w:val="0088667C"/>
  </w:style>
  <w:style w:type="paragraph" w:customStyle="1" w:styleId="612B5686483E4023BAE3134CF5ABA8B9">
    <w:name w:val="612B5686483E4023BAE3134CF5ABA8B9"/>
    <w:rsid w:val="0088667C"/>
  </w:style>
  <w:style w:type="paragraph" w:customStyle="1" w:styleId="F28CC612857E4AB6876DB1D15D1A308B">
    <w:name w:val="F28CC612857E4AB6876DB1D15D1A308B"/>
    <w:rsid w:val="0088667C"/>
  </w:style>
  <w:style w:type="paragraph" w:customStyle="1" w:styleId="95647B1E8A1D45BDBAA8EC45652EE16E">
    <w:name w:val="95647B1E8A1D45BDBAA8EC45652EE16E"/>
    <w:rsid w:val="0088667C"/>
  </w:style>
  <w:style w:type="paragraph" w:customStyle="1" w:styleId="2C1CA0DBBDAA4B61869BBEE3B89322C1">
    <w:name w:val="2C1CA0DBBDAA4B61869BBEE3B89322C1"/>
    <w:rsid w:val="0088667C"/>
  </w:style>
  <w:style w:type="paragraph" w:customStyle="1" w:styleId="A321393A4C064B71B1FCB0984BB970B9">
    <w:name w:val="A321393A4C064B71B1FCB0984BB970B9"/>
    <w:rsid w:val="0088667C"/>
  </w:style>
  <w:style w:type="paragraph" w:customStyle="1" w:styleId="B16B33DD69D443869A45AFF7BB8552EB">
    <w:name w:val="B16B33DD69D443869A45AFF7BB8552EB"/>
    <w:rsid w:val="0088667C"/>
  </w:style>
  <w:style w:type="paragraph" w:customStyle="1" w:styleId="6397B7547C364B288BCE31A6AF6AA0AA">
    <w:name w:val="6397B7547C364B288BCE31A6AF6AA0AA"/>
    <w:rsid w:val="0088667C"/>
  </w:style>
  <w:style w:type="paragraph" w:customStyle="1" w:styleId="04AE260AC30A4350B6DA5A8B1FD0A38F">
    <w:name w:val="04AE260AC30A4350B6DA5A8B1FD0A38F"/>
    <w:rsid w:val="0088667C"/>
  </w:style>
  <w:style w:type="paragraph" w:customStyle="1" w:styleId="E30C6A3C13E04797A9F998C73FF8B0C2">
    <w:name w:val="E30C6A3C13E04797A9F998C73FF8B0C2"/>
    <w:rsid w:val="0088667C"/>
  </w:style>
  <w:style w:type="paragraph" w:customStyle="1" w:styleId="4357E28E6B5E4379A0380CC15252D359">
    <w:name w:val="4357E28E6B5E4379A0380CC15252D359"/>
    <w:rsid w:val="0088667C"/>
  </w:style>
  <w:style w:type="paragraph" w:customStyle="1" w:styleId="1480FD0A99BD40ACA723D1E5E8396AC6">
    <w:name w:val="1480FD0A99BD40ACA723D1E5E8396AC6"/>
    <w:rsid w:val="0088667C"/>
  </w:style>
  <w:style w:type="paragraph" w:customStyle="1" w:styleId="B09FF704F2D64138A37D44354A9F9D3E">
    <w:name w:val="B09FF704F2D64138A37D44354A9F9D3E"/>
    <w:rsid w:val="0088667C"/>
  </w:style>
  <w:style w:type="paragraph" w:customStyle="1" w:styleId="C5F83C61232D40549A8833052B095C68">
    <w:name w:val="C5F83C61232D40549A8833052B095C68"/>
    <w:rsid w:val="0088667C"/>
  </w:style>
  <w:style w:type="paragraph" w:customStyle="1" w:styleId="2A82B2B1FAC24DA694D81CB40F1FC935">
    <w:name w:val="2A82B2B1FAC24DA694D81CB40F1FC935"/>
    <w:rsid w:val="0088667C"/>
  </w:style>
  <w:style w:type="paragraph" w:customStyle="1" w:styleId="FC5945DF25724512ADD5F082A39A8D23">
    <w:name w:val="FC5945DF25724512ADD5F082A39A8D23"/>
    <w:rsid w:val="0088667C"/>
  </w:style>
  <w:style w:type="paragraph" w:customStyle="1" w:styleId="48EE4CAC987A4405A228B34C70378E19">
    <w:name w:val="48EE4CAC987A4405A228B34C70378E19"/>
    <w:rsid w:val="0088667C"/>
  </w:style>
  <w:style w:type="paragraph" w:customStyle="1" w:styleId="219D5D093A31464DB40358177D0FC5B5">
    <w:name w:val="219D5D093A31464DB40358177D0FC5B5"/>
    <w:rsid w:val="0088667C"/>
  </w:style>
  <w:style w:type="paragraph" w:customStyle="1" w:styleId="E637FC4CBA02451DA1632A643D7FF571">
    <w:name w:val="E637FC4CBA02451DA1632A643D7FF571"/>
    <w:rsid w:val="0088667C"/>
  </w:style>
  <w:style w:type="paragraph" w:customStyle="1" w:styleId="799AC2F75F3C4EE0B895300EC41CD034">
    <w:name w:val="799AC2F75F3C4EE0B895300EC41CD034"/>
    <w:rsid w:val="0088667C"/>
  </w:style>
  <w:style w:type="paragraph" w:customStyle="1" w:styleId="4E2AB5F108B94D3CAFFB784B9C3EC48C">
    <w:name w:val="4E2AB5F108B94D3CAFFB784B9C3EC48C"/>
    <w:rsid w:val="0088667C"/>
  </w:style>
  <w:style w:type="paragraph" w:customStyle="1" w:styleId="E55FE6ADA15D48BA849C498BDD01A51F">
    <w:name w:val="E55FE6ADA15D48BA849C498BDD01A51F"/>
    <w:rsid w:val="0088667C"/>
  </w:style>
  <w:style w:type="paragraph" w:customStyle="1" w:styleId="C26FABACF33246F597062FDEECC6C6D2">
    <w:name w:val="C26FABACF33246F597062FDEECC6C6D2"/>
    <w:rsid w:val="0088667C"/>
  </w:style>
  <w:style w:type="paragraph" w:customStyle="1" w:styleId="C288AE32AF6C44A1A97D3B115242822D">
    <w:name w:val="C288AE32AF6C44A1A97D3B115242822D"/>
    <w:rsid w:val="0088667C"/>
  </w:style>
  <w:style w:type="paragraph" w:customStyle="1" w:styleId="7A76D2DD367A40398AB8A248D502BA65">
    <w:name w:val="7A76D2DD367A40398AB8A248D502BA65"/>
    <w:rsid w:val="0088667C"/>
  </w:style>
  <w:style w:type="paragraph" w:customStyle="1" w:styleId="4392E0CA443A42C197C2DC96D0007DF3">
    <w:name w:val="4392E0CA443A42C197C2DC96D0007DF3"/>
    <w:rsid w:val="0088667C"/>
  </w:style>
  <w:style w:type="paragraph" w:customStyle="1" w:styleId="6455ED5361ED47099C14C87BE68349C3">
    <w:name w:val="6455ED5361ED47099C14C87BE68349C3"/>
    <w:rsid w:val="0088667C"/>
  </w:style>
  <w:style w:type="paragraph" w:customStyle="1" w:styleId="92FC195296014CEEBCFE8E04D49CD379">
    <w:name w:val="92FC195296014CEEBCFE8E04D49CD379"/>
    <w:rsid w:val="0088667C"/>
  </w:style>
  <w:style w:type="paragraph" w:customStyle="1" w:styleId="470201414EB04615BFA90A4069D2CE88">
    <w:name w:val="470201414EB04615BFA90A4069D2CE88"/>
    <w:rsid w:val="0088667C"/>
  </w:style>
  <w:style w:type="paragraph" w:customStyle="1" w:styleId="473E8169D143452E8712EA08CC7409CB">
    <w:name w:val="473E8169D143452E8712EA08CC7409CB"/>
    <w:rsid w:val="0088667C"/>
  </w:style>
  <w:style w:type="paragraph" w:customStyle="1" w:styleId="C7AF45477C464624A6841AAB8ECB32D7">
    <w:name w:val="C7AF45477C464624A6841AAB8ECB32D7"/>
    <w:rsid w:val="0088667C"/>
  </w:style>
  <w:style w:type="paragraph" w:customStyle="1" w:styleId="8AC55A914ED44AA48C4888A44594F3FB">
    <w:name w:val="8AC55A914ED44AA48C4888A44594F3FB"/>
    <w:rsid w:val="0088667C"/>
  </w:style>
  <w:style w:type="paragraph" w:customStyle="1" w:styleId="8271622F1E9E47178D48B20C6A000E55">
    <w:name w:val="8271622F1E9E47178D48B20C6A000E55"/>
    <w:rsid w:val="0088667C"/>
  </w:style>
  <w:style w:type="paragraph" w:customStyle="1" w:styleId="B8178F2FC2744A25BC77688E1AFF7855">
    <w:name w:val="B8178F2FC2744A25BC77688E1AFF7855"/>
    <w:rsid w:val="0088667C"/>
  </w:style>
  <w:style w:type="paragraph" w:customStyle="1" w:styleId="A733514A35BE4D8F9AC6A0CAB220A0D4">
    <w:name w:val="A733514A35BE4D8F9AC6A0CAB220A0D4"/>
    <w:rsid w:val="0088667C"/>
  </w:style>
  <w:style w:type="paragraph" w:customStyle="1" w:styleId="ED621B4AD6B540D0B311557D5861065D">
    <w:name w:val="ED621B4AD6B540D0B311557D5861065D"/>
    <w:rsid w:val="0088667C"/>
  </w:style>
  <w:style w:type="paragraph" w:customStyle="1" w:styleId="2E829EB9252444F6963760261760BB1D">
    <w:name w:val="2E829EB9252444F6963760261760BB1D"/>
    <w:rsid w:val="0088667C"/>
  </w:style>
  <w:style w:type="paragraph" w:customStyle="1" w:styleId="DC5845CEFB3C4AD0B2E10CCFBF1DC703">
    <w:name w:val="DC5845CEFB3C4AD0B2E10CCFBF1DC703"/>
    <w:rsid w:val="0088667C"/>
  </w:style>
  <w:style w:type="paragraph" w:customStyle="1" w:styleId="8199AA8ED40646709B80491B9C402E0D">
    <w:name w:val="8199AA8ED40646709B80491B9C402E0D"/>
    <w:rsid w:val="0088667C"/>
  </w:style>
  <w:style w:type="paragraph" w:customStyle="1" w:styleId="E935933350984840918958CCB83E411E">
    <w:name w:val="E935933350984840918958CCB83E411E"/>
    <w:rsid w:val="0088667C"/>
  </w:style>
  <w:style w:type="paragraph" w:customStyle="1" w:styleId="6B254DA3A17F402094CAA152839E8546">
    <w:name w:val="6B254DA3A17F402094CAA152839E8546"/>
    <w:rsid w:val="0088667C"/>
  </w:style>
  <w:style w:type="paragraph" w:customStyle="1" w:styleId="8DC29398F66B4EB7B3645713185E485E">
    <w:name w:val="8DC29398F66B4EB7B3645713185E485E"/>
    <w:rsid w:val="0088667C"/>
  </w:style>
  <w:style w:type="paragraph" w:customStyle="1" w:styleId="A185DCAC437D49E0ADBC14D044928DE5">
    <w:name w:val="A185DCAC437D49E0ADBC14D044928DE5"/>
    <w:rsid w:val="0088667C"/>
  </w:style>
  <w:style w:type="paragraph" w:customStyle="1" w:styleId="5F79CF61277547CAB39E53D1750B125C4">
    <w:name w:val="5F79CF61277547CAB39E53D1750B125C4"/>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2">
    <w:name w:val="2F2C5C3E210043B1827CBBD624E2C8F32"/>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2">
    <w:name w:val="39622A3D2EA44F7DA3D787B759D62A362"/>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2">
    <w:name w:val="178CBF46B9184BC7A4E014BD44EC16E12"/>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2">
    <w:name w:val="3C43CB2DBCC04D95846699796517AEC62"/>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2">
    <w:name w:val="F4D8D293A26C43C5830E9CACCA5908182"/>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2">
    <w:name w:val="5C65BE04A968441E9A52766DBC3AD8F6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4">
    <w:name w:val="241CC2EA9AA044F7A203126964973A884"/>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1">
    <w:name w:val="D73C8F0F89D74EEB9A8C383AE976FA621"/>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1">
    <w:name w:val="5B43C97F9DB64212AB0DBD7C94CB39461"/>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1">
    <w:name w:val="BE74B28DB2FF4A66B598A04A41FEA9201"/>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1">
    <w:name w:val="B32890B3BC0043D8B8A6C3C7306F97171"/>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1">
    <w:name w:val="E8112BB0CEC04B62B5E8FC139E8616EE1"/>
    <w:rsid w:val="0088667C"/>
    <w:pPr>
      <w:spacing w:before="120" w:after="60" w:line="240" w:lineRule="auto"/>
    </w:pPr>
    <w:rPr>
      <w:rFonts w:ascii="Arial" w:eastAsia="Times New Roman" w:hAnsi="Arial" w:cs="Arial"/>
      <w:sz w:val="20"/>
      <w:szCs w:val="20"/>
      <w:lang w:eastAsia="en-US"/>
    </w:rPr>
  </w:style>
  <w:style w:type="paragraph" w:customStyle="1" w:styleId="8AC55A914ED44AA48C4888A44594F3FB1">
    <w:name w:val="8AC55A914ED44AA48C4888A44594F3FB1"/>
    <w:rsid w:val="0088667C"/>
    <w:pPr>
      <w:spacing w:before="120" w:after="60" w:line="240" w:lineRule="auto"/>
    </w:pPr>
    <w:rPr>
      <w:rFonts w:ascii="Arial" w:eastAsia="Times New Roman" w:hAnsi="Arial" w:cs="Arial"/>
      <w:sz w:val="20"/>
      <w:szCs w:val="20"/>
      <w:lang w:eastAsia="en-US"/>
    </w:rPr>
  </w:style>
  <w:style w:type="paragraph" w:customStyle="1" w:styleId="8271622F1E9E47178D48B20C6A000E551">
    <w:name w:val="8271622F1E9E47178D48B20C6A000E551"/>
    <w:rsid w:val="0088667C"/>
    <w:pPr>
      <w:spacing w:before="120" w:after="60" w:line="240" w:lineRule="auto"/>
    </w:pPr>
    <w:rPr>
      <w:rFonts w:ascii="Arial" w:eastAsia="Times New Roman" w:hAnsi="Arial" w:cs="Arial"/>
      <w:sz w:val="20"/>
      <w:szCs w:val="20"/>
      <w:lang w:eastAsia="en-US"/>
    </w:rPr>
  </w:style>
  <w:style w:type="paragraph" w:customStyle="1" w:styleId="B8178F2FC2744A25BC77688E1AFF78551">
    <w:name w:val="B8178F2FC2744A25BC77688E1AFF78551"/>
    <w:rsid w:val="0088667C"/>
    <w:pPr>
      <w:spacing w:before="120" w:after="60" w:line="240" w:lineRule="auto"/>
    </w:pPr>
    <w:rPr>
      <w:rFonts w:ascii="Arial" w:eastAsia="Times New Roman" w:hAnsi="Arial" w:cs="Arial"/>
      <w:sz w:val="20"/>
      <w:szCs w:val="20"/>
      <w:lang w:eastAsia="en-US"/>
    </w:rPr>
  </w:style>
  <w:style w:type="paragraph" w:customStyle="1" w:styleId="A733514A35BE4D8F9AC6A0CAB220A0D41">
    <w:name w:val="A733514A35BE4D8F9AC6A0CAB220A0D41"/>
    <w:rsid w:val="0088667C"/>
    <w:pPr>
      <w:spacing w:before="120" w:after="60" w:line="240" w:lineRule="auto"/>
    </w:pPr>
    <w:rPr>
      <w:rFonts w:ascii="Arial" w:eastAsia="Times New Roman" w:hAnsi="Arial" w:cs="Arial"/>
      <w:sz w:val="20"/>
      <w:szCs w:val="20"/>
      <w:lang w:eastAsia="en-US"/>
    </w:rPr>
  </w:style>
  <w:style w:type="paragraph" w:customStyle="1" w:styleId="ED621B4AD6B540D0B311557D5861065D1">
    <w:name w:val="ED621B4AD6B540D0B311557D5861065D1"/>
    <w:rsid w:val="0088667C"/>
    <w:pPr>
      <w:spacing w:before="120" w:after="60" w:line="240" w:lineRule="auto"/>
    </w:pPr>
    <w:rPr>
      <w:rFonts w:ascii="Arial" w:eastAsia="Times New Roman" w:hAnsi="Arial" w:cs="Arial"/>
      <w:sz w:val="20"/>
      <w:szCs w:val="20"/>
      <w:lang w:eastAsia="en-US"/>
    </w:rPr>
  </w:style>
  <w:style w:type="paragraph" w:customStyle="1" w:styleId="2E829EB9252444F6963760261760BB1D1">
    <w:name w:val="2E829EB9252444F6963760261760BB1D1"/>
    <w:rsid w:val="0088667C"/>
    <w:pPr>
      <w:spacing w:after="0" w:line="240" w:lineRule="auto"/>
    </w:pPr>
    <w:rPr>
      <w:rFonts w:ascii="Arial" w:eastAsia="Times New Roman" w:hAnsi="Arial" w:cs="Times New Roman"/>
      <w:sz w:val="24"/>
      <w:szCs w:val="24"/>
      <w:lang w:eastAsia="en-US"/>
    </w:rPr>
  </w:style>
  <w:style w:type="paragraph" w:customStyle="1" w:styleId="DC5845CEFB3C4AD0B2E10CCFBF1DC7031">
    <w:name w:val="DC5845CEFB3C4AD0B2E10CCFBF1DC7031"/>
    <w:rsid w:val="0088667C"/>
    <w:pPr>
      <w:spacing w:before="120" w:after="60" w:line="240" w:lineRule="auto"/>
    </w:pPr>
    <w:rPr>
      <w:rFonts w:ascii="Arial" w:eastAsia="Times New Roman" w:hAnsi="Arial" w:cs="Arial"/>
      <w:sz w:val="20"/>
      <w:szCs w:val="20"/>
      <w:lang w:eastAsia="en-US"/>
    </w:rPr>
  </w:style>
  <w:style w:type="paragraph" w:customStyle="1" w:styleId="8199AA8ED40646709B80491B9C402E0D1">
    <w:name w:val="8199AA8ED40646709B80491B9C402E0D1"/>
    <w:rsid w:val="0088667C"/>
    <w:pPr>
      <w:spacing w:before="120" w:after="60" w:line="240" w:lineRule="auto"/>
    </w:pPr>
    <w:rPr>
      <w:rFonts w:ascii="Arial" w:eastAsia="Times New Roman" w:hAnsi="Arial" w:cs="Arial"/>
      <w:sz w:val="20"/>
      <w:szCs w:val="20"/>
      <w:lang w:eastAsia="en-US"/>
    </w:rPr>
  </w:style>
  <w:style w:type="paragraph" w:customStyle="1" w:styleId="E935933350984840918958CCB83E411E1">
    <w:name w:val="E935933350984840918958CCB83E411E1"/>
    <w:rsid w:val="0088667C"/>
    <w:pPr>
      <w:spacing w:before="120" w:after="60" w:line="240" w:lineRule="auto"/>
    </w:pPr>
    <w:rPr>
      <w:rFonts w:ascii="Arial" w:eastAsia="Times New Roman" w:hAnsi="Arial" w:cs="Arial"/>
      <w:sz w:val="20"/>
      <w:szCs w:val="20"/>
      <w:lang w:eastAsia="en-US"/>
    </w:rPr>
  </w:style>
  <w:style w:type="paragraph" w:customStyle="1" w:styleId="6B254DA3A17F402094CAA152839E85461">
    <w:name w:val="6B254DA3A17F402094CAA152839E85461"/>
    <w:rsid w:val="0088667C"/>
    <w:pPr>
      <w:spacing w:before="120" w:after="60" w:line="240" w:lineRule="auto"/>
    </w:pPr>
    <w:rPr>
      <w:rFonts w:ascii="Arial" w:eastAsia="Times New Roman" w:hAnsi="Arial" w:cs="Arial"/>
      <w:sz w:val="20"/>
      <w:szCs w:val="20"/>
      <w:lang w:eastAsia="en-US"/>
    </w:rPr>
  </w:style>
  <w:style w:type="paragraph" w:customStyle="1" w:styleId="8DC29398F66B4EB7B3645713185E485E1">
    <w:name w:val="8DC29398F66B4EB7B3645713185E485E1"/>
    <w:rsid w:val="0088667C"/>
    <w:pPr>
      <w:spacing w:before="120" w:after="60" w:line="240" w:lineRule="auto"/>
    </w:pPr>
    <w:rPr>
      <w:rFonts w:ascii="Arial" w:eastAsia="Times New Roman" w:hAnsi="Arial" w:cs="Arial"/>
      <w:sz w:val="20"/>
      <w:szCs w:val="20"/>
      <w:lang w:eastAsia="en-US"/>
    </w:rPr>
  </w:style>
  <w:style w:type="paragraph" w:customStyle="1" w:styleId="A185DCAC437D49E0ADBC14D044928DE51">
    <w:name w:val="A185DCAC437D49E0ADBC14D044928DE51"/>
    <w:rsid w:val="0088667C"/>
    <w:pPr>
      <w:spacing w:after="0" w:line="240" w:lineRule="auto"/>
    </w:pPr>
    <w:rPr>
      <w:rFonts w:ascii="Arial" w:eastAsia="Times New Roman" w:hAnsi="Arial" w:cs="Times New Roman"/>
      <w:sz w:val="24"/>
      <w:szCs w:val="24"/>
      <w:lang w:eastAsia="en-US"/>
    </w:rPr>
  </w:style>
  <w:style w:type="paragraph" w:customStyle="1" w:styleId="8F763B8C18D24AB4BAD8B43B7DD357C61">
    <w:name w:val="8F763B8C18D24AB4BAD8B43B7DD357C61"/>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1">
    <w:name w:val="B80A45B18F594FE5B4C1D6B88F528BB71"/>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1">
    <w:name w:val="32C205125DA9416BAF846A3754A5095D1"/>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1">
    <w:name w:val="A4268189999C4B2CB9D48796CAE97FCA1"/>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1">
    <w:name w:val="0545C2D6103547B1A9B526017320B3A81"/>
    <w:rsid w:val="0088667C"/>
    <w:pPr>
      <w:spacing w:before="120" w:after="60" w:line="240" w:lineRule="auto"/>
    </w:pPr>
    <w:rPr>
      <w:rFonts w:ascii="Arial" w:eastAsia="Times New Roman" w:hAnsi="Arial" w:cs="Arial"/>
      <w:sz w:val="20"/>
      <w:szCs w:val="20"/>
      <w:lang w:eastAsia="en-US"/>
    </w:rPr>
  </w:style>
  <w:style w:type="paragraph" w:customStyle="1" w:styleId="B878F4DB01D04542B084BB5E2262CA171">
    <w:name w:val="B878F4DB01D04542B084BB5E2262CA171"/>
    <w:rsid w:val="0088667C"/>
    <w:pPr>
      <w:spacing w:before="120" w:after="60" w:line="240" w:lineRule="auto"/>
    </w:pPr>
    <w:rPr>
      <w:rFonts w:ascii="Arial" w:eastAsia="Times New Roman" w:hAnsi="Arial" w:cs="Arial"/>
      <w:sz w:val="20"/>
      <w:szCs w:val="20"/>
      <w:lang w:eastAsia="en-US"/>
    </w:rPr>
  </w:style>
  <w:style w:type="paragraph" w:customStyle="1" w:styleId="0A200E589C0D45D898A49632B292BC391">
    <w:name w:val="0A200E589C0D45D898A49632B292BC391"/>
    <w:rsid w:val="0088667C"/>
    <w:pPr>
      <w:spacing w:before="120" w:after="60" w:line="240" w:lineRule="auto"/>
    </w:pPr>
    <w:rPr>
      <w:rFonts w:ascii="Arial" w:eastAsia="Times New Roman" w:hAnsi="Arial" w:cs="Arial"/>
      <w:sz w:val="20"/>
      <w:szCs w:val="20"/>
      <w:lang w:eastAsia="en-US"/>
    </w:rPr>
  </w:style>
  <w:style w:type="paragraph" w:customStyle="1" w:styleId="6CD70534417E457B9C3941DD475213B71">
    <w:name w:val="6CD70534417E457B9C3941DD475213B71"/>
    <w:rsid w:val="0088667C"/>
    <w:pPr>
      <w:spacing w:before="120" w:after="60" w:line="240" w:lineRule="auto"/>
    </w:pPr>
    <w:rPr>
      <w:rFonts w:ascii="Arial" w:eastAsia="Times New Roman" w:hAnsi="Arial" w:cs="Arial"/>
      <w:sz w:val="20"/>
      <w:szCs w:val="20"/>
      <w:lang w:eastAsia="en-US"/>
    </w:rPr>
  </w:style>
  <w:style w:type="paragraph" w:customStyle="1" w:styleId="C2F551B7565A4CA185D9A70E702F4A371">
    <w:name w:val="C2F551B7565A4CA185D9A70E702F4A371"/>
    <w:rsid w:val="0088667C"/>
    <w:pPr>
      <w:spacing w:before="120" w:after="60" w:line="240" w:lineRule="auto"/>
    </w:pPr>
    <w:rPr>
      <w:rFonts w:ascii="Arial" w:eastAsia="Times New Roman" w:hAnsi="Arial" w:cs="Arial"/>
      <w:sz w:val="20"/>
      <w:szCs w:val="20"/>
      <w:lang w:eastAsia="en-US"/>
    </w:rPr>
  </w:style>
  <w:style w:type="paragraph" w:customStyle="1" w:styleId="230E7CE6B6F149688A1BEE486C3A6F341">
    <w:name w:val="230E7CE6B6F149688A1BEE486C3A6F341"/>
    <w:rsid w:val="0088667C"/>
    <w:pPr>
      <w:spacing w:before="120" w:after="60" w:line="240" w:lineRule="auto"/>
    </w:pPr>
    <w:rPr>
      <w:rFonts w:ascii="Arial" w:eastAsia="Times New Roman" w:hAnsi="Arial" w:cs="Arial"/>
      <w:sz w:val="20"/>
      <w:szCs w:val="20"/>
      <w:lang w:eastAsia="en-US"/>
    </w:rPr>
  </w:style>
  <w:style w:type="paragraph" w:customStyle="1" w:styleId="9613AE8D68CA44118A668F8B466AEE221">
    <w:name w:val="9613AE8D68CA44118A668F8B466AEE221"/>
    <w:rsid w:val="0088667C"/>
    <w:pPr>
      <w:spacing w:before="120" w:after="60" w:line="240" w:lineRule="auto"/>
    </w:pPr>
    <w:rPr>
      <w:rFonts w:ascii="Arial" w:eastAsia="Times New Roman" w:hAnsi="Arial" w:cs="Arial"/>
      <w:sz w:val="20"/>
      <w:szCs w:val="20"/>
      <w:lang w:eastAsia="en-US"/>
    </w:rPr>
  </w:style>
  <w:style w:type="paragraph" w:customStyle="1" w:styleId="D08DD6C559F84539B6C51AC0618594671">
    <w:name w:val="D08DD6C559F84539B6C51AC0618594671"/>
    <w:rsid w:val="0088667C"/>
    <w:pPr>
      <w:spacing w:before="120" w:after="60" w:line="240" w:lineRule="auto"/>
    </w:pPr>
    <w:rPr>
      <w:rFonts w:ascii="Arial" w:eastAsia="Times New Roman" w:hAnsi="Arial" w:cs="Arial"/>
      <w:sz w:val="20"/>
      <w:szCs w:val="20"/>
      <w:lang w:eastAsia="en-US"/>
    </w:rPr>
  </w:style>
  <w:style w:type="paragraph" w:customStyle="1" w:styleId="0CA9EBD3FF584F12BCFD5FEFEF3E3AE61">
    <w:name w:val="0CA9EBD3FF584F12BCFD5FEFEF3E3AE61"/>
    <w:rsid w:val="0088667C"/>
    <w:pPr>
      <w:spacing w:before="120" w:after="60" w:line="240" w:lineRule="auto"/>
    </w:pPr>
    <w:rPr>
      <w:rFonts w:ascii="Arial" w:eastAsia="Times New Roman" w:hAnsi="Arial" w:cs="Arial"/>
      <w:sz w:val="20"/>
      <w:szCs w:val="20"/>
      <w:lang w:eastAsia="en-US"/>
    </w:rPr>
  </w:style>
  <w:style w:type="paragraph" w:customStyle="1" w:styleId="D937121A28A640AEAE4ED87A6AA7E7F71">
    <w:name w:val="D937121A28A640AEAE4ED87A6AA7E7F71"/>
    <w:rsid w:val="0088667C"/>
    <w:pPr>
      <w:spacing w:before="120" w:after="60" w:line="240" w:lineRule="auto"/>
    </w:pPr>
    <w:rPr>
      <w:rFonts w:ascii="Arial" w:eastAsia="Times New Roman" w:hAnsi="Arial" w:cs="Arial"/>
      <w:sz w:val="20"/>
      <w:szCs w:val="20"/>
      <w:lang w:eastAsia="en-US"/>
    </w:rPr>
  </w:style>
  <w:style w:type="paragraph" w:customStyle="1" w:styleId="17EC075A9A5F405AB21F0E5B43E079361">
    <w:name w:val="17EC075A9A5F405AB21F0E5B43E079361"/>
    <w:rsid w:val="0088667C"/>
    <w:pPr>
      <w:spacing w:before="120" w:after="60" w:line="240" w:lineRule="auto"/>
    </w:pPr>
    <w:rPr>
      <w:rFonts w:ascii="Arial" w:eastAsia="Times New Roman" w:hAnsi="Arial" w:cs="Arial"/>
      <w:sz w:val="20"/>
      <w:szCs w:val="20"/>
      <w:lang w:eastAsia="en-US"/>
    </w:rPr>
  </w:style>
  <w:style w:type="paragraph" w:customStyle="1" w:styleId="E8495305B2C74961AB3660E07118F51E1">
    <w:name w:val="E8495305B2C74961AB3660E07118F51E1"/>
    <w:rsid w:val="0088667C"/>
    <w:pPr>
      <w:spacing w:before="120" w:after="60" w:line="240" w:lineRule="auto"/>
    </w:pPr>
    <w:rPr>
      <w:rFonts w:ascii="Arial" w:eastAsia="Times New Roman" w:hAnsi="Arial" w:cs="Arial"/>
      <w:sz w:val="20"/>
      <w:szCs w:val="20"/>
      <w:lang w:eastAsia="en-US"/>
    </w:rPr>
  </w:style>
  <w:style w:type="paragraph" w:customStyle="1" w:styleId="200726F292594FFD81382EA39210A9851">
    <w:name w:val="200726F292594FFD81382EA39210A9851"/>
    <w:rsid w:val="0088667C"/>
    <w:pPr>
      <w:spacing w:before="120" w:after="60" w:line="240" w:lineRule="auto"/>
    </w:pPr>
    <w:rPr>
      <w:rFonts w:ascii="Arial" w:eastAsia="Times New Roman" w:hAnsi="Arial" w:cs="Arial"/>
      <w:sz w:val="20"/>
      <w:szCs w:val="20"/>
      <w:lang w:eastAsia="en-US"/>
    </w:rPr>
  </w:style>
  <w:style w:type="paragraph" w:customStyle="1" w:styleId="B401500266184F678A27EE515FE2B9031">
    <w:name w:val="B401500266184F678A27EE515FE2B9031"/>
    <w:rsid w:val="0088667C"/>
    <w:pPr>
      <w:spacing w:before="120" w:after="60" w:line="240" w:lineRule="auto"/>
    </w:pPr>
    <w:rPr>
      <w:rFonts w:ascii="Arial" w:eastAsia="Times New Roman" w:hAnsi="Arial" w:cs="Arial"/>
      <w:sz w:val="20"/>
      <w:szCs w:val="20"/>
      <w:lang w:eastAsia="en-US"/>
    </w:rPr>
  </w:style>
  <w:style w:type="paragraph" w:customStyle="1" w:styleId="943A3831B63A4AE79124466FBF1E4E4D1">
    <w:name w:val="943A3831B63A4AE79124466FBF1E4E4D1"/>
    <w:rsid w:val="0088667C"/>
    <w:pPr>
      <w:spacing w:before="120" w:after="60" w:line="240" w:lineRule="auto"/>
    </w:pPr>
    <w:rPr>
      <w:rFonts w:ascii="Arial" w:eastAsia="Times New Roman" w:hAnsi="Arial" w:cs="Arial"/>
      <w:sz w:val="20"/>
      <w:szCs w:val="20"/>
      <w:lang w:eastAsia="en-US"/>
    </w:rPr>
  </w:style>
  <w:style w:type="paragraph" w:customStyle="1" w:styleId="31B1B52A1B3E4E7487347BD8013D5C931">
    <w:name w:val="31B1B52A1B3E4E7487347BD8013D5C931"/>
    <w:rsid w:val="0088667C"/>
    <w:pPr>
      <w:spacing w:before="120" w:after="60" w:line="240" w:lineRule="auto"/>
    </w:pPr>
    <w:rPr>
      <w:rFonts w:ascii="Arial" w:eastAsia="Times New Roman" w:hAnsi="Arial" w:cs="Arial"/>
      <w:sz w:val="20"/>
      <w:szCs w:val="20"/>
      <w:lang w:eastAsia="en-US"/>
    </w:rPr>
  </w:style>
  <w:style w:type="paragraph" w:customStyle="1" w:styleId="4B495546A5FA4AC18DAD7D5F417F87761">
    <w:name w:val="4B495546A5FA4AC18DAD7D5F417F87761"/>
    <w:rsid w:val="0088667C"/>
    <w:pPr>
      <w:spacing w:before="120" w:after="60" w:line="240" w:lineRule="auto"/>
    </w:pPr>
    <w:rPr>
      <w:rFonts w:ascii="Arial" w:eastAsia="Times New Roman" w:hAnsi="Arial" w:cs="Arial"/>
      <w:sz w:val="20"/>
      <w:szCs w:val="20"/>
      <w:lang w:eastAsia="en-US"/>
    </w:rPr>
  </w:style>
  <w:style w:type="paragraph" w:customStyle="1" w:styleId="720FC12A87394316BCE968FDC72FE1981">
    <w:name w:val="720FC12A87394316BCE968FDC72FE1981"/>
    <w:rsid w:val="0088667C"/>
    <w:pPr>
      <w:spacing w:before="120" w:after="60" w:line="240" w:lineRule="auto"/>
    </w:pPr>
    <w:rPr>
      <w:rFonts w:ascii="Arial" w:eastAsia="Times New Roman" w:hAnsi="Arial" w:cs="Arial"/>
      <w:sz w:val="20"/>
      <w:szCs w:val="20"/>
      <w:lang w:eastAsia="en-US"/>
    </w:rPr>
  </w:style>
  <w:style w:type="paragraph" w:customStyle="1" w:styleId="A5E1648406274E68840BD16835CDF2E91">
    <w:name w:val="A5E1648406274E68840BD16835CDF2E91"/>
    <w:rsid w:val="0088667C"/>
    <w:pPr>
      <w:spacing w:before="120" w:after="60" w:line="240" w:lineRule="auto"/>
    </w:pPr>
    <w:rPr>
      <w:rFonts w:ascii="Arial" w:eastAsia="Times New Roman" w:hAnsi="Arial" w:cs="Arial"/>
      <w:sz w:val="20"/>
      <w:szCs w:val="20"/>
      <w:lang w:eastAsia="en-US"/>
    </w:rPr>
  </w:style>
  <w:style w:type="paragraph" w:customStyle="1" w:styleId="E7E0502945D846A09AAF1A31E7E882641">
    <w:name w:val="E7E0502945D846A09AAF1A31E7E882641"/>
    <w:rsid w:val="0088667C"/>
    <w:pPr>
      <w:spacing w:before="120" w:after="60" w:line="240" w:lineRule="auto"/>
    </w:pPr>
    <w:rPr>
      <w:rFonts w:ascii="Arial" w:eastAsia="Times New Roman" w:hAnsi="Arial" w:cs="Arial"/>
      <w:sz w:val="20"/>
      <w:szCs w:val="20"/>
      <w:lang w:eastAsia="en-US"/>
    </w:rPr>
  </w:style>
  <w:style w:type="paragraph" w:customStyle="1" w:styleId="47C9296805EB49BDACB7FF1F0CA356351">
    <w:name w:val="47C9296805EB49BDACB7FF1F0CA35635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1">
    <w:name w:val="B7ACB9E9BF30484090251662910C632B1"/>
    <w:rsid w:val="0088667C"/>
    <w:pPr>
      <w:spacing w:before="120" w:after="60" w:line="240" w:lineRule="auto"/>
    </w:pPr>
    <w:rPr>
      <w:rFonts w:ascii="Arial" w:eastAsia="Times New Roman" w:hAnsi="Arial" w:cs="Arial"/>
      <w:sz w:val="20"/>
      <w:szCs w:val="20"/>
      <w:lang w:eastAsia="en-US"/>
    </w:rPr>
  </w:style>
  <w:style w:type="paragraph" w:customStyle="1" w:styleId="B232529D965A4C369BE9F87909CC1E961">
    <w:name w:val="B232529D965A4C369BE9F87909CC1E961"/>
    <w:rsid w:val="0088667C"/>
    <w:pPr>
      <w:spacing w:before="120" w:after="60" w:line="240" w:lineRule="auto"/>
    </w:pPr>
    <w:rPr>
      <w:rFonts w:ascii="Arial" w:eastAsia="Times New Roman" w:hAnsi="Arial" w:cs="Arial"/>
      <w:sz w:val="20"/>
      <w:szCs w:val="20"/>
      <w:lang w:eastAsia="en-US"/>
    </w:rPr>
  </w:style>
  <w:style w:type="paragraph" w:customStyle="1" w:styleId="96E72543A7E149A5A9D8CEA2ABD7D9A21">
    <w:name w:val="96E72543A7E149A5A9D8CEA2ABD7D9A21"/>
    <w:rsid w:val="0088667C"/>
    <w:pPr>
      <w:spacing w:before="120" w:after="60" w:line="240" w:lineRule="auto"/>
    </w:pPr>
    <w:rPr>
      <w:rFonts w:ascii="Arial" w:eastAsia="Times New Roman" w:hAnsi="Arial" w:cs="Arial"/>
      <w:sz w:val="20"/>
      <w:szCs w:val="20"/>
      <w:lang w:eastAsia="en-US"/>
    </w:rPr>
  </w:style>
  <w:style w:type="paragraph" w:customStyle="1" w:styleId="A804029F6C7E4AD5877D0551ECED5CB51">
    <w:name w:val="A804029F6C7E4AD5877D0551ECED5CB51"/>
    <w:rsid w:val="0088667C"/>
    <w:pPr>
      <w:spacing w:before="120" w:after="60" w:line="240" w:lineRule="auto"/>
    </w:pPr>
    <w:rPr>
      <w:rFonts w:ascii="Arial" w:eastAsia="Times New Roman" w:hAnsi="Arial" w:cs="Arial"/>
      <w:sz w:val="20"/>
      <w:szCs w:val="20"/>
      <w:lang w:eastAsia="en-US"/>
    </w:rPr>
  </w:style>
  <w:style w:type="paragraph" w:customStyle="1" w:styleId="BF3082D4087D4956A4C7DB37CBBBA80E1">
    <w:name w:val="BF3082D4087D4956A4C7DB37CBBBA80E1"/>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1">
    <w:name w:val="E8C326FDC99A4C8FAFE32284AB466DB31"/>
    <w:rsid w:val="0088667C"/>
    <w:pPr>
      <w:spacing w:before="120" w:after="60" w:line="240" w:lineRule="auto"/>
    </w:pPr>
    <w:rPr>
      <w:rFonts w:ascii="Arial" w:eastAsia="Times New Roman" w:hAnsi="Arial" w:cs="Arial"/>
      <w:sz w:val="20"/>
      <w:szCs w:val="20"/>
      <w:lang w:eastAsia="en-US"/>
    </w:rPr>
  </w:style>
  <w:style w:type="paragraph" w:customStyle="1" w:styleId="D390DFB0D8FF49E7A181D14DDA9ABB8A1">
    <w:name w:val="D390DFB0D8FF49E7A181D14DDA9ABB8A1"/>
    <w:rsid w:val="0088667C"/>
    <w:pPr>
      <w:spacing w:before="120" w:after="60" w:line="240" w:lineRule="auto"/>
    </w:pPr>
    <w:rPr>
      <w:rFonts w:ascii="Arial" w:eastAsia="Times New Roman" w:hAnsi="Arial" w:cs="Arial"/>
      <w:sz w:val="20"/>
      <w:szCs w:val="20"/>
      <w:lang w:eastAsia="en-US"/>
    </w:rPr>
  </w:style>
  <w:style w:type="paragraph" w:customStyle="1" w:styleId="74420325A63845EDB187B7464695A6211">
    <w:name w:val="74420325A63845EDB187B7464695A6211"/>
    <w:rsid w:val="0088667C"/>
    <w:pPr>
      <w:spacing w:before="120" w:after="60" w:line="240" w:lineRule="auto"/>
    </w:pPr>
    <w:rPr>
      <w:rFonts w:ascii="Arial" w:eastAsia="Times New Roman" w:hAnsi="Arial" w:cs="Arial"/>
      <w:sz w:val="20"/>
      <w:szCs w:val="20"/>
      <w:lang w:eastAsia="en-US"/>
    </w:rPr>
  </w:style>
  <w:style w:type="paragraph" w:customStyle="1" w:styleId="947A9949AA1E473B833A1E6D652C84621">
    <w:name w:val="947A9949AA1E473B833A1E6D652C84621"/>
    <w:rsid w:val="0088667C"/>
    <w:pPr>
      <w:spacing w:before="120" w:after="60" w:line="240" w:lineRule="auto"/>
    </w:pPr>
    <w:rPr>
      <w:rFonts w:ascii="Arial" w:eastAsia="Times New Roman" w:hAnsi="Arial" w:cs="Arial"/>
      <w:sz w:val="20"/>
      <w:szCs w:val="20"/>
      <w:lang w:eastAsia="en-US"/>
    </w:rPr>
  </w:style>
  <w:style w:type="paragraph" w:customStyle="1" w:styleId="E46E06A5D7D940D4A397ABD430AFADC31">
    <w:name w:val="E46E06A5D7D940D4A397ABD430AFADC31"/>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1">
    <w:name w:val="A645300A9A0A4D8288D0960E8F57B71B1"/>
    <w:rsid w:val="0088667C"/>
    <w:pPr>
      <w:spacing w:before="120" w:after="60" w:line="240" w:lineRule="auto"/>
    </w:pPr>
    <w:rPr>
      <w:rFonts w:ascii="Arial" w:eastAsia="Times New Roman" w:hAnsi="Arial" w:cs="Arial"/>
      <w:sz w:val="20"/>
      <w:szCs w:val="20"/>
      <w:lang w:eastAsia="en-US"/>
    </w:rPr>
  </w:style>
  <w:style w:type="paragraph" w:customStyle="1" w:styleId="9A7539E56C6D4945AEA4962F6340EAB41">
    <w:name w:val="9A7539E56C6D4945AEA4962F6340EAB41"/>
    <w:rsid w:val="0088667C"/>
    <w:pPr>
      <w:spacing w:before="120" w:after="60" w:line="240" w:lineRule="auto"/>
    </w:pPr>
    <w:rPr>
      <w:rFonts w:ascii="Arial" w:eastAsia="Times New Roman" w:hAnsi="Arial" w:cs="Arial"/>
      <w:sz w:val="20"/>
      <w:szCs w:val="20"/>
      <w:lang w:eastAsia="en-US"/>
    </w:rPr>
  </w:style>
  <w:style w:type="paragraph" w:customStyle="1" w:styleId="31AB807748EE4133A1D38C2E48F0F6931">
    <w:name w:val="31AB807748EE4133A1D38C2E48F0F6931"/>
    <w:rsid w:val="0088667C"/>
    <w:pPr>
      <w:spacing w:before="120" w:after="60" w:line="240" w:lineRule="auto"/>
    </w:pPr>
    <w:rPr>
      <w:rFonts w:ascii="Arial" w:eastAsia="Times New Roman" w:hAnsi="Arial" w:cs="Arial"/>
      <w:sz w:val="20"/>
      <w:szCs w:val="20"/>
      <w:lang w:eastAsia="en-US"/>
    </w:rPr>
  </w:style>
  <w:style w:type="paragraph" w:customStyle="1" w:styleId="911D4F5ACA474042A22F8B09355928351">
    <w:name w:val="911D4F5ACA474042A22F8B09355928351"/>
    <w:rsid w:val="0088667C"/>
    <w:pPr>
      <w:spacing w:before="120" w:after="60" w:line="240" w:lineRule="auto"/>
    </w:pPr>
    <w:rPr>
      <w:rFonts w:ascii="Arial" w:eastAsia="Times New Roman" w:hAnsi="Arial" w:cs="Arial"/>
      <w:sz w:val="20"/>
      <w:szCs w:val="20"/>
      <w:lang w:eastAsia="en-US"/>
    </w:rPr>
  </w:style>
  <w:style w:type="paragraph" w:customStyle="1" w:styleId="B54D449EFF8648C3AD6FD446A554BC581">
    <w:name w:val="B54D449EFF8648C3AD6FD446A554BC581"/>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1">
    <w:name w:val="5CBE32244F95483AB362F20D65819F551"/>
    <w:rsid w:val="0088667C"/>
    <w:pPr>
      <w:spacing w:before="120" w:after="60" w:line="240" w:lineRule="auto"/>
    </w:pPr>
    <w:rPr>
      <w:rFonts w:ascii="Arial" w:eastAsia="Times New Roman" w:hAnsi="Arial" w:cs="Arial"/>
      <w:sz w:val="20"/>
      <w:szCs w:val="20"/>
      <w:lang w:eastAsia="en-US"/>
    </w:rPr>
  </w:style>
  <w:style w:type="paragraph" w:customStyle="1" w:styleId="1E6E88B3D5CF40A28093851C2B889A9C1">
    <w:name w:val="1E6E88B3D5CF40A28093851C2B889A9C1"/>
    <w:rsid w:val="0088667C"/>
    <w:pPr>
      <w:spacing w:before="120" w:after="60" w:line="240" w:lineRule="auto"/>
    </w:pPr>
    <w:rPr>
      <w:rFonts w:ascii="Arial" w:eastAsia="Times New Roman" w:hAnsi="Arial" w:cs="Arial"/>
      <w:sz w:val="20"/>
      <w:szCs w:val="20"/>
      <w:lang w:eastAsia="en-US"/>
    </w:rPr>
  </w:style>
  <w:style w:type="paragraph" w:customStyle="1" w:styleId="D8E60DFF47F04B8E8127E5082FE43FEE1">
    <w:name w:val="D8E60DFF47F04B8E8127E5082FE43FEE1"/>
    <w:rsid w:val="0088667C"/>
    <w:pPr>
      <w:spacing w:before="120" w:after="60" w:line="240" w:lineRule="auto"/>
    </w:pPr>
    <w:rPr>
      <w:rFonts w:ascii="Arial" w:eastAsia="Times New Roman" w:hAnsi="Arial" w:cs="Arial"/>
      <w:sz w:val="20"/>
      <w:szCs w:val="20"/>
      <w:lang w:eastAsia="en-US"/>
    </w:rPr>
  </w:style>
  <w:style w:type="paragraph" w:customStyle="1" w:styleId="ABBFA10967D141C8A0F86F4205A67A081">
    <w:name w:val="ABBFA10967D141C8A0F86F4205A67A081"/>
    <w:rsid w:val="0088667C"/>
    <w:pPr>
      <w:spacing w:before="120" w:after="60" w:line="240" w:lineRule="auto"/>
    </w:pPr>
    <w:rPr>
      <w:rFonts w:ascii="Arial" w:eastAsia="Times New Roman" w:hAnsi="Arial" w:cs="Arial"/>
      <w:sz w:val="20"/>
      <w:szCs w:val="20"/>
      <w:lang w:eastAsia="en-US"/>
    </w:rPr>
  </w:style>
  <w:style w:type="paragraph" w:customStyle="1" w:styleId="857447D1849640A2BF152F194E965C131">
    <w:name w:val="857447D1849640A2BF152F194E965C131"/>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1">
    <w:name w:val="C67CCB0E0EE84A20A9D5C982603A2DC71"/>
    <w:rsid w:val="0088667C"/>
    <w:pPr>
      <w:spacing w:before="120" w:after="60" w:line="240" w:lineRule="auto"/>
    </w:pPr>
    <w:rPr>
      <w:rFonts w:ascii="Arial" w:eastAsia="Times New Roman" w:hAnsi="Arial" w:cs="Arial"/>
      <w:sz w:val="20"/>
      <w:szCs w:val="20"/>
      <w:lang w:eastAsia="en-US"/>
    </w:rPr>
  </w:style>
  <w:style w:type="paragraph" w:customStyle="1" w:styleId="48D8A4A8E3E2475FBE663E28F27B0C911">
    <w:name w:val="48D8A4A8E3E2475FBE663E28F27B0C911"/>
    <w:rsid w:val="0088667C"/>
    <w:pPr>
      <w:spacing w:before="120" w:after="60" w:line="240" w:lineRule="auto"/>
    </w:pPr>
    <w:rPr>
      <w:rFonts w:ascii="Arial" w:eastAsia="Times New Roman" w:hAnsi="Arial" w:cs="Arial"/>
      <w:sz w:val="20"/>
      <w:szCs w:val="20"/>
      <w:lang w:eastAsia="en-US"/>
    </w:rPr>
  </w:style>
  <w:style w:type="paragraph" w:customStyle="1" w:styleId="44981329B78548EAA0EE612DCADD368F1">
    <w:name w:val="44981329B78548EAA0EE612DCADD368F1"/>
    <w:rsid w:val="0088667C"/>
    <w:pPr>
      <w:spacing w:before="120" w:after="60" w:line="240" w:lineRule="auto"/>
    </w:pPr>
    <w:rPr>
      <w:rFonts w:ascii="Arial" w:eastAsia="Times New Roman" w:hAnsi="Arial" w:cs="Arial"/>
      <w:sz w:val="20"/>
      <w:szCs w:val="20"/>
      <w:lang w:eastAsia="en-US"/>
    </w:rPr>
  </w:style>
  <w:style w:type="paragraph" w:customStyle="1" w:styleId="7A18ADED61C44488A04C4D46C23C2F211">
    <w:name w:val="7A18ADED61C44488A04C4D46C23C2F211"/>
    <w:rsid w:val="0088667C"/>
    <w:pPr>
      <w:spacing w:before="120" w:after="60" w:line="240" w:lineRule="auto"/>
    </w:pPr>
    <w:rPr>
      <w:rFonts w:ascii="Arial" w:eastAsia="Times New Roman" w:hAnsi="Arial" w:cs="Arial"/>
      <w:sz w:val="20"/>
      <w:szCs w:val="20"/>
      <w:lang w:eastAsia="en-US"/>
    </w:rPr>
  </w:style>
  <w:style w:type="paragraph" w:customStyle="1" w:styleId="2DDD3F06F8164DA4AFD90395D7B1E0091">
    <w:name w:val="2DDD3F06F8164DA4AFD90395D7B1E0091"/>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1">
    <w:name w:val="D52BE521FE8E46A7A80E62F2A4436D521"/>
    <w:rsid w:val="0088667C"/>
    <w:pPr>
      <w:spacing w:before="120" w:after="60" w:line="240" w:lineRule="auto"/>
    </w:pPr>
    <w:rPr>
      <w:rFonts w:ascii="Arial" w:eastAsia="Times New Roman" w:hAnsi="Arial" w:cs="Arial"/>
      <w:sz w:val="20"/>
      <w:szCs w:val="20"/>
      <w:lang w:eastAsia="en-US"/>
    </w:rPr>
  </w:style>
  <w:style w:type="paragraph" w:customStyle="1" w:styleId="DB89C5A1EC3547C8A5DE07AAA4C235261">
    <w:name w:val="DB89C5A1EC3547C8A5DE07AAA4C235261"/>
    <w:rsid w:val="0088667C"/>
    <w:pPr>
      <w:spacing w:before="120" w:after="60" w:line="240" w:lineRule="auto"/>
    </w:pPr>
    <w:rPr>
      <w:rFonts w:ascii="Arial" w:eastAsia="Times New Roman" w:hAnsi="Arial" w:cs="Arial"/>
      <w:sz w:val="20"/>
      <w:szCs w:val="20"/>
      <w:lang w:eastAsia="en-US"/>
    </w:rPr>
  </w:style>
  <w:style w:type="paragraph" w:customStyle="1" w:styleId="CDCCEC69674A480D895E84B222A52D911">
    <w:name w:val="CDCCEC69674A480D895E84B222A52D911"/>
    <w:rsid w:val="0088667C"/>
    <w:pPr>
      <w:spacing w:before="120" w:after="60" w:line="240" w:lineRule="auto"/>
    </w:pPr>
    <w:rPr>
      <w:rFonts w:ascii="Arial" w:eastAsia="Times New Roman" w:hAnsi="Arial" w:cs="Arial"/>
      <w:sz w:val="20"/>
      <w:szCs w:val="20"/>
      <w:lang w:eastAsia="en-US"/>
    </w:rPr>
  </w:style>
  <w:style w:type="paragraph" w:customStyle="1" w:styleId="8E7BB9E7239C4E0BA8D2EC3A27C314731">
    <w:name w:val="8E7BB9E7239C4E0BA8D2EC3A27C314731"/>
    <w:rsid w:val="0088667C"/>
    <w:pPr>
      <w:spacing w:before="120" w:after="60" w:line="240" w:lineRule="auto"/>
    </w:pPr>
    <w:rPr>
      <w:rFonts w:ascii="Arial" w:eastAsia="Times New Roman" w:hAnsi="Arial" w:cs="Arial"/>
      <w:sz w:val="20"/>
      <w:szCs w:val="20"/>
      <w:lang w:eastAsia="en-US"/>
    </w:rPr>
  </w:style>
  <w:style w:type="paragraph" w:customStyle="1" w:styleId="BC35176FB5304BF08035B284BF82BC0A1">
    <w:name w:val="BC35176FB5304BF08035B284BF82BC0A1"/>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1">
    <w:name w:val="8F62CA5E2DC84914A33DAB5F096957DD1"/>
    <w:rsid w:val="0088667C"/>
    <w:pPr>
      <w:spacing w:before="120" w:after="60" w:line="240" w:lineRule="auto"/>
    </w:pPr>
    <w:rPr>
      <w:rFonts w:ascii="Arial" w:eastAsia="Times New Roman" w:hAnsi="Arial" w:cs="Arial"/>
      <w:sz w:val="20"/>
      <w:szCs w:val="20"/>
      <w:lang w:eastAsia="en-US"/>
    </w:rPr>
  </w:style>
  <w:style w:type="paragraph" w:customStyle="1" w:styleId="A1221076549E4E05BA95D5BC06A533041">
    <w:name w:val="A1221076549E4E05BA95D5BC06A533041"/>
    <w:rsid w:val="0088667C"/>
    <w:pPr>
      <w:spacing w:before="120" w:after="60" w:line="240" w:lineRule="auto"/>
    </w:pPr>
    <w:rPr>
      <w:rFonts w:ascii="Arial" w:eastAsia="Times New Roman" w:hAnsi="Arial" w:cs="Arial"/>
      <w:sz w:val="20"/>
      <w:szCs w:val="20"/>
      <w:lang w:eastAsia="en-US"/>
    </w:rPr>
  </w:style>
  <w:style w:type="paragraph" w:customStyle="1" w:styleId="CDF8B709EF6D45F8BCAF3E5805B8364E1">
    <w:name w:val="CDF8B709EF6D45F8BCAF3E5805B8364E1"/>
    <w:rsid w:val="0088667C"/>
    <w:pPr>
      <w:spacing w:before="120" w:after="60" w:line="240" w:lineRule="auto"/>
    </w:pPr>
    <w:rPr>
      <w:rFonts w:ascii="Arial" w:eastAsia="Times New Roman" w:hAnsi="Arial" w:cs="Arial"/>
      <w:sz w:val="20"/>
      <w:szCs w:val="20"/>
      <w:lang w:eastAsia="en-US"/>
    </w:rPr>
  </w:style>
  <w:style w:type="paragraph" w:customStyle="1" w:styleId="B6AACF782D1E4B9CAFF72C90843078751">
    <w:name w:val="B6AACF782D1E4B9CAFF72C90843078751"/>
    <w:rsid w:val="0088667C"/>
    <w:pPr>
      <w:spacing w:before="120" w:after="60" w:line="240" w:lineRule="auto"/>
    </w:pPr>
    <w:rPr>
      <w:rFonts w:ascii="Arial" w:eastAsia="Times New Roman" w:hAnsi="Arial" w:cs="Arial"/>
      <w:sz w:val="20"/>
      <w:szCs w:val="20"/>
      <w:lang w:eastAsia="en-US"/>
    </w:rPr>
  </w:style>
  <w:style w:type="paragraph" w:customStyle="1" w:styleId="D483F784766D41A097109B4C0089FBE01">
    <w:name w:val="D483F784766D41A097109B4C0089FBE01"/>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1">
    <w:name w:val="70B15902F2D2417F8A0BE1DAA3EF22131"/>
    <w:rsid w:val="0088667C"/>
    <w:pPr>
      <w:spacing w:before="120" w:after="60" w:line="240" w:lineRule="auto"/>
    </w:pPr>
    <w:rPr>
      <w:rFonts w:ascii="Arial" w:eastAsia="Times New Roman" w:hAnsi="Arial" w:cs="Arial"/>
      <w:sz w:val="20"/>
      <w:szCs w:val="20"/>
      <w:lang w:eastAsia="en-US"/>
    </w:rPr>
  </w:style>
  <w:style w:type="paragraph" w:customStyle="1" w:styleId="43ED939539DF4B32BE2D8423181597BB1">
    <w:name w:val="43ED939539DF4B32BE2D8423181597BB1"/>
    <w:rsid w:val="0088667C"/>
    <w:pPr>
      <w:spacing w:before="120" w:after="60" w:line="240" w:lineRule="auto"/>
    </w:pPr>
    <w:rPr>
      <w:rFonts w:ascii="Arial" w:eastAsia="Times New Roman" w:hAnsi="Arial" w:cs="Arial"/>
      <w:sz w:val="20"/>
      <w:szCs w:val="20"/>
      <w:lang w:eastAsia="en-US"/>
    </w:rPr>
  </w:style>
  <w:style w:type="paragraph" w:customStyle="1" w:styleId="39F407E2733D40F9A637544C7D7A4CAE1">
    <w:name w:val="39F407E2733D40F9A637544C7D7A4CAE1"/>
    <w:rsid w:val="0088667C"/>
    <w:pPr>
      <w:spacing w:before="120" w:after="60" w:line="240" w:lineRule="auto"/>
    </w:pPr>
    <w:rPr>
      <w:rFonts w:ascii="Arial" w:eastAsia="Times New Roman" w:hAnsi="Arial" w:cs="Arial"/>
      <w:sz w:val="20"/>
      <w:szCs w:val="20"/>
      <w:lang w:eastAsia="en-US"/>
    </w:rPr>
  </w:style>
  <w:style w:type="paragraph" w:customStyle="1" w:styleId="0704EEFC9E7D41C4BAE2A55A651E44191">
    <w:name w:val="0704EEFC9E7D41C4BAE2A55A651E44191"/>
    <w:rsid w:val="0088667C"/>
    <w:pPr>
      <w:spacing w:before="120" w:after="60" w:line="240" w:lineRule="auto"/>
    </w:pPr>
    <w:rPr>
      <w:rFonts w:ascii="Arial" w:eastAsia="Times New Roman" w:hAnsi="Arial" w:cs="Arial"/>
      <w:sz w:val="20"/>
      <w:szCs w:val="20"/>
      <w:lang w:eastAsia="en-US"/>
    </w:rPr>
  </w:style>
  <w:style w:type="paragraph" w:customStyle="1" w:styleId="5D02141F716441408D75DF12CE47D73E1">
    <w:name w:val="5D02141F716441408D75DF12CE47D73E1"/>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1">
    <w:name w:val="B62E3C20234449C69F4E9E9BA0BD744E1"/>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1">
    <w:name w:val="4BB1C4F75F5945F39A7AEDA9329CB1471"/>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1">
    <w:name w:val="7DDF9B42192744C59D0BCB8CBF696EA71"/>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1">
    <w:name w:val="61AF43C45CEB4C97ADC02A68706606101"/>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1">
    <w:name w:val="AEEFA6DF1F33495484DE511A6E40BF1A1"/>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1">
    <w:name w:val="170A49CE34A04DDEB0CFEEE1BDDBA4FD1"/>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1">
    <w:name w:val="98CB9D3319404ABEA062A33973CCF08B1"/>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1">
    <w:name w:val="EECF1623A2624CFAAEAF220218F3C75B1"/>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1">
    <w:name w:val="612B5686483E4023BAE3134CF5ABA8B91"/>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1">
    <w:name w:val="F28CC612857E4AB6876DB1D15D1A308B1"/>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1">
    <w:name w:val="95647B1E8A1D45BDBAA8EC45652EE16E1"/>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1">
    <w:name w:val="2C1CA0DBBDAA4B61869BBEE3B89322C11"/>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1">
    <w:name w:val="A321393A4C064B71B1FCB0984BB970B91"/>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1">
    <w:name w:val="B16B33DD69D443869A45AFF7BB8552EB1"/>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1">
    <w:name w:val="6397B7547C364B288BCE31A6AF6AA0AA1"/>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1">
    <w:name w:val="04AE260AC30A4350B6DA5A8B1FD0A38F1"/>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1">
    <w:name w:val="E30C6A3C13E04797A9F998C73FF8B0C21"/>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1">
    <w:name w:val="4357E28E6B5E4379A0380CC15252D3591"/>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1">
    <w:name w:val="1480FD0A99BD40ACA723D1E5E8396AC61"/>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1">
    <w:name w:val="B09FF704F2D64138A37D44354A9F9D3E1"/>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1">
    <w:name w:val="C5F83C61232D40549A8833052B095C681"/>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1">
    <w:name w:val="2A82B2B1FAC24DA694D81CB40F1FC9351"/>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1">
    <w:name w:val="FC5945DF25724512ADD5F082A39A8D231"/>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1">
    <w:name w:val="48EE4CAC987A4405A228B34C70378E191"/>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1">
    <w:name w:val="219D5D093A31464DB40358177D0FC5B51"/>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1">
    <w:name w:val="E637FC4CBA02451DA1632A643D7FF571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4">
    <w:name w:val="B5CA77367E1941F7A7DE7065B04849BE4"/>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4">
    <w:name w:val="72AC653E20BA4DE2BE91AE6060C1FDA74"/>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4">
    <w:name w:val="CDCD9B690FF3447A99A14E95A7D90C8F4"/>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4">
    <w:name w:val="1008ABCB36324DFB8BF4A99EABF5FF964"/>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4">
    <w:name w:val="450F41237F1B45B7A7891CE68EB80D174"/>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4">
    <w:name w:val="727CC7C938024F549628D90F1E0ED3274"/>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4">
    <w:name w:val="DE7D0709FFFB48CFBA8E60995D32ABFF4"/>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4">
    <w:name w:val="5276F8C6C7B84EE6AA8784D2A911DBD04"/>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4">
    <w:name w:val="19EC6A18A95D4CD4B4718098F47425704"/>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4">
    <w:name w:val="3B9AC26E089F44D1B2B5A6ACB052316F4"/>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4">
    <w:name w:val="F6287C0317BC49BF861E63D702FCA84D4"/>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4">
    <w:name w:val="662CDD03E4024EF5841C8D802B5347004"/>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4">
    <w:name w:val="5B3B99514FCC41F68B92AF447CC7A4E04"/>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4">
    <w:name w:val="84E1A9562B294F19A35BD3833CDAFB314"/>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4">
    <w:name w:val="8E016E0F854144E898F0CB3E4B2E34934"/>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4">
    <w:name w:val="D2F61EB3AF004965B5B75BF0136A29054"/>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4">
    <w:name w:val="95B239C8E3834DD387272565848F9EC54"/>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4">
    <w:name w:val="812AD5FD728045C69AC7F5108848368D4"/>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4">
    <w:name w:val="CA7724B0A03F4030A1F35A1AE099EC8F4"/>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4">
    <w:name w:val="35C632FA048F49A1B209343F74B8FABC4"/>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4">
    <w:name w:val="F9D9B2FFDDCF4872A616B0CAC8E6213B4"/>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4">
    <w:name w:val="CB302E2AEA674D36AB12AB3E68F127D04"/>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4">
    <w:name w:val="061B66C83D9C4CD3A1C023714BED65364"/>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4">
    <w:name w:val="6EFA600735D646E3B7BE1C7F729039EB4"/>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4">
    <w:name w:val="9D5EAEEE88054396927587DB13E885A84"/>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4">
    <w:name w:val="7ADB0AF92C924A92BAF893BEFF334E2A4"/>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4">
    <w:name w:val="47E68F15354D4C179810DE99B5DB69BD4"/>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4">
    <w:name w:val="5D41D808C46D4579854A5E0358D9A8F94"/>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4">
    <w:name w:val="441554AA055F4F2A95AA68DE925FD2EB4"/>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4">
    <w:name w:val="FACA50034DDC4350BAEB6DADD25A67EC4"/>
    <w:rsid w:val="0088667C"/>
    <w:pPr>
      <w:spacing w:before="120" w:after="60" w:line="240" w:lineRule="auto"/>
    </w:pPr>
    <w:rPr>
      <w:rFonts w:ascii="Arial" w:eastAsia="Times New Roman" w:hAnsi="Arial" w:cs="Arial"/>
      <w:sz w:val="20"/>
      <w:szCs w:val="20"/>
      <w:lang w:eastAsia="en-US"/>
    </w:rPr>
  </w:style>
  <w:style w:type="paragraph" w:customStyle="1" w:styleId="C8789FF7502549B2B8F264612AB85848">
    <w:name w:val="C8789FF7502549B2B8F264612AB85848"/>
    <w:rsid w:val="0088667C"/>
  </w:style>
  <w:style w:type="paragraph" w:customStyle="1" w:styleId="B8310E31F0894DF1A5A1AA83105CF49C">
    <w:name w:val="B8310E31F0894DF1A5A1AA83105CF49C"/>
    <w:rsid w:val="0088667C"/>
  </w:style>
  <w:style w:type="paragraph" w:customStyle="1" w:styleId="49DC14769BB04759B111365F93217E91">
    <w:name w:val="49DC14769BB04759B111365F93217E91"/>
    <w:rsid w:val="0088667C"/>
  </w:style>
  <w:style w:type="paragraph" w:customStyle="1" w:styleId="751DACFD503D43C5BE79B105FD0198E2">
    <w:name w:val="751DACFD503D43C5BE79B105FD0198E2"/>
    <w:rsid w:val="0088667C"/>
  </w:style>
  <w:style w:type="paragraph" w:customStyle="1" w:styleId="6C3080E1EF9849A0ADD4787F4D0D445C">
    <w:name w:val="6C3080E1EF9849A0ADD4787F4D0D445C"/>
    <w:rsid w:val="0088667C"/>
  </w:style>
  <w:style w:type="paragraph" w:customStyle="1" w:styleId="6AED1831A324476C861B442130CAE61E">
    <w:name w:val="6AED1831A324476C861B442130CAE61E"/>
    <w:rsid w:val="0088667C"/>
  </w:style>
  <w:style w:type="paragraph" w:customStyle="1" w:styleId="C1348019475C4209B49A0FAE77B3F606">
    <w:name w:val="C1348019475C4209B49A0FAE77B3F606"/>
    <w:rsid w:val="0088667C"/>
  </w:style>
  <w:style w:type="paragraph" w:customStyle="1" w:styleId="484848BDCB2742D9B0F11DFE5349A32C">
    <w:name w:val="484848BDCB2742D9B0F11DFE5349A32C"/>
    <w:rsid w:val="0088667C"/>
  </w:style>
  <w:style w:type="paragraph" w:customStyle="1" w:styleId="47371AB0F4C04B53B91DD94791DC8F35">
    <w:name w:val="47371AB0F4C04B53B91DD94791DC8F35"/>
    <w:rsid w:val="0088667C"/>
  </w:style>
  <w:style w:type="paragraph" w:customStyle="1" w:styleId="0925B8A8C8984FBFAC6248512D01A876">
    <w:name w:val="0925B8A8C8984FBFAC6248512D01A876"/>
    <w:rsid w:val="0088667C"/>
  </w:style>
  <w:style w:type="paragraph" w:customStyle="1" w:styleId="56640925C6B145ABB416D875C147005F">
    <w:name w:val="56640925C6B145ABB416D875C147005F"/>
    <w:rsid w:val="0088667C"/>
  </w:style>
  <w:style w:type="paragraph" w:customStyle="1" w:styleId="96DAB9703D0D4787BC117702F25CC7B2">
    <w:name w:val="96DAB9703D0D4787BC117702F25CC7B2"/>
    <w:rsid w:val="0088667C"/>
  </w:style>
  <w:style w:type="paragraph" w:customStyle="1" w:styleId="5B6C95E015294C519A0CA2C9FCAE37B9">
    <w:name w:val="5B6C95E015294C519A0CA2C9FCAE37B9"/>
    <w:rsid w:val="0088667C"/>
  </w:style>
  <w:style w:type="paragraph" w:customStyle="1" w:styleId="82356F8BA70A41699B0FD1C860660C28">
    <w:name w:val="82356F8BA70A41699B0FD1C860660C28"/>
    <w:rsid w:val="0088667C"/>
  </w:style>
  <w:style w:type="paragraph" w:customStyle="1" w:styleId="CF5486F2A7C94496BBB75032857D6CE2">
    <w:name w:val="CF5486F2A7C94496BBB75032857D6CE2"/>
    <w:rsid w:val="0088667C"/>
  </w:style>
  <w:style w:type="paragraph" w:customStyle="1" w:styleId="65E91E98A3EF4AC9BCE894EA8875BB85">
    <w:name w:val="65E91E98A3EF4AC9BCE894EA8875BB85"/>
    <w:rsid w:val="0088667C"/>
  </w:style>
  <w:style w:type="paragraph" w:customStyle="1" w:styleId="843C0DDDE63740C8B75B28B503A1FC5D">
    <w:name w:val="843C0DDDE63740C8B75B28B503A1FC5D"/>
    <w:rsid w:val="0088667C"/>
  </w:style>
  <w:style w:type="paragraph" w:customStyle="1" w:styleId="3C6F44260A9A4BEBAFA0DE5C38FA77E5">
    <w:name w:val="3C6F44260A9A4BEBAFA0DE5C38FA77E5"/>
    <w:rsid w:val="0088667C"/>
  </w:style>
  <w:style w:type="paragraph" w:customStyle="1" w:styleId="A97934FE1065490093BBC8BE82F28A74">
    <w:name w:val="A97934FE1065490093BBC8BE82F28A74"/>
    <w:rsid w:val="0088667C"/>
  </w:style>
  <w:style w:type="paragraph" w:customStyle="1" w:styleId="905A6DD2D4264CE89EDAB3417B101182">
    <w:name w:val="905A6DD2D4264CE89EDAB3417B101182"/>
    <w:rsid w:val="0088667C"/>
  </w:style>
  <w:style w:type="paragraph" w:customStyle="1" w:styleId="85B336182C8A409F9C2E80589D954708">
    <w:name w:val="85B336182C8A409F9C2E80589D954708"/>
    <w:rsid w:val="0088667C"/>
  </w:style>
  <w:style w:type="paragraph" w:customStyle="1" w:styleId="D06CC8568E1148DF8EB6255718171ED5">
    <w:name w:val="D06CC8568E1148DF8EB6255718171ED5"/>
    <w:rsid w:val="0088667C"/>
  </w:style>
  <w:style w:type="paragraph" w:customStyle="1" w:styleId="98E73DDD5C9F4F28A722FFEFDEAFDD28">
    <w:name w:val="98E73DDD5C9F4F28A722FFEFDEAFDD28"/>
    <w:rsid w:val="0088667C"/>
  </w:style>
  <w:style w:type="paragraph" w:customStyle="1" w:styleId="FC659909761E423BB18D1B4A2401A3F7">
    <w:name w:val="FC659909761E423BB18D1B4A2401A3F7"/>
    <w:rsid w:val="0088667C"/>
  </w:style>
  <w:style w:type="paragraph" w:customStyle="1" w:styleId="278D3FBDB49F4EB7ACAD55462A7FB1A0">
    <w:name w:val="278D3FBDB49F4EB7ACAD55462A7FB1A0"/>
    <w:rsid w:val="0088667C"/>
  </w:style>
  <w:style w:type="paragraph" w:customStyle="1" w:styleId="0DF0DD02001740AF8D723DFCFA0B5092">
    <w:name w:val="0DF0DD02001740AF8D723DFCFA0B5092"/>
    <w:rsid w:val="0088667C"/>
  </w:style>
  <w:style w:type="paragraph" w:customStyle="1" w:styleId="F1EC57B113E9403CA577F9B3C8C411C6">
    <w:name w:val="F1EC57B113E9403CA577F9B3C8C411C6"/>
    <w:rsid w:val="0088667C"/>
  </w:style>
  <w:style w:type="paragraph" w:customStyle="1" w:styleId="6FAAC1344FEB4B928F16CE72493C7B5C">
    <w:name w:val="6FAAC1344FEB4B928F16CE72493C7B5C"/>
    <w:rsid w:val="0088667C"/>
  </w:style>
  <w:style w:type="paragraph" w:customStyle="1" w:styleId="D8090BCD0E7F470FBD5907D2294AD912">
    <w:name w:val="D8090BCD0E7F470FBD5907D2294AD912"/>
    <w:rsid w:val="0088667C"/>
  </w:style>
  <w:style w:type="paragraph" w:customStyle="1" w:styleId="7BA5D070EC9C45578D9B0B3246A7D2E5">
    <w:name w:val="7BA5D070EC9C45578D9B0B3246A7D2E5"/>
    <w:rsid w:val="0088667C"/>
  </w:style>
  <w:style w:type="paragraph" w:customStyle="1" w:styleId="53195726157549F2B68C45C0670182F4">
    <w:name w:val="53195726157549F2B68C45C0670182F4"/>
    <w:rsid w:val="0088667C"/>
  </w:style>
  <w:style w:type="paragraph" w:customStyle="1" w:styleId="8E161539E77147BC9BDE23F666262848">
    <w:name w:val="8E161539E77147BC9BDE23F666262848"/>
    <w:rsid w:val="0088667C"/>
  </w:style>
  <w:style w:type="paragraph" w:customStyle="1" w:styleId="5F79CF61277547CAB39E53D1750B125C5">
    <w:name w:val="5F79CF61277547CAB39E53D1750B125C5"/>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3">
    <w:name w:val="2F2C5C3E210043B1827CBBD624E2C8F33"/>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3">
    <w:name w:val="39622A3D2EA44F7DA3D787B759D62A363"/>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3">
    <w:name w:val="178CBF46B9184BC7A4E014BD44EC16E13"/>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3">
    <w:name w:val="3C43CB2DBCC04D95846699796517AEC63"/>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3">
    <w:name w:val="F4D8D293A26C43C5830E9CACCA5908183"/>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3">
    <w:name w:val="5C65BE04A968441E9A52766DBC3AD8F63"/>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5">
    <w:name w:val="241CC2EA9AA044F7A203126964973A885"/>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2">
    <w:name w:val="D73C8F0F89D74EEB9A8C383AE976FA622"/>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2">
    <w:name w:val="5B43C97F9DB64212AB0DBD7C94CB39462"/>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2">
    <w:name w:val="BE74B28DB2FF4A66B598A04A41FEA9202"/>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2">
    <w:name w:val="B32890B3BC0043D8B8A6C3C7306F97172"/>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2">
    <w:name w:val="E8112BB0CEC04B62B5E8FC139E8616EE2"/>
    <w:rsid w:val="0088667C"/>
    <w:pPr>
      <w:spacing w:before="120" w:after="60" w:line="240" w:lineRule="auto"/>
    </w:pPr>
    <w:rPr>
      <w:rFonts w:ascii="Arial" w:eastAsia="Times New Roman" w:hAnsi="Arial" w:cs="Arial"/>
      <w:sz w:val="20"/>
      <w:szCs w:val="20"/>
      <w:lang w:eastAsia="en-US"/>
    </w:rPr>
  </w:style>
  <w:style w:type="paragraph" w:customStyle="1" w:styleId="A97934FE1065490093BBC8BE82F28A741">
    <w:name w:val="A97934FE1065490093BBC8BE82F28A741"/>
    <w:rsid w:val="0088667C"/>
    <w:pPr>
      <w:spacing w:before="120" w:after="60" w:line="240" w:lineRule="auto"/>
    </w:pPr>
    <w:rPr>
      <w:rFonts w:ascii="Arial" w:eastAsia="Times New Roman" w:hAnsi="Arial" w:cs="Arial"/>
      <w:sz w:val="20"/>
      <w:szCs w:val="20"/>
      <w:lang w:eastAsia="en-US"/>
    </w:rPr>
  </w:style>
  <w:style w:type="paragraph" w:customStyle="1" w:styleId="905A6DD2D4264CE89EDAB3417B1011821">
    <w:name w:val="905A6DD2D4264CE89EDAB3417B1011821"/>
    <w:rsid w:val="0088667C"/>
    <w:pPr>
      <w:spacing w:before="120" w:after="60" w:line="240" w:lineRule="auto"/>
    </w:pPr>
    <w:rPr>
      <w:rFonts w:ascii="Arial" w:eastAsia="Times New Roman" w:hAnsi="Arial" w:cs="Arial"/>
      <w:sz w:val="20"/>
      <w:szCs w:val="20"/>
      <w:lang w:eastAsia="en-US"/>
    </w:rPr>
  </w:style>
  <w:style w:type="paragraph" w:customStyle="1" w:styleId="85B336182C8A409F9C2E80589D9547081">
    <w:name w:val="85B336182C8A409F9C2E80589D9547081"/>
    <w:rsid w:val="0088667C"/>
    <w:pPr>
      <w:spacing w:before="120" w:after="60" w:line="240" w:lineRule="auto"/>
    </w:pPr>
    <w:rPr>
      <w:rFonts w:ascii="Arial" w:eastAsia="Times New Roman" w:hAnsi="Arial" w:cs="Arial"/>
      <w:sz w:val="20"/>
      <w:szCs w:val="20"/>
      <w:lang w:eastAsia="en-US"/>
    </w:rPr>
  </w:style>
  <w:style w:type="paragraph" w:customStyle="1" w:styleId="D06CC8568E1148DF8EB6255718171ED51">
    <w:name w:val="D06CC8568E1148DF8EB6255718171ED51"/>
    <w:rsid w:val="0088667C"/>
    <w:pPr>
      <w:spacing w:before="120" w:after="60" w:line="240" w:lineRule="auto"/>
    </w:pPr>
    <w:rPr>
      <w:rFonts w:ascii="Arial" w:eastAsia="Times New Roman" w:hAnsi="Arial" w:cs="Arial"/>
      <w:sz w:val="20"/>
      <w:szCs w:val="20"/>
      <w:lang w:eastAsia="en-US"/>
    </w:rPr>
  </w:style>
  <w:style w:type="paragraph" w:customStyle="1" w:styleId="98E73DDD5C9F4F28A722FFEFDEAFDD281">
    <w:name w:val="98E73DDD5C9F4F28A722FFEFDEAFDD281"/>
    <w:rsid w:val="0088667C"/>
    <w:pPr>
      <w:spacing w:before="120" w:after="60" w:line="240" w:lineRule="auto"/>
    </w:pPr>
    <w:rPr>
      <w:rFonts w:ascii="Arial" w:eastAsia="Times New Roman" w:hAnsi="Arial" w:cs="Arial"/>
      <w:sz w:val="20"/>
      <w:szCs w:val="20"/>
      <w:lang w:eastAsia="en-US"/>
    </w:rPr>
  </w:style>
  <w:style w:type="paragraph" w:customStyle="1" w:styleId="FC659909761E423BB18D1B4A2401A3F71">
    <w:name w:val="FC659909761E423BB18D1B4A2401A3F71"/>
    <w:rsid w:val="0088667C"/>
    <w:pPr>
      <w:spacing w:before="120" w:after="60" w:line="240" w:lineRule="auto"/>
    </w:pPr>
    <w:rPr>
      <w:rFonts w:ascii="Arial" w:eastAsia="Times New Roman" w:hAnsi="Arial" w:cs="Arial"/>
      <w:sz w:val="20"/>
      <w:szCs w:val="20"/>
      <w:lang w:eastAsia="en-US"/>
    </w:rPr>
  </w:style>
  <w:style w:type="paragraph" w:customStyle="1" w:styleId="278D3FBDB49F4EB7ACAD55462A7FB1A01">
    <w:name w:val="278D3FBDB49F4EB7ACAD55462A7FB1A01"/>
    <w:rsid w:val="0088667C"/>
    <w:pPr>
      <w:spacing w:before="120" w:after="60" w:line="240" w:lineRule="auto"/>
    </w:pPr>
    <w:rPr>
      <w:rFonts w:ascii="Arial" w:eastAsia="Times New Roman" w:hAnsi="Arial" w:cs="Arial"/>
      <w:sz w:val="20"/>
      <w:szCs w:val="20"/>
      <w:lang w:eastAsia="en-US"/>
    </w:rPr>
  </w:style>
  <w:style w:type="paragraph" w:customStyle="1" w:styleId="0DF0DD02001740AF8D723DFCFA0B50921">
    <w:name w:val="0DF0DD02001740AF8D723DFCFA0B50921"/>
    <w:rsid w:val="0088667C"/>
    <w:pPr>
      <w:spacing w:before="120" w:after="60" w:line="240" w:lineRule="auto"/>
    </w:pPr>
    <w:rPr>
      <w:rFonts w:ascii="Arial" w:eastAsia="Times New Roman" w:hAnsi="Arial" w:cs="Arial"/>
      <w:sz w:val="20"/>
      <w:szCs w:val="20"/>
      <w:lang w:eastAsia="en-US"/>
    </w:rPr>
  </w:style>
  <w:style w:type="paragraph" w:customStyle="1" w:styleId="F1EC57B113E9403CA577F9B3C8C411C61">
    <w:name w:val="F1EC57B113E9403CA577F9B3C8C411C61"/>
    <w:rsid w:val="0088667C"/>
    <w:pPr>
      <w:spacing w:before="120" w:after="60" w:line="240" w:lineRule="auto"/>
    </w:pPr>
    <w:rPr>
      <w:rFonts w:ascii="Arial" w:eastAsia="Times New Roman" w:hAnsi="Arial" w:cs="Arial"/>
      <w:sz w:val="20"/>
      <w:szCs w:val="20"/>
      <w:lang w:eastAsia="en-US"/>
    </w:rPr>
  </w:style>
  <w:style w:type="paragraph" w:customStyle="1" w:styleId="6FAAC1344FEB4B928F16CE72493C7B5C1">
    <w:name w:val="6FAAC1344FEB4B928F16CE72493C7B5C1"/>
    <w:rsid w:val="0088667C"/>
    <w:pPr>
      <w:spacing w:before="120" w:after="60" w:line="240" w:lineRule="auto"/>
    </w:pPr>
    <w:rPr>
      <w:rFonts w:ascii="Arial" w:eastAsia="Times New Roman" w:hAnsi="Arial" w:cs="Arial"/>
      <w:sz w:val="20"/>
      <w:szCs w:val="20"/>
      <w:lang w:eastAsia="en-US"/>
    </w:rPr>
  </w:style>
  <w:style w:type="paragraph" w:customStyle="1" w:styleId="8F763B8C18D24AB4BAD8B43B7DD357C62">
    <w:name w:val="8F763B8C18D24AB4BAD8B43B7DD357C62"/>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2">
    <w:name w:val="B80A45B18F594FE5B4C1D6B88F528BB72"/>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2">
    <w:name w:val="32C205125DA9416BAF846A3754A5095D2"/>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2">
    <w:name w:val="A4268189999C4B2CB9D48796CAE97FCA2"/>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2">
    <w:name w:val="0545C2D6103547B1A9B526017320B3A82"/>
    <w:rsid w:val="0088667C"/>
    <w:pPr>
      <w:spacing w:before="120" w:after="60" w:line="240" w:lineRule="auto"/>
    </w:pPr>
    <w:rPr>
      <w:rFonts w:ascii="Arial" w:eastAsia="Times New Roman" w:hAnsi="Arial" w:cs="Arial"/>
      <w:sz w:val="20"/>
      <w:szCs w:val="20"/>
      <w:lang w:eastAsia="en-US"/>
    </w:rPr>
  </w:style>
  <w:style w:type="paragraph" w:customStyle="1" w:styleId="D8090BCD0E7F470FBD5907D2294AD9121">
    <w:name w:val="D8090BCD0E7F470FBD5907D2294AD9121"/>
    <w:rsid w:val="0088667C"/>
    <w:pPr>
      <w:spacing w:before="120" w:after="60" w:line="240" w:lineRule="auto"/>
    </w:pPr>
    <w:rPr>
      <w:rFonts w:ascii="Arial" w:eastAsia="Times New Roman" w:hAnsi="Arial" w:cs="Arial"/>
      <w:sz w:val="20"/>
      <w:szCs w:val="20"/>
      <w:lang w:eastAsia="en-US"/>
    </w:rPr>
  </w:style>
  <w:style w:type="paragraph" w:customStyle="1" w:styleId="7BA5D070EC9C45578D9B0B3246A7D2E51">
    <w:name w:val="7BA5D070EC9C45578D9B0B3246A7D2E51"/>
    <w:rsid w:val="0088667C"/>
    <w:pPr>
      <w:spacing w:before="120" w:after="60" w:line="240" w:lineRule="auto"/>
    </w:pPr>
    <w:rPr>
      <w:rFonts w:ascii="Arial" w:eastAsia="Times New Roman" w:hAnsi="Arial" w:cs="Arial"/>
      <w:sz w:val="20"/>
      <w:szCs w:val="20"/>
      <w:lang w:eastAsia="en-US"/>
    </w:rPr>
  </w:style>
  <w:style w:type="paragraph" w:customStyle="1" w:styleId="53195726157549F2B68C45C0670182F41">
    <w:name w:val="53195726157549F2B68C45C0670182F41"/>
    <w:rsid w:val="0088667C"/>
    <w:pPr>
      <w:spacing w:before="120" w:after="60" w:line="240" w:lineRule="auto"/>
    </w:pPr>
    <w:rPr>
      <w:rFonts w:ascii="Arial" w:eastAsia="Times New Roman" w:hAnsi="Arial" w:cs="Arial"/>
      <w:sz w:val="20"/>
      <w:szCs w:val="20"/>
      <w:lang w:eastAsia="en-US"/>
    </w:rPr>
  </w:style>
  <w:style w:type="paragraph" w:customStyle="1" w:styleId="8E161539E77147BC9BDE23F6662628481">
    <w:name w:val="8E161539E77147BC9BDE23F666262848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2">
    <w:name w:val="B7ACB9E9BF30484090251662910C632B2"/>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2">
    <w:name w:val="E8C326FDC99A4C8FAFE32284AB466DB32"/>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2">
    <w:name w:val="A645300A9A0A4D8288D0960E8F57B71B2"/>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2">
    <w:name w:val="5CBE32244F95483AB362F20D65819F552"/>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2">
    <w:name w:val="C67CCB0E0EE84A20A9D5C982603A2DC72"/>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2">
    <w:name w:val="D52BE521FE8E46A7A80E62F2A4436D522"/>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2">
    <w:name w:val="8F62CA5E2DC84914A33DAB5F096957DD2"/>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2">
    <w:name w:val="70B15902F2D2417F8A0BE1DAA3EF22132"/>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2">
    <w:name w:val="B62E3C20234449C69F4E9E9BA0BD744E2"/>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2">
    <w:name w:val="4BB1C4F75F5945F39A7AEDA9329CB1472"/>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2">
    <w:name w:val="7DDF9B42192744C59D0BCB8CBF696EA72"/>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2">
    <w:name w:val="61AF43C45CEB4C97ADC02A68706606102"/>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2">
    <w:name w:val="AEEFA6DF1F33495484DE511A6E40BF1A2"/>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2">
    <w:name w:val="170A49CE34A04DDEB0CFEEE1BDDBA4FD2"/>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2">
    <w:name w:val="98CB9D3319404ABEA062A33973CCF08B2"/>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2">
    <w:name w:val="EECF1623A2624CFAAEAF220218F3C75B2"/>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2">
    <w:name w:val="612B5686483E4023BAE3134CF5ABA8B92"/>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2">
    <w:name w:val="F28CC612857E4AB6876DB1D15D1A308B2"/>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2">
    <w:name w:val="95647B1E8A1D45BDBAA8EC45652EE16E2"/>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2">
    <w:name w:val="2C1CA0DBBDAA4B61869BBEE3B89322C12"/>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2">
    <w:name w:val="A321393A4C064B71B1FCB0984BB970B92"/>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2">
    <w:name w:val="B16B33DD69D443869A45AFF7BB8552EB2"/>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2">
    <w:name w:val="6397B7547C364B288BCE31A6AF6AA0AA2"/>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2">
    <w:name w:val="04AE260AC30A4350B6DA5A8B1FD0A38F2"/>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2">
    <w:name w:val="E30C6A3C13E04797A9F998C73FF8B0C22"/>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2">
    <w:name w:val="4357E28E6B5E4379A0380CC15252D3592"/>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2">
    <w:name w:val="1480FD0A99BD40ACA723D1E5E8396AC62"/>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2">
    <w:name w:val="B09FF704F2D64138A37D44354A9F9D3E2"/>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2">
    <w:name w:val="C5F83C61232D40549A8833052B095C682"/>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2">
    <w:name w:val="2A82B2B1FAC24DA694D81CB40F1FC9352"/>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2">
    <w:name w:val="FC5945DF25724512ADD5F082A39A8D232"/>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2">
    <w:name w:val="48EE4CAC987A4405A228B34C70378E192"/>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2">
    <w:name w:val="219D5D093A31464DB40358177D0FC5B52"/>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2">
    <w:name w:val="E637FC4CBA02451DA1632A643D7FF571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5">
    <w:name w:val="B5CA77367E1941F7A7DE7065B04849BE5"/>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5">
    <w:name w:val="72AC653E20BA4DE2BE91AE6060C1FDA75"/>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5">
    <w:name w:val="CDCD9B690FF3447A99A14E95A7D90C8F5"/>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5">
    <w:name w:val="1008ABCB36324DFB8BF4A99EABF5FF965"/>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5">
    <w:name w:val="450F41237F1B45B7A7891CE68EB80D175"/>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5">
    <w:name w:val="727CC7C938024F549628D90F1E0ED3275"/>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5">
    <w:name w:val="DE7D0709FFFB48CFBA8E60995D32ABFF5"/>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5">
    <w:name w:val="5276F8C6C7B84EE6AA8784D2A911DBD05"/>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5">
    <w:name w:val="19EC6A18A95D4CD4B4718098F47425705"/>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5">
    <w:name w:val="3B9AC26E089F44D1B2B5A6ACB052316F5"/>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5">
    <w:name w:val="F6287C0317BC49BF861E63D702FCA84D5"/>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5">
    <w:name w:val="662CDD03E4024EF5841C8D802B5347005"/>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5">
    <w:name w:val="5B3B99514FCC41F68B92AF447CC7A4E05"/>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5">
    <w:name w:val="84E1A9562B294F19A35BD3833CDAFB315"/>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5">
    <w:name w:val="8E016E0F854144E898F0CB3E4B2E34935"/>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5">
    <w:name w:val="D2F61EB3AF004965B5B75BF0136A29055"/>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5">
    <w:name w:val="95B239C8E3834DD387272565848F9EC55"/>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5">
    <w:name w:val="812AD5FD728045C69AC7F5108848368D5"/>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5">
    <w:name w:val="CA7724B0A03F4030A1F35A1AE099EC8F5"/>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5">
    <w:name w:val="35C632FA048F49A1B209343F74B8FABC5"/>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5">
    <w:name w:val="F9D9B2FFDDCF4872A616B0CAC8E6213B5"/>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5">
    <w:name w:val="CB302E2AEA674D36AB12AB3E68F127D05"/>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5">
    <w:name w:val="061B66C83D9C4CD3A1C023714BED65365"/>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5">
    <w:name w:val="6EFA600735D646E3B7BE1C7F729039EB5"/>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5">
    <w:name w:val="9D5EAEEE88054396927587DB13E885A85"/>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5">
    <w:name w:val="7ADB0AF92C924A92BAF893BEFF334E2A5"/>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5">
    <w:name w:val="47E68F15354D4C179810DE99B5DB69BD5"/>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5">
    <w:name w:val="5D41D808C46D4579854A5E0358D9A8F95"/>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5">
    <w:name w:val="441554AA055F4F2A95AA68DE925FD2EB5"/>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5">
    <w:name w:val="FACA50034DDC4350BAEB6DADD25A67EC5"/>
    <w:rsid w:val="0088667C"/>
    <w:pPr>
      <w:spacing w:before="120" w:after="60" w:line="240" w:lineRule="auto"/>
    </w:pPr>
    <w:rPr>
      <w:rFonts w:ascii="Arial" w:eastAsia="Times New Roman" w:hAnsi="Arial" w:cs="Arial"/>
      <w:sz w:val="20"/>
      <w:szCs w:val="20"/>
      <w:lang w:eastAsia="en-US"/>
    </w:rPr>
  </w:style>
  <w:style w:type="paragraph" w:customStyle="1" w:styleId="E58D32A1F857472BA91820962485F978">
    <w:name w:val="E58D32A1F857472BA91820962485F978"/>
    <w:rsid w:val="0088667C"/>
  </w:style>
  <w:style w:type="paragraph" w:customStyle="1" w:styleId="FA3CD2D2D34E4BFEAE5D2B80F0F4A251">
    <w:name w:val="FA3CD2D2D34E4BFEAE5D2B80F0F4A251"/>
    <w:rsid w:val="0088667C"/>
  </w:style>
  <w:style w:type="paragraph" w:customStyle="1" w:styleId="4AF3EC5FA69346F1872B4ECEF99FFA2B">
    <w:name w:val="4AF3EC5FA69346F1872B4ECEF99FFA2B"/>
    <w:rsid w:val="0088667C"/>
  </w:style>
  <w:style w:type="paragraph" w:customStyle="1" w:styleId="9510BC3CDEB144389CA15689CEE8480C">
    <w:name w:val="9510BC3CDEB144389CA15689CEE8480C"/>
    <w:rsid w:val="0088667C"/>
  </w:style>
  <w:style w:type="paragraph" w:customStyle="1" w:styleId="A76ACFBDA8364BCB92E089EFF066564E">
    <w:name w:val="A76ACFBDA8364BCB92E089EFF066564E"/>
    <w:rsid w:val="0088667C"/>
  </w:style>
  <w:style w:type="paragraph" w:customStyle="1" w:styleId="71CCE83B8BDD4ECBB87244CF6E9FB872">
    <w:name w:val="71CCE83B8BDD4ECBB87244CF6E9FB872"/>
    <w:rsid w:val="0088667C"/>
  </w:style>
  <w:style w:type="paragraph" w:customStyle="1" w:styleId="734F7C4B59AA45C1BB1FC62625487CC4">
    <w:name w:val="734F7C4B59AA45C1BB1FC62625487CC4"/>
    <w:rsid w:val="0088667C"/>
  </w:style>
  <w:style w:type="paragraph" w:customStyle="1" w:styleId="E8FD3A174A6043488E3842575D815798">
    <w:name w:val="E8FD3A174A6043488E3842575D815798"/>
    <w:rsid w:val="0088667C"/>
  </w:style>
  <w:style w:type="paragraph" w:customStyle="1" w:styleId="4E30236F044743888FD42411CECA7C63">
    <w:name w:val="4E30236F044743888FD42411CECA7C63"/>
    <w:rsid w:val="0088667C"/>
  </w:style>
  <w:style w:type="paragraph" w:customStyle="1" w:styleId="3A93DF33BA6241EB9E65468B2411F647">
    <w:name w:val="3A93DF33BA6241EB9E65468B2411F647"/>
    <w:rsid w:val="0088667C"/>
  </w:style>
  <w:style w:type="paragraph" w:customStyle="1" w:styleId="7D2900E9445E4469A82F33AC2A906203">
    <w:name w:val="7D2900E9445E4469A82F33AC2A906203"/>
    <w:rsid w:val="0088667C"/>
  </w:style>
  <w:style w:type="paragraph" w:customStyle="1" w:styleId="38F435B006604736B7897E6A6105C957">
    <w:name w:val="38F435B006604736B7897E6A6105C957"/>
    <w:rsid w:val="0088667C"/>
  </w:style>
  <w:style w:type="paragraph" w:customStyle="1" w:styleId="763101E3646043AFAF9F01796D9B8472">
    <w:name w:val="763101E3646043AFAF9F01796D9B8472"/>
    <w:rsid w:val="0088667C"/>
  </w:style>
  <w:style w:type="paragraph" w:customStyle="1" w:styleId="0BE2F8D80F8344FB83548C1347D5BCD2">
    <w:name w:val="0BE2F8D80F8344FB83548C1347D5BCD2"/>
    <w:rsid w:val="0088667C"/>
  </w:style>
  <w:style w:type="paragraph" w:customStyle="1" w:styleId="ED781872C9A64B4DB4B231B04CEC726D">
    <w:name w:val="ED781872C9A64B4DB4B231B04CEC726D"/>
    <w:rsid w:val="0088667C"/>
  </w:style>
  <w:style w:type="paragraph" w:customStyle="1" w:styleId="DA94572FF56F426EA762E324CC914D0F">
    <w:name w:val="DA94572FF56F426EA762E324CC914D0F"/>
    <w:rsid w:val="0088667C"/>
  </w:style>
  <w:style w:type="paragraph" w:customStyle="1" w:styleId="DE9E67FEE4664EE3B7BFAC529692DE93">
    <w:name w:val="DE9E67FEE4664EE3B7BFAC529692DE93"/>
    <w:rsid w:val="0088667C"/>
  </w:style>
  <w:style w:type="paragraph" w:customStyle="1" w:styleId="6FB34AA6FFB942BD892F309206B40B2A">
    <w:name w:val="6FB34AA6FFB942BD892F309206B40B2A"/>
    <w:rsid w:val="0088667C"/>
  </w:style>
  <w:style w:type="paragraph" w:customStyle="1" w:styleId="10E4432C678F474BAFA405F5760D0BF3">
    <w:name w:val="10E4432C678F474BAFA405F5760D0BF3"/>
    <w:rsid w:val="0088667C"/>
  </w:style>
  <w:style w:type="paragraph" w:customStyle="1" w:styleId="50A0D457FBBD408988344414AB10F03B">
    <w:name w:val="50A0D457FBBD408988344414AB10F03B"/>
    <w:rsid w:val="0088667C"/>
  </w:style>
  <w:style w:type="paragraph" w:customStyle="1" w:styleId="56509A266DE14997BC825A79E5029697">
    <w:name w:val="56509A266DE14997BC825A79E5029697"/>
    <w:rsid w:val="0088667C"/>
  </w:style>
  <w:style w:type="paragraph" w:customStyle="1" w:styleId="50CA8B33C18B4580BABF7F43FEC8DECA">
    <w:name w:val="50CA8B33C18B4580BABF7F43FEC8DECA"/>
    <w:rsid w:val="0088667C"/>
  </w:style>
  <w:style w:type="paragraph" w:customStyle="1" w:styleId="FF9AE82F4F9D412D988BA4C4456A1FAC">
    <w:name w:val="FF9AE82F4F9D412D988BA4C4456A1FAC"/>
    <w:rsid w:val="0088667C"/>
  </w:style>
  <w:style w:type="paragraph" w:customStyle="1" w:styleId="57AB208B6E764F66AE7FC080EFD1F06E">
    <w:name w:val="57AB208B6E764F66AE7FC080EFD1F06E"/>
    <w:rsid w:val="0088667C"/>
  </w:style>
  <w:style w:type="paragraph" w:customStyle="1" w:styleId="C9F5C54DAD1A47029963D4DF17A9244C">
    <w:name w:val="C9F5C54DAD1A47029963D4DF17A9244C"/>
    <w:rsid w:val="0088667C"/>
  </w:style>
  <w:style w:type="paragraph" w:customStyle="1" w:styleId="4D385051432E430DB3F8C69699863F1D">
    <w:name w:val="4D385051432E430DB3F8C69699863F1D"/>
    <w:rsid w:val="0088667C"/>
  </w:style>
  <w:style w:type="paragraph" w:customStyle="1" w:styleId="9723B25ABF8C49F1A77B7479271BB708">
    <w:name w:val="9723B25ABF8C49F1A77B7479271BB708"/>
    <w:rsid w:val="0088667C"/>
  </w:style>
  <w:style w:type="paragraph" w:customStyle="1" w:styleId="D63764C8340D4DB8B029431CC9281F93">
    <w:name w:val="D63764C8340D4DB8B029431CC9281F93"/>
    <w:rsid w:val="0088667C"/>
  </w:style>
  <w:style w:type="paragraph" w:customStyle="1" w:styleId="949FA0DB8CC34925B3BCA2F24EAC0984">
    <w:name w:val="949FA0DB8CC34925B3BCA2F24EAC0984"/>
    <w:rsid w:val="0088667C"/>
  </w:style>
  <w:style w:type="paragraph" w:customStyle="1" w:styleId="41C991429F1742E3A1D923394930031C">
    <w:name w:val="41C991429F1742E3A1D923394930031C"/>
    <w:rsid w:val="0088667C"/>
  </w:style>
  <w:style w:type="paragraph" w:customStyle="1" w:styleId="3AFC6BD9D1974C09BA0DF9934B455A99">
    <w:name w:val="3AFC6BD9D1974C09BA0DF9934B455A99"/>
    <w:rsid w:val="0088667C"/>
  </w:style>
  <w:style w:type="paragraph" w:customStyle="1" w:styleId="D6F3DEE5DCE145958EC0938F662469F8">
    <w:name w:val="D6F3DEE5DCE145958EC0938F662469F8"/>
    <w:rsid w:val="0088667C"/>
  </w:style>
  <w:style w:type="paragraph" w:customStyle="1" w:styleId="CF2DEED8B29D4294997DABB412EB002C">
    <w:name w:val="CF2DEED8B29D4294997DABB412EB002C"/>
    <w:rsid w:val="0088667C"/>
  </w:style>
  <w:style w:type="paragraph" w:customStyle="1" w:styleId="092389EDF07F407CBE51EDBB8A8C7F90">
    <w:name w:val="092389EDF07F407CBE51EDBB8A8C7F90"/>
    <w:rsid w:val="0088667C"/>
  </w:style>
  <w:style w:type="paragraph" w:customStyle="1" w:styleId="27E791C886904183A3034A7E37C8E6C7">
    <w:name w:val="27E791C886904183A3034A7E37C8E6C7"/>
    <w:rsid w:val="0088667C"/>
  </w:style>
  <w:style w:type="paragraph" w:customStyle="1" w:styleId="D6E58C82E6EC4DC38ED011C84145E8D2">
    <w:name w:val="D6E58C82E6EC4DC38ED011C84145E8D2"/>
    <w:rsid w:val="0088667C"/>
  </w:style>
  <w:style w:type="paragraph" w:customStyle="1" w:styleId="34F108ABD4F74811AF586C103B542071">
    <w:name w:val="34F108ABD4F74811AF586C103B542071"/>
    <w:rsid w:val="0088667C"/>
  </w:style>
  <w:style w:type="paragraph" w:customStyle="1" w:styleId="8262EE857DE1462AAE0487753FE3734B">
    <w:name w:val="8262EE857DE1462AAE0487753FE3734B"/>
    <w:rsid w:val="0088667C"/>
  </w:style>
  <w:style w:type="paragraph" w:customStyle="1" w:styleId="BFDD61B50C334493A6ABBB1640047599">
    <w:name w:val="BFDD61B50C334493A6ABBB1640047599"/>
    <w:rsid w:val="0088667C"/>
  </w:style>
  <w:style w:type="paragraph" w:customStyle="1" w:styleId="C2FFA00AD90F4B89838D36CF2D734C8A">
    <w:name w:val="C2FFA00AD90F4B89838D36CF2D734C8A"/>
    <w:rsid w:val="0088667C"/>
  </w:style>
  <w:style w:type="paragraph" w:customStyle="1" w:styleId="316437A0E7944E8EA3913FB8374CA743">
    <w:name w:val="316437A0E7944E8EA3913FB8374CA743"/>
    <w:rsid w:val="0088667C"/>
  </w:style>
  <w:style w:type="paragraph" w:customStyle="1" w:styleId="CC398ECF04854148B37125E9E2AFB9B9">
    <w:name w:val="CC398ECF04854148B37125E9E2AFB9B9"/>
    <w:rsid w:val="0088667C"/>
  </w:style>
  <w:style w:type="paragraph" w:customStyle="1" w:styleId="213BB4FB54A9405A8B1006687EFF1CFA">
    <w:name w:val="213BB4FB54A9405A8B1006687EFF1CFA"/>
    <w:rsid w:val="0088667C"/>
  </w:style>
  <w:style w:type="paragraph" w:customStyle="1" w:styleId="9AE2C41111584CBCBF00D11BD5102458">
    <w:name w:val="9AE2C41111584CBCBF00D11BD5102458"/>
    <w:rsid w:val="0088667C"/>
  </w:style>
  <w:style w:type="paragraph" w:customStyle="1" w:styleId="2D75E84BAB234DF99707B708900EE6AE">
    <w:name w:val="2D75E84BAB234DF99707B708900EE6AE"/>
    <w:rsid w:val="0088667C"/>
  </w:style>
  <w:style w:type="paragraph" w:customStyle="1" w:styleId="03CF753B433E42398C40E6A0FF797295">
    <w:name w:val="03CF753B433E42398C40E6A0FF797295"/>
    <w:rsid w:val="0088667C"/>
  </w:style>
  <w:style w:type="paragraph" w:customStyle="1" w:styleId="57FB3B95E08A428F8998B58874D7BD11">
    <w:name w:val="57FB3B95E08A428F8998B58874D7BD11"/>
    <w:rsid w:val="0088667C"/>
  </w:style>
  <w:style w:type="paragraph" w:customStyle="1" w:styleId="E5E86F3EAC924641974F80670B75B0BD">
    <w:name w:val="E5E86F3EAC924641974F80670B75B0BD"/>
    <w:rsid w:val="0088667C"/>
  </w:style>
  <w:style w:type="paragraph" w:customStyle="1" w:styleId="C2FD369C91D24B469C9C2EDA47B72989">
    <w:name w:val="C2FD369C91D24B469C9C2EDA47B72989"/>
    <w:rsid w:val="0088667C"/>
  </w:style>
  <w:style w:type="paragraph" w:customStyle="1" w:styleId="F2DF95ECEE46438C91A2A885755BC81F">
    <w:name w:val="F2DF95ECEE46438C91A2A885755BC81F"/>
    <w:rsid w:val="0088667C"/>
  </w:style>
  <w:style w:type="paragraph" w:customStyle="1" w:styleId="EF76188C11F842BA9767FC9328BE5926">
    <w:name w:val="EF76188C11F842BA9767FC9328BE5926"/>
    <w:rsid w:val="0088667C"/>
  </w:style>
  <w:style w:type="paragraph" w:customStyle="1" w:styleId="9C7CEDBEF72442AA84366806B5F98FDA">
    <w:name w:val="9C7CEDBEF72442AA84366806B5F98FDA"/>
    <w:rsid w:val="0088667C"/>
  </w:style>
  <w:style w:type="paragraph" w:customStyle="1" w:styleId="3EC2D3EAA2004082A6BFFA487F85BD82">
    <w:name w:val="3EC2D3EAA2004082A6BFFA487F85BD82"/>
    <w:rsid w:val="0088667C"/>
  </w:style>
  <w:style w:type="paragraph" w:customStyle="1" w:styleId="B12F21744AA04510ACF5167A64A13618">
    <w:name w:val="B12F21744AA04510ACF5167A64A13618"/>
    <w:rsid w:val="0088667C"/>
  </w:style>
  <w:style w:type="paragraph" w:customStyle="1" w:styleId="8B5E88ADD2104D718C71EF73AC8084CF">
    <w:name w:val="8B5E88ADD2104D718C71EF73AC8084CF"/>
    <w:rsid w:val="0088667C"/>
  </w:style>
  <w:style w:type="paragraph" w:customStyle="1" w:styleId="8A2CEFC5526043A796B6B1F781E11440">
    <w:name w:val="8A2CEFC5526043A796B6B1F781E11440"/>
    <w:rsid w:val="0088667C"/>
  </w:style>
  <w:style w:type="paragraph" w:customStyle="1" w:styleId="B11425E62A804D8C9B3F7775D236E355">
    <w:name w:val="B11425E62A804D8C9B3F7775D236E355"/>
    <w:rsid w:val="0088667C"/>
  </w:style>
  <w:style w:type="paragraph" w:customStyle="1" w:styleId="56E3218F1B0445D08D8BCED88B73F7C6">
    <w:name w:val="56E3218F1B0445D08D8BCED88B73F7C6"/>
    <w:rsid w:val="0088667C"/>
  </w:style>
  <w:style w:type="paragraph" w:customStyle="1" w:styleId="BC54EC61E0F249A4884E49B426310317">
    <w:name w:val="BC54EC61E0F249A4884E49B426310317"/>
    <w:rsid w:val="0088667C"/>
  </w:style>
  <w:style w:type="paragraph" w:customStyle="1" w:styleId="2091084D1A744609A9591683B3167373">
    <w:name w:val="2091084D1A744609A9591683B3167373"/>
    <w:rsid w:val="0088667C"/>
  </w:style>
  <w:style w:type="paragraph" w:customStyle="1" w:styleId="D60DB8B6D840456A9709E3FBC9E6F0C2">
    <w:name w:val="D60DB8B6D840456A9709E3FBC9E6F0C2"/>
    <w:rsid w:val="0088667C"/>
  </w:style>
  <w:style w:type="paragraph" w:customStyle="1" w:styleId="42A6303A02FA412EBCDD73A921D79DFF">
    <w:name w:val="42A6303A02FA412EBCDD73A921D79DFF"/>
    <w:rsid w:val="0088667C"/>
  </w:style>
  <w:style w:type="paragraph" w:customStyle="1" w:styleId="A17C161F2B924FCA96EED8348FF037D0">
    <w:name w:val="A17C161F2B924FCA96EED8348FF037D0"/>
    <w:rsid w:val="0088667C"/>
  </w:style>
  <w:style w:type="paragraph" w:customStyle="1" w:styleId="D70880EDAC664A029783703CAC87B108">
    <w:name w:val="D70880EDAC664A029783703CAC87B108"/>
    <w:rsid w:val="0088667C"/>
  </w:style>
  <w:style w:type="paragraph" w:customStyle="1" w:styleId="A757ECD38AE24B348697018246D82B60">
    <w:name w:val="A757ECD38AE24B348697018246D82B60"/>
    <w:rsid w:val="0088667C"/>
  </w:style>
  <w:style w:type="paragraph" w:customStyle="1" w:styleId="88B3D1780F274BD79B9BFE64379E0DF8">
    <w:name w:val="88B3D1780F274BD79B9BFE64379E0DF8"/>
    <w:rsid w:val="0088667C"/>
  </w:style>
  <w:style w:type="paragraph" w:customStyle="1" w:styleId="36CC179592DA45D6845EDEF0973C4754">
    <w:name w:val="36CC179592DA45D6845EDEF0973C4754"/>
    <w:rsid w:val="0088667C"/>
  </w:style>
  <w:style w:type="paragraph" w:customStyle="1" w:styleId="202BFDBEBC424E68A519E954385E8AED">
    <w:name w:val="202BFDBEBC424E68A519E954385E8AED"/>
    <w:rsid w:val="0088667C"/>
  </w:style>
  <w:style w:type="paragraph" w:customStyle="1" w:styleId="C1A178C9639F4D138C9D9A6F201DBB03">
    <w:name w:val="C1A178C9639F4D138C9D9A6F201DBB03"/>
    <w:rsid w:val="0088667C"/>
  </w:style>
  <w:style w:type="paragraph" w:customStyle="1" w:styleId="ACB0D81BA27E4E1EBD793214B1CD65C2">
    <w:name w:val="ACB0D81BA27E4E1EBD793214B1CD65C2"/>
    <w:rsid w:val="0088667C"/>
  </w:style>
  <w:style w:type="paragraph" w:customStyle="1" w:styleId="AB37DA5B621A4BE6A5BD9EF1A770217C">
    <w:name w:val="AB37DA5B621A4BE6A5BD9EF1A770217C"/>
    <w:rsid w:val="0088667C"/>
  </w:style>
  <w:style w:type="paragraph" w:customStyle="1" w:styleId="557270B486B3439BB49484A9CB3D54A5">
    <w:name w:val="557270B486B3439BB49484A9CB3D54A5"/>
    <w:rsid w:val="0088667C"/>
  </w:style>
  <w:style w:type="paragraph" w:customStyle="1" w:styleId="2E226CC2604E49458A6584DC4345E262">
    <w:name w:val="2E226CC2604E49458A6584DC4345E262"/>
    <w:rsid w:val="0088667C"/>
  </w:style>
  <w:style w:type="paragraph" w:customStyle="1" w:styleId="F68756099A2048069714F57D118F5A9B">
    <w:name w:val="F68756099A2048069714F57D118F5A9B"/>
    <w:rsid w:val="0088667C"/>
  </w:style>
  <w:style w:type="paragraph" w:customStyle="1" w:styleId="BA1406BDA6FD4D02898BF382E88FC4E1">
    <w:name w:val="BA1406BDA6FD4D02898BF382E88FC4E1"/>
    <w:rsid w:val="0088667C"/>
  </w:style>
  <w:style w:type="paragraph" w:customStyle="1" w:styleId="A41DDD1537724415BE6E320E63F7B548">
    <w:name w:val="A41DDD1537724415BE6E320E63F7B548"/>
    <w:rsid w:val="0088667C"/>
  </w:style>
  <w:style w:type="paragraph" w:customStyle="1" w:styleId="C5F720A52B9E4607943C5C1D75463DA2">
    <w:name w:val="C5F720A52B9E4607943C5C1D75463DA2"/>
    <w:rsid w:val="0088667C"/>
  </w:style>
  <w:style w:type="paragraph" w:customStyle="1" w:styleId="DF80FB45AD90448BAE72807FD24C376F">
    <w:name w:val="DF80FB45AD90448BAE72807FD24C376F"/>
    <w:rsid w:val="0088667C"/>
  </w:style>
  <w:style w:type="paragraph" w:customStyle="1" w:styleId="9AC54CD3A83348D98E1AD24ED533C4DE">
    <w:name w:val="9AC54CD3A83348D98E1AD24ED533C4DE"/>
    <w:rsid w:val="0088667C"/>
  </w:style>
  <w:style w:type="paragraph" w:customStyle="1" w:styleId="521507437B974670AF6FAB769BD52AF4">
    <w:name w:val="521507437B974670AF6FAB769BD52AF4"/>
    <w:rsid w:val="0088667C"/>
  </w:style>
  <w:style w:type="paragraph" w:customStyle="1" w:styleId="F89B8AFCB0EE4269A400C359B67B7F25">
    <w:name w:val="F89B8AFCB0EE4269A400C359B67B7F25"/>
    <w:rsid w:val="0088667C"/>
  </w:style>
  <w:style w:type="paragraph" w:customStyle="1" w:styleId="46CD7A4E16B843ADAB908C8087034E30">
    <w:name w:val="46CD7A4E16B843ADAB908C8087034E30"/>
    <w:rsid w:val="0088667C"/>
  </w:style>
  <w:style w:type="paragraph" w:customStyle="1" w:styleId="33224C22BC154E53965CC80950BAC700">
    <w:name w:val="33224C22BC154E53965CC80950BAC700"/>
    <w:rsid w:val="0088667C"/>
  </w:style>
  <w:style w:type="paragraph" w:customStyle="1" w:styleId="BB3823AEA1B1433BA89C2D17FA724BE2">
    <w:name w:val="BB3823AEA1B1433BA89C2D17FA724BE2"/>
    <w:rsid w:val="0088667C"/>
  </w:style>
  <w:style w:type="paragraph" w:customStyle="1" w:styleId="FC5D3BE84BCB47FFBDB62608DA4FE6A1">
    <w:name w:val="FC5D3BE84BCB47FFBDB62608DA4FE6A1"/>
    <w:rsid w:val="0088667C"/>
  </w:style>
  <w:style w:type="paragraph" w:customStyle="1" w:styleId="C41F148786684E12A93E8ADD3C4FCF14">
    <w:name w:val="C41F148786684E12A93E8ADD3C4FCF14"/>
    <w:rsid w:val="0088667C"/>
  </w:style>
  <w:style w:type="paragraph" w:customStyle="1" w:styleId="FB23BBB25B4149E98EC7BB06D0F4C771">
    <w:name w:val="FB23BBB25B4149E98EC7BB06D0F4C771"/>
    <w:rsid w:val="0088667C"/>
  </w:style>
  <w:style w:type="paragraph" w:customStyle="1" w:styleId="E751AC361D874D18BB7D8E396B2B636C">
    <w:name w:val="E751AC361D874D18BB7D8E396B2B636C"/>
    <w:rsid w:val="0088667C"/>
  </w:style>
  <w:style w:type="paragraph" w:customStyle="1" w:styleId="0E33A3DA8EAC4986BF07FB98C05A8720">
    <w:name w:val="0E33A3DA8EAC4986BF07FB98C05A8720"/>
    <w:rsid w:val="0088667C"/>
  </w:style>
  <w:style w:type="paragraph" w:customStyle="1" w:styleId="7CBBC0CFA77F433694C0D6536FC710BC">
    <w:name w:val="7CBBC0CFA77F433694C0D6536FC710BC"/>
  </w:style>
  <w:style w:type="paragraph" w:customStyle="1" w:styleId="EDBA52E24F3443B6945DF08CC6ABEC29">
    <w:name w:val="EDBA52E24F3443B6945DF08CC6ABEC29"/>
  </w:style>
  <w:style w:type="paragraph" w:customStyle="1" w:styleId="41C46342EE934A5CBA163C332B390D00">
    <w:name w:val="41C46342EE934A5CBA163C332B390D00"/>
  </w:style>
  <w:style w:type="paragraph" w:customStyle="1" w:styleId="37A77F528CC2480CBFCF2F70FF669F59">
    <w:name w:val="37A77F528CC2480CBFCF2F70FF669F59"/>
  </w:style>
  <w:style w:type="paragraph" w:customStyle="1" w:styleId="E0D3160B30E1430E9D92504145798E6A">
    <w:name w:val="E0D3160B30E1430E9D92504145798E6A"/>
  </w:style>
  <w:style w:type="paragraph" w:customStyle="1" w:styleId="EBBE0AD2AC98408DA7E3E0696907F8BC">
    <w:name w:val="EBBE0AD2AC98408DA7E3E0696907F8BC"/>
  </w:style>
  <w:style w:type="paragraph" w:customStyle="1" w:styleId="61D3E72D534F407A9E3806D7924B1363">
    <w:name w:val="61D3E72D534F407A9E3806D7924B1363"/>
  </w:style>
  <w:style w:type="paragraph" w:customStyle="1" w:styleId="418920CDD7D84619944C02E3D806E4E0">
    <w:name w:val="418920CDD7D84619944C02E3D806E4E0"/>
  </w:style>
  <w:style w:type="paragraph" w:customStyle="1" w:styleId="DD5B5768402344DBAD7F405AA8A47CCB">
    <w:name w:val="DD5B5768402344DBAD7F405AA8A47CCB"/>
  </w:style>
  <w:style w:type="paragraph" w:customStyle="1" w:styleId="9D53E5C06ED24FFE9512900E52DADAC1">
    <w:name w:val="9D53E5C06ED24FFE9512900E52DADAC1"/>
  </w:style>
  <w:style w:type="paragraph" w:customStyle="1" w:styleId="8E6BC06B0DDC4EBD8ED1DA85C8D8ADD9">
    <w:name w:val="8E6BC06B0DDC4EBD8ED1DA85C8D8ADD9"/>
  </w:style>
  <w:style w:type="paragraph" w:customStyle="1" w:styleId="0E57721106E24752AFDECE4124CB8D1B">
    <w:name w:val="0E57721106E24752AFDECE4124CB8D1B"/>
  </w:style>
  <w:style w:type="paragraph" w:customStyle="1" w:styleId="2C1D7429ECBC46AAAE6DBFC1C8FCAC86">
    <w:name w:val="2C1D7429ECBC46AAAE6DBFC1C8FCAC86"/>
  </w:style>
  <w:style w:type="paragraph" w:customStyle="1" w:styleId="69479CBBEE8B4442BC366172D86FE623">
    <w:name w:val="69479CBBEE8B4442BC366172D86FE623"/>
  </w:style>
  <w:style w:type="paragraph" w:customStyle="1" w:styleId="014DEC99D8A5412395EE54A193123914">
    <w:name w:val="014DEC99D8A5412395EE54A193123914"/>
  </w:style>
  <w:style w:type="paragraph" w:customStyle="1" w:styleId="BE96B4DEC5F948308A8DB2E86DF1AF72">
    <w:name w:val="BE96B4DEC5F948308A8DB2E86DF1AF72"/>
  </w:style>
  <w:style w:type="paragraph" w:customStyle="1" w:styleId="EA6D2D8717004FBE9DDD7993B96B1304">
    <w:name w:val="EA6D2D8717004FBE9DDD7993B96B1304"/>
  </w:style>
  <w:style w:type="paragraph" w:customStyle="1" w:styleId="E04C2024AB8941E49204C9264D12850A">
    <w:name w:val="E04C2024AB8941E49204C9264D12850A"/>
  </w:style>
  <w:style w:type="paragraph" w:customStyle="1" w:styleId="BCF2565A708B463B8E50448B98CF93AB">
    <w:name w:val="BCF2565A708B463B8E50448B98CF93AB"/>
  </w:style>
  <w:style w:type="paragraph" w:customStyle="1" w:styleId="DC3DE845AFC644E3A2BA61848B274E1B">
    <w:name w:val="DC3DE845AFC644E3A2BA61848B274E1B"/>
  </w:style>
  <w:style w:type="paragraph" w:customStyle="1" w:styleId="1FBB056D964E434FA5D8F53EC27C2F63">
    <w:name w:val="1FBB056D964E434FA5D8F53EC27C2F63"/>
  </w:style>
  <w:style w:type="paragraph" w:customStyle="1" w:styleId="E050B518D8AA4309B57CDE6A02CFE8E7">
    <w:name w:val="E050B518D8AA4309B57CDE6A02CFE8E7"/>
  </w:style>
  <w:style w:type="paragraph" w:customStyle="1" w:styleId="F9FC09DCC4DA48E7A49FBE85BC05196E">
    <w:name w:val="F9FC09DCC4DA48E7A49FBE85BC05196E"/>
  </w:style>
  <w:style w:type="paragraph" w:customStyle="1" w:styleId="C410315E2D18455B93085BFE69BC229D">
    <w:name w:val="C410315E2D18455B93085BFE69BC229D"/>
  </w:style>
  <w:style w:type="paragraph" w:customStyle="1" w:styleId="84A7EA1046864AFF9970EB166639E3D6">
    <w:name w:val="84A7EA1046864AFF9970EB166639E3D6"/>
  </w:style>
  <w:style w:type="paragraph" w:customStyle="1" w:styleId="0309CB6EB7654C85B436680EECD2332E">
    <w:name w:val="0309CB6EB7654C85B436680EECD2332E"/>
  </w:style>
  <w:style w:type="paragraph" w:customStyle="1" w:styleId="988603D14242403DAE555745077095DA">
    <w:name w:val="988603D14242403DAE555745077095DA"/>
  </w:style>
  <w:style w:type="paragraph" w:customStyle="1" w:styleId="7B31EFBD644D40C5877A1C599EF2680D">
    <w:name w:val="7B31EFBD644D40C5877A1C599EF2680D"/>
  </w:style>
  <w:style w:type="paragraph" w:customStyle="1" w:styleId="DD836FDEADF7472B8AFA1120736FF2BC">
    <w:name w:val="DD836FDEADF7472B8AFA1120736FF2BC"/>
  </w:style>
  <w:style w:type="paragraph" w:customStyle="1" w:styleId="2E5375118CDD4E59B58CDF52079CBCAF">
    <w:name w:val="2E5375118CDD4E59B58CDF52079CBCAF"/>
  </w:style>
  <w:style w:type="paragraph" w:customStyle="1" w:styleId="437807A853024C639ED1BE3B60D05887">
    <w:name w:val="437807A853024C639ED1BE3B60D05887"/>
  </w:style>
  <w:style w:type="paragraph" w:customStyle="1" w:styleId="2F784539DC134A838987C406BB47A699">
    <w:name w:val="2F784539DC134A838987C406BB47A699"/>
  </w:style>
  <w:style w:type="paragraph" w:customStyle="1" w:styleId="63B638957E14440F82136B095E264916">
    <w:name w:val="63B638957E14440F82136B095E264916"/>
  </w:style>
  <w:style w:type="paragraph" w:customStyle="1" w:styleId="F500F83B957E4CE28BDD905F329DA9DC">
    <w:name w:val="F500F83B957E4CE28BDD905F329DA9DC"/>
  </w:style>
  <w:style w:type="paragraph" w:customStyle="1" w:styleId="B36B7F03D1DA4C28934BE55F4C77CF60">
    <w:name w:val="B36B7F03D1DA4C28934BE55F4C77CF60"/>
  </w:style>
  <w:style w:type="paragraph" w:customStyle="1" w:styleId="91B9794F1FC6488EB154C8B8ED8E599F">
    <w:name w:val="91B9794F1FC6488EB154C8B8ED8E599F"/>
  </w:style>
  <w:style w:type="paragraph" w:customStyle="1" w:styleId="F2C78296359941DD816EC07BB1AD1474">
    <w:name w:val="F2C78296359941DD816EC07BB1AD14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Oakenholt Household Waste Recycling Centre</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C/O Streetscene CH7 6LG</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2018-01-16T00:00:00+00:00</Document_x0020_Date>
    <Facility_x0020_Address xmlns="859f7ad6-93f6-4205-b62b-a17f28acbbac">Chester Road, Oakenholt, Flint</Facility_x0020_Address>
    <Environment_x0020_Sub_x0020_Folder xmlns="859f7ad6-93f6-4205-b62b-a17f28acbbac">Licences applications</Environment_x0020_Sub_x0020_Folder>
    <Customer_x0020_Name xmlns="859f7ad6-93f6-4205-b62b-a17f28acbbac">Flintshire County Council</Customer_x0020_Name>
    <Surrendered_x002f_Expired xmlns="859f7ad6-93f6-4205-b62b-a17f28acbbac" xsi:nil="true"/>
    <Post_x0020_code xmlns="859f7ad6-93f6-4205-b62b-a17f28acbbac">CH6 5SF</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5D4E0-21CB-465B-BEEF-F04BBCC6987B}"/>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39D99810-AD33-46C0-8A40-08D7B7360E12}"/>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0A2CE33B-73D8-4E18-B15C-9CDAFF9E6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0</TotalTime>
  <Pages>10</Pages>
  <Words>3356</Words>
  <Characters>19130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Martyn George</cp:lastModifiedBy>
  <cp:revision>2</cp:revision>
  <cp:lastPrinted>2016-04-18T13:20:00Z</cp:lastPrinted>
  <dcterms:created xsi:type="dcterms:W3CDTF">2018-01-16T18:35:00Z</dcterms:created>
  <dcterms:modified xsi:type="dcterms:W3CDTF">2018-01-16T18:35:00Z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b64ae69d-c6ee-4699-a7c2-68af1fb30c67</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