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4B4A98BB" w:rsidR="00C6494D" w:rsidRPr="00E11877" w:rsidRDefault="004226B1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PAN-005613</w:t>
            </w:r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3EE7C91B" w:rsidR="00C6494D" w:rsidRPr="00E11877" w:rsidRDefault="004226B1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EPR/QB3093HE</w:t>
            </w:r>
          </w:p>
        </w:tc>
      </w:tr>
      <w:tr w:rsidR="00C036F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036FD" w:rsidRPr="00E11877" w:rsidRDefault="00C036FD" w:rsidP="00C036F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61E84063" w:rsidR="00C036FD" w:rsidRPr="00E11877" w:rsidRDefault="00C036FD" w:rsidP="00C036F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D5833">
              <w:rPr>
                <w:rStyle w:val="ms-crm-lookup-item"/>
                <w:rFonts w:ascii="Arial" w:hAnsi="Arial" w:cs="Arial"/>
              </w:rPr>
              <w:t>South West Wood Products Limited</w:t>
            </w:r>
          </w:p>
        </w:tc>
      </w:tr>
      <w:tr w:rsidR="00C036F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036FD" w:rsidRPr="00E11877" w:rsidRDefault="00C036FD" w:rsidP="00C036F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09542A64" w:rsidR="00C036FD" w:rsidRPr="00E11877" w:rsidRDefault="00C036FD" w:rsidP="00C036F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C036FD">
              <w:rPr>
                <w:rFonts w:ascii="Arial" w:hAnsi="Arial" w:cs="Arial"/>
                <w:lang w:eastAsia="en-US"/>
              </w:rPr>
              <w:t>Alexandra Docks, East Way Road, Newport, NP20 2NP</w:t>
            </w:r>
          </w:p>
        </w:tc>
      </w:tr>
      <w:tr w:rsidR="00C036F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036FD" w:rsidRPr="00E11877" w:rsidRDefault="00C036FD" w:rsidP="00C036F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31F1ACE1" w:rsidR="00C036FD" w:rsidRPr="00E11877" w:rsidRDefault="00C036FD" w:rsidP="00C036F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C036F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036FD" w:rsidRPr="00E11877" w:rsidRDefault="00C036FD" w:rsidP="00C036F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659AD881" w:rsidR="00C036FD" w:rsidRPr="00E11877" w:rsidRDefault="00C036FD" w:rsidP="00C036F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D5833">
              <w:rPr>
                <w:rFonts w:ascii="Arial" w:hAnsi="Arial" w:cs="Arial"/>
                <w:lang w:eastAsia="en-US"/>
              </w:rPr>
              <w:t>Usk and Wye</w:t>
            </w:r>
          </w:p>
        </w:tc>
      </w:tr>
      <w:tr w:rsidR="00C036F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036FD" w:rsidRPr="00E11877" w:rsidRDefault="00C036FD" w:rsidP="00C036F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567F0624" w:rsidR="00C036FD" w:rsidRPr="00E11877" w:rsidRDefault="00C036FD" w:rsidP="00C036F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D5833">
              <w:rPr>
                <w:rFonts w:ascii="Arial" w:hAnsi="Arial" w:cs="Arial"/>
                <w:lang w:eastAsia="en-US"/>
              </w:rPr>
              <w:t>Ian James</w:t>
            </w:r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0DD23D4A" w:rsidR="00C6494D" w:rsidRPr="00E11877" w:rsidRDefault="003A1F08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31/05/</w:t>
            </w:r>
            <w:r w:rsidR="00C036FD">
              <w:rPr>
                <w:rFonts w:ascii="Arial" w:hAnsi="Arial" w:cs="Arial"/>
              </w:rPr>
              <w:t>19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0D4C13D1" w:rsidR="005E39FE" w:rsidRPr="00E11877" w:rsidRDefault="00C036FD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31/05/19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483F87A0" w:rsidR="005E39FE" w:rsidRPr="00E11877" w:rsidRDefault="003A1F08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44117C85" w:rsidR="005E39FE" w:rsidRPr="00E11877" w:rsidRDefault="003A1F08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48E7F09E" w:rsidR="005E39FE" w:rsidRPr="00E11877" w:rsidRDefault="003A1F08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07/06/19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0DC72285" w:rsidR="005E39FE" w:rsidRPr="00E11877" w:rsidRDefault="003A1F08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7D8737A9" w14:textId="4C4BE23D" w:rsidR="005E39FE" w:rsidRPr="00E11877" w:rsidRDefault="003A1F08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07/06/19</w:t>
            </w: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9B7AC3" w:rsidRPr="00133F7B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33F7B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6817B1F7" w:rsidR="009B7AC3" w:rsidRPr="00E11877" w:rsidRDefault="007B5C5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7E81705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26007" w:rsidRPr="00133F7B" w:rsidRDefault="00D7228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33F7B">
              <w:rPr>
                <w:rFonts w:cs="Arial"/>
                <w:szCs w:val="22"/>
              </w:rPr>
              <w:t>Non-</w:t>
            </w:r>
            <w:r w:rsidR="00326007" w:rsidRPr="00133F7B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2AC0C1B1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701335BB" w:rsidR="00326007" w:rsidRPr="00E11877" w:rsidRDefault="007B5C5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EBB4F8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26007" w:rsidRPr="00133F7B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33F7B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2C014171" w:rsidR="00326007" w:rsidRPr="00E11877" w:rsidRDefault="007B5C58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D28B37E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22"/>
        <w:gridCol w:w="5551"/>
        <w:gridCol w:w="608"/>
        <w:gridCol w:w="510"/>
        <w:gridCol w:w="595"/>
        <w:gridCol w:w="1843"/>
      </w:tblGrid>
      <w:tr w:rsidR="00C6494D" w:rsidRPr="00E11877" w14:paraId="516BA62B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18C5C11" w14:textId="4738654A" w:rsidR="00C6494D" w:rsidRPr="00E11877" w:rsidRDefault="007B5C58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0B4A4FB" w14:textId="07482E65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487CDBB" w14:textId="64AE9C4C" w:rsidR="00C6494D" w:rsidRPr="00E11877" w:rsidRDefault="007B5C58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2158A/Vary/May 2019/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SupInfo</w:t>
            </w:r>
            <w:proofErr w:type="spellEnd"/>
          </w:p>
        </w:tc>
      </w:tr>
      <w:tr w:rsidR="00C6494D" w:rsidRPr="00E11877" w14:paraId="314436E9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5759C332" w14:textId="2D71CAA4" w:rsidR="00C6494D" w:rsidRPr="00BE75A5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16" w:type="pct"/>
          </w:tcPr>
          <w:p w14:paraId="29A23FF0" w14:textId="19AF045A" w:rsidR="00C6494D" w:rsidRPr="00E11877" w:rsidRDefault="007B5C58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07BADC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3C7ACF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E42BC73" w14:textId="56057EAD" w:rsidR="00C6494D" w:rsidRPr="00E11877" w:rsidRDefault="007B5C58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Email conversation submitted with application</w:t>
            </w:r>
          </w:p>
        </w:tc>
      </w:tr>
      <w:tr w:rsidR="00C6494D" w:rsidRPr="00E11877" w14:paraId="1DB318A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62B11240" w14:textId="2BD999E0" w:rsidR="00C6494D" w:rsidRPr="00E11877" w:rsidRDefault="007B5C58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50D639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65F867F6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6F82AFE6" w14:textId="55F0F6D9" w:rsidR="00C6494D" w:rsidRPr="00E11877" w:rsidRDefault="007B5C58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D38C55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077A1487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6CD48FB" w14:textId="4F02737A" w:rsidR="00C6494D" w:rsidRPr="00E11877" w:rsidRDefault="007B5C58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A7EA484" w14:textId="120E1CF9" w:rsidR="00C6494D" w:rsidRPr="00E11877" w:rsidRDefault="007B5C58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 add code 19 05 01 </w:t>
            </w:r>
          </w:p>
        </w:tc>
      </w:tr>
      <w:tr w:rsidR="00C6494D" w:rsidRPr="00E11877" w14:paraId="7D113DD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16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E6004F3" w14:textId="427A3F12" w:rsidR="00C6494D" w:rsidRPr="00E11877" w:rsidRDefault="007B5C58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4AA9FD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3C34EC1F" w14:textId="6FDAF075" w:rsidR="00834E9E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16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DC5B57B" w14:textId="3531FC7C" w:rsidR="00C6494D" w:rsidRPr="00E11877" w:rsidRDefault="009E29B8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16" w:type="pct"/>
          </w:tcPr>
          <w:p w14:paraId="6F3BD650" w14:textId="5E0252F6" w:rsidR="00C6494D" w:rsidRPr="00E11877" w:rsidRDefault="0016285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7DBBE7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D45C016" w14:textId="0E66C90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074" w:type="pct"/>
          </w:tcPr>
          <w:p w14:paraId="7C2D38D7" w14:textId="212F47CB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16" w:type="pct"/>
          </w:tcPr>
          <w:p w14:paraId="6DEA8B0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9E5C17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E3D198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90820B5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522B82D2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4C6DDF12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E13991F" w14:textId="73699131" w:rsidR="002D1ADD" w:rsidRPr="00E11877" w:rsidRDefault="0016285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0E5FD1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94BD2C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0E1CD74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04C04B7" w14:textId="0EDA067A" w:rsidR="002D1ADD" w:rsidRPr="00E11877" w:rsidRDefault="0016285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F5DB73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E3AA2F0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467ACF" w14:textId="3EB43BFF" w:rsidR="002D1ADD" w:rsidRPr="00E11877" w:rsidRDefault="0016285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60159186" w14:textId="236E724A" w:rsidR="002D1ADD" w:rsidRPr="00E11877" w:rsidRDefault="0016285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67CBAB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22EBD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4555" w:rsidRPr="00E11877" w14:paraId="7816162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94A88DB" w:rsidR="00DA4555" w:rsidRPr="00216FD8" w:rsidRDefault="00DA4555" w:rsidP="00DA45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A047BA3" w14:textId="5F2353C0" w:rsidR="00DA4555" w:rsidRPr="00E11877" w:rsidRDefault="0016285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1EF1F6D6" w14:textId="6950E8E7" w:rsidR="002D1ADD" w:rsidRPr="00E11877" w:rsidRDefault="00162851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6003E54B" w:rsidR="002D1ADD" w:rsidRPr="00E11877" w:rsidRDefault="00162851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F473A62" w14:textId="77777777" w:rsidR="00BE75A5" w:rsidRDefault="00BE75A5" w:rsidP="00F17CE1">
      <w:pPr>
        <w:spacing w:before="60" w:after="60" w:line="270" w:lineRule="exact"/>
        <w:rPr>
          <w:rFonts w:ascii="Arial" w:hAnsi="Arial" w:cs="Arial"/>
          <w:b/>
          <w:color w:val="FF00FF"/>
          <w:sz w:val="22"/>
          <w:szCs w:val="22"/>
        </w:rPr>
      </w:pPr>
    </w:p>
    <w:p w14:paraId="59A83C61" w14:textId="77777777" w:rsidR="00BE75A5" w:rsidRDefault="00BE75A5" w:rsidP="00F17CE1">
      <w:pPr>
        <w:spacing w:before="60" w:after="60" w:line="270" w:lineRule="exact"/>
        <w:rPr>
          <w:rFonts w:ascii="Arial" w:hAnsi="Arial" w:cs="Arial"/>
          <w:b/>
          <w:color w:val="FF00FF"/>
          <w:sz w:val="22"/>
          <w:szCs w:val="22"/>
        </w:rPr>
      </w:pPr>
    </w:p>
    <w:p w14:paraId="640EED4E" w14:textId="77777777" w:rsidR="00BE75A5" w:rsidRDefault="00BE75A5" w:rsidP="00F17CE1">
      <w:pPr>
        <w:spacing w:before="60" w:after="60" w:line="270" w:lineRule="exact"/>
        <w:rPr>
          <w:rFonts w:ascii="Arial" w:hAnsi="Arial" w:cs="Arial"/>
          <w:b/>
          <w:color w:val="FF00FF"/>
          <w:sz w:val="22"/>
          <w:szCs w:val="22"/>
        </w:rPr>
      </w:pPr>
    </w:p>
    <w:p w14:paraId="00419A7B" w14:textId="77777777" w:rsidR="00BE75A5" w:rsidRDefault="00BE75A5" w:rsidP="00F17CE1">
      <w:pPr>
        <w:spacing w:before="60" w:after="60" w:line="270" w:lineRule="exact"/>
        <w:rPr>
          <w:rFonts w:ascii="Arial" w:hAnsi="Arial" w:cs="Arial"/>
          <w:b/>
          <w:color w:val="FF00FF"/>
          <w:sz w:val="22"/>
          <w:szCs w:val="22"/>
        </w:rPr>
      </w:pPr>
    </w:p>
    <w:p w14:paraId="523C4FF7" w14:textId="2BB2AA72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</w:rPr>
      </w:pPr>
      <w:r w:rsidRPr="00E11877">
        <w:rPr>
          <w:rFonts w:ascii="Arial" w:hAnsi="Arial" w:cs="Arial"/>
          <w:b/>
          <w:bCs/>
        </w:rPr>
        <w:lastRenderedPageBreak/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C6494D" w:rsidRPr="00E11877" w14:paraId="69783AD0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D49822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CDD55A6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22BA08B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BAA2E0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390755ED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C6494D" w:rsidRPr="00E11877" w14:paraId="2CEEE530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7535F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4675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1CBB23" w14:textId="37CB5095" w:rsidR="00C6494D" w:rsidRPr="00185071" w:rsidRDefault="00185071" w:rsidP="00185071">
            <w:pPr>
              <w:pStyle w:val="BlockText2"/>
              <w:rPr>
                <w:color w:val="auto"/>
              </w:rPr>
            </w:pPr>
            <w:r w:rsidRPr="00185071"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43FB58" w14:textId="77777777" w:rsidR="00C6494D" w:rsidRPr="00E11877" w:rsidRDefault="00C6494D" w:rsidP="00185071">
            <w:pPr>
              <w:pStyle w:val="BlockText2"/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90E1956" w14:textId="77777777" w:rsidR="00C6494D" w:rsidRPr="00E11877" w:rsidRDefault="00C6494D" w:rsidP="00185071">
            <w:pPr>
              <w:pStyle w:val="BlockText2"/>
            </w:pPr>
          </w:p>
        </w:tc>
      </w:tr>
      <w:tr w:rsidR="00C6494D" w:rsidRPr="00E11877" w14:paraId="137DF364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3DB407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453A3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D77580" w14:textId="0DDF477D" w:rsidR="00C6494D" w:rsidRPr="00185071" w:rsidRDefault="00185071" w:rsidP="00185071">
            <w:pPr>
              <w:pStyle w:val="BlockText2"/>
              <w:rPr>
                <w:color w:val="auto"/>
              </w:rPr>
            </w:pPr>
            <w:r w:rsidRPr="00185071"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C36C6B" w14:textId="77777777" w:rsidR="00C6494D" w:rsidRPr="00E11877" w:rsidRDefault="00C6494D" w:rsidP="00185071">
            <w:pPr>
              <w:pStyle w:val="BlockText2"/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3231233" w14:textId="77777777" w:rsidR="00C6494D" w:rsidRPr="00E11877" w:rsidRDefault="00C6494D" w:rsidP="00185071">
            <w:pPr>
              <w:pStyle w:val="BlockText2"/>
            </w:pPr>
          </w:p>
        </w:tc>
      </w:tr>
      <w:tr w:rsidR="00C6494D" w:rsidRPr="00E11877" w14:paraId="7BB6BCA5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1EEF40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14B3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602F1CA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A6B6620" w14:textId="49C63457" w:rsidR="00C6494D" w:rsidRPr="00185071" w:rsidRDefault="00185071" w:rsidP="00185071">
            <w:pPr>
              <w:pStyle w:val="BlockText2"/>
              <w:rPr>
                <w:color w:val="auto"/>
              </w:rPr>
            </w:pPr>
            <w:r w:rsidRPr="00185071"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398E39" w14:textId="77777777" w:rsidR="00C6494D" w:rsidRPr="00E11877" w:rsidRDefault="00C6494D" w:rsidP="00185071">
            <w:pPr>
              <w:pStyle w:val="BlockText2"/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C120E2E" w14:textId="77777777" w:rsidR="00C6494D" w:rsidRPr="00E11877" w:rsidRDefault="00C6494D" w:rsidP="00185071">
            <w:pPr>
              <w:pStyle w:val="BlockText2"/>
            </w:pPr>
          </w:p>
        </w:tc>
      </w:tr>
      <w:tr w:rsidR="00C6494D" w:rsidRPr="00E11877" w14:paraId="3E66C01D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C70002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C2958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 xml:space="preserve">Current Appointments Report saved </w:t>
            </w:r>
            <w:r w:rsidRPr="00426817">
              <w:rPr>
                <w:rFonts w:cs="Arial"/>
                <w:szCs w:val="22"/>
              </w:rPr>
              <w:t>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EF798B" w14:textId="53D2D4B5" w:rsidR="00C6494D" w:rsidRPr="00185071" w:rsidRDefault="00185071" w:rsidP="00185071">
            <w:pPr>
              <w:pStyle w:val="BlockText2"/>
              <w:rPr>
                <w:color w:val="auto"/>
              </w:rPr>
            </w:pPr>
            <w:r w:rsidRPr="00185071"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169BFD" w14:textId="77777777" w:rsidR="00C6494D" w:rsidRPr="00E11877" w:rsidRDefault="00C6494D" w:rsidP="00185071">
            <w:pPr>
              <w:pStyle w:val="BlockText2"/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6B3897" w14:textId="14EF7AC1" w:rsidR="00C6494D" w:rsidRPr="00E11877" w:rsidRDefault="00C6494D" w:rsidP="00185071">
            <w:pPr>
              <w:pStyle w:val="BlockText2"/>
              <w:rPr>
                <w:color w:val="auto"/>
              </w:rPr>
            </w:pPr>
            <w:bookmarkStart w:id="0" w:name="_GoBack"/>
            <w:bookmarkEnd w:id="0"/>
          </w:p>
        </w:tc>
      </w:tr>
      <w:tr w:rsidR="00C6494D" w:rsidRPr="00E11877" w14:paraId="616E1552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E4E86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B4CFC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92B6CB" w14:textId="2552BCF3" w:rsidR="00C6494D" w:rsidRPr="00185071" w:rsidRDefault="00185071" w:rsidP="00185071">
            <w:pPr>
              <w:pStyle w:val="BlockText2"/>
              <w:rPr>
                <w:color w:val="auto"/>
              </w:rPr>
            </w:pPr>
            <w:r w:rsidRPr="00185071"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7B4C81" w14:textId="77777777" w:rsidR="00C6494D" w:rsidRPr="00E11877" w:rsidRDefault="00C6494D" w:rsidP="00185071">
            <w:pPr>
              <w:pStyle w:val="BlockText2"/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32EAFF" w14:textId="77777777" w:rsidR="00C6494D" w:rsidRPr="00E11877" w:rsidRDefault="00C6494D" w:rsidP="00185071">
            <w:pPr>
              <w:pStyle w:val="BlockText2"/>
            </w:pPr>
          </w:p>
        </w:tc>
      </w:tr>
      <w:tr w:rsidR="00C6494D" w:rsidRPr="00E11877" w14:paraId="350C7C08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5734DF14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25ED8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BA4CFB1" w14:textId="25E2F92E" w:rsidR="00C6494D" w:rsidRPr="00E11877" w:rsidRDefault="00C6494D" w:rsidP="00185071">
            <w:pPr>
              <w:pStyle w:val="BlockText2"/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CC07252" w14:textId="77777777" w:rsidR="00C6494D" w:rsidRPr="00E11877" w:rsidRDefault="00C6494D" w:rsidP="00185071">
            <w:pPr>
              <w:pStyle w:val="BlockText2"/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DEE9665" w14:textId="77777777" w:rsidR="00C6494D" w:rsidRPr="00E11877" w:rsidRDefault="00C6494D" w:rsidP="00185071">
            <w:pPr>
              <w:pStyle w:val="BlockText2"/>
            </w:pPr>
          </w:p>
        </w:tc>
      </w:tr>
      <w:tr w:rsidR="00C6494D" w:rsidRPr="00E11877" w14:paraId="23E0829E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027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6F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2450" w14:textId="7B752DA0" w:rsidR="00C6494D" w:rsidRPr="00E11877" w:rsidRDefault="00BE75A5" w:rsidP="00185071">
            <w:pPr>
              <w:pStyle w:val="BlockText2"/>
            </w:pPr>
            <w:r w:rsidRPr="00185071"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E31C" w14:textId="77777777" w:rsidR="00C6494D" w:rsidRPr="00E11877" w:rsidRDefault="00C6494D" w:rsidP="00185071">
            <w:pPr>
              <w:pStyle w:val="BlockText2"/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7F0B" w14:textId="77777777" w:rsidR="00C6494D" w:rsidRPr="00E11877" w:rsidRDefault="00C6494D" w:rsidP="00185071">
            <w:pPr>
              <w:pStyle w:val="BlockText2"/>
            </w:pPr>
          </w:p>
        </w:tc>
      </w:tr>
    </w:tbl>
    <w:p w14:paraId="651012CE" w14:textId="40DBBF18" w:rsidR="00A30693" w:rsidRDefault="00A30693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493EDF39" w14:textId="7A983B58" w:rsidR="009F5FF8" w:rsidRDefault="009F5FF8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0D098263" w14:textId="77777777" w:rsidR="009F5FF8" w:rsidRPr="00E11877" w:rsidRDefault="009F5FF8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4AE5A5A" w14:textId="77777777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3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57ABE0E1" w:rsidR="00FB7C60" w:rsidRPr="00E11877" w:rsidRDefault="00BE75A5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7DF2D020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4021"/>
        <w:gridCol w:w="749"/>
        <w:gridCol w:w="599"/>
        <w:gridCol w:w="749"/>
        <w:gridCol w:w="1198"/>
        <w:gridCol w:w="1729"/>
      </w:tblGrid>
      <w:tr w:rsidR="00C6494D" w:rsidRPr="00E11877" w14:paraId="772BA96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44910751" w:rsidR="00C6494D" w:rsidRPr="00E11877" w:rsidRDefault="00AD39DC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2BF29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734EFB8" w14:textId="64D20484" w:rsidR="00C6494D" w:rsidRPr="00E11877" w:rsidRDefault="00AD39DC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07/06/19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E75A5" w:rsidRPr="00E11877" w14:paraId="59E5962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71B77C" w14:textId="77DF05F4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7990337" w14:textId="16C25C03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E398B">
              <w:rPr>
                <w:rFonts w:cs="Arial"/>
                <w:szCs w:val="22"/>
              </w:rPr>
              <w:t>07/06/19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E75A5" w:rsidRPr="00E11877" w14:paraId="25F13605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0DABA09" w14:textId="41F46943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21FCBDA" w14:textId="3950A692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E398B">
              <w:rPr>
                <w:rFonts w:cs="Arial"/>
                <w:szCs w:val="22"/>
              </w:rPr>
              <w:t>07/06/19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BE75A5" w:rsidRPr="00E11877" w14:paraId="64FED5A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6804296C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661313D1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6E398B">
              <w:rPr>
                <w:rFonts w:cs="Arial"/>
                <w:szCs w:val="22"/>
              </w:rPr>
              <w:t>07/06/19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E75A5" w:rsidRPr="00E11877" w14:paraId="21B16448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02B5FC8A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7CB1232C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40ACB">
              <w:rPr>
                <w:rFonts w:cs="Arial"/>
                <w:szCs w:val="22"/>
              </w:rPr>
              <w:t>07/06/19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E75A5" w:rsidRPr="00E11877" w14:paraId="291010C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5877007C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95A0826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6DF7827A" w14:textId="329F4632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40ACB">
              <w:rPr>
                <w:rFonts w:cs="Arial"/>
                <w:szCs w:val="22"/>
              </w:rPr>
              <w:t>07/06/19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E75A5" w:rsidRPr="00E11877" w14:paraId="48962FBA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0591236F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5667AE77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685A8A62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B901F1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98C53B8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7747329" w14:textId="2354C5B5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40ACB">
              <w:rPr>
                <w:rFonts w:cs="Arial"/>
                <w:szCs w:val="22"/>
              </w:rPr>
              <w:t>07/06/19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972EA5F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E75A5" w:rsidRPr="00E11877" w14:paraId="19317A1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2C091040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76A20B4B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A3DA5F" w14:textId="0434B165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CFD6606" w14:textId="0631668E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40ACB">
              <w:rPr>
                <w:rFonts w:cs="Arial"/>
                <w:szCs w:val="22"/>
              </w:rPr>
              <w:t>07/06/19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03FC33B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E75A5" w:rsidRPr="00E11877" w14:paraId="5D33618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72C12031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F920C80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25F207F" w14:textId="6A456B5D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166E59F8" w14:textId="30381919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40ACB">
              <w:rPr>
                <w:rFonts w:cs="Arial"/>
                <w:szCs w:val="22"/>
              </w:rPr>
              <w:t>07/06/19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27E2A8E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BE75A5" w:rsidRPr="00E11877" w14:paraId="50B3AA66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7324181" w14:textId="75FCF9CC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lastRenderedPageBreak/>
              <w:t>10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E07BF30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3E7FAA" w14:textId="747BBCAC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AB44D8A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20F6421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380F3EB" w14:textId="7327A0CE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40ACB">
              <w:rPr>
                <w:rFonts w:cs="Arial"/>
                <w:szCs w:val="22"/>
              </w:rPr>
              <w:t>07/06/19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351A6579" w14:textId="77777777" w:rsidR="00BE75A5" w:rsidRPr="00E11877" w:rsidRDefault="00BE75A5" w:rsidP="00BE75A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59AE7464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4B3FA05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78B558D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78E0988B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B48F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387860DC" w14:textId="5250FF0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50D92931" w:rsidR="00C6494D" w:rsidRDefault="00BE75A5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Rohini Sawant </w:t>
            </w:r>
            <w:r w:rsidRPr="00BE75A5">
              <w:rPr>
                <w:rFonts w:ascii="Arial" w:hAnsi="Arial" w:cs="Arial"/>
                <w:b/>
                <w:sz w:val="22"/>
                <w:szCs w:val="22"/>
                <w:u w:val="single"/>
              </w:rPr>
              <w:t>07/06/19</w:t>
            </w:r>
          </w:p>
          <w:p w14:paraId="42299F83" w14:textId="2E80B5A3" w:rsidR="00BE75A5" w:rsidRPr="00BE75A5" w:rsidRDefault="00BE75A5" w:rsidP="00F17CE1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BE75A5">
              <w:rPr>
                <w:rFonts w:ascii="Arial" w:hAnsi="Arial" w:cs="Arial"/>
                <w:bCs/>
                <w:sz w:val="22"/>
                <w:szCs w:val="22"/>
              </w:rPr>
              <w:t>Application duly made.</w:t>
            </w:r>
          </w:p>
          <w:p w14:paraId="0425D73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36713D6" w14:textId="77777777" w:rsidR="0093763B" w:rsidRPr="00F17CE1" w:rsidRDefault="0093763B" w:rsidP="00F17CE1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17CE1" w:rsidSect="00C40A47">
      <w:headerReference w:type="even" r:id="rId14"/>
      <w:headerReference w:type="default" r:id="rId15"/>
      <w:headerReference w:type="first" r:id="rId16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6B7BC1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6B7BC1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3F7B"/>
    <w:rsid w:val="00134E39"/>
    <w:rsid w:val="00136B7D"/>
    <w:rsid w:val="00150779"/>
    <w:rsid w:val="00151465"/>
    <w:rsid w:val="00157493"/>
    <w:rsid w:val="001577D2"/>
    <w:rsid w:val="00162851"/>
    <w:rsid w:val="00163B72"/>
    <w:rsid w:val="00173DF5"/>
    <w:rsid w:val="00175D53"/>
    <w:rsid w:val="00176A6A"/>
    <w:rsid w:val="00177DAC"/>
    <w:rsid w:val="00183314"/>
    <w:rsid w:val="001836A2"/>
    <w:rsid w:val="00185071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853D9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1F08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2F54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26B1"/>
    <w:rsid w:val="00423135"/>
    <w:rsid w:val="00426817"/>
    <w:rsid w:val="00431D9F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1A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B7BC1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1265"/>
    <w:rsid w:val="0074254D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5C58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659E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29B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5E0A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72C"/>
    <w:rsid w:val="00AC7C53"/>
    <w:rsid w:val="00AD0DDF"/>
    <w:rsid w:val="00AD39DC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E75A5"/>
    <w:rsid w:val="00BF1691"/>
    <w:rsid w:val="00BF6171"/>
    <w:rsid w:val="00BF7137"/>
    <w:rsid w:val="00C036FD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974BE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73F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185071"/>
    <w:pPr>
      <w:spacing w:before="60" w:after="60" w:line="270" w:lineRule="exact"/>
    </w:pPr>
    <w:rPr>
      <w:rFonts w:ascii="Arial" w:hAnsi="Arial" w:cs="Arial"/>
      <w:color w:val="FF0000"/>
      <w:sz w:val="22"/>
      <w:szCs w:val="22"/>
      <w:lang w:eastAsia="en-US"/>
    </w:rPr>
  </w:style>
  <w:style w:type="character" w:customStyle="1" w:styleId="ms-crm-lookup-item">
    <w:name w:val="ms-crm-lookup-item"/>
    <w:basedOn w:val="DefaultParagraphFont"/>
    <w:rsid w:val="00C03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Alexandra Dock</Site_x0020_Name>
    <Internal_x002f_External xmlns="859f7ad6-93f6-4205-b62b-a17f28acbbac">Internal document</Internal_x002f_External>
    <Post_x0020_code xmlns="859f7ad6-93f6-4205-b62b-a17f28acbbac">NP20 2NP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2019-06-06T23:00:00+00:00</Document_x0020_Date>
    <Facility_x0020_Address xmlns="859f7ad6-93f6-4205-b62b-a17f28acbbac">East Way Road, Newport</Facility_x0020_Address>
    <Environment_x0020_Sub_x0020_Folder xmlns="859f7ad6-93f6-4205-b62b-a17f28acbbac">Licence variation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2A255-9945-4320-ADB9-34C5B5F0401C}"/>
</file>

<file path=customXml/itemProps2.xml><?xml version="1.0" encoding="utf-8"?>
<ds:datastoreItem xmlns:ds="http://schemas.openxmlformats.org/officeDocument/2006/customXml" ds:itemID="{29A30125-5970-47E9-AE06-A050953D7C22}"/>
</file>

<file path=customXml/itemProps3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7A0B138-96FF-41DD-9B18-CAB65BB03669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1D3DA8DD-8633-4C39-9465-6360E60F6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216</TotalTime>
  <Pages>4</Pages>
  <Words>608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4186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Rohini Sawant</dc:creator>
  <cp:keywords/>
  <dc:description>203_08_SD12, version 1Issue date: 12/06/09</dc:description>
  <cp:lastModifiedBy>Sawant, Rohini</cp:lastModifiedBy>
  <cp:revision>21</cp:revision>
  <cp:lastPrinted>2013-09-05T11:11:00Z</cp:lastPrinted>
  <dcterms:created xsi:type="dcterms:W3CDTF">2019-06-07T09:06:00Z</dcterms:created>
  <dcterms:modified xsi:type="dcterms:W3CDTF">2019-06-07T14:05:00Z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8274e445-49a8-44c0-9c8c-a1a8229ef6aa</vt:lpwstr>
  </property>
  <property fmtid="{D5CDD505-2E9C-101B-9397-08002B2CF9AE}" pid="11" name="_dlc_DocId">
    <vt:lpwstr>REGU-106-71104</vt:lpwstr>
  </property>
  <property fmtid="{D5CDD505-2E9C-101B-9397-08002B2CF9AE}" pid="12" name="_dlc_DocIdUrl">
    <vt:lpwstr>https://cyfoethnaturiolcymru.sharepoint.com/teams/Regulatory/Permitting/_layouts/15/DocIdRedir.aspx?ID=REGU-106-71104, REGU-106-71104</vt:lpwstr>
  </property>
</Properties>
</file>