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5CE1B65D" w:rsidR="003701F6" w:rsidRPr="007B7529" w:rsidRDefault="00731048" w:rsidP="00731048">
                <w:pPr>
                  <w:pStyle w:val="Questiontext"/>
                </w:pPr>
                <w:r>
                  <w:rPr>
                    <w:rStyle w:val="Responseboxtext"/>
                  </w:rPr>
                  <w:t>SD1a, SD1b</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4A681E7C" w:rsidR="00AF0BC1" w:rsidRPr="00AF0BC1" w:rsidRDefault="00731048"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08618B27" w:rsidR="003701F6" w:rsidRPr="00F77607" w:rsidRDefault="00731048" w:rsidP="00731048">
                <w:pPr>
                  <w:pStyle w:val="Paragraph"/>
                  <w:spacing w:before="120" w:after="60"/>
                  <w:rPr>
                    <w:rStyle w:val="Responseboxtext"/>
                    <w:rFonts w:eastAsia="Calibri"/>
                  </w:rPr>
                </w:pPr>
                <w:r>
                  <w:rPr>
                    <w:rStyle w:val="Responseboxtext"/>
                  </w:rPr>
                  <w:t>Scott Waste Ltd</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0DE78789" w:rsidR="003701F6" w:rsidRPr="00F77607" w:rsidRDefault="00731048" w:rsidP="003701F6">
                <w:pPr>
                  <w:pStyle w:val="Paragraph"/>
                  <w:spacing w:before="120" w:after="60"/>
                  <w:rPr>
                    <w:rStyle w:val="Responseboxtext"/>
                    <w:rFonts w:eastAsia="Calibri"/>
                  </w:rPr>
                </w:pPr>
                <w:r w:rsidRPr="00731048">
                  <w:rPr>
                    <w:rStyle w:val="Responseboxtext"/>
                  </w:rPr>
                  <w:t>Unit 9-10 Village Farm Road</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4A22B662" w:rsidR="003701F6" w:rsidRPr="00F77607" w:rsidRDefault="00731048" w:rsidP="003701F6">
                <w:pPr>
                  <w:pStyle w:val="Paragraph"/>
                  <w:spacing w:before="120" w:after="60"/>
                  <w:rPr>
                    <w:rStyle w:val="Responseboxtext"/>
                    <w:rFonts w:eastAsia="Calibri"/>
                  </w:rPr>
                </w:pPr>
                <w:r w:rsidRPr="00731048">
                  <w:rPr>
                    <w:rStyle w:val="Responseboxtext"/>
                  </w:rPr>
                  <w:t>Village Farm Industrial Estate</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502CC5B5" w:rsidR="003701F6" w:rsidRPr="00F77607" w:rsidRDefault="00731048" w:rsidP="003701F6">
                <w:pPr>
                  <w:pStyle w:val="Paragraph"/>
                  <w:spacing w:before="120" w:after="60"/>
                  <w:rPr>
                    <w:rStyle w:val="Responseboxtext"/>
                    <w:rFonts w:eastAsia="Calibri"/>
                  </w:rPr>
                </w:pPr>
                <w:r w:rsidRPr="00731048">
                  <w:rPr>
                    <w:rStyle w:val="Responseboxtext"/>
                  </w:rPr>
                  <w:t>Pyle</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1A0CDAE8" w:rsidR="003701F6" w:rsidRPr="00F77607" w:rsidRDefault="00731048" w:rsidP="003701F6">
                <w:pPr>
                  <w:pStyle w:val="Paragraph"/>
                  <w:spacing w:before="120" w:after="60"/>
                  <w:rPr>
                    <w:rStyle w:val="Responseboxtext"/>
                    <w:rFonts w:eastAsia="Calibri"/>
                  </w:rPr>
                </w:pPr>
                <w:r w:rsidRPr="00731048">
                  <w:rPr>
                    <w:rStyle w:val="Responseboxtext"/>
                  </w:rPr>
                  <w:t>Bridgend</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2D7D8FAE" w:rsidR="003701F6" w:rsidRPr="00F77607" w:rsidRDefault="00731048" w:rsidP="003701F6">
                <w:pPr>
                  <w:pStyle w:val="Paragraph"/>
                  <w:spacing w:before="120" w:after="60"/>
                  <w:rPr>
                    <w:rStyle w:val="Responseboxtext"/>
                    <w:rFonts w:eastAsia="Calibri"/>
                  </w:rPr>
                </w:pPr>
                <w:r w:rsidRPr="00731048">
                  <w:rPr>
                    <w:rStyle w:val="Responseboxtext"/>
                  </w:rPr>
                  <w:t>CF33 6BL</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37BED075" w:rsidR="003701F6" w:rsidRPr="00F77607" w:rsidRDefault="00731048" w:rsidP="003701F6">
                <w:pPr>
                  <w:pStyle w:val="Paragraph"/>
                  <w:spacing w:before="120" w:after="60"/>
                  <w:rPr>
                    <w:rStyle w:val="Responseboxtext"/>
                    <w:rFonts w:eastAsia="Calibri"/>
                  </w:rPr>
                </w:pPr>
                <w:r w:rsidRPr="00731048">
                  <w:rPr>
                    <w:rStyle w:val="Responseboxtext"/>
                  </w:rPr>
                  <w:t>SS 83881 81930</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5BA1B67A" w:rsidR="008732E6" w:rsidRPr="008732E6" w:rsidRDefault="00731048"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354B24FB" w:rsidR="00AF0BC1" w:rsidRPr="007C08F6" w:rsidRDefault="00731048"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0D1FF551" w:rsidR="008732E6" w:rsidRPr="00AF0BC1" w:rsidRDefault="00EC5220"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51F7A15A" w:rsidR="00E95525" w:rsidRPr="00676782" w:rsidRDefault="00EC5220"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63D257D5" w:rsidR="00AF0BC1" w:rsidRPr="00BA0B78" w:rsidRDefault="00D05B80"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08534589" w:rsidR="00AF0BC1" w:rsidRPr="00BA0B78" w:rsidRDefault="00D05B80"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lastRenderedPageBreak/>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099354E0" w:rsidR="007F1342" w:rsidRPr="00AF0BC1" w:rsidRDefault="00EC5220" w:rsidP="007F1342">
                <w:pPr>
                  <w:pStyle w:val="Questiontext"/>
                </w:pPr>
                <w:r>
                  <w:rPr>
                    <w:rFonts w:ascii="MS Gothic" w:eastAsia="MS Gothic" w:hAnsi="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lastRenderedPageBreak/>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1788BC09" w:rsidR="003701F6" w:rsidRPr="007B7529" w:rsidRDefault="00EC5220" w:rsidP="003701F6">
                <w:pPr>
                  <w:pStyle w:val="Questiontext"/>
                </w:pPr>
                <w:r w:rsidRPr="00EC5220">
                  <w:rPr>
                    <w:rStyle w:val="Responseboxtext"/>
                  </w:rPr>
                  <w:t>10926 - 000 - A Permitted Area</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2771A31E" w:rsidR="003701F6" w:rsidRPr="007C08F6" w:rsidRDefault="00EC5220"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1583B9CF" w:rsidR="003701F6" w:rsidRPr="00481A36" w:rsidRDefault="00F97028"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6B5EDA39" w:rsidR="003701F6" w:rsidRPr="007C08F6" w:rsidRDefault="00F97028"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1BAE4491" w:rsidR="003701F6" w:rsidRPr="00676782" w:rsidRDefault="00F97028" w:rsidP="003701F6">
                <w:pPr>
                  <w:pStyle w:val="Questiontext"/>
                  <w:rPr>
                    <w:i/>
                  </w:rPr>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36E6B630" w:rsidR="003701F6" w:rsidRPr="00676782" w:rsidRDefault="00F97028"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159847B9" w:rsidR="003701F6" w:rsidRPr="007C08F6" w:rsidRDefault="00F97028"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5656FE06" w:rsidR="003701F6" w:rsidRPr="00841B16" w:rsidRDefault="00F97028"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02B57915" w:rsidR="003701F6" w:rsidRPr="00841B16" w:rsidRDefault="00F97028"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B1AF4" w14:textId="77777777" w:rsidR="00875703" w:rsidRDefault="00875703" w:rsidP="001F125D">
      <w:r>
        <w:separator/>
      </w:r>
    </w:p>
  </w:endnote>
  <w:endnote w:type="continuationSeparator" w:id="0">
    <w:p w14:paraId="02356772" w14:textId="77777777" w:rsidR="00875703" w:rsidRDefault="0087570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731048" w:rsidRPr="00623D4A" w:rsidRDefault="0073104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731048" w:rsidRPr="00D4360E" w:rsidRDefault="0073104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731048" w:rsidRPr="00D4360E" w:rsidRDefault="0073104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731048" w:rsidRPr="005B00CB" w:rsidRDefault="0073104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731048" w:rsidRPr="00D4360E" w:rsidRDefault="0073104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05B8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05B8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731048" w:rsidRPr="00D4360E" w:rsidRDefault="0073104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05B8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05B8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05B8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05B80">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731048" w:rsidRPr="005B00CB" w:rsidRDefault="0073104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731048" w:rsidRPr="00D4360E" w:rsidRDefault="0073104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05B80">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05B8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731048" w:rsidRPr="00D4360E" w:rsidRDefault="0073104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05B80">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05B8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05B80">
      <w:rPr>
        <w:b/>
        <w:bCs/>
        <w:noProof/>
        <w:sz w:val="16"/>
        <w:szCs w:val="16"/>
      </w:rPr>
      <w:t>9</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05B80">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E0DD7" w14:textId="77777777" w:rsidR="00875703" w:rsidRDefault="00875703" w:rsidP="001F125D">
      <w:r>
        <w:separator/>
      </w:r>
    </w:p>
  </w:footnote>
  <w:footnote w:type="continuationSeparator" w:id="0">
    <w:p w14:paraId="0DE93D98" w14:textId="77777777" w:rsidR="00875703" w:rsidRDefault="0087570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731048" w14:paraId="2BB060FC" w14:textId="77777777" w:rsidTr="007C08F6">
      <w:trPr>
        <w:trHeight w:val="1012"/>
      </w:trPr>
      <w:tc>
        <w:tcPr>
          <w:tcW w:w="9781" w:type="dxa"/>
        </w:tcPr>
        <w:p w14:paraId="2BB060F6" w14:textId="77777777" w:rsidR="00731048" w:rsidRDefault="0073104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731048" w:rsidRPr="003536A6" w:rsidRDefault="00731048"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731048" w:rsidRDefault="00731048" w:rsidP="00DD5AD6">
          <w:pPr>
            <w:autoSpaceDE w:val="0"/>
            <w:autoSpaceDN w:val="0"/>
            <w:adjustRightInd w:val="0"/>
            <w:rPr>
              <w:b/>
              <w:bCs/>
              <w:color w:val="00A0AA"/>
              <w:sz w:val="20"/>
              <w:szCs w:val="20"/>
            </w:rPr>
          </w:pPr>
        </w:p>
        <w:p w14:paraId="2BB060F9" w14:textId="77777777" w:rsidR="00731048" w:rsidRDefault="00731048" w:rsidP="00DD5AD6">
          <w:pPr>
            <w:autoSpaceDE w:val="0"/>
            <w:autoSpaceDN w:val="0"/>
            <w:adjustRightInd w:val="0"/>
            <w:rPr>
              <w:b/>
              <w:bCs/>
              <w:color w:val="00A0AA"/>
              <w:sz w:val="20"/>
              <w:szCs w:val="20"/>
            </w:rPr>
          </w:pPr>
        </w:p>
        <w:p w14:paraId="2BB060FA" w14:textId="77777777" w:rsidR="00731048" w:rsidRDefault="00731048" w:rsidP="00DD5AD6">
          <w:pPr>
            <w:autoSpaceDE w:val="0"/>
            <w:autoSpaceDN w:val="0"/>
            <w:adjustRightInd w:val="0"/>
            <w:rPr>
              <w:b/>
              <w:bCs/>
              <w:color w:val="00A0AA"/>
              <w:sz w:val="20"/>
              <w:szCs w:val="20"/>
            </w:rPr>
          </w:pPr>
        </w:p>
        <w:p w14:paraId="2BB060FB" w14:textId="77777777" w:rsidR="00731048" w:rsidRDefault="00731048" w:rsidP="00DD5AD6">
          <w:pPr>
            <w:autoSpaceDE w:val="0"/>
            <w:autoSpaceDN w:val="0"/>
            <w:adjustRightInd w:val="0"/>
            <w:rPr>
              <w:b/>
              <w:bCs/>
              <w:color w:val="00A0AA"/>
              <w:sz w:val="20"/>
              <w:szCs w:val="20"/>
            </w:rPr>
          </w:pPr>
        </w:p>
      </w:tc>
    </w:tr>
  </w:tbl>
  <w:p w14:paraId="2BB060FD" w14:textId="77777777" w:rsidR="00731048" w:rsidRDefault="0073104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731048" w:rsidRDefault="00731048"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767EB"/>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048"/>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3A1D"/>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75703"/>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05B80"/>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220"/>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028"/>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57666"/>
    <w:rsid w:val="001E6EF1"/>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A81B5B"/>
    <w:rsid w:val="00B018EA"/>
    <w:rsid w:val="00B84C98"/>
    <w:rsid w:val="00C76603"/>
    <w:rsid w:val="00D6240D"/>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Scott Waste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2016-09-11T23:00:00+00:00</Document_x0020_Date>
    <Facility_x0020_Address xmlns="859f7ad6-93f6-4205-b62b-a17f28acbbac">Unit 9-10 Village Farm Rd, Village Farm Ind Est, Pyle, Bridgend</Facility_x0020_Address>
    <Environment_x0020_Sub_x0020_Folder xmlns="859f7ad6-93f6-4205-b62b-a17f28acbbac">Licences applications</Environment_x0020_Sub_x0020_Folder>
    <Customer_x0020_Name xmlns="859f7ad6-93f6-4205-b62b-a17f28acbbac">Scott Waste Ltd</Customer_x0020_Name>
    <Surrendered_x002f_Expired xmlns="859f7ad6-93f6-4205-b62b-a17f28acbbac" xsi:nil="true"/>
    <Post_x0020_code xmlns="859f7ad6-93f6-4205-b62b-a17f28acbbac">CF33 6BL</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31D4264-7705-4B03-8848-B6BE5857F5A4}"/>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F6A0725-A1B0-44D7-998C-62A6819EB225}"/>
</file>

<file path=customXml/itemProps6.xml><?xml version="1.0" encoding="utf-8"?>
<ds:datastoreItem xmlns:ds="http://schemas.openxmlformats.org/officeDocument/2006/customXml" ds:itemID="{84BEE4D5-161D-43D0-B829-0AF1C4865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49</TotalTime>
  <Pages>10</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Stuart Watcham</cp:lastModifiedBy>
  <cp:revision>6</cp:revision>
  <cp:lastPrinted>2016-04-29T11:51:00Z</cp:lastPrinted>
  <dcterms:created xsi:type="dcterms:W3CDTF">2016-07-25T15:42:00Z</dcterms:created>
  <dcterms:modified xsi:type="dcterms:W3CDTF">2016-08-17T20:45:00Z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9a4e66d7-86b1-4bac-b37d-44ee66e93a79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