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458C51D6" w:rsidR="00D137E1" w:rsidRPr="007B7529" w:rsidRDefault="00C17EB3" w:rsidP="00C17EB3">
                <w:pPr>
                  <w:pStyle w:val="Questiontext"/>
                </w:pPr>
                <w:r>
                  <w:rPr>
                    <w:rStyle w:val="Responseboxtext"/>
                  </w:rPr>
                  <w:t>NA</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77777777" w:rsidR="00D137E1" w:rsidRDefault="00D137E1" w:rsidP="00D137E1">
                <w:pPr>
                  <w:pStyle w:val="Questiontext"/>
                </w:pPr>
              </w:p>
              <w:p w14:paraId="13F18000" w14:textId="46AD041A" w:rsidR="003B6E7E" w:rsidRPr="00CC469A" w:rsidRDefault="008538AA"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showingPlcHdr/>
              <w:text/>
            </w:sdtPr>
            <w:sdtEndPr/>
            <w:sdtContent>
              <w:p w14:paraId="13F18001" w14:textId="009A8A23"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showingPlcHdr/>
              <w:text/>
            </w:sdtPr>
            <w:sdtEndPr/>
            <w:sdtContent>
              <w:p w14:paraId="13F18002" w14:textId="3E5CA66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531A8518"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8538A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showingPlcHdr/>
              <w:text/>
            </w:sdtPr>
            <w:sdtEndPr/>
            <w:sdtContent>
              <w:p w14:paraId="742507A0" w14:textId="1C7E7B07"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showingPlcHdr/>
              <w:text/>
            </w:sdtPr>
            <w:sdtEndPr/>
            <w:sdtContent>
              <w:p w14:paraId="6A36BC57" w14:textId="0E32F9CB"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311E87DF" w:rsidR="00D137E1" w:rsidRPr="007B7529" w:rsidRDefault="00C17EB3" w:rsidP="00C17EB3">
                <w:pPr>
                  <w:pStyle w:val="Questiontext"/>
                </w:pPr>
                <w:r>
                  <w:rPr>
                    <w:rStyle w:val="Responseboxtext"/>
                  </w:rPr>
                  <w:t>NA</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51037AA" w:rsidR="00375B69" w:rsidRPr="00AF0BC1" w:rsidRDefault="00C17EB3"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3F2A5402" w:rsidR="005E621F" w:rsidRPr="007B7529" w:rsidRDefault="00C17EB3" w:rsidP="00C17EB3">
                <w:pPr>
                  <w:pStyle w:val="Questiontext"/>
                </w:pPr>
                <w:r>
                  <w:rPr>
                    <w:rStyle w:val="Responseboxtext"/>
                  </w:rPr>
                  <w:t>NA</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484114">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4BCB593E" w:rsidR="005E621F" w:rsidRPr="007B7529" w:rsidRDefault="00C17EB3" w:rsidP="00C17EB3">
                <w:pPr>
                  <w:pStyle w:val="Questiontext"/>
                </w:pPr>
                <w:r>
                  <w:rPr>
                    <w:rStyle w:val="Responseboxtext"/>
                  </w:rPr>
                  <w:t>NA</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97E2D4E" w:rsidR="005E621F" w:rsidRPr="007B7529" w:rsidRDefault="00C17EB3" w:rsidP="00C17EB3">
                <w:pPr>
                  <w:pStyle w:val="Questiontext"/>
                </w:pPr>
                <w:r>
                  <w:rPr>
                    <w:rStyle w:val="Responseboxtext"/>
                  </w:rPr>
                  <w:t>NA</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1B21F831" w:rsidR="005E621F" w:rsidRPr="007B7529" w:rsidRDefault="00C17EB3" w:rsidP="00C17EB3">
                <w:pPr>
                  <w:pStyle w:val="Questiontext"/>
                </w:pPr>
                <w:r>
                  <w:rPr>
                    <w:rStyle w:val="Responseboxtext"/>
                  </w:rPr>
                  <w:t>NA</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01FC6840" w:rsidR="005E621F" w:rsidRPr="007B7529" w:rsidRDefault="00C17EB3" w:rsidP="00C17EB3">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63607D29" w:rsidR="005E621F" w:rsidRPr="007B7529" w:rsidRDefault="00C17EB3" w:rsidP="00C17EB3">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5DBB2" w14:textId="77777777" w:rsidR="006F239E" w:rsidRDefault="006F239E" w:rsidP="001F125D">
      <w:r>
        <w:separator/>
      </w:r>
    </w:p>
  </w:endnote>
  <w:endnote w:type="continuationSeparator" w:id="0">
    <w:p w14:paraId="60458F8D" w14:textId="77777777" w:rsidR="006F239E" w:rsidRDefault="006F239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538A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538AA">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538AA">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538AA">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538AA">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538AA">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538AA">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538AA">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3F7D1" w14:textId="77777777" w:rsidR="006F239E" w:rsidRDefault="006F239E" w:rsidP="001F125D">
      <w:r>
        <w:separator/>
      </w:r>
    </w:p>
  </w:footnote>
  <w:footnote w:type="continuationSeparator" w:id="0">
    <w:p w14:paraId="4EC63D36" w14:textId="77777777" w:rsidR="006F239E" w:rsidRDefault="006F239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137E1" w:rsidRDefault="00D137E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137E1" w:rsidRDefault="00D137E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D137E1" w:rsidRDefault="00D137E1"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E777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239E"/>
    <w:rsid w:val="006F6079"/>
    <w:rsid w:val="0070386C"/>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38A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17EB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BF4924"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BF4924"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BF4924"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BF4924"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BF4924"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BF4924"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BF4924"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BF4924"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BF4924"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BF4924"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BF4924"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BF4924"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BF4924"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BF4924"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BF4924"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BF4924"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BF4924"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BF4924"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BF4924"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BF4924"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BF4924"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BF4924"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BF4924"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BF4924"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BF4924"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BF4924"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BF4924"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BF4924"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BF4924"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BF4924"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BF4924"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BF4924"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BF4924"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BF4924"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BF4924"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BF4924"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BF4924"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BF4924"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BF4924"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BF4924"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BF4924"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BF4924"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BF4924"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BF4924"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BF4924"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BF4924"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BF4924"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BF4924"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BF4924"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BF4924"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BF4924"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BF4924"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BF4924"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BF4924"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BF4924"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BF4924"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BF4924"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BF4924"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BF4924"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BF4924"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BF4924"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BF4924"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BF4924"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BF4924"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BF4924"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BF4924"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BF4924"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BF4924"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BF4924"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BF4924"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BF4924"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BF4924"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BF4924"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BF4924"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BF4924"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BF4924"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BF4924"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BF4924"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BF4924"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BF4924"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BF4924"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BF4924"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BF4924"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BF4924"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BF4924"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BF4924"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BF4924"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BF4924"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BF4924"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BF4924"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BF4924"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BF4924"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BF4924"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BF4924"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BF4924"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BF4924"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BF4924"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BF4924"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BF4924"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BF4924"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BF4924"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BF4924"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BF4924"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BF4924"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BF4924"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BF4924"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BF4924"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BF4924"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BF4924"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BF4924"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BF4924"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BF4924"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BF4924"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BF4924"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BF4924"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BF4924"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BF4924"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BF4924"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BF4924"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24DEC"/>
    <w:rsid w:val="00074318"/>
    <w:rsid w:val="002C1620"/>
    <w:rsid w:val="003170D0"/>
    <w:rsid w:val="004116AD"/>
    <w:rsid w:val="004707BA"/>
    <w:rsid w:val="00870111"/>
    <w:rsid w:val="00937431"/>
    <w:rsid w:val="009420A6"/>
    <w:rsid w:val="00965347"/>
    <w:rsid w:val="009815E2"/>
    <w:rsid w:val="00A4361F"/>
    <w:rsid w:val="00B018EA"/>
    <w:rsid w:val="00BF4924"/>
    <w:rsid w:val="00C76603"/>
    <w:rsid w:val="00CA6DBB"/>
    <w:rsid w:val="00CF1D85"/>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Graigola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2017-01-03T00:00:00+00:00</Document_x0020_Date>
    <Facility_x0020_Address xmlns="859f7ad6-93f6-4205-b62b-a17f28acbbac">Graigola Wharf, Kings Dock, Swansea</Facility_x0020_Address>
    <Environment_x0020_Sub_x0020_Folder xmlns="859f7ad6-93f6-4205-b62b-a17f28acbbac">Licence variation</Environment_x0020_Sub_x0020_Folder>
    <Customer_x0020_Name xmlns="859f7ad6-93f6-4205-b62b-a17f28acbbac">Stenor Environmental Services Ltd</Customer_x0020_Name>
    <Surrendered_x002f_Expired xmlns="859f7ad6-93f6-4205-b62b-a17f28acbbac" xsi:nil="true"/>
    <Post_x0020_code xmlns="859f7ad6-93f6-4205-b62b-a17f28acbbac">SA1 8QT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2E3A7F4D-D194-49D4-93CF-662CD9368F81}"/>
</file>

<file path=customXml/itemProps4.xml><?xml version="1.0" encoding="utf-8"?>
<ds:datastoreItem xmlns:ds="http://schemas.openxmlformats.org/officeDocument/2006/customXml" ds:itemID="{158012C7-1601-4E1B-9584-C3443DFE4085}">
  <ds:schemaRefs>
    <ds:schemaRef ds:uri="9be56660-2c31-41ef-bc00-23e72f632f2a"/>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3F3C0314-AC5E-4A62-9823-39DE29FF9040}"/>
</file>

<file path=customXml/itemProps6.xml><?xml version="1.0" encoding="utf-8"?>
<ds:datastoreItem xmlns:ds="http://schemas.openxmlformats.org/officeDocument/2006/customXml" ds:itemID="{23D59E9A-D52E-43E0-B057-2E6BF2C4D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3394</Words>
  <Characters>19351</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2016-04-18T13:20:00Z</cp:lastPrinted>
  <dcterms:created xsi:type="dcterms:W3CDTF">2017-01-04T11:45:00Z</dcterms:created>
  <dcterms:modified xsi:type="dcterms:W3CDTF">2017-01-04T11:45:00Z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9bddf6ad-296e-43bc-9e8f-c81d75b48785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