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2949125"/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5B53C60E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PAN-004677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2F0B105C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EPR-</w:t>
            </w:r>
            <w:r w:rsidRPr="005A415A">
              <w:rPr>
                <w:rFonts w:ascii="Arial" w:hAnsi="Arial" w:cs="Arial"/>
                <w:lang w:eastAsia="en-US"/>
              </w:rPr>
              <w:t>BP3095SR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36B24F08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A415A">
              <w:rPr>
                <w:rFonts w:ascii="Arial" w:hAnsi="Arial" w:cs="Arial"/>
                <w:lang w:eastAsia="en-US"/>
              </w:rPr>
              <w:t>Cowbridge Compost Limited</w:t>
            </w:r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04050C9D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5A415A">
              <w:rPr>
                <w:rFonts w:ascii="Arial" w:hAnsi="Arial" w:cs="Arial"/>
                <w:lang w:eastAsia="en-US"/>
              </w:rPr>
              <w:t xml:space="preserve">The Lodge, </w:t>
            </w:r>
            <w:proofErr w:type="spellStart"/>
            <w:r w:rsidRPr="005A415A">
              <w:rPr>
                <w:rFonts w:ascii="Arial" w:hAnsi="Arial" w:cs="Arial"/>
                <w:lang w:eastAsia="en-US"/>
              </w:rPr>
              <w:t>Llwynhelig</w:t>
            </w:r>
            <w:proofErr w:type="spellEnd"/>
            <w:r w:rsidRPr="005A415A">
              <w:rPr>
                <w:rFonts w:ascii="Arial" w:hAnsi="Arial" w:cs="Arial"/>
                <w:lang w:eastAsia="en-US"/>
              </w:rPr>
              <w:t xml:space="preserve">, </w:t>
            </w:r>
            <w:proofErr w:type="spellStart"/>
            <w:r w:rsidRPr="005A415A">
              <w:rPr>
                <w:rFonts w:ascii="Arial" w:hAnsi="Arial" w:cs="Arial"/>
                <w:lang w:eastAsia="en-US"/>
              </w:rPr>
              <w:t>Gibbots</w:t>
            </w:r>
            <w:proofErr w:type="spellEnd"/>
            <w:r w:rsidRPr="005A415A">
              <w:rPr>
                <w:rFonts w:ascii="Arial" w:hAnsi="Arial" w:cs="Arial"/>
                <w:lang w:eastAsia="en-US"/>
              </w:rPr>
              <w:t xml:space="preserve"> Hill, Cowbridge, Vale of Glamorgan, CF71 7FF</w:t>
            </w:r>
          </w:p>
        </w:tc>
      </w:tr>
      <w:bookmarkEnd w:id="0"/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0EFDEF19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438CA37E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Taff and Ely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176D9F6F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Laoni Tye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9A47B3" w:rsidRPr="002F1449" w:rsidRDefault="009A47B3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9A47B3" w:rsidRDefault="009A47B3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9A47B3" w:rsidRDefault="009A47B3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3C2C05D1" w14:textId="77777777" w:rsidR="009A47B3" w:rsidRPr="002F1449" w:rsidRDefault="009A47B3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9A47B3" w:rsidRDefault="009A47B3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9A47B3" w:rsidRDefault="009A47B3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48306637" w:rsidR="008751E9" w:rsidRPr="00216FD8" w:rsidRDefault="005A415A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08/02/19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5559EAF0" w:rsidR="006E30A8" w:rsidRPr="00216FD8" w:rsidRDefault="005A415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13/02/19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600CA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24950323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08/03/19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600CA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397AA7F8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600CA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65251B70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15/03/19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600CA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3FEF68D0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600CA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757B6E03" w14:textId="085AFCED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18/03/19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600CA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70FD4A4E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To be confirmed*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600CA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5935E7D9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n/a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7600CA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600CA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6F44646E" w:rsidR="006E30A8" w:rsidRPr="007600CA" w:rsidRDefault="007600C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 w:rsidRPr="007600CA">
              <w:rPr>
                <w:rFonts w:ascii="Arial" w:hAnsi="Arial" w:cs="Arial"/>
              </w:rPr>
              <w:t>n/a</w:t>
            </w:r>
          </w:p>
        </w:tc>
      </w:tr>
    </w:tbl>
    <w:p w14:paraId="0A082677" w14:textId="77777777" w:rsidR="007600CA" w:rsidRDefault="007600CA" w:rsidP="0089183C">
      <w:pPr>
        <w:pStyle w:val="StyleHeading5BlockLabelArial"/>
        <w:spacing w:before="60" w:after="60" w:line="270" w:lineRule="exact"/>
      </w:pPr>
    </w:p>
    <w:p w14:paraId="48CF34D5" w14:textId="20C423C6" w:rsidR="00481D55" w:rsidRPr="00216FD8" w:rsidRDefault="007600CA" w:rsidP="0089183C">
      <w:pPr>
        <w:pStyle w:val="StyleHeading5BlockLabelArial"/>
        <w:spacing w:before="60" w:after="60" w:line="270" w:lineRule="exact"/>
      </w:pPr>
      <w:r>
        <w:rPr>
          <w:b w:val="0"/>
          <w:sz w:val="24"/>
        </w:rPr>
        <w:t>*</w:t>
      </w:r>
      <w:r w:rsidRPr="007600CA">
        <w:rPr>
          <w:b w:val="0"/>
          <w:sz w:val="24"/>
        </w:rPr>
        <w:t>Consultation with fire service will occur once assessment of FPMP has been carried out. See DMS for details.</w:t>
      </w:r>
      <w:r w:rsidR="0093763B"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814"/>
        <w:gridCol w:w="610"/>
        <w:gridCol w:w="565"/>
        <w:gridCol w:w="621"/>
        <w:gridCol w:w="2281"/>
      </w:tblGrid>
      <w:tr w:rsidR="007150AF" w:rsidRPr="00216FD8" w14:paraId="38148709" w14:textId="77777777" w:rsidTr="0089183C">
        <w:trPr>
          <w:trHeight w:val="113"/>
        </w:trPr>
        <w:tc>
          <w:tcPr>
            <w:tcW w:w="2707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89183C">
        <w:trPr>
          <w:trHeight w:val="113"/>
        </w:trPr>
        <w:tc>
          <w:tcPr>
            <w:tcW w:w="2707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72107B4D" w14:textId="43F9F2F3" w:rsidR="009B7AC3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4055748F" w14:textId="7E9BB5C5" w:rsidR="009B7AC3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Not updated</w:t>
            </w:r>
          </w:p>
        </w:tc>
      </w:tr>
      <w:tr w:rsidR="007150AF" w:rsidRPr="00216FD8" w14:paraId="625241D8" w14:textId="77777777" w:rsidTr="0089183C">
        <w:trPr>
          <w:trHeight w:val="113"/>
        </w:trPr>
        <w:tc>
          <w:tcPr>
            <w:tcW w:w="2707" w:type="pct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proofErr w:type="gramStart"/>
            <w:r w:rsidRPr="00216FD8">
              <w:rPr>
                <w:rFonts w:cs="Arial"/>
                <w:szCs w:val="22"/>
              </w:rPr>
              <w:t>Non technical</w:t>
            </w:r>
            <w:proofErr w:type="spellEnd"/>
            <w:proofErr w:type="gramEnd"/>
            <w:r w:rsidRPr="00216FD8">
              <w:rPr>
                <w:rFonts w:cs="Arial"/>
                <w:szCs w:val="22"/>
              </w:rPr>
              <w:t xml:space="preserve"> summary</w:t>
            </w:r>
          </w:p>
        </w:tc>
        <w:tc>
          <w:tcPr>
            <w:tcW w:w="343" w:type="pct"/>
          </w:tcPr>
          <w:p w14:paraId="7EFAB805" w14:textId="36994D23" w:rsidR="00326007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8496270" w14:textId="730F69E4" w:rsidR="00326007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Contradicts info in cover letter and app forms</w:t>
            </w:r>
          </w:p>
        </w:tc>
      </w:tr>
      <w:tr w:rsidR="007150AF" w:rsidRPr="00216FD8" w14:paraId="3FECEC65" w14:textId="77777777" w:rsidTr="0089183C">
        <w:trPr>
          <w:trHeight w:val="113"/>
        </w:trPr>
        <w:tc>
          <w:tcPr>
            <w:tcW w:w="2707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20561C1C" w14:textId="7B53096F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28120A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CDC51C" w14:textId="719341B2" w:rsidR="00326007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0FB05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2890E238" w14:textId="77777777" w:rsidTr="0089183C">
        <w:trPr>
          <w:trHeight w:val="113"/>
        </w:trPr>
        <w:tc>
          <w:tcPr>
            <w:tcW w:w="2707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4C8778F9" w14:textId="394C2D65" w:rsidR="00326007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F1492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12DB2874" w14:textId="77777777" w:rsidTr="0089183C">
        <w:trPr>
          <w:trHeight w:val="113"/>
        </w:trPr>
        <w:tc>
          <w:tcPr>
            <w:tcW w:w="2707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06A95F9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AC5BDF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7F155B7B" w14:textId="3A764C8A" w:rsidR="00326007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1638B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C4D13F7" w14:textId="77777777" w:rsidTr="0089183C">
        <w:trPr>
          <w:trHeight w:val="113"/>
        </w:trPr>
        <w:tc>
          <w:tcPr>
            <w:tcW w:w="2707" w:type="pct"/>
          </w:tcPr>
          <w:p w14:paraId="7CABA7CE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3" w:type="pct"/>
          </w:tcPr>
          <w:p w14:paraId="6051767B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03B3536" w14:textId="67632398" w:rsidR="009B7AC3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49" w:type="pct"/>
          </w:tcPr>
          <w:p w14:paraId="6A751B00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2999CCA8" w14:textId="54AB37DD" w:rsidR="009B7AC3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Requested </w:t>
            </w:r>
          </w:p>
        </w:tc>
      </w:tr>
      <w:tr w:rsidR="007150AF" w:rsidRPr="00216FD8" w14:paraId="306A414A" w14:textId="77777777" w:rsidTr="0089183C">
        <w:trPr>
          <w:trHeight w:val="113"/>
        </w:trPr>
        <w:tc>
          <w:tcPr>
            <w:tcW w:w="2707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3" w:type="pct"/>
          </w:tcPr>
          <w:p w14:paraId="17C840B9" w14:textId="478AEB68" w:rsidR="00326007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0AE155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7174FF12" w14:textId="371A1E24" w:rsidR="00326007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Fire plans- 2 copies with different dates submitted</w:t>
            </w:r>
          </w:p>
        </w:tc>
      </w:tr>
      <w:tr w:rsidR="007150AF" w:rsidRPr="00216FD8" w14:paraId="04206DBF" w14:textId="77777777" w:rsidTr="0089183C">
        <w:trPr>
          <w:trHeight w:val="113"/>
        </w:trPr>
        <w:tc>
          <w:tcPr>
            <w:tcW w:w="2707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704FF8A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B7C754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00ACE6D7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3ABD9E57" w14:textId="77777777" w:rsidTr="0089183C">
        <w:trPr>
          <w:trHeight w:val="113"/>
        </w:trPr>
        <w:tc>
          <w:tcPr>
            <w:tcW w:w="2707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3" w:type="pct"/>
          </w:tcPr>
          <w:p w14:paraId="1CCCB4A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05F57579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89183C">
        <w:trPr>
          <w:trHeight w:val="113"/>
        </w:trPr>
        <w:tc>
          <w:tcPr>
            <w:tcW w:w="2707" w:type="pct"/>
          </w:tcPr>
          <w:p w14:paraId="17703C69" w14:textId="77777777" w:rsidR="00326007" w:rsidRPr="007600CA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7600CA">
              <w:rPr>
                <w:rFonts w:cs="Arial"/>
                <w:szCs w:val="22"/>
              </w:rPr>
              <w:t>Opra</w:t>
            </w:r>
            <w:proofErr w:type="spellEnd"/>
            <w:r w:rsidRPr="007600CA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47CA4297" w14:textId="6B464E6E" w:rsidR="00326007" w:rsidRPr="007600CA" w:rsidRDefault="005301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600CA"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35696868" w14:textId="77777777" w:rsidR="00326007" w:rsidRPr="007600CA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D7378C" w14:textId="77777777" w:rsidR="00326007" w:rsidRPr="007600CA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067AC091" w14:textId="5DE0818C" w:rsidR="00326007" w:rsidRPr="007600CA" w:rsidRDefault="009A47B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600CA">
              <w:rPr>
                <w:rFonts w:cs="Arial"/>
                <w:szCs w:val="22"/>
              </w:rPr>
              <w:t>But n</w:t>
            </w:r>
            <w:r w:rsidR="00530131" w:rsidRPr="007600CA">
              <w:rPr>
                <w:rFonts w:cs="Arial"/>
                <w:szCs w:val="22"/>
              </w:rPr>
              <w:t>ot correct OPRA</w:t>
            </w:r>
          </w:p>
        </w:tc>
      </w:tr>
      <w:tr w:rsidR="006E30A8" w:rsidRPr="00216FD8" w14:paraId="207DFEE4" w14:textId="77777777" w:rsidTr="0089183C">
        <w:trPr>
          <w:trHeight w:val="113"/>
        </w:trPr>
        <w:tc>
          <w:tcPr>
            <w:tcW w:w="2707" w:type="pct"/>
          </w:tcPr>
          <w:p w14:paraId="612D5996" w14:textId="6D548EF7" w:rsidR="006E30A8" w:rsidRPr="007600CA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600CA"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23D2CCA0" w14:textId="5C71734C" w:rsidR="006E30A8" w:rsidRPr="007600CA" w:rsidRDefault="005301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600CA"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6900D6A3" w14:textId="77777777" w:rsidR="006E30A8" w:rsidRPr="007600CA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6037141D" w14:textId="77777777" w:rsidR="006E30A8" w:rsidRPr="007600CA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303400DF" w14:textId="409EC4DD" w:rsidR="002C5208" w:rsidRPr="007600CA" w:rsidRDefault="002C520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600CA">
              <w:rPr>
                <w:rFonts w:cs="Arial"/>
                <w:color w:val="000000"/>
                <w:szCs w:val="22"/>
              </w:rPr>
              <w:t>Amount:</w:t>
            </w:r>
            <w:r w:rsidR="00530131" w:rsidRPr="007600CA">
              <w:rPr>
                <w:rFonts w:cs="Arial"/>
                <w:color w:val="000000"/>
                <w:szCs w:val="22"/>
              </w:rPr>
              <w:t xml:space="preserve"> £6181</w:t>
            </w:r>
          </w:p>
          <w:p w14:paraId="768B6D1C" w14:textId="5D51A54C" w:rsidR="006E30A8" w:rsidRPr="007600CA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600CA">
              <w:rPr>
                <w:rFonts w:cs="Arial"/>
                <w:color w:val="000000"/>
                <w:szCs w:val="22"/>
              </w:rPr>
              <w:t xml:space="preserve">Date paid: </w:t>
            </w:r>
            <w:r w:rsidR="00530131" w:rsidRPr="007600CA">
              <w:rPr>
                <w:rFonts w:cs="Arial"/>
                <w:color w:val="000000"/>
                <w:szCs w:val="22"/>
              </w:rPr>
              <w:t>15/02/19</w:t>
            </w:r>
          </w:p>
          <w:p w14:paraId="2E3A49BF" w14:textId="77777777" w:rsidR="00530131" w:rsidRPr="007600CA" w:rsidRDefault="006E30A8" w:rsidP="0053013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600CA">
              <w:rPr>
                <w:rFonts w:cs="Arial"/>
                <w:color w:val="000000"/>
                <w:szCs w:val="22"/>
              </w:rPr>
              <w:t>Trans#:</w:t>
            </w:r>
            <w:r w:rsidR="00530131" w:rsidRPr="007600CA">
              <w:rPr>
                <w:rFonts w:cs="Arial"/>
                <w:color w:val="000000"/>
                <w:szCs w:val="22"/>
              </w:rPr>
              <w:t xml:space="preserve"> </w:t>
            </w:r>
          </w:p>
          <w:p w14:paraId="652BA10F" w14:textId="77777777" w:rsidR="006E30A8" w:rsidRDefault="00530131" w:rsidP="00B2395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600CA">
              <w:rPr>
                <w:rFonts w:cs="Arial"/>
                <w:color w:val="000000"/>
                <w:szCs w:val="22"/>
              </w:rPr>
              <w:t xml:space="preserve">2062361 </w:t>
            </w:r>
          </w:p>
          <w:p w14:paraId="73459115" w14:textId="77777777" w:rsidR="007600CA" w:rsidRDefault="007600CA" w:rsidP="00B2395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  <w:p w14:paraId="3C0B81C4" w14:textId="77034E3C" w:rsidR="007600CA" w:rsidRPr="007600CA" w:rsidRDefault="007600CA" w:rsidP="00B2395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600CA">
              <w:rPr>
                <w:rFonts w:cs="Arial"/>
                <w:color w:val="000000"/>
                <w:szCs w:val="22"/>
              </w:rPr>
              <w:t>But not correct fee</w:t>
            </w:r>
          </w:p>
        </w:tc>
      </w:tr>
      <w:tr w:rsidR="00B2395A" w:rsidRPr="00216FD8" w14:paraId="17D5B8FC" w14:textId="77777777" w:rsidTr="0089183C">
        <w:trPr>
          <w:trHeight w:val="113"/>
        </w:trPr>
        <w:tc>
          <w:tcPr>
            <w:tcW w:w="2707" w:type="pct"/>
          </w:tcPr>
          <w:p w14:paraId="1B366662" w14:textId="6AF9580D" w:rsidR="00B2395A" w:rsidRPr="00B2395A" w:rsidRDefault="00B2395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2395A"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11027FB1" w14:textId="7AB3CC93" w:rsidR="00B2395A" w:rsidRPr="00B2395A" w:rsidRDefault="00B2395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B2395A">
              <w:rPr>
                <w:rFonts w:cs="Arial"/>
                <w:szCs w:val="22"/>
              </w:rPr>
              <w:t>X</w:t>
            </w:r>
          </w:p>
        </w:tc>
        <w:tc>
          <w:tcPr>
            <w:tcW w:w="318" w:type="pct"/>
          </w:tcPr>
          <w:p w14:paraId="27E964B9" w14:textId="77777777" w:rsidR="00B2395A" w:rsidRPr="00B2395A" w:rsidRDefault="00B2395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3FC9C242" w14:textId="77777777" w:rsidR="00B2395A" w:rsidRPr="00B2395A" w:rsidRDefault="00B2395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83" w:type="pct"/>
          </w:tcPr>
          <w:p w14:paraId="610D67AF" w14:textId="39AF2906" w:rsidR="00B2395A" w:rsidRPr="00B2395A" w:rsidRDefault="00B2395A" w:rsidP="00B2395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B2395A">
              <w:rPr>
                <w:rFonts w:cs="Arial"/>
                <w:color w:val="000000"/>
                <w:szCs w:val="22"/>
              </w:rPr>
              <w:t>Amount: £491</w:t>
            </w:r>
          </w:p>
          <w:p w14:paraId="5A4F980A" w14:textId="5A3EAA07" w:rsidR="00B2395A" w:rsidRPr="00B2395A" w:rsidRDefault="00B2395A" w:rsidP="00B2395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B2395A">
              <w:rPr>
                <w:rFonts w:cs="Arial"/>
                <w:color w:val="000000"/>
                <w:szCs w:val="22"/>
              </w:rPr>
              <w:t>Date paid: 13/03/19</w:t>
            </w:r>
          </w:p>
          <w:p w14:paraId="3A888DF3" w14:textId="77777777" w:rsidR="00B2395A" w:rsidRPr="00B2395A" w:rsidRDefault="00B2395A" w:rsidP="00B2395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B2395A">
              <w:rPr>
                <w:rFonts w:cs="Arial"/>
                <w:color w:val="000000"/>
                <w:szCs w:val="22"/>
              </w:rPr>
              <w:t xml:space="preserve">Trans#: </w:t>
            </w:r>
          </w:p>
          <w:p w14:paraId="3A2E2888" w14:textId="2A1BD271" w:rsidR="00B2395A" w:rsidRPr="00B2395A" w:rsidRDefault="00B2395A" w:rsidP="00B2395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B2395A">
              <w:rPr>
                <w:rFonts w:cs="Arial"/>
                <w:color w:val="000000"/>
                <w:szCs w:val="22"/>
              </w:rPr>
              <w:t>2063076</w:t>
            </w: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2FC71768" w:rsidR="008751E9" w:rsidRPr="00216FD8" w:rsidRDefault="005A415A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5C20A193" w:rsidR="008751E9" w:rsidRPr="00216FD8" w:rsidRDefault="0053013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6AE3723F" w:rsidR="008751E9" w:rsidRPr="00216FD8" w:rsidRDefault="0053013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32A2CB21" w:rsidR="008751E9" w:rsidRPr="00216FD8" w:rsidRDefault="0053013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2A578EBA" w:rsidR="008751E9" w:rsidRPr="00216FD8" w:rsidRDefault="0053013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7C0B31F6" w:rsidR="008751E9" w:rsidRPr="00216FD8" w:rsidRDefault="00530131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548893A4" w:rsidR="008751E9" w:rsidRPr="00216FD8" w:rsidRDefault="00530131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1E05623D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4F968232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530131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30131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5C0D8F4E" w:rsidR="00F62CAB" w:rsidRPr="00530131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AD3FE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AD3FE9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0F3F86B2" w:rsidR="00F62CAB" w:rsidRPr="00AD3FE9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D3FE9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AD3FE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AD3FE9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131F0899" w:rsidR="00F62CAB" w:rsidRPr="00AD3FE9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D3FE9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AD3FE9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28999652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27289F3B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216FD8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07410AAE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2C2BF94A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2E074DBF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693E6543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19BFA31E" w:rsidR="00F62CAB" w:rsidRPr="00216FD8" w:rsidRDefault="00530131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67E17F53" w:rsidR="00BB03E7" w:rsidRPr="00216FD8" w:rsidRDefault="0053013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50DE93A7" w:rsidR="00BB03E7" w:rsidRPr="00216FD8" w:rsidRDefault="0053013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05D35B38" w:rsidR="00BB03E7" w:rsidRPr="00216FD8" w:rsidRDefault="0053013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185F15E3" w:rsidR="00BB03E7" w:rsidRPr="00216FD8" w:rsidRDefault="0053013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12D77531" w:rsidR="00BB03E7" w:rsidRPr="00216FD8" w:rsidRDefault="00530131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530131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6EB79677" w:rsidR="00F62CAB" w:rsidRPr="00530131" w:rsidRDefault="00530131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530131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530131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14"/>
        <w:gridCol w:w="5258"/>
        <w:gridCol w:w="608"/>
        <w:gridCol w:w="510"/>
        <w:gridCol w:w="595"/>
        <w:gridCol w:w="1306"/>
      </w:tblGrid>
      <w:tr w:rsidR="00966287" w:rsidRPr="00216FD8" w14:paraId="3E38E61B" w14:textId="77777777" w:rsidTr="009539DE">
        <w:trPr>
          <w:cantSplit/>
          <w:trHeight w:val="20"/>
        </w:trPr>
        <w:tc>
          <w:tcPr>
            <w:tcW w:w="349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6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9539DE">
        <w:trPr>
          <w:cantSplit/>
          <w:trHeight w:val="20"/>
        </w:trPr>
        <w:tc>
          <w:tcPr>
            <w:tcW w:w="349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6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1A59183" w14:textId="54A45D40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9539DE">
        <w:trPr>
          <w:cantSplit/>
          <w:trHeight w:val="20"/>
        </w:trPr>
        <w:tc>
          <w:tcPr>
            <w:tcW w:w="349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1" w:type="pct"/>
          </w:tcPr>
          <w:p w14:paraId="2C4EB6B8" w14:textId="5D145044" w:rsidR="00966287" w:rsidRPr="00216FD8" w:rsidRDefault="00966287" w:rsidP="00AD3FE9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2DC53" w14:textId="409A35E5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3FB13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9539DE">
        <w:trPr>
          <w:cantSplit/>
          <w:trHeight w:val="20"/>
        </w:trPr>
        <w:tc>
          <w:tcPr>
            <w:tcW w:w="349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6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42" w:type="pct"/>
          </w:tcPr>
          <w:p w14:paraId="3F176E7E" w14:textId="6F5816DE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31C3365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168CA3EB" w14:textId="77777777" w:rsidTr="009539DE">
        <w:trPr>
          <w:cantSplit/>
          <w:trHeight w:val="20"/>
        </w:trPr>
        <w:tc>
          <w:tcPr>
            <w:tcW w:w="349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6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42" w:type="pct"/>
          </w:tcPr>
          <w:p w14:paraId="7915956A" w14:textId="21723E82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9539DE">
        <w:trPr>
          <w:cantSplit/>
          <w:trHeight w:val="20"/>
        </w:trPr>
        <w:tc>
          <w:tcPr>
            <w:tcW w:w="349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61" w:type="pct"/>
          </w:tcPr>
          <w:p w14:paraId="5D97BDEB" w14:textId="5C78E33F" w:rsidR="00966287" w:rsidRPr="00216FD8" w:rsidRDefault="00966287" w:rsidP="00AD3FE9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picked?</w:t>
            </w:r>
          </w:p>
        </w:tc>
        <w:tc>
          <w:tcPr>
            <w:tcW w:w="342" w:type="pct"/>
          </w:tcPr>
          <w:p w14:paraId="215DBF88" w14:textId="36D4BE72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23284D0E" w14:textId="2B7881E8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Normal</w:t>
            </w:r>
          </w:p>
        </w:tc>
      </w:tr>
      <w:tr w:rsidR="00966287" w:rsidRPr="00216FD8" w14:paraId="2D80FCE3" w14:textId="77777777" w:rsidTr="009539DE">
        <w:trPr>
          <w:cantSplit/>
          <w:trHeight w:val="20"/>
        </w:trPr>
        <w:tc>
          <w:tcPr>
            <w:tcW w:w="349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6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42" w:type="pct"/>
          </w:tcPr>
          <w:p w14:paraId="15701361" w14:textId="24B2BF1B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7B6A064F" w14:textId="777F8217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Both </w:t>
            </w:r>
          </w:p>
        </w:tc>
      </w:tr>
      <w:tr w:rsidR="00966287" w:rsidRPr="00216FD8" w14:paraId="7C6E0EF4" w14:textId="77777777" w:rsidTr="009539DE">
        <w:trPr>
          <w:cantSplit/>
          <w:trHeight w:val="20"/>
        </w:trPr>
        <w:tc>
          <w:tcPr>
            <w:tcW w:w="349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61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42" w:type="pct"/>
          </w:tcPr>
          <w:p w14:paraId="030646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2C83BCF" w14:textId="6E8FE248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1FBEF94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65665BE2" w14:textId="77777777" w:rsidTr="009539DE">
        <w:trPr>
          <w:cantSplit/>
          <w:trHeight w:val="20"/>
        </w:trPr>
        <w:tc>
          <w:tcPr>
            <w:tcW w:w="349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6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Are </w:t>
            </w:r>
            <w:proofErr w:type="gramStart"/>
            <w:r w:rsidRPr="00216FD8">
              <w:rPr>
                <w:rFonts w:ascii="Arial" w:hAnsi="Arial" w:cs="Arial"/>
                <w:sz w:val="22"/>
                <w:szCs w:val="22"/>
              </w:rPr>
              <w:t>all of</w:t>
            </w:r>
            <w:proofErr w:type="gramEnd"/>
            <w:r w:rsidRPr="00216FD8">
              <w:rPr>
                <w:rFonts w:ascii="Arial" w:hAnsi="Arial" w:cs="Arial"/>
                <w:sz w:val="22"/>
                <w:szCs w:val="22"/>
              </w:rPr>
              <w:t xml:space="preserve">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42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06F579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811474" w14:textId="20E8D23A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9539DE">
        <w:trPr>
          <w:cantSplit/>
          <w:trHeight w:val="20"/>
        </w:trPr>
        <w:tc>
          <w:tcPr>
            <w:tcW w:w="349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6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42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D07D3CA" w14:textId="1ED5CE78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9539DE">
        <w:trPr>
          <w:cantSplit/>
          <w:trHeight w:val="20"/>
        </w:trPr>
        <w:tc>
          <w:tcPr>
            <w:tcW w:w="349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6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42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6C6693" w14:textId="0B5E8B71" w:rsidR="00966287" w:rsidRPr="00216FD8" w:rsidRDefault="00AD3FE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9DE" w:rsidRPr="00216FD8" w14:paraId="19589C3C" w14:textId="77777777" w:rsidTr="009539DE">
        <w:trPr>
          <w:cantSplit/>
          <w:trHeight w:val="20"/>
        </w:trPr>
        <w:tc>
          <w:tcPr>
            <w:tcW w:w="349" w:type="pct"/>
          </w:tcPr>
          <w:p w14:paraId="590B57F1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61" w:type="pct"/>
          </w:tcPr>
          <w:p w14:paraId="2339A188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2BA579A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42" w:type="pct"/>
          </w:tcPr>
          <w:p w14:paraId="31BF7D19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A2EECDE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1D0C0" w14:textId="4980940E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 w:val="restart"/>
          </w:tcPr>
          <w:p w14:paraId="3A0D3366" w14:textId="73CE397E" w:rsidR="009539DE" w:rsidRPr="009539DE" w:rsidRDefault="009539DE" w:rsidP="009539D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539DE">
              <w:rPr>
                <w:rFonts w:ascii="Arial" w:hAnsi="Arial" w:cs="Arial"/>
                <w:sz w:val="22"/>
                <w:szCs w:val="22"/>
              </w:rPr>
              <w:t>Not varying to add a relevant waste activity to a permit that has not previously included one.</w:t>
            </w:r>
          </w:p>
          <w:p w14:paraId="18F20FE6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9DE" w:rsidRPr="00216FD8" w14:paraId="10223D6E" w14:textId="77777777" w:rsidTr="009539DE">
        <w:trPr>
          <w:cantSplit/>
          <w:trHeight w:val="20"/>
        </w:trPr>
        <w:tc>
          <w:tcPr>
            <w:tcW w:w="349" w:type="pct"/>
          </w:tcPr>
          <w:p w14:paraId="776E6DAE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62729BC7" w14:textId="77777777" w:rsidR="009539DE" w:rsidRPr="00216FD8" w:rsidRDefault="009539D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61CF0CF7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F313A3E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E94468B" w14:textId="64BCAB89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19634386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9DE" w:rsidRPr="00216FD8" w14:paraId="73246529" w14:textId="77777777" w:rsidTr="009539DE">
        <w:trPr>
          <w:cantSplit/>
          <w:trHeight w:val="20"/>
        </w:trPr>
        <w:tc>
          <w:tcPr>
            <w:tcW w:w="349" w:type="pct"/>
          </w:tcPr>
          <w:p w14:paraId="0C9B5EF5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61" w:type="pct"/>
          </w:tcPr>
          <w:p w14:paraId="3F96A71C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7265C33C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4FFD18D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16F8B3" w14:textId="350D876E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7D4FA2C5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9DE" w:rsidRPr="00216FD8" w14:paraId="54DD7917" w14:textId="77777777" w:rsidTr="009539DE">
        <w:trPr>
          <w:cantSplit/>
          <w:trHeight w:val="20"/>
        </w:trPr>
        <w:tc>
          <w:tcPr>
            <w:tcW w:w="349" w:type="pct"/>
          </w:tcPr>
          <w:p w14:paraId="5649D100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61" w:type="pct"/>
          </w:tcPr>
          <w:p w14:paraId="68E3D79F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07D3DAD0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7E0E30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FF34338" w14:textId="63114693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226697E2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9DE" w:rsidRPr="00216FD8" w14:paraId="19D58FB5" w14:textId="77777777" w:rsidTr="009539DE">
        <w:trPr>
          <w:cantSplit/>
          <w:trHeight w:val="20"/>
        </w:trPr>
        <w:tc>
          <w:tcPr>
            <w:tcW w:w="349" w:type="pct"/>
          </w:tcPr>
          <w:p w14:paraId="4F7B45D7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473324D1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10184C5B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35FE27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563CF66" w14:textId="28CD5769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01183C7F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9DE" w:rsidRPr="00216FD8" w14:paraId="2C296C53" w14:textId="77777777" w:rsidTr="009539DE">
        <w:trPr>
          <w:cantSplit/>
          <w:trHeight w:val="20"/>
        </w:trPr>
        <w:tc>
          <w:tcPr>
            <w:tcW w:w="349" w:type="pct"/>
          </w:tcPr>
          <w:p w14:paraId="30F6D5BE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61" w:type="pct"/>
          </w:tcPr>
          <w:p w14:paraId="0872A7D7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42" w:type="pct"/>
          </w:tcPr>
          <w:p w14:paraId="66BE1E5F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00A67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4BBD227" w14:textId="689F2119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147A1FFA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539DE" w:rsidRPr="00216FD8" w14:paraId="0D4B5FBE" w14:textId="77777777" w:rsidTr="009539DE">
        <w:trPr>
          <w:cantSplit/>
          <w:trHeight w:val="20"/>
        </w:trPr>
        <w:tc>
          <w:tcPr>
            <w:tcW w:w="349" w:type="pct"/>
          </w:tcPr>
          <w:p w14:paraId="4C2D6FF6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0B23AB74" w14:textId="78CAB929" w:rsidR="009539DE" w:rsidRPr="00216FD8" w:rsidRDefault="009539DE" w:rsidP="009539DE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72752DF2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708E95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1AB2BC" w14:textId="3BC5A0A3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vMerge/>
          </w:tcPr>
          <w:p w14:paraId="4447B083" w14:textId="77777777" w:rsidR="009539DE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9539DE">
        <w:trPr>
          <w:cantSplit/>
          <w:trHeight w:val="20"/>
        </w:trPr>
        <w:tc>
          <w:tcPr>
            <w:tcW w:w="349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61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63866C6F" w14:textId="7EA91F58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9539DE">
        <w:trPr>
          <w:cantSplit/>
          <w:trHeight w:val="20"/>
        </w:trPr>
        <w:tc>
          <w:tcPr>
            <w:tcW w:w="349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6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42" w:type="pct"/>
          </w:tcPr>
          <w:p w14:paraId="5344D124" w14:textId="4F023119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662ED3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6B2E975" w14:textId="77777777" w:rsidTr="009539DE">
        <w:trPr>
          <w:cantSplit/>
          <w:trHeight w:val="20"/>
        </w:trPr>
        <w:tc>
          <w:tcPr>
            <w:tcW w:w="349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61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42" w:type="pct"/>
          </w:tcPr>
          <w:p w14:paraId="0FD36EE4" w14:textId="61AF94D1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287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02057700" w14:textId="0861CF3D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CC EMS summary</w:t>
            </w:r>
          </w:p>
        </w:tc>
      </w:tr>
      <w:tr w:rsidR="003020D8" w:rsidRPr="00216FD8" w14:paraId="25C5FA1E" w14:textId="77777777" w:rsidTr="009539DE">
        <w:trPr>
          <w:cantSplit/>
          <w:trHeight w:val="20"/>
        </w:trPr>
        <w:tc>
          <w:tcPr>
            <w:tcW w:w="349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6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42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AD0FF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E56E18" w14:textId="27ECFAEE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9539DE">
        <w:trPr>
          <w:cantSplit/>
          <w:trHeight w:val="20"/>
        </w:trPr>
        <w:tc>
          <w:tcPr>
            <w:tcW w:w="349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6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42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AFA182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77C4A22" w14:textId="4963509B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9539DE">
        <w:trPr>
          <w:cantSplit/>
          <w:trHeight w:val="20"/>
        </w:trPr>
        <w:tc>
          <w:tcPr>
            <w:tcW w:w="349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6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42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CAF4B0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BDD5C94" w14:textId="0218237A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9539DE">
        <w:trPr>
          <w:cantSplit/>
          <w:trHeight w:val="20"/>
        </w:trPr>
        <w:tc>
          <w:tcPr>
            <w:tcW w:w="349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6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42" w:type="pct"/>
          </w:tcPr>
          <w:p w14:paraId="3028F2D7" w14:textId="7315B8A3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F8F3D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6E2D5BB0" w14:textId="7CFBFCD9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CC SITE PLAN- no changes proposed</w:t>
            </w:r>
          </w:p>
        </w:tc>
      </w:tr>
      <w:tr w:rsidR="003020D8" w:rsidRPr="00216FD8" w14:paraId="1E3C1AA3" w14:textId="77777777" w:rsidTr="009539DE">
        <w:trPr>
          <w:cantSplit/>
          <w:trHeight w:val="20"/>
        </w:trPr>
        <w:tc>
          <w:tcPr>
            <w:tcW w:w="349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5b</w:t>
            </w:r>
          </w:p>
        </w:tc>
        <w:tc>
          <w:tcPr>
            <w:tcW w:w="296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42" w:type="pct"/>
          </w:tcPr>
          <w:p w14:paraId="45D132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57F92A4" w14:textId="6A1FFDA0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</w:tcPr>
          <w:p w14:paraId="6EBB30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9539DE">
        <w:trPr>
          <w:cantSplit/>
          <w:trHeight w:val="20"/>
        </w:trPr>
        <w:tc>
          <w:tcPr>
            <w:tcW w:w="349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42" w:type="pct"/>
          </w:tcPr>
          <w:p w14:paraId="3DF800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B88CD34" w14:textId="6851D96F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</w:tcPr>
          <w:p w14:paraId="4A353B1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67A609" w14:textId="77777777" w:rsidTr="009539DE">
        <w:trPr>
          <w:cantSplit/>
          <w:trHeight w:val="20"/>
        </w:trPr>
        <w:tc>
          <w:tcPr>
            <w:tcW w:w="349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61" w:type="pct"/>
            <w:tcBorders>
              <w:bottom w:val="single" w:sz="4" w:space="0" w:color="auto"/>
            </w:tcBorders>
          </w:tcPr>
          <w:p w14:paraId="08B321C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5B23A9F5" w14:textId="13838750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3891BA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Style w:val="Responseboxtext"/>
            </w:rPr>
            <w:id w:val="-1195994372"/>
            <w:placeholder>
              <w:docPart w:val="736D06589B6E44FBBB4004E769ACECF5"/>
            </w:placeholder>
            <w:text/>
          </w:sdtPr>
          <w:sdtEndPr>
            <w:rPr>
              <w:rStyle w:val="DefaultParagraphFont"/>
              <w:rFonts w:ascii="Times New Roman" w:hAnsi="Times New Roman"/>
              <w:sz w:val="24"/>
            </w:rPr>
          </w:sdtEndPr>
          <w:sdtContent>
            <w:tc>
              <w:tcPr>
                <w:tcW w:w="727" w:type="pct"/>
                <w:tcBorders>
                  <w:bottom w:val="single" w:sz="4" w:space="0" w:color="auto"/>
                </w:tcBorders>
              </w:tcPr>
              <w:p w14:paraId="4DF6A6BE" w14:textId="05FFFF57" w:rsidR="003020D8" w:rsidRPr="00216FD8" w:rsidRDefault="009539DE" w:rsidP="0089183C">
                <w:pPr>
                  <w:spacing w:before="60" w:after="60" w:line="270" w:lineRule="exact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Style w:val="Responseboxtext"/>
                  </w:rPr>
                  <w:t>CC Risk Assessment for WTS</w:t>
                </w:r>
              </w:p>
            </w:tc>
          </w:sdtContent>
        </w:sdt>
      </w:tr>
      <w:tr w:rsidR="003020D8" w:rsidRPr="00216FD8" w14:paraId="3DCE2E3B" w14:textId="77777777" w:rsidTr="009539DE">
        <w:trPr>
          <w:cantSplit/>
          <w:trHeight w:val="20"/>
        </w:trPr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6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58"/>
        <w:gridCol w:w="5127"/>
        <w:gridCol w:w="608"/>
        <w:gridCol w:w="510"/>
        <w:gridCol w:w="596"/>
        <w:gridCol w:w="1292"/>
      </w:tblGrid>
      <w:tr w:rsidR="003020D8" w:rsidRPr="00216FD8" w14:paraId="5E03601B" w14:textId="77777777" w:rsidTr="006303A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One table for each waste operation? All sections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completed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document provided if needed?</w:t>
            </w:r>
          </w:p>
        </w:tc>
        <w:tc>
          <w:tcPr>
            <w:tcW w:w="342" w:type="pct"/>
          </w:tcPr>
          <w:p w14:paraId="23DCCC8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89F1262" w14:textId="2E79C3E3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2946E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E25C09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42" w:type="pct"/>
          </w:tcPr>
          <w:p w14:paraId="0A82EF75" w14:textId="08A6F138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BA34D89" w14:textId="167F7BC1" w:rsidR="003020D8" w:rsidRPr="00216FD8" w:rsidRDefault="009539DE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NTS and EWC lists are different</w:t>
            </w:r>
          </w:p>
        </w:tc>
      </w:tr>
      <w:tr w:rsidR="003020D8" w:rsidRPr="00216FD8" w14:paraId="7C43B874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1c1</w:t>
            </w:r>
          </w:p>
        </w:tc>
        <w:tc>
          <w:tcPr>
            <w:tcW w:w="288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5135EA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22E47E" w14:textId="14DAEFEB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88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C2B0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E956FD" w14:textId="2E32CB7C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88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AB78FF1" w14:textId="6DB527F7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88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D8C53F8" w14:textId="59CB195A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88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42" w:type="pct"/>
          </w:tcPr>
          <w:p w14:paraId="30CDC62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37CF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52C2BE4" w14:textId="6F390DC2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9C8E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42" w:type="pct"/>
          </w:tcPr>
          <w:p w14:paraId="2F90FEC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4807770" w14:textId="1C4F2DD9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42" w:type="pct"/>
          </w:tcPr>
          <w:p w14:paraId="4AD5319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EC31FD6" w14:textId="2C216EBC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42" w:type="pct"/>
          </w:tcPr>
          <w:p w14:paraId="05425D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361D74" w14:textId="3343A139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42" w:type="pct"/>
          </w:tcPr>
          <w:p w14:paraId="7F79317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D789736" w14:textId="2EA83A03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88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 in Table 1a?</w:t>
            </w:r>
          </w:p>
        </w:tc>
        <w:tc>
          <w:tcPr>
            <w:tcW w:w="342" w:type="pct"/>
          </w:tcPr>
          <w:p w14:paraId="4497781C" w14:textId="5EA599C6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CAFA8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CF6E9A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42" w:type="pct"/>
          </w:tcPr>
          <w:p w14:paraId="32FE3E53" w14:textId="4D0FD9C7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3C83302" w14:textId="742288C6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Style w:val="Responseboxtext"/>
            </w:rPr>
            <w:id w:val="-1956168428"/>
            <w:placeholder>
              <w:docPart w:val="6810D69AC98E47B0A2356E27940E07AC"/>
            </w:placeholder>
            <w:text/>
          </w:sdtPr>
          <w:sdtEndPr>
            <w:rPr>
              <w:rStyle w:val="DefaultParagraphFont"/>
              <w:rFonts w:ascii="Times New Roman" w:hAnsi="Times New Roman"/>
              <w:sz w:val="24"/>
            </w:rPr>
          </w:sdtEndPr>
          <w:sdtContent>
            <w:tc>
              <w:tcPr>
                <w:tcW w:w="727" w:type="pct"/>
                <w:tcBorders>
                  <w:right w:val="single" w:sz="4" w:space="0" w:color="auto"/>
                </w:tcBorders>
              </w:tcPr>
              <w:p w14:paraId="225995AA" w14:textId="70E0E66D" w:rsidR="003020D8" w:rsidRPr="00216FD8" w:rsidRDefault="006303A9" w:rsidP="0089183C">
                <w:pPr>
                  <w:spacing w:before="60" w:after="60" w:line="270" w:lineRule="exact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Style w:val="Responseboxtext"/>
                  </w:rPr>
                  <w:t>Cowbridge Compost Process Flow</w:t>
                </w:r>
              </w:p>
            </w:tc>
          </w:sdtContent>
        </w:sdt>
      </w:tr>
      <w:tr w:rsidR="006303A9" w:rsidRPr="00216FD8" w14:paraId="442AC27A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DD2ED99" w14:textId="77777777" w:rsidR="006303A9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4573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541EFF08" w14:textId="252780FE" w:rsidR="006303A9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</w:tr>
      <w:tr w:rsidR="003020D8" w:rsidRPr="00216FD8" w14:paraId="617B67EC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42" w:type="pct"/>
          </w:tcPr>
          <w:p w14:paraId="0B433507" w14:textId="7530AAC9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8A043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7480883" w14:textId="1579E3D7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303A9">
              <w:rPr>
                <w:rFonts w:ascii="Arial" w:hAnsi="Arial" w:cs="Arial"/>
                <w:sz w:val="22"/>
                <w:szCs w:val="22"/>
              </w:rPr>
              <w:t>Cowbridge Compost RA</w:t>
            </w:r>
          </w:p>
        </w:tc>
      </w:tr>
      <w:tr w:rsidR="003020D8" w:rsidRPr="00216FD8" w14:paraId="596ACED0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64EBCDF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83" w:type="pct"/>
            <w:shd w:val="clear" w:color="auto" w:fill="auto"/>
          </w:tcPr>
          <w:p w14:paraId="25B0A5AF" w14:textId="77777777" w:rsidR="003020D8" w:rsidRPr="006303A9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Odour management plan required?</w:t>
            </w:r>
          </w:p>
        </w:tc>
        <w:tc>
          <w:tcPr>
            <w:tcW w:w="342" w:type="pct"/>
          </w:tcPr>
          <w:p w14:paraId="04D0E8EB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5D8437A4" w14:textId="00267432" w:rsidR="003020D8" w:rsidRPr="006303A9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3457783A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AC2742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3020D8" w:rsidRPr="00216FD8" w14:paraId="5E100FF8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48251DE9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Noise and vibration management plan required?</w:t>
            </w:r>
          </w:p>
        </w:tc>
        <w:tc>
          <w:tcPr>
            <w:tcW w:w="342" w:type="pct"/>
          </w:tcPr>
          <w:p w14:paraId="52F959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14D1DBE" w14:textId="6714DA8D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7ABF7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35BD9" w:rsidRPr="00216FD8" w14:paraId="37330D31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83" w:type="pct"/>
            <w:shd w:val="clear" w:color="auto" w:fill="auto"/>
          </w:tcPr>
          <w:p w14:paraId="538751F0" w14:textId="60791900" w:rsidR="00142E2D" w:rsidRPr="009A47B3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  <w:r w:rsidR="00142E2D" w:rsidRPr="009A47B3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42" w:type="pct"/>
          </w:tcPr>
          <w:p w14:paraId="095F4A2B" w14:textId="034BDDE0" w:rsidR="00235BD9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7AD0F44" w14:textId="2E8A1B73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52F6DA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78EAA95" w14:textId="508AC6C9" w:rsidR="00235BD9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303A9">
              <w:rPr>
                <w:rFonts w:ascii="Arial" w:hAnsi="Arial" w:cs="Arial"/>
                <w:sz w:val="22"/>
                <w:szCs w:val="22"/>
              </w:rPr>
              <w:t>Cowbridge Compost FM&amp; MP</w:t>
            </w:r>
          </w:p>
        </w:tc>
      </w:tr>
      <w:tr w:rsidR="003020D8" w:rsidRPr="00216FD8" w14:paraId="5C7CA5D3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C8DDC67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3c</w:t>
            </w:r>
          </w:p>
        </w:tc>
        <w:tc>
          <w:tcPr>
            <w:tcW w:w="2883" w:type="pct"/>
            <w:shd w:val="clear" w:color="auto" w:fill="auto"/>
          </w:tcPr>
          <w:p w14:paraId="294D3FD3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Specific Sectors</w:t>
            </w:r>
          </w:p>
          <w:p w14:paraId="1396446B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If the application is for:</w:t>
            </w:r>
          </w:p>
          <w:p w14:paraId="06CB6A48" w14:textId="77777777" w:rsidR="003020D8" w:rsidRPr="006303A9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clinical waste;</w:t>
            </w:r>
          </w:p>
          <w:p w14:paraId="44B9027B" w14:textId="6EC8C01D" w:rsidR="003020D8" w:rsidRPr="006303A9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proofErr w:type="spellStart"/>
            <w:proofErr w:type="gramStart"/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non </w:t>
            </w:r>
            <w:r w:rsidR="003020D8"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haz</w:t>
            </w:r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ardous</w:t>
            </w:r>
            <w:proofErr w:type="spellEnd"/>
            <w:proofErr w:type="gramEnd"/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and hazardous waste</w:t>
            </w:r>
            <w:r w:rsidR="003020D8"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recovery and disposal;</w:t>
            </w:r>
          </w:p>
          <w:p w14:paraId="08A0F69D" w14:textId="77777777" w:rsidR="003020D8" w:rsidRPr="006303A9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CLO to land; or </w:t>
            </w:r>
          </w:p>
          <w:p w14:paraId="222194EB" w14:textId="77777777" w:rsidR="003020D8" w:rsidRPr="006303A9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Inert landfill</w:t>
            </w:r>
          </w:p>
          <w:p w14:paraId="7D5AB177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Has the relevant appendix been completed?</w:t>
            </w:r>
          </w:p>
        </w:tc>
        <w:tc>
          <w:tcPr>
            <w:tcW w:w="342" w:type="pct"/>
          </w:tcPr>
          <w:p w14:paraId="1B5727FB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</w:tcPr>
          <w:p w14:paraId="79A5847F" w14:textId="7FB9F738" w:rsidR="003020D8" w:rsidRPr="006303A9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</w:tcPr>
          <w:p w14:paraId="5DD904CE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99A38A9" w14:textId="2B9CD0F9" w:rsidR="003020D8" w:rsidRPr="006303A9" w:rsidRDefault="009A47B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sz w:val="22"/>
                <w:szCs w:val="22"/>
                <w:highlight w:val="yellow"/>
              </w:rPr>
              <w:t>Appendix</w:t>
            </w:r>
            <w:r w:rsidR="006303A9" w:rsidRPr="006303A9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2 needed</w:t>
            </w:r>
          </w:p>
        </w:tc>
      </w:tr>
      <w:tr w:rsidR="003020D8" w:rsidRPr="00216FD8" w14:paraId="22E774E1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88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42" w:type="pct"/>
          </w:tcPr>
          <w:p w14:paraId="27D2FD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70DDB" w14:textId="33ECDCE0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CAB4E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044A3D" w14:textId="77777777" w:rsidTr="006303A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88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1EA9F75" w14:textId="20E2509F" w:rsidR="003020D8" w:rsidRPr="00216FD8" w:rsidRDefault="006303A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6303A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Is all information required in Part C4 complete and each associated document acceptable?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253BB609" w:rsidR="003020D8" w:rsidRPr="006303A9" w:rsidRDefault="006303A9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6303A9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6303A9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78D43761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7EBDD790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44216FDD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2E039B9B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lastRenderedPageBreak/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47E4B705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4175FA20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3C43CDE6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154CD57D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</w:t>
            </w:r>
            <w:proofErr w:type="gramStart"/>
            <w:r w:rsidRPr="00216FD8">
              <w:rPr>
                <w:rFonts w:cs="Arial"/>
                <w:szCs w:val="22"/>
                <w:lang w:val="en-US" w:eastAsia="en-US"/>
              </w:rPr>
              <w:t>Interest</w:t>
            </w:r>
            <w:proofErr w:type="gramEnd"/>
            <w:r w:rsidRPr="00216FD8">
              <w:rPr>
                <w:rFonts w:cs="Arial"/>
                <w:szCs w:val="22"/>
                <w:lang w:val="en-US" w:eastAsia="en-US"/>
              </w:rPr>
              <w:t xml:space="preserve">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103EB99D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01649C6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Normal variation (of a waste facility activity/permit)?</w:t>
            </w:r>
          </w:p>
        </w:tc>
        <w:tc>
          <w:tcPr>
            <w:tcW w:w="399" w:type="pct"/>
          </w:tcPr>
          <w:p w14:paraId="3ED62A5D" w14:textId="5FFEEA27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In other words, is it something that can/ should </w:t>
            </w:r>
            <w:proofErr w:type="gramStart"/>
            <w:r w:rsidRPr="00216FD8">
              <w:rPr>
                <w:rFonts w:cs="Arial"/>
                <w:szCs w:val="22"/>
                <w:lang w:eastAsia="en-US"/>
              </w:rPr>
              <w:t>actually be</w:t>
            </w:r>
            <w:proofErr w:type="gramEnd"/>
            <w:r w:rsidRPr="00216FD8">
              <w:rPr>
                <w:rFonts w:cs="Arial"/>
                <w:szCs w:val="22"/>
                <w:lang w:eastAsia="en-US"/>
              </w:rPr>
              <w:t xml:space="preserve"> considered as administrative, Minor technical or Substantial?</w:t>
            </w:r>
          </w:p>
        </w:tc>
        <w:tc>
          <w:tcPr>
            <w:tcW w:w="399" w:type="pct"/>
          </w:tcPr>
          <w:p w14:paraId="0370BA25" w14:textId="36B7B983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4154A3EB" w:rsidR="002C5208" w:rsidRPr="00216FD8" w:rsidRDefault="006303A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31E700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lastRenderedPageBreak/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89183C">
      <w:pPr>
        <w:pStyle w:val="StyleHeading5BlockLabelArial"/>
        <w:spacing w:before="60" w:after="60" w:line="270" w:lineRule="exact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0032D" w:rsidRPr="00216FD8" w14:paraId="560105A9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4A918589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F8A242B" w14:textId="4B7E4743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08/03/19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4BBCA738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10690972" w14:textId="3E6C9122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6608A7E1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09ED481" w14:textId="4A609FBA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08/03/19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77DC7596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FC715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33915D3E" w14:textId="223DAB03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32D6699B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669E3F24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5B6B7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5FE92E21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1DEF3A4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2E96E0AB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E1FB4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0F9B90F7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0F6FA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223C214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7D4998B" w14:textId="7C639DE9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18/03/19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2136F0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3F61FD5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462364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56D0566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274DC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182E32D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08C6E5B6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21E5DFA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1E2B992" w14:textId="77777777" w:rsidR="00D0032D" w:rsidRPr="00216FD8" w:rsidRDefault="00EF45A2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1F5D19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E7710A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D0032D" w:rsidRPr="00216FD8" w14:paraId="5552C9A8" w14:textId="77777777" w:rsidTr="005B6B7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167211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C6CCB5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4C0AE1A" w14:textId="14ADF13A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EE406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2CEC24BF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A4A8641" w14:textId="4A3B3C00" w:rsidR="00D0032D" w:rsidRPr="00216FD8" w:rsidRDefault="007600CA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18/03/19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180D67C6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328C4BE3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D0032D" w:rsidRPr="00216FD8" w14:paraId="41A0AC72" w14:textId="77777777" w:rsidTr="007600CA">
        <w:trPr>
          <w:trHeight w:val="21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83E6026" w14:textId="52D7FE01" w:rsidR="007600CA" w:rsidRPr="009A47B3" w:rsidRDefault="006303A9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A47B3">
              <w:rPr>
                <w:rFonts w:ascii="Arial" w:hAnsi="Arial" w:cs="Arial"/>
                <w:b/>
                <w:sz w:val="22"/>
                <w:szCs w:val="22"/>
                <w:u w:val="single"/>
              </w:rPr>
              <w:t>08/03/19</w:t>
            </w:r>
            <w:r w:rsidR="007600CA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NDM:</w:t>
            </w:r>
          </w:p>
          <w:p w14:paraId="30BF4789" w14:textId="77777777" w:rsidR="006303A9" w:rsidRDefault="009A47B3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Wrong OPRA used, so fee is wrong</w:t>
            </w:r>
          </w:p>
          <w:p w14:paraId="74A8FA37" w14:textId="77777777" w:rsidR="009A47B3" w:rsidRDefault="009A47B3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C2 (table 1), NTS and cover state different changes, different tonnages, mention RDF</w:t>
            </w:r>
          </w:p>
          <w:p w14:paraId="59668393" w14:textId="77777777" w:rsidR="009A47B3" w:rsidRDefault="009A47B3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EMS hasn’t been updated</w:t>
            </w:r>
          </w:p>
          <w:p w14:paraId="4492938C" w14:textId="77777777" w:rsidR="004A338B" w:rsidRDefault="004A338B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 1a not completed</w:t>
            </w:r>
          </w:p>
          <w:p w14:paraId="3809A707" w14:textId="77777777" w:rsidR="004A338B" w:rsidRPr="004A338B" w:rsidRDefault="004A338B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NTS and </w:t>
            </w:r>
            <w:r>
              <w:rPr>
                <w:rFonts w:ascii="Arial" w:hAnsi="Arial" w:cs="Arial"/>
              </w:rPr>
              <w:t>COWBRIDGE COMPOST EWC List</w:t>
            </w:r>
            <w:r>
              <w:rPr>
                <w:rFonts w:ascii="Arial" w:hAnsi="Arial" w:cs="Arial"/>
              </w:rPr>
              <w:t xml:space="preserve"> show different waste codes</w:t>
            </w:r>
          </w:p>
          <w:p w14:paraId="67128B94" w14:textId="77777777" w:rsidR="004A338B" w:rsidRDefault="004A338B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OMP not provided</w:t>
            </w:r>
          </w:p>
          <w:p w14:paraId="7F796F1A" w14:textId="77777777" w:rsidR="004A338B" w:rsidRDefault="004A338B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Multiple versions of FPMP provided</w:t>
            </w:r>
          </w:p>
          <w:p w14:paraId="746AD600" w14:textId="357D6096" w:rsidR="004A338B" w:rsidRPr="009A47B3" w:rsidRDefault="004A338B" w:rsidP="009A47B3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NTS </w:t>
            </w:r>
            <w:r w:rsidR="007600CA">
              <w:rPr>
                <w:rFonts w:ascii="Arial" w:hAnsi="Arial" w:cs="Arial"/>
                <w:sz w:val="22"/>
                <w:szCs w:val="22"/>
              </w:rPr>
              <w:t xml:space="preserve">says </w:t>
            </w:r>
            <w:proofErr w:type="spellStart"/>
            <w:r w:rsidR="007600CA">
              <w:rPr>
                <w:rFonts w:ascii="Arial" w:hAnsi="Arial" w:cs="Arial"/>
                <w:sz w:val="22"/>
                <w:szCs w:val="22"/>
              </w:rPr>
              <w:t>haz</w:t>
            </w:r>
            <w:proofErr w:type="spellEnd"/>
            <w:r w:rsidR="007600CA">
              <w:rPr>
                <w:rFonts w:ascii="Arial" w:hAnsi="Arial" w:cs="Arial"/>
                <w:sz w:val="22"/>
                <w:szCs w:val="22"/>
              </w:rPr>
              <w:t xml:space="preserve"> waste will be accepted. Need to do Part C4; Appendix 2.</w:t>
            </w:r>
            <w:bookmarkStart w:id="1" w:name="_GoBack"/>
            <w:bookmarkEnd w:id="1"/>
          </w:p>
        </w:tc>
      </w:tr>
      <w:tr w:rsidR="00D0032D" w:rsidRPr="00216FD8" w14:paraId="36AC2658" w14:textId="77777777" w:rsidTr="009A47B3">
        <w:trPr>
          <w:trHeight w:val="716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27A5B2E6" w14:textId="2236BC88" w:rsidR="00D0032D" w:rsidRDefault="009A47B3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18/03/19</w:t>
            </w:r>
            <w:r w:rsidR="007600CA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NDM response received 15/03/19. Assessment carried out 18/03/19</w:t>
            </w:r>
          </w:p>
          <w:p w14:paraId="3D21E490" w14:textId="77777777" w:rsidR="009A47B3" w:rsidRPr="009A47B3" w:rsidRDefault="009A47B3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A47B3">
              <w:rPr>
                <w:rFonts w:ascii="Arial" w:hAnsi="Arial" w:cs="Arial"/>
                <w:sz w:val="22"/>
                <w:szCs w:val="22"/>
              </w:rPr>
              <w:t>Paid</w:t>
            </w:r>
          </w:p>
          <w:p w14:paraId="066C85BD" w14:textId="77777777" w:rsidR="009A47B3" w:rsidRPr="009A47B3" w:rsidRDefault="009A47B3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9A47B3">
              <w:rPr>
                <w:rFonts w:ascii="Arial" w:hAnsi="Arial" w:cs="Arial"/>
                <w:sz w:val="22"/>
                <w:szCs w:val="22"/>
              </w:rPr>
              <w:t xml:space="preserve">NTS updated- this </w:t>
            </w:r>
            <w:r>
              <w:rPr>
                <w:rFonts w:ascii="Arial" w:hAnsi="Arial" w:cs="Arial"/>
                <w:sz w:val="22"/>
                <w:szCs w:val="22"/>
              </w:rPr>
              <w:t xml:space="preserve">lists </w:t>
            </w:r>
            <w:r w:rsidRPr="009A47B3">
              <w:rPr>
                <w:rFonts w:ascii="Arial" w:hAnsi="Arial" w:cs="Arial"/>
                <w:sz w:val="22"/>
                <w:szCs w:val="22"/>
              </w:rPr>
              <w:t xml:space="preserve">the changes. no </w:t>
            </w:r>
            <w:r>
              <w:rPr>
                <w:rFonts w:ascii="Arial" w:hAnsi="Arial" w:cs="Arial"/>
                <w:sz w:val="22"/>
                <w:szCs w:val="22"/>
              </w:rPr>
              <w:t>RDF</w:t>
            </w:r>
          </w:p>
          <w:p w14:paraId="09DB0D69" w14:textId="77777777" w:rsidR="009A47B3" w:rsidRPr="004A338B" w:rsidRDefault="009A47B3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Provided </w:t>
            </w:r>
            <w:r w:rsidR="004A338B">
              <w:rPr>
                <w:rFonts w:ascii="Arial" w:hAnsi="Arial" w:cs="Arial"/>
                <w:sz w:val="22"/>
                <w:szCs w:val="22"/>
              </w:rPr>
              <w:t xml:space="preserve">summery of changes- sufficient for duly making. </w:t>
            </w:r>
          </w:p>
          <w:p w14:paraId="2C49A30A" w14:textId="77777777" w:rsidR="004A338B" w:rsidRPr="004A338B" w:rsidRDefault="004A338B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Now completed</w:t>
            </w:r>
          </w:p>
          <w:p w14:paraId="3B345EFF" w14:textId="77777777" w:rsidR="004A338B" w:rsidRPr="004A338B" w:rsidRDefault="004A338B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Revised and now match</w:t>
            </w:r>
          </w:p>
          <w:p w14:paraId="569B5D2B" w14:textId="77777777" w:rsidR="004A338B" w:rsidRDefault="004A338B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4A338B">
              <w:rPr>
                <w:rFonts w:ascii="Arial" w:hAnsi="Arial" w:cs="Arial"/>
                <w:sz w:val="22"/>
                <w:szCs w:val="22"/>
              </w:rPr>
              <w:t>OMP provided and updated (quick scan review carried out)</w:t>
            </w:r>
          </w:p>
          <w:p w14:paraId="6497D3F9" w14:textId="77777777" w:rsidR="004A338B" w:rsidRDefault="004A338B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Updated FPMP submitted 15/03/19</w:t>
            </w:r>
          </w:p>
          <w:p w14:paraId="5F17FF5B" w14:textId="3FB47D58" w:rsidR="007600CA" w:rsidRPr="004A338B" w:rsidRDefault="007600CA" w:rsidP="009A47B3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Reference in error. Now removed. C4; Appendix 2 not needed</w:t>
            </w:r>
          </w:p>
        </w:tc>
      </w:tr>
    </w:tbl>
    <w:p w14:paraId="39574A14" w14:textId="20545209" w:rsidR="009A47B3" w:rsidRDefault="00530131" w:rsidP="007600CA">
      <w:pPr>
        <w:pStyle w:val="NormalWeb"/>
        <w:spacing w:before="0" w:beforeAutospacing="0" w:after="0" w:afterAutospacing="0"/>
        <w:rPr>
          <w:rFonts w:ascii="Arial" w:hAnsi="Arial" w:cs="Arial"/>
        </w:rPr>
      </w:pPr>
      <w:r>
        <w:t xml:space="preserve"> </w:t>
      </w:r>
    </w:p>
    <w:p w14:paraId="03285607" w14:textId="166277ED" w:rsidR="00530131" w:rsidRPr="0089183C" w:rsidRDefault="00530131" w:rsidP="0089183C">
      <w:pPr>
        <w:pStyle w:val="StyleHeading5BlockLabelArial"/>
        <w:spacing w:before="60" w:after="60" w:line="270" w:lineRule="exact"/>
      </w:pPr>
    </w:p>
    <w:sectPr w:rsidR="00530131" w:rsidRPr="0089183C" w:rsidSect="00434129">
      <w:headerReference w:type="even" r:id="rId19"/>
      <w:headerReference w:type="default" r:id="rId20"/>
      <w:footerReference w:type="default" r:id="rId21"/>
      <w:headerReference w:type="first" r:id="rId22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C5CC4" w14:textId="77777777" w:rsidR="009A47B3" w:rsidRDefault="009A47B3">
      <w:r>
        <w:separator/>
      </w:r>
    </w:p>
  </w:endnote>
  <w:endnote w:type="continuationSeparator" w:id="0">
    <w:p w14:paraId="63AF561A" w14:textId="77777777" w:rsidR="009A47B3" w:rsidRDefault="009A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8393E" w14:textId="77777777" w:rsidR="009A47B3" w:rsidRPr="007D6278" w:rsidRDefault="009A47B3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ADCA8" w14:textId="77777777" w:rsidR="009A47B3" w:rsidRDefault="009A47B3">
      <w:r>
        <w:separator/>
      </w:r>
    </w:p>
  </w:footnote>
  <w:footnote w:type="continuationSeparator" w:id="0">
    <w:p w14:paraId="205328F1" w14:textId="77777777" w:rsidR="009A47B3" w:rsidRDefault="009A4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B8C19" w14:textId="77777777" w:rsidR="009A47B3" w:rsidRDefault="009A47B3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C6049C" w14:textId="77777777" w:rsidR="009A47B3" w:rsidRPr="00966287" w:rsidRDefault="009A47B3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EC0F0" w14:textId="77777777" w:rsidR="009A47B3" w:rsidRDefault="009A47B3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D4529"/>
    <w:multiLevelType w:val="hybridMultilevel"/>
    <w:tmpl w:val="8AA67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E24D6E"/>
    <w:multiLevelType w:val="hybridMultilevel"/>
    <w:tmpl w:val="E576A4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76FA2E5B"/>
    <w:multiLevelType w:val="hybridMultilevel"/>
    <w:tmpl w:val="B29A6A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9"/>
  </w:num>
  <w:num w:numId="7">
    <w:abstractNumId w:val="7"/>
  </w:num>
  <w:num w:numId="8">
    <w:abstractNumId w:val="6"/>
  </w:num>
  <w:num w:numId="9">
    <w:abstractNumId w:val="3"/>
  </w:num>
  <w:num w:numId="10">
    <w:abstractNumId w:val="13"/>
  </w:num>
  <w:num w:numId="11">
    <w:abstractNumId w:val="11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4E2D"/>
    <w:rsid w:val="00105266"/>
    <w:rsid w:val="00115D3B"/>
    <w:rsid w:val="00117868"/>
    <w:rsid w:val="00120E11"/>
    <w:rsid w:val="00125818"/>
    <w:rsid w:val="00125F12"/>
    <w:rsid w:val="00131D79"/>
    <w:rsid w:val="00134E39"/>
    <w:rsid w:val="00136B7D"/>
    <w:rsid w:val="00142E2D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C5208"/>
    <w:rsid w:val="002C6ED3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B7D6F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1D59"/>
    <w:rsid w:val="00495C3B"/>
    <w:rsid w:val="0049777F"/>
    <w:rsid w:val="004A1DC1"/>
    <w:rsid w:val="004A1E26"/>
    <w:rsid w:val="004A2549"/>
    <w:rsid w:val="004A338B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0131"/>
    <w:rsid w:val="0053194E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415A"/>
    <w:rsid w:val="005A5836"/>
    <w:rsid w:val="005A6209"/>
    <w:rsid w:val="005A6945"/>
    <w:rsid w:val="005A6B23"/>
    <w:rsid w:val="005B443F"/>
    <w:rsid w:val="005B6B71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03A9"/>
    <w:rsid w:val="00632588"/>
    <w:rsid w:val="00634CE3"/>
    <w:rsid w:val="0063537F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00CA"/>
    <w:rsid w:val="00764826"/>
    <w:rsid w:val="00780D6A"/>
    <w:rsid w:val="00787181"/>
    <w:rsid w:val="00787835"/>
    <w:rsid w:val="007922FC"/>
    <w:rsid w:val="00793243"/>
    <w:rsid w:val="007B3D68"/>
    <w:rsid w:val="007B58EC"/>
    <w:rsid w:val="007B648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539DE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47B3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2EFA"/>
    <w:rsid w:val="00A0449C"/>
    <w:rsid w:val="00A078F3"/>
    <w:rsid w:val="00A1107E"/>
    <w:rsid w:val="00A11795"/>
    <w:rsid w:val="00A1252D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3FE9"/>
    <w:rsid w:val="00AD6C54"/>
    <w:rsid w:val="00AE2E0C"/>
    <w:rsid w:val="00AE6AB5"/>
    <w:rsid w:val="00AE6C44"/>
    <w:rsid w:val="00AF0BE8"/>
    <w:rsid w:val="00AF66D7"/>
    <w:rsid w:val="00B078BC"/>
    <w:rsid w:val="00B113B7"/>
    <w:rsid w:val="00B2395A"/>
    <w:rsid w:val="00B26DFB"/>
    <w:rsid w:val="00B30ADA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6FDC"/>
    <w:rsid w:val="00BE0D0D"/>
    <w:rsid w:val="00BE4515"/>
    <w:rsid w:val="00BE5FA6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548B"/>
    <w:rsid w:val="00CC4BDB"/>
    <w:rsid w:val="00CC6A8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11F47"/>
    <w:rsid w:val="00D14F6F"/>
    <w:rsid w:val="00D245E9"/>
    <w:rsid w:val="00D26A08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983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A786F"/>
    <w:rsid w:val="00FB0700"/>
    <w:rsid w:val="00FB2492"/>
    <w:rsid w:val="00FB6649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character" w:customStyle="1" w:styleId="Responseboxtext">
    <w:name w:val="Response box text"/>
    <w:basedOn w:val="DefaultParagraphFont"/>
    <w:uiPriority w:val="1"/>
    <w:qFormat/>
    <w:rsid w:val="00530131"/>
    <w:rPr>
      <w:rFonts w:ascii="Arial" w:hAnsi="Arial"/>
      <w:color w:val="auto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530131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9A47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9411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single" w:sz="6" w:space="6" w:color="E3E3E3"/>
                <w:bottom w:val="single" w:sz="6" w:space="0" w:color="E3E3E3"/>
                <w:right w:val="single" w:sz="6" w:space="6" w:color="E3E3E3"/>
              </w:divBdr>
              <w:divsChild>
                <w:div w:id="116624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2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449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723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10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1138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05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5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36D06589B6E44FBBB4004E769ACE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C4C4F-B806-4037-BFD2-B8E231090B33}"/>
      </w:docPartPr>
      <w:docPartBody>
        <w:p w:rsidR="008873B3" w:rsidRDefault="007742D5" w:rsidP="007742D5">
          <w:pPr>
            <w:pStyle w:val="736D06589B6E44FBBB4004E769ACECF5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6810D69AC98E47B0A2356E27940E0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BE669-95E9-4038-BB94-2DEB32FB16E0}"/>
      </w:docPartPr>
      <w:docPartBody>
        <w:p w:rsidR="008873B3" w:rsidRDefault="007742D5" w:rsidP="007742D5">
          <w:pPr>
            <w:pStyle w:val="6810D69AC98E47B0A2356E27940E07AC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D5"/>
    <w:rsid w:val="007742D5"/>
    <w:rsid w:val="0088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7742D5"/>
    <w:rPr>
      <w:rFonts w:ascii="Arial" w:hAnsi="Arial"/>
      <w:color w:val="auto"/>
      <w:sz w:val="20"/>
    </w:rPr>
  </w:style>
  <w:style w:type="paragraph" w:customStyle="1" w:styleId="E6EB0FE0DED84B4293C51EFF7264A0D5">
    <w:name w:val="E6EB0FE0DED84B4293C51EFF7264A0D5"/>
    <w:rsid w:val="007742D5"/>
  </w:style>
  <w:style w:type="paragraph" w:customStyle="1" w:styleId="FC53A2D7020049FEB3C6196FC2DD2BF9">
    <w:name w:val="FC53A2D7020049FEB3C6196FC2DD2BF9"/>
    <w:rsid w:val="007742D5"/>
  </w:style>
  <w:style w:type="paragraph" w:customStyle="1" w:styleId="F291D6EFE9B1497BA7A3C8631383274B">
    <w:name w:val="F291D6EFE9B1497BA7A3C8631383274B"/>
    <w:rsid w:val="007742D5"/>
  </w:style>
  <w:style w:type="paragraph" w:customStyle="1" w:styleId="736D06589B6E44FBBB4004E769ACECF5">
    <w:name w:val="736D06589B6E44FBBB4004E769ACECF5"/>
    <w:rsid w:val="007742D5"/>
  </w:style>
  <w:style w:type="paragraph" w:customStyle="1" w:styleId="6810D69AC98E47B0A2356E27940E07AC">
    <w:name w:val="6810D69AC98E47B0A2356E27940E07AC"/>
    <w:rsid w:val="007742D5"/>
  </w:style>
  <w:style w:type="paragraph" w:customStyle="1" w:styleId="D077DB136A62430D8038AD440894D13F">
    <w:name w:val="D077DB136A62430D8038AD440894D13F"/>
    <w:rsid w:val="007742D5"/>
  </w:style>
  <w:style w:type="paragraph" w:customStyle="1" w:styleId="3C07B8C5F4F7488493557D16B717612A">
    <w:name w:val="3C07B8C5F4F7488493557D16B717612A"/>
    <w:rsid w:val="007742D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Lodge</Site_x0020_Name>
    <Internal_x002f_External xmlns="859f7ad6-93f6-4205-b62b-a17f28acbbac">Internal document</Internal_x002f_External>
    <Post_x0020_code xmlns="859f7ad6-93f6-4205-b62b-a17f28acbbac">CF71 7FF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Mr John Homfray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2019-03-18T00:00:00+00:00</Document_x0020_Date>
    <Facility_x0020_Address xmlns="859f7ad6-93f6-4205-b62b-a17f28acbbac">The Lodge, Llwynhelig, Gibbots Hill, Cowbridge, Vale of Glamorgan, CF71 7FF</Facility_x0020_Address>
    <Environment_x0020_Sub_x0020_Folder xmlns="859f7ad6-93f6-4205-b62b-a17f28acbbac">Licence variation</Environment_x0020_Sub_x0020_Folder>
    <Customer_x0020_Name xmlns="859f7ad6-93f6-4205-b62b-a17f28acbbac">Cowbridge Compost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47F0465-2965-4D13-BF47-EC9EDC83A25C}"/>
</file>

<file path=customXml/itemProps3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43A6DE-23E9-410B-B5C2-3A341E6A5495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FC1755FE-CFB3-461F-B452-DB6624CBDC20}"/>
</file>

<file path=customXml/itemProps6.xml><?xml version="1.0" encoding="utf-8"?>
<ds:datastoreItem xmlns:ds="http://schemas.openxmlformats.org/officeDocument/2006/customXml" ds:itemID="{969CB00D-3237-42CD-9E6B-42709CF6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174</TotalTime>
  <Pages>9</Pages>
  <Words>1858</Words>
  <Characters>10257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12091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17</cp:revision>
  <cp:lastPrinted>2013-09-05T10:11:00Z</cp:lastPrinted>
  <dcterms:created xsi:type="dcterms:W3CDTF">2017-12-08T15:40:00Z</dcterms:created>
  <dcterms:modified xsi:type="dcterms:W3CDTF">2019-03-18T16:37:00Z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10f38d87-9b95-415e-b5ed-f653f9d21848</vt:lpwstr>
  </property>
  <property fmtid="{D5CDD505-2E9C-101B-9397-08002B2CF9AE}" pid="11" name="_dlc_DocId">
    <vt:lpwstr>REGU-106-67739</vt:lpwstr>
  </property>
  <property fmtid="{D5CDD505-2E9C-101B-9397-08002B2CF9AE}" pid="12" name="_dlc_DocIdUrl">
    <vt:lpwstr>https://cyfoethnaturiolcymru.sharepoint.com/teams/Regulatory/Permitting/_layouts/15/DocIdRedir.aspx?ID=REGU-106-67739, REGU-106-67739</vt:lpwstr>
  </property>
</Properties>
</file>