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bookmarkStart w:id="0" w:name="_GoBack"/>
      <w:bookmarkEnd w:id="0"/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2602562"/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7B97D0E3" w:rsidR="008751E9" w:rsidRPr="00AD5833" w:rsidRDefault="001546D8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PAN-004423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5C399944" w:rsidR="008751E9" w:rsidRPr="00AD5833" w:rsidRDefault="00AF02F0" w:rsidP="001546D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EPR/</w:t>
            </w:r>
            <w:r w:rsidR="001546D8" w:rsidRPr="00AD5833">
              <w:rPr>
                <w:rFonts w:ascii="Arial" w:hAnsi="Arial" w:cs="Arial"/>
                <w:lang w:eastAsia="en-US"/>
              </w:rPr>
              <w:t>QB3093HE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2071EFA5" w:rsidR="008751E9" w:rsidRPr="00AD5833" w:rsidRDefault="001546D8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Style w:val="ms-crm-lookup-item"/>
                <w:rFonts w:ascii="Arial" w:hAnsi="Arial" w:cs="Arial"/>
              </w:rPr>
              <w:t>South West Wood Products Limited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06415A18" w:rsidR="008751E9" w:rsidRPr="00AD5833" w:rsidRDefault="001546D8" w:rsidP="00AD5833">
            <w:pPr>
              <w:pStyle w:val="Default"/>
              <w:rPr>
                <w:lang w:eastAsia="en-US"/>
              </w:rPr>
            </w:pPr>
            <w:r w:rsidRPr="00AD5833">
              <w:t>Alexandra Docks, East Way Road, Newport, NP20 2NP</w:t>
            </w:r>
          </w:p>
        </w:tc>
      </w:tr>
      <w:bookmarkEnd w:id="1"/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34831109" w:rsidR="008751E9" w:rsidRPr="00AD5833" w:rsidRDefault="001546D8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3598C84A" w:rsidR="008751E9" w:rsidRPr="00AD5833" w:rsidRDefault="001546D8" w:rsidP="001546D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Usk and Wye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115FC87A" w:rsidR="008751E9" w:rsidRPr="00AD5833" w:rsidRDefault="001546D8" w:rsidP="001546D8">
            <w:pPr>
              <w:tabs>
                <w:tab w:val="left" w:pos="930"/>
              </w:tabs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Ian James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1546D8" w:rsidRPr="002F1449" w:rsidRDefault="001546D8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1546D8" w:rsidRDefault="001546D8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1546D8" w:rsidRDefault="001546D8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3C2C05D1" w14:textId="77777777" w:rsidR="001546D8" w:rsidRPr="002F1449" w:rsidRDefault="001546D8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1546D8" w:rsidRDefault="001546D8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1546D8" w:rsidRDefault="001546D8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015C5295" w:rsidR="008751E9" w:rsidRPr="00216FD8" w:rsidRDefault="001546D8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14/01/19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057673D6" w:rsidR="006E30A8" w:rsidRPr="00216FD8" w:rsidRDefault="001546D8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16/01/19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F816E4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67435B54" w:rsidR="006E30A8" w:rsidRPr="00F816E4" w:rsidRDefault="00540D93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04/03/19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F816E4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25E27B0C" w:rsidR="006E30A8" w:rsidRPr="00F816E4" w:rsidRDefault="00633DF1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15/03/19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816E4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4228B695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26/03/19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816E4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67FEE272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F816E4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57B6E03" w14:textId="67A8F003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03/04/19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816E4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687C15DE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TBC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816E4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66CAF02C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F816E4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816E4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23F8D34C" w:rsidR="006E30A8" w:rsidRPr="00F816E4" w:rsidRDefault="00F816E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F816E4"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74E8CE6E" w:rsidR="009B7AC3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6B90FD63" w:rsidR="009B7AC3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But needs updating</w:t>
            </w: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 technical summary</w:t>
            </w:r>
          </w:p>
        </w:tc>
        <w:tc>
          <w:tcPr>
            <w:tcW w:w="343" w:type="pct"/>
          </w:tcPr>
          <w:p w14:paraId="7EFAB805" w14:textId="47ADE2F6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300840E2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70FB05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39F9DA36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41352CE6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A751B00" w14:textId="76F8985B" w:rsidR="009B7AC3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99CCA8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224454B7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AE155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7174FF12" w14:textId="185EC1D2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Fire- but needs updating</w:t>
            </w:r>
          </w:p>
        </w:tc>
      </w:tr>
      <w:tr w:rsidR="007150AF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B7C754D" w14:textId="2411AC4F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00ACE6D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5F57579" w14:textId="52C5F00C" w:rsidR="009B7AC3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3" w:type="pct"/>
          </w:tcPr>
          <w:p w14:paraId="47CA4297" w14:textId="3AF0CB88" w:rsidR="00326007" w:rsidRPr="00216FD8" w:rsidRDefault="003F265B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67AC091" w14:textId="54BF9028" w:rsidR="00326007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Incorrect</w:t>
            </w:r>
          </w:p>
        </w:tc>
      </w:tr>
      <w:tr w:rsidR="00633DF1" w:rsidRPr="00216FD8" w14:paraId="207DFEE4" w14:textId="77777777" w:rsidTr="0089183C">
        <w:trPr>
          <w:trHeight w:val="113"/>
        </w:trPr>
        <w:tc>
          <w:tcPr>
            <w:tcW w:w="2707" w:type="pct"/>
            <w:vMerge w:val="restart"/>
          </w:tcPr>
          <w:p w14:paraId="612D5996" w14:textId="6D548EF7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21C919D5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6900D6A3" w14:textId="77777777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037141D" w14:textId="77777777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61DAB970" w:rsidR="00633DF1" w:rsidRDefault="00633DF1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£3336</w:t>
            </w:r>
          </w:p>
          <w:p w14:paraId="768B6D1C" w14:textId="361E1D4A" w:rsidR="00633DF1" w:rsidRDefault="00633DF1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 15/01/19</w:t>
            </w:r>
          </w:p>
          <w:p w14:paraId="3C0B81C4" w14:textId="7EE8EE1D" w:rsidR="00633DF1" w:rsidRPr="00216FD8" w:rsidRDefault="00633DF1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 2061429</w:t>
            </w:r>
          </w:p>
        </w:tc>
      </w:tr>
      <w:tr w:rsidR="00633DF1" w:rsidRPr="00216FD8" w14:paraId="36590405" w14:textId="77777777" w:rsidTr="0089183C">
        <w:trPr>
          <w:trHeight w:val="113"/>
        </w:trPr>
        <w:tc>
          <w:tcPr>
            <w:tcW w:w="2707" w:type="pct"/>
            <w:vMerge/>
          </w:tcPr>
          <w:p w14:paraId="062D5DDB" w14:textId="77777777" w:rsidR="00633DF1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3" w:type="pct"/>
          </w:tcPr>
          <w:p w14:paraId="15764379" w14:textId="441CA2F3" w:rsidR="00633DF1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507332C" w14:textId="77777777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3043245C" w14:textId="77777777" w:rsidR="00633DF1" w:rsidRPr="00216FD8" w:rsidRDefault="00633DF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1C81422F" w14:textId="62966024" w:rsidR="00633DF1" w:rsidRDefault="00633DF1" w:rsidP="00633DF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£4865</w:t>
            </w:r>
          </w:p>
          <w:p w14:paraId="6974D19C" w14:textId="702F23F0" w:rsidR="00633DF1" w:rsidRDefault="00633DF1" w:rsidP="00633DF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F816E4">
              <w:rPr>
                <w:rFonts w:cs="Arial"/>
                <w:color w:val="000000"/>
                <w:szCs w:val="22"/>
              </w:rPr>
              <w:t>26/03/19</w:t>
            </w:r>
          </w:p>
          <w:p w14:paraId="1AD69D30" w14:textId="789B7DE9" w:rsidR="00633DF1" w:rsidRDefault="00633DF1" w:rsidP="00633DF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F816E4">
              <w:rPr>
                <w:rFonts w:cs="Arial"/>
                <w:color w:val="000000"/>
                <w:szCs w:val="22"/>
              </w:rPr>
              <w:t>2063824</w:t>
            </w: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192E3B6B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1DAA2834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23D50C70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3F4AEB58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383373D3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28EF2BDD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7A727853" w:rsidR="008751E9" w:rsidRPr="00216FD8" w:rsidRDefault="003F265B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2"/>
        <w:gridCol w:w="6496"/>
        <w:gridCol w:w="608"/>
        <w:gridCol w:w="510"/>
        <w:gridCol w:w="595"/>
      </w:tblGrid>
      <w:tr w:rsidR="00F62CAB" w:rsidRPr="00216FD8" w14:paraId="70566EDC" w14:textId="77777777" w:rsidTr="00513C8E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1AF7A1A2" w:rsidR="00F62CAB" w:rsidRPr="00216FD8" w:rsidRDefault="003F265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29008F9B" w:rsidR="00F62CAB" w:rsidRPr="00216FD8" w:rsidRDefault="003F265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513C8E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513C8E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513C8E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13C8E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77777777" w:rsidR="00F62CAB" w:rsidRPr="00513C8E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1591F94A" w:rsidR="00F62CAB" w:rsidRPr="00513C8E" w:rsidRDefault="003F265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13C8E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513C8E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13C8E" w:rsidRPr="00216FD8" w14:paraId="4EDA23CA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0E1C69EE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1C154668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3431D875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773AB1EF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54F032E5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53AC10D8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56015384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0B0F1679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0A8DE73F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5CDDD7ED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4E702A79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45B1933D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3A11C6AB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486A53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279E69A5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3210E0EF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283E0C56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4C920F75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C8E" w:rsidRPr="00216FD8" w14:paraId="6F9A0FC9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16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513C8E" w:rsidRPr="00216FD8" w14:paraId="61AA814A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1A67E528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513C8E" w:rsidRPr="00216FD8" w14:paraId="22A05BF6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513C8E" w:rsidRPr="00216FD8" w:rsidRDefault="00513C8E" w:rsidP="00513C8E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513C8E" w:rsidRPr="00216FD8" w:rsidRDefault="00513C8E" w:rsidP="00513C8E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1ECEE75B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513C8E" w:rsidRPr="00216FD8" w14:paraId="7FB2FB0B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028E4DE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513C8E" w:rsidRPr="00216FD8" w14:paraId="3D5160C4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284F411B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3C8E" w:rsidRPr="00216FD8" w14:paraId="3A93A7E8" w14:textId="77777777" w:rsidTr="00513C8E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03816668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513C8E" w:rsidRPr="00216FD8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3C8E" w:rsidRPr="00216FD8" w14:paraId="3F692DF6" w14:textId="77777777" w:rsidTr="00513C8E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513C8E" w:rsidRPr="00513C8E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513C8E" w:rsidRPr="00513C8E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513C8E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F1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77777777" w:rsidR="00513C8E" w:rsidRPr="00513C8E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164253BD" w:rsidR="00513C8E" w:rsidRPr="00513C8E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513C8E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513C8E" w:rsidRPr="00513C8E" w:rsidRDefault="00513C8E" w:rsidP="00513C8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143"/>
        <w:gridCol w:w="608"/>
        <w:gridCol w:w="510"/>
        <w:gridCol w:w="595"/>
        <w:gridCol w:w="1439"/>
      </w:tblGrid>
      <w:tr w:rsidR="00966287" w:rsidRPr="00216FD8" w14:paraId="3E38E61B" w14:textId="77777777" w:rsidTr="004D22BB">
        <w:trPr>
          <w:cantSplit/>
          <w:trHeight w:val="20"/>
        </w:trPr>
        <w:tc>
          <w:tcPr>
            <w:tcW w:w="349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6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4D22BB">
        <w:trPr>
          <w:cantSplit/>
          <w:trHeight w:val="20"/>
        </w:trPr>
        <w:tc>
          <w:tcPr>
            <w:tcW w:w="349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6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1A59183" w14:textId="34E8FFF4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4D22BB">
        <w:trPr>
          <w:cantSplit/>
          <w:trHeight w:val="20"/>
        </w:trPr>
        <w:tc>
          <w:tcPr>
            <w:tcW w:w="349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1" w:type="pct"/>
          </w:tcPr>
          <w:p w14:paraId="2C4EB6B8" w14:textId="42AB3C78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2DC53" w14:textId="69AFFCD8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4D22BB">
        <w:trPr>
          <w:cantSplit/>
          <w:trHeight w:val="20"/>
        </w:trPr>
        <w:tc>
          <w:tcPr>
            <w:tcW w:w="349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6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42" w:type="pct"/>
          </w:tcPr>
          <w:p w14:paraId="3F176E7E" w14:textId="3E3BAF25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4D22BB">
        <w:trPr>
          <w:cantSplit/>
          <w:trHeight w:val="20"/>
        </w:trPr>
        <w:tc>
          <w:tcPr>
            <w:tcW w:w="349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6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42" w:type="pct"/>
          </w:tcPr>
          <w:p w14:paraId="7915956A" w14:textId="12BAF955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4D22BB">
        <w:trPr>
          <w:cantSplit/>
          <w:trHeight w:val="20"/>
        </w:trPr>
        <w:tc>
          <w:tcPr>
            <w:tcW w:w="349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61" w:type="pct"/>
          </w:tcPr>
          <w:p w14:paraId="5D97BDEB" w14:textId="5A66286F" w:rsidR="00966287" w:rsidRPr="00216FD8" w:rsidRDefault="00966287" w:rsidP="004D22BB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42" w:type="pct"/>
          </w:tcPr>
          <w:p w14:paraId="215DBF88" w14:textId="29FBF205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3284D0E" w14:textId="1C682E24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Normal</w:t>
            </w:r>
          </w:p>
        </w:tc>
      </w:tr>
      <w:tr w:rsidR="00966287" w:rsidRPr="00216FD8" w14:paraId="2D80FCE3" w14:textId="77777777" w:rsidTr="004D22BB">
        <w:trPr>
          <w:cantSplit/>
          <w:trHeight w:val="20"/>
        </w:trPr>
        <w:tc>
          <w:tcPr>
            <w:tcW w:w="349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2b</w:t>
            </w:r>
          </w:p>
        </w:tc>
        <w:tc>
          <w:tcPr>
            <w:tcW w:w="296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42" w:type="pct"/>
          </w:tcPr>
          <w:p w14:paraId="15701361" w14:textId="63BECF00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7B6A064F" w14:textId="60B20DCF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Increase tonnage to 150,000 and add metal wastes</w:t>
            </w:r>
          </w:p>
        </w:tc>
      </w:tr>
      <w:tr w:rsidR="00966287" w:rsidRPr="00216FD8" w14:paraId="7C6E0EF4" w14:textId="77777777" w:rsidTr="004D22BB">
        <w:trPr>
          <w:cantSplit/>
          <w:trHeight w:val="20"/>
        </w:trPr>
        <w:tc>
          <w:tcPr>
            <w:tcW w:w="349" w:type="pct"/>
          </w:tcPr>
          <w:p w14:paraId="4872516D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2c1</w:t>
            </w:r>
          </w:p>
        </w:tc>
        <w:tc>
          <w:tcPr>
            <w:tcW w:w="2961" w:type="pct"/>
          </w:tcPr>
          <w:p w14:paraId="64AAAEF1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sz w:val="22"/>
                <w:szCs w:val="22"/>
                <w:highlight w:val="yellow"/>
              </w:rPr>
              <w:t>Does the operator want a modern style (consolidated) permit?</w:t>
            </w:r>
          </w:p>
        </w:tc>
        <w:tc>
          <w:tcPr>
            <w:tcW w:w="342" w:type="pct"/>
          </w:tcPr>
          <w:p w14:paraId="0306466B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22C83BCF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76AB2BDF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</w:tcPr>
          <w:p w14:paraId="1FBEF948" w14:textId="77777777" w:rsidR="00966287" w:rsidRPr="004D22BB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966287" w:rsidRPr="00216FD8" w14:paraId="65665BE2" w14:textId="77777777" w:rsidTr="004D22BB">
        <w:trPr>
          <w:cantSplit/>
          <w:trHeight w:val="20"/>
        </w:trPr>
        <w:tc>
          <w:tcPr>
            <w:tcW w:w="349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6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811474" w14:textId="6DADE2FF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4D22BB">
        <w:trPr>
          <w:cantSplit/>
          <w:trHeight w:val="20"/>
        </w:trPr>
        <w:tc>
          <w:tcPr>
            <w:tcW w:w="349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6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42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D07D3C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0549C91" w14:textId="40390404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4D22BB">
        <w:trPr>
          <w:cantSplit/>
          <w:trHeight w:val="20"/>
        </w:trPr>
        <w:tc>
          <w:tcPr>
            <w:tcW w:w="349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42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6C6693" w14:textId="0B7762CE" w:rsidR="00966287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4D22BB">
        <w:trPr>
          <w:cantSplit/>
          <w:trHeight w:val="20"/>
        </w:trPr>
        <w:tc>
          <w:tcPr>
            <w:tcW w:w="349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61" w:type="pct"/>
          </w:tcPr>
          <w:p w14:paraId="2339A1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31BF7D19" w14:textId="3F083EF3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7" w:type="pct"/>
          </w:tcPr>
          <w:p w14:paraId="1A2EECD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1D0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4D22BB">
        <w:trPr>
          <w:cantSplit/>
          <w:trHeight w:val="20"/>
        </w:trPr>
        <w:tc>
          <w:tcPr>
            <w:tcW w:w="349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313A3E" w14:textId="0A648FA1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335" w:type="pct"/>
          </w:tcPr>
          <w:p w14:paraId="7E9446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22BB" w:rsidRPr="00216FD8" w14:paraId="73246529" w14:textId="77777777" w:rsidTr="004D22BB">
        <w:trPr>
          <w:cantSplit/>
          <w:trHeight w:val="20"/>
        </w:trPr>
        <w:tc>
          <w:tcPr>
            <w:tcW w:w="349" w:type="pct"/>
          </w:tcPr>
          <w:p w14:paraId="0C9B5EF5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61" w:type="pct"/>
          </w:tcPr>
          <w:p w14:paraId="3F96A71C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7265C33C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4FFD18D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16F8B3" w14:textId="29068578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 w:val="restart"/>
            <w:vAlign w:val="center"/>
          </w:tcPr>
          <w:p w14:paraId="7D4FA2C5" w14:textId="2EED27B3" w:rsidR="004D22BB" w:rsidRPr="00216FD8" w:rsidRDefault="004D22BB" w:rsidP="004D22BB">
            <w:pPr>
              <w:spacing w:before="60" w:after="60" w:line="27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Already waste permit</w:t>
            </w:r>
          </w:p>
        </w:tc>
      </w:tr>
      <w:tr w:rsidR="004D22BB" w:rsidRPr="00216FD8" w14:paraId="54DD7917" w14:textId="77777777" w:rsidTr="004D22BB">
        <w:trPr>
          <w:cantSplit/>
          <w:trHeight w:val="20"/>
        </w:trPr>
        <w:tc>
          <w:tcPr>
            <w:tcW w:w="349" w:type="pct"/>
          </w:tcPr>
          <w:p w14:paraId="5649D100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61" w:type="pct"/>
          </w:tcPr>
          <w:p w14:paraId="68E3D79F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07D3DAD0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7E0E30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34338" w14:textId="7A3B1486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226697E2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22BB" w:rsidRPr="00216FD8" w14:paraId="19D58FB5" w14:textId="77777777" w:rsidTr="004D22BB">
        <w:trPr>
          <w:cantSplit/>
          <w:trHeight w:val="20"/>
        </w:trPr>
        <w:tc>
          <w:tcPr>
            <w:tcW w:w="349" w:type="pct"/>
          </w:tcPr>
          <w:p w14:paraId="4F7B45D7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473324D1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0184C5B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35FE27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63CF66" w14:textId="478F40E8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01183C7F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22BB" w:rsidRPr="00216FD8" w14:paraId="2C296C53" w14:textId="77777777" w:rsidTr="004D22BB">
        <w:trPr>
          <w:cantSplit/>
          <w:trHeight w:val="20"/>
        </w:trPr>
        <w:tc>
          <w:tcPr>
            <w:tcW w:w="349" w:type="pct"/>
          </w:tcPr>
          <w:p w14:paraId="30F6D5BE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61" w:type="pct"/>
          </w:tcPr>
          <w:p w14:paraId="0872A7D7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66BE1E5F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00A67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4BBD227" w14:textId="5DB9D13B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147A1FFA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22BB" w:rsidRPr="00216FD8" w14:paraId="0D4B5FBE" w14:textId="77777777" w:rsidTr="004D22BB">
        <w:trPr>
          <w:cantSplit/>
          <w:trHeight w:val="20"/>
        </w:trPr>
        <w:tc>
          <w:tcPr>
            <w:tcW w:w="349" w:type="pct"/>
          </w:tcPr>
          <w:p w14:paraId="4C2D6FF6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0B23AB74" w14:textId="36B241C5" w:rsidR="004D22BB" w:rsidRPr="00216FD8" w:rsidRDefault="004D22BB" w:rsidP="004D22BB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72752DF2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708E95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1AB2BC" w14:textId="3C9CB32E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4447B083" w14:textId="77777777" w:rsidR="004D22BB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4D22BB">
        <w:trPr>
          <w:cantSplit/>
          <w:trHeight w:val="20"/>
        </w:trPr>
        <w:tc>
          <w:tcPr>
            <w:tcW w:w="349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6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63866C6F" w14:textId="5B18CB34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4D22BB">
        <w:trPr>
          <w:cantSplit/>
          <w:trHeight w:val="20"/>
        </w:trPr>
        <w:tc>
          <w:tcPr>
            <w:tcW w:w="349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6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5344D124" w14:textId="6138672D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62ED3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6B2E975" w14:textId="77777777" w:rsidTr="004D22BB">
        <w:trPr>
          <w:cantSplit/>
          <w:trHeight w:val="20"/>
        </w:trPr>
        <w:tc>
          <w:tcPr>
            <w:tcW w:w="349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6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0FD36E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02057700" w14:textId="4917E4AF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D22BB">
              <w:rPr>
                <w:rFonts w:ascii="Arial" w:hAnsi="Arial" w:cs="Arial"/>
                <w:sz w:val="22"/>
                <w:szCs w:val="22"/>
              </w:rPr>
              <w:t>2158A/MS</w:t>
            </w:r>
          </w:p>
        </w:tc>
      </w:tr>
      <w:tr w:rsidR="003020D8" w:rsidRPr="00216FD8" w14:paraId="25C5FA1E" w14:textId="77777777" w:rsidTr="004D22BB">
        <w:trPr>
          <w:cantSplit/>
          <w:trHeight w:val="20"/>
        </w:trPr>
        <w:tc>
          <w:tcPr>
            <w:tcW w:w="349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6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E56E18" w14:textId="68B65CA2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4D22BB">
        <w:trPr>
          <w:cantSplit/>
          <w:trHeight w:val="20"/>
        </w:trPr>
        <w:tc>
          <w:tcPr>
            <w:tcW w:w="349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6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42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7C4A22" w14:textId="0013AE74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4D22BB">
        <w:trPr>
          <w:cantSplit/>
          <w:trHeight w:val="20"/>
        </w:trPr>
        <w:tc>
          <w:tcPr>
            <w:tcW w:w="349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6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BDD5C94" w14:textId="29ED5068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4D22BB">
        <w:trPr>
          <w:cantSplit/>
          <w:trHeight w:val="20"/>
        </w:trPr>
        <w:tc>
          <w:tcPr>
            <w:tcW w:w="349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6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42" w:type="pct"/>
          </w:tcPr>
          <w:p w14:paraId="3028F2D7" w14:textId="3F162A72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7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E2D5BB0" w14:textId="0DFBD666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D22BB">
              <w:rPr>
                <w:rFonts w:ascii="Arial" w:hAnsi="Arial" w:cs="Arial"/>
                <w:sz w:val="22"/>
                <w:szCs w:val="22"/>
              </w:rPr>
              <w:t>Permit Plan LMM/029/01</w:t>
            </w:r>
            <w:r>
              <w:rPr>
                <w:rFonts w:ascii="Arial" w:hAnsi="Arial" w:cs="Arial"/>
                <w:sz w:val="22"/>
                <w:szCs w:val="22"/>
              </w:rPr>
              <w:t xml:space="preserve"> (not required)</w:t>
            </w:r>
          </w:p>
        </w:tc>
      </w:tr>
      <w:tr w:rsidR="003020D8" w:rsidRPr="00216FD8" w14:paraId="1E3C1AA3" w14:textId="77777777" w:rsidTr="004D22BB">
        <w:trPr>
          <w:cantSplit/>
          <w:trHeight w:val="20"/>
        </w:trPr>
        <w:tc>
          <w:tcPr>
            <w:tcW w:w="349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5b</w:t>
            </w:r>
          </w:p>
        </w:tc>
        <w:tc>
          <w:tcPr>
            <w:tcW w:w="296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42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57F92A4" w14:textId="115CBD3B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4D22BB">
        <w:trPr>
          <w:cantSplit/>
          <w:trHeight w:val="20"/>
        </w:trPr>
        <w:tc>
          <w:tcPr>
            <w:tcW w:w="349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42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B88CD34" w14:textId="2DD4406C" w:rsidR="003020D8" w:rsidRPr="00216FD8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4D22BB">
        <w:trPr>
          <w:cantSplit/>
          <w:trHeight w:val="20"/>
        </w:trPr>
        <w:tc>
          <w:tcPr>
            <w:tcW w:w="349" w:type="pct"/>
            <w:tcBorders>
              <w:bottom w:val="single" w:sz="4" w:space="0" w:color="auto"/>
            </w:tcBorders>
          </w:tcPr>
          <w:p w14:paraId="01D5F8B6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2961" w:type="pct"/>
            <w:tcBorders>
              <w:bottom w:val="single" w:sz="4" w:space="0" w:color="auto"/>
            </w:tcBorders>
          </w:tcPr>
          <w:p w14:paraId="08B321C8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sz w:val="22"/>
                <w:szCs w:val="22"/>
                <w:highlight w:val="yellow"/>
              </w:rPr>
              <w:t>Risk assessment provided if applicable?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5B23A9F5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023C0499" w14:textId="42B84DB8" w:rsidR="003020D8" w:rsidRPr="004D22BB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3891BA7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bottom w:val="single" w:sz="4" w:space="0" w:color="auto"/>
            </w:tcBorders>
          </w:tcPr>
          <w:p w14:paraId="4DF6A6BE" w14:textId="596660FF" w:rsidR="003020D8" w:rsidRPr="004D22BB" w:rsidRDefault="004D22B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Pr="004D22BB">
              <w:rPr>
                <w:rFonts w:ascii="Arial" w:hAnsi="Arial" w:cs="Arial"/>
                <w:sz w:val="22"/>
                <w:szCs w:val="22"/>
              </w:rPr>
              <w:t>N/A no change to site area or activities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3020D8" w:rsidRPr="00216FD8" w14:paraId="3DCE2E3B" w14:textId="77777777" w:rsidTr="004D22BB">
        <w:trPr>
          <w:cantSplit/>
          <w:trHeight w:val="20"/>
        </w:trPr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96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C2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150F42F7" w:rsidR="003020D8" w:rsidRPr="004D22BB" w:rsidRDefault="004D22BB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22BB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4D22BB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84"/>
        <w:gridCol w:w="4407"/>
        <w:gridCol w:w="608"/>
        <w:gridCol w:w="510"/>
        <w:gridCol w:w="596"/>
        <w:gridCol w:w="2186"/>
      </w:tblGrid>
      <w:tr w:rsidR="003020D8" w:rsidRPr="00216FD8" w14:paraId="5E03601B" w14:textId="77777777" w:rsidTr="000A6B86">
        <w:trPr>
          <w:cantSplit/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79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122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479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42" w:type="pct"/>
          </w:tcPr>
          <w:p w14:paraId="23DCCC87" w14:textId="132CF152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433897452"/>
            <w:placeholder>
              <w:docPart w:val="3A6F45FB6F4A45E796279765C09F500B"/>
            </w:placeholder>
            <w:text/>
          </w:sdtPr>
          <w:sdtEndPr/>
          <w:sdtContent>
            <w:tc>
              <w:tcPr>
                <w:tcW w:w="1229" w:type="pct"/>
                <w:tcBorders>
                  <w:right w:val="single" w:sz="4" w:space="0" w:color="auto"/>
                </w:tcBorders>
              </w:tcPr>
              <w:p w14:paraId="12946ED3" w14:textId="632C449D" w:rsidR="003020D8" w:rsidRPr="00216FD8" w:rsidRDefault="000A6B86" w:rsidP="0089183C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 w:rsidRPr="000A6B86">
                  <w:rPr>
                    <w:rFonts w:ascii="Arial" w:hAnsi="Arial" w:cs="Arial"/>
                    <w:sz w:val="22"/>
                    <w:szCs w:val="22"/>
                  </w:rPr>
                  <w:t>2158A/Vary/SupInfo</w:t>
                </w:r>
              </w:p>
            </w:tc>
          </w:sdtContent>
        </w:sdt>
      </w:tr>
      <w:tr w:rsidR="003020D8" w:rsidRPr="00216FD8" w14:paraId="22E25C09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479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0A82EF75" w14:textId="61B7EAEA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5BA34D89" w14:textId="0013BD44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A6B86">
              <w:rPr>
                <w:rFonts w:ascii="Arial" w:hAnsi="Arial" w:cs="Arial"/>
                <w:sz w:val="22"/>
                <w:szCs w:val="22"/>
              </w:rPr>
              <w:t>2158A/Vary/SupInfo</w:t>
            </w:r>
          </w:p>
        </w:tc>
      </w:tr>
      <w:tr w:rsidR="003020D8" w:rsidRPr="00216FD8" w14:paraId="7C43B874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479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22E47E" w14:textId="105095E0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479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E956FD" w14:textId="7E926061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479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B78FF1" w14:textId="508864F7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479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D8C53F8" w14:textId="1B962595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479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42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37CFCF" w14:textId="6A2C9467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352C2B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A80EA" w14:textId="4B461400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248077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DC3AA8" w14:textId="5A7A2302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6EC31F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E1B4BC1" w14:textId="1A9DE9DB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8361D7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76AF652" w14:textId="37214024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D78973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479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42" w:type="pct"/>
          </w:tcPr>
          <w:p w14:paraId="4497781C" w14:textId="11A666CB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0CAFA875" w14:textId="7BCF3ADC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How to comply</w:t>
            </w:r>
          </w:p>
        </w:tc>
      </w:tr>
      <w:tr w:rsidR="003020D8" w:rsidRPr="00216FD8" w14:paraId="61CF6E9A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32FE3E5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3C83302" w14:textId="37C238B0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225995A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6B86" w:rsidRPr="00216FD8" w14:paraId="442AC27A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6DD2ED99" w14:textId="77777777" w:rsidR="000A6B86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479" w:type="pct"/>
            <w:shd w:val="clear" w:color="auto" w:fill="auto"/>
          </w:tcPr>
          <w:p w14:paraId="4FF1F6C0" w14:textId="77777777" w:rsidR="000A6B86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2193" w:type="pct"/>
            <w:gridSpan w:val="4"/>
            <w:tcBorders>
              <w:right w:val="single" w:sz="4" w:space="0" w:color="auto"/>
            </w:tcBorders>
          </w:tcPr>
          <w:p w14:paraId="541EFF08" w14:textId="77777777" w:rsidR="000A6B86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42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8A04370" w14:textId="73B50525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374808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6ACED0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42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457783A" w14:textId="0293572E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1AAC274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E100FF8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42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14D1DBE" w14:textId="69842134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shd w:val="clear" w:color="auto" w:fill="auto"/>
          </w:tcPr>
          <w:p w14:paraId="538751F0" w14:textId="3E316ECB" w:rsidR="00142E2D" w:rsidRPr="00F816E4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  <w:r w:rsidR="00142E2D" w:rsidRPr="00F816E4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42" w:type="pct"/>
          </w:tcPr>
          <w:p w14:paraId="095F4A2B" w14:textId="0CFAA927" w:rsidR="00235BD9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778EAA95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C7CA5D3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479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DD904CE" w14:textId="319C0D26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479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70DDB" w14:textId="4AB12938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0A6B86">
        <w:trPr>
          <w:cantSplit/>
          <w:trHeight w:val="20"/>
        </w:trPr>
        <w:tc>
          <w:tcPr>
            <w:tcW w:w="32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4b</w:t>
            </w:r>
          </w:p>
        </w:tc>
        <w:tc>
          <w:tcPr>
            <w:tcW w:w="2479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1EA9F75" w14:textId="09872EF3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22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0A6B86">
        <w:trPr>
          <w:cantSplit/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2220DF72" w:rsidR="003020D8" w:rsidRPr="00216FD8" w:rsidRDefault="000A6B86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2FA61355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11407D0C" w:rsidR="002C5208" w:rsidRPr="002C520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7209EEAD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154CD57D" w14:textId="02166155" w:rsidR="002C5208" w:rsidRPr="002C520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>X</w:t>
            </w: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Interest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2FA09E5F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lastRenderedPageBreak/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3FE86799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14:paraId="0370BA25" w14:textId="51DB3531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6194861F" w:rsidR="002C5208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19EA2DA1" w:rsidR="00D0032D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67E8135E" w:rsidR="00D0032D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47E52F36" w:rsidR="00D0032D" w:rsidRPr="00216FD8" w:rsidRDefault="00CA775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003A3A3A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7C1B0E66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4E02E131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7718DB01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lastRenderedPageBreak/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1DAA2BCE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6A2B640D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245F3296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5C0C6662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3247988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3812FD21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03/04/19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62C0B5A3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38781B04" w:rsidR="00D0032D" w:rsidRPr="00216FD8" w:rsidRDefault="00F816E4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03/04/19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2BC54EA1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3A2CF47D" w:rsidR="00D0032D" w:rsidRPr="00216FD8" w:rsidRDefault="00CA775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04/03/19</w:t>
            </w:r>
          </w:p>
          <w:p w14:paraId="10818DE3" w14:textId="386DF720" w:rsidR="00D0032D" w:rsidRDefault="00060AD6" w:rsidP="00060AD6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OPRA and fee are incorrect</w:t>
            </w:r>
          </w:p>
          <w:p w14:paraId="6DAE4A95" w14:textId="6EE36401" w:rsidR="00060AD6" w:rsidRDefault="00060AD6" w:rsidP="00060AD6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risk assessment has been provided</w:t>
            </w:r>
          </w:p>
          <w:p w14:paraId="24806669" w14:textId="25125856" w:rsidR="00060AD6" w:rsidRDefault="00060AD6" w:rsidP="00060AD6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Query on addition of metal wastes</w:t>
            </w:r>
          </w:p>
          <w:p w14:paraId="45487A44" w14:textId="0033B401" w:rsidR="00033BE6" w:rsidRPr="000C0931" w:rsidRDefault="000C0931" w:rsidP="005915C6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C0931">
              <w:rPr>
                <w:rFonts w:ascii="Arial" w:hAnsi="Arial" w:cs="Arial"/>
                <w:sz w:val="22"/>
                <w:szCs w:val="22"/>
              </w:rPr>
              <w:t>Query on if FPMP is needed</w:t>
            </w:r>
          </w:p>
          <w:p w14:paraId="746AD600" w14:textId="69AC428A" w:rsidR="00CA775D" w:rsidRPr="00216FD8" w:rsidRDefault="00CA775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C04615D" w14:textId="44A26CE7" w:rsidR="00D0032D" w:rsidRPr="00216FD8" w:rsidRDefault="00633DF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25/03/19</w:t>
            </w:r>
          </w:p>
          <w:p w14:paraId="7F43491F" w14:textId="2B485AF0" w:rsidR="00D0032D" w:rsidRPr="00633DF1" w:rsidRDefault="00633DF1" w:rsidP="00633DF1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3DF1">
              <w:rPr>
                <w:rFonts w:ascii="Arial" w:hAnsi="Arial" w:cs="Arial"/>
                <w:sz w:val="22"/>
                <w:szCs w:val="22"/>
              </w:rPr>
              <w:t xml:space="preserve">Discussion had re OPRA. </w:t>
            </w:r>
            <w:r w:rsidRPr="00633DF1">
              <w:rPr>
                <w:rFonts w:ascii="Arial" w:hAnsi="Arial" w:cs="Arial"/>
                <w:b/>
                <w:sz w:val="22"/>
                <w:szCs w:val="22"/>
              </w:rPr>
              <w:t>Additional payment pending</w:t>
            </w:r>
          </w:p>
          <w:p w14:paraId="56F3F8C0" w14:textId="45BD447A" w:rsidR="00633DF1" w:rsidRPr="00633DF1" w:rsidRDefault="00633DF1" w:rsidP="00633DF1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3DF1">
              <w:rPr>
                <w:rFonts w:ascii="Arial" w:hAnsi="Arial" w:cs="Arial"/>
                <w:sz w:val="22"/>
                <w:szCs w:val="22"/>
              </w:rPr>
              <w:t>RA was provided, just not listed on Part C2- now updated</w:t>
            </w:r>
          </w:p>
          <w:p w14:paraId="1433B369" w14:textId="77777777" w:rsidR="00633DF1" w:rsidRPr="00633DF1" w:rsidRDefault="00633DF1" w:rsidP="00633DF1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33DF1">
              <w:rPr>
                <w:rFonts w:ascii="Arial" w:hAnsi="Arial" w:cs="Arial"/>
                <w:sz w:val="22"/>
                <w:szCs w:val="22"/>
              </w:rPr>
              <w:t>Clarification provided re metal wastes</w:t>
            </w:r>
          </w:p>
          <w:p w14:paraId="4B4E4ACF" w14:textId="77777777" w:rsidR="00633DF1" w:rsidRPr="00633DF1" w:rsidRDefault="00633DF1" w:rsidP="00633DF1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FPMP still needed. Updated along with EMS 20/03/19</w:t>
            </w:r>
          </w:p>
          <w:p w14:paraId="1412A6FC" w14:textId="77777777" w:rsidR="00633DF1" w:rsidRDefault="00633DF1" w:rsidP="00633DF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F17FF5B" w14:textId="62D9E333" w:rsidR="00633DF1" w:rsidRPr="00633DF1" w:rsidRDefault="00633DF1" w:rsidP="00633DF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3DF1">
              <w:rPr>
                <w:rFonts w:ascii="Arial" w:hAnsi="Arial" w:cs="Arial"/>
                <w:sz w:val="22"/>
                <w:szCs w:val="22"/>
              </w:rPr>
              <w:t>Fee chased</w:t>
            </w:r>
          </w:p>
        </w:tc>
      </w:tr>
      <w:tr w:rsidR="00D0032D" w:rsidRPr="0089183C" w14:paraId="0EAA7C8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7A38D43F" w14:textId="77777777" w:rsidR="00D0032D" w:rsidRDefault="00F816E4" w:rsidP="00F816E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03/04/19</w:t>
            </w:r>
          </w:p>
          <w:p w14:paraId="2CC7F90F" w14:textId="70B5C2B7" w:rsidR="00F816E4" w:rsidRPr="00F816E4" w:rsidRDefault="00F816E4" w:rsidP="00F816E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Fee confirmed as received. Application duly made as of 26/03/19</w:t>
            </w:r>
          </w:p>
        </w:tc>
      </w:tr>
    </w:tbl>
    <w:p w14:paraId="3D783D35" w14:textId="7DE1CA82" w:rsidR="00D0032D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77777777" w:rsidR="0093763B" w:rsidRPr="0089183C" w:rsidRDefault="0093763B" w:rsidP="0089183C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C5CC4" w14:textId="77777777" w:rsidR="001546D8" w:rsidRDefault="001546D8">
      <w:r>
        <w:separator/>
      </w:r>
    </w:p>
  </w:endnote>
  <w:endnote w:type="continuationSeparator" w:id="0">
    <w:p w14:paraId="63AF561A" w14:textId="77777777" w:rsidR="001546D8" w:rsidRDefault="0015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1546D8" w:rsidRPr="007D6278" w:rsidRDefault="001546D8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ADCA8" w14:textId="77777777" w:rsidR="001546D8" w:rsidRDefault="001546D8">
      <w:r>
        <w:separator/>
      </w:r>
    </w:p>
  </w:footnote>
  <w:footnote w:type="continuationSeparator" w:id="0">
    <w:p w14:paraId="205328F1" w14:textId="77777777" w:rsidR="001546D8" w:rsidRDefault="00154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1546D8" w:rsidRDefault="00F816E4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1546D8" w:rsidRPr="00966287" w:rsidRDefault="001546D8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1546D8" w:rsidRDefault="00F816E4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A747C7"/>
    <w:multiLevelType w:val="hybridMultilevel"/>
    <w:tmpl w:val="5FB62B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08408B"/>
    <w:multiLevelType w:val="hybridMultilevel"/>
    <w:tmpl w:val="2DE61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5"/>
  </w:num>
  <w:num w:numId="9">
    <w:abstractNumId w:val="2"/>
  </w:num>
  <w:num w:numId="10">
    <w:abstractNumId w:val="12"/>
  </w:num>
  <w:num w:numId="11">
    <w:abstractNumId w:val="11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3A0D"/>
    <w:rsid w:val="00033BE6"/>
    <w:rsid w:val="00033D34"/>
    <w:rsid w:val="00042073"/>
    <w:rsid w:val="00047367"/>
    <w:rsid w:val="00050E1A"/>
    <w:rsid w:val="00051984"/>
    <w:rsid w:val="0005514D"/>
    <w:rsid w:val="00060AD6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A6B86"/>
    <w:rsid w:val="000B0506"/>
    <w:rsid w:val="000C0931"/>
    <w:rsid w:val="000C1C49"/>
    <w:rsid w:val="000C39E8"/>
    <w:rsid w:val="000C473E"/>
    <w:rsid w:val="000C5E1E"/>
    <w:rsid w:val="000E5D87"/>
    <w:rsid w:val="000F23A6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46D8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83B83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265B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22BB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3C8E"/>
    <w:rsid w:val="00517E63"/>
    <w:rsid w:val="00524167"/>
    <w:rsid w:val="00525396"/>
    <w:rsid w:val="00525408"/>
    <w:rsid w:val="00526ED4"/>
    <w:rsid w:val="0053194E"/>
    <w:rsid w:val="00540D93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3DF1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4826"/>
    <w:rsid w:val="00780D6A"/>
    <w:rsid w:val="00787181"/>
    <w:rsid w:val="00787835"/>
    <w:rsid w:val="007922FC"/>
    <w:rsid w:val="0079324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05AA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6A8C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5833"/>
    <w:rsid w:val="00AD6C54"/>
    <w:rsid w:val="00AE2E0C"/>
    <w:rsid w:val="00AE6AB5"/>
    <w:rsid w:val="00AE6C44"/>
    <w:rsid w:val="00AF02F0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1310"/>
    <w:rsid w:val="00C628EC"/>
    <w:rsid w:val="00C65642"/>
    <w:rsid w:val="00C75FE5"/>
    <w:rsid w:val="00C77BEE"/>
    <w:rsid w:val="00C847F2"/>
    <w:rsid w:val="00C9343A"/>
    <w:rsid w:val="00C9462C"/>
    <w:rsid w:val="00CA4929"/>
    <w:rsid w:val="00CA5C5D"/>
    <w:rsid w:val="00CA775D"/>
    <w:rsid w:val="00CB2379"/>
    <w:rsid w:val="00CB548B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245E9"/>
    <w:rsid w:val="00D26A08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EF7B31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16E4"/>
    <w:rsid w:val="00F82C6A"/>
    <w:rsid w:val="00F86E2E"/>
    <w:rsid w:val="00F8790C"/>
    <w:rsid w:val="00F939D7"/>
    <w:rsid w:val="00FA43E2"/>
    <w:rsid w:val="00FA6DF7"/>
    <w:rsid w:val="00FA786F"/>
    <w:rsid w:val="00FB0700"/>
    <w:rsid w:val="00FB2492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character" w:customStyle="1" w:styleId="ms-crm-lookup-item">
    <w:name w:val="ms-crm-lookup-item"/>
    <w:basedOn w:val="DefaultParagraphFont"/>
    <w:rsid w:val="001546D8"/>
  </w:style>
  <w:style w:type="paragraph" w:customStyle="1" w:styleId="Default">
    <w:name w:val="Default"/>
    <w:rsid w:val="001546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60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6F45FB6F4A45E796279765C09F5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CB5A5-FE45-4424-90C0-9B4193956B17}"/>
      </w:docPartPr>
      <w:docPartBody>
        <w:p w:rsidR="00EE38E0" w:rsidRDefault="00D5489D" w:rsidP="00D5489D">
          <w:pPr>
            <w:pStyle w:val="3A6F45FB6F4A45E796279765C09F500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89D"/>
    <w:rsid w:val="00D5489D"/>
    <w:rsid w:val="00EE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D5489D"/>
    <w:rPr>
      <w:rFonts w:ascii="Arial" w:hAnsi="Arial"/>
      <w:color w:val="auto"/>
      <w:sz w:val="20"/>
    </w:rPr>
  </w:style>
  <w:style w:type="paragraph" w:customStyle="1" w:styleId="3A6F45FB6F4A45E796279765C09F500B">
    <w:name w:val="3A6F45FB6F4A45E796279765C09F500B"/>
    <w:rsid w:val="00D5489D"/>
  </w:style>
  <w:style w:type="paragraph" w:customStyle="1" w:styleId="10263063235948E1AC5ADF26A773F54E">
    <w:name w:val="10263063235948E1AC5ADF26A773F54E"/>
    <w:rsid w:val="00D548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Internal document</Internal_x002f_External>
    <Post_x0020_code xmlns="859f7ad6-93f6-4205-b62b-a17f28acbbac">NP20 2NP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2019-04-02T23:00:00+00:00</Document_x0020_Date>
    <Facility_x0020_Address xmlns="859f7ad6-93f6-4205-b62b-a17f28acbbac">East Way Road, Newport</Facility_x0020_Address>
    <Environment_x0020_Sub_x0020_Folder xmlns="859f7ad6-93f6-4205-b62b-a17f28acbbac">Licence variation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61BF1-C6ED-476E-9DD8-8608C68E452F}"/>
</file>

<file path=customXml/itemProps2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C3EA91-7EB1-4A10-A08C-DD4D20648F08}"/>
</file>

<file path=customXml/itemProps4.xml><?xml version="1.0" encoding="utf-8"?>
<ds:datastoreItem xmlns:ds="http://schemas.openxmlformats.org/officeDocument/2006/customXml" ds:itemID="{0343A6DE-23E9-410B-B5C2-3A341E6A549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721D9AC-8011-4016-92F8-F122EE8E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159</TotalTime>
  <Pages>9</Pages>
  <Words>1740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11466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26</cp:revision>
  <cp:lastPrinted>2013-09-05T10:11:00Z</cp:lastPrinted>
  <dcterms:created xsi:type="dcterms:W3CDTF">2017-12-08T15:40:00Z</dcterms:created>
  <dcterms:modified xsi:type="dcterms:W3CDTF">2019-04-03T10:45:00Z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cdacac23-0e6c-416f-b93c-30c7b3629b92</vt:lpwstr>
  </property>
  <property fmtid="{D5CDD505-2E9C-101B-9397-08002B2CF9AE}" pid="11" name="AuthorIds_UIVersion_1024">
    <vt:lpwstr>200</vt:lpwstr>
  </property>
  <property fmtid="{D5CDD505-2E9C-101B-9397-08002B2CF9AE}" pid="12" name="AuthorIds_UIVersion_1536">
    <vt:lpwstr>200</vt:lpwstr>
  </property>
  <property fmtid="{D5CDD505-2E9C-101B-9397-08002B2CF9AE}" pid="13" name="_dlc_DocId">
    <vt:lpwstr>REGU-106-68084</vt:lpwstr>
  </property>
  <property fmtid="{D5CDD505-2E9C-101B-9397-08002B2CF9AE}" pid="14" name="_dlc_DocIdUrl">
    <vt:lpwstr>https://cyfoethnaturiolcymru.sharepoint.com/teams/Regulatory/Permitting/_layouts/15/DocIdRedir.aspx?ID=REGU-106-68084, REGU-106-68084</vt:lpwstr>
  </property>
</Properties>
</file>