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33029EEB" w:rsidR="00480AC9" w:rsidRPr="00737CC8" w:rsidRDefault="00643DBC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PAN-005270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385F9F98" w:rsidR="00480AC9" w:rsidRPr="0084132F" w:rsidRDefault="00A20E0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Neal Remediation Ltd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2BA7BA5" w14:textId="6EB701D0" w:rsidR="00480AC9" w:rsidRPr="0084132F" w:rsidRDefault="00A20E0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n/a mobile plant </w:t>
            </w:r>
          </w:p>
        </w:tc>
      </w:tr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19386874" w14:textId="77777777" w:rsidR="00480AC9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  <w:p w14:paraId="52751D79" w14:textId="07A98B65" w:rsidR="0084132F" w:rsidRPr="00737CC8" w:rsidRDefault="0084132F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</w:p>
        </w:tc>
        <w:tc>
          <w:tcPr>
            <w:tcW w:w="4678" w:type="dxa"/>
          </w:tcPr>
          <w:p w14:paraId="71F8901C" w14:textId="30559F06" w:rsidR="00480AC9" w:rsidRPr="0084132F" w:rsidRDefault="00643DBC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2652225F" w:rsidR="00EC771A" w:rsidRPr="0084132F" w:rsidRDefault="00E4298F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Rhymney Ebbw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</w:t>
            </w:r>
            <w:r w:rsidR="00480AC9" w:rsidRPr="00737CC8">
              <w:rPr>
                <w:rFonts w:ascii="Arial" w:hAnsi="Arial" w:cs="Arial"/>
                <w:lang w:eastAsia="en-US"/>
              </w:rPr>
              <w:t>ite officer</w:t>
            </w:r>
            <w:r w:rsidRPr="00737CC8">
              <w:rPr>
                <w:rFonts w:ascii="Arial" w:hAnsi="Arial" w:cs="Arial"/>
                <w:lang w:eastAsia="en-US"/>
              </w:rPr>
              <w:t>/</w:t>
            </w:r>
            <w:r w:rsidR="00480AC9" w:rsidRPr="00737CC8">
              <w:rPr>
                <w:rFonts w:ascii="Arial" w:hAnsi="Arial" w:cs="Arial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18851E72" w:rsidR="00480AC9" w:rsidRPr="00737CC8" w:rsidRDefault="00240F85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Alex Bowder</w:t>
            </w:r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643DBC" w:rsidRPr="002F1449" w:rsidRDefault="00643DBC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643DBC" w:rsidRDefault="00643DBC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643DBC" w:rsidRDefault="00643DBC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" o:allowincell="f" fillcolor="#cfc" stroked="f">
                      <v:textbox>
                        <w:txbxContent>
                          <w:p w14:paraId="58C31DAC" w14:textId="77777777" w:rsidR="00643DBC" w:rsidRPr="002F1449" w:rsidRDefault="00643DBC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643DBC" w:rsidRDefault="00643DBC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643DBC" w:rsidRDefault="00643DBC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4B48CDE5" w:rsidR="00480AC9" w:rsidRPr="00737CC8" w:rsidRDefault="00C74DD1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15/04/19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44203037" w:rsidR="0084132F" w:rsidRPr="00737CC8" w:rsidRDefault="00C74DD1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15/04/19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5BA245BA" w:rsidR="0084132F" w:rsidRPr="00737CC8" w:rsidRDefault="00696E44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18/04</w:t>
            </w:r>
            <w:r w:rsidR="00CB0A8B">
              <w:rPr>
                <w:rFonts w:ascii="Arial" w:hAnsi="Arial" w:cs="Arial"/>
              </w:rPr>
              <w:t>/2019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6C769966" w:rsidR="0084132F" w:rsidRPr="00737CC8" w:rsidRDefault="00067F4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23/04/2019</w:t>
            </w: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14F7CA00" w14:textId="48C792BA" w:rsidR="0084132F" w:rsidRPr="00737CC8" w:rsidRDefault="00067F4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24/04/2019</w:t>
            </w:r>
            <w:bookmarkStart w:id="0" w:name="_GoBack"/>
            <w:bookmarkEnd w:id="0"/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487"/>
        <w:gridCol w:w="608"/>
        <w:gridCol w:w="521"/>
        <w:gridCol w:w="596"/>
        <w:gridCol w:w="1679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1BF5EEC6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DD98AD1" w14:textId="77777777" w:rsidR="003A3459" w:rsidRDefault="003A3459" w:rsidP="003A3459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5D9923B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6FC5C7A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CB0A8B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B0A8B">
              <w:rPr>
                <w:rFonts w:cs="Arial"/>
                <w:szCs w:val="22"/>
              </w:rPr>
              <w:t>Technical competence information</w:t>
            </w:r>
          </w:p>
          <w:p w14:paraId="662D1FB7" w14:textId="77777777" w:rsidR="00B77FF1" w:rsidRPr="00CB0A8B" w:rsidRDefault="00FA685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B0A8B">
              <w:rPr>
                <w:rFonts w:cs="Arial"/>
                <w:szCs w:val="22"/>
              </w:rPr>
              <w:t>Including continuing competence evidence, if needed.</w:t>
            </w:r>
          </w:p>
          <w:p w14:paraId="6C268B44" w14:textId="5913EFBB" w:rsidR="00D97D71" w:rsidRPr="00CB0A8B" w:rsidRDefault="00D97D71" w:rsidP="000267EF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</w:p>
        </w:tc>
        <w:tc>
          <w:tcPr>
            <w:tcW w:w="342" w:type="pct"/>
          </w:tcPr>
          <w:p w14:paraId="2A230032" w14:textId="77777777" w:rsidR="00C97451" w:rsidRPr="00CB0A8B" w:rsidRDefault="00C97451" w:rsidP="00C97451">
            <w:pPr>
              <w:rPr>
                <w:rFonts w:ascii="Arial" w:hAnsi="Arial" w:cs="Arial"/>
                <w:color w:val="000000"/>
              </w:rPr>
            </w:pPr>
            <w:r w:rsidRPr="00CB0A8B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DB99D1A" w14:textId="77777777" w:rsidR="00326007" w:rsidRPr="00CB0A8B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74CCA969" w14:textId="77777777" w:rsidR="00326007" w:rsidRPr="00CB0A8B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8C1F79" w14:textId="77777777" w:rsidR="00326007" w:rsidRPr="00CB0A8B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1CA04864" w14:textId="3710D972" w:rsidR="00326007" w:rsidRPr="00CB0A8B" w:rsidRDefault="002A46A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CB0A8B">
              <w:rPr>
                <w:rFonts w:cs="Arial"/>
                <w:szCs w:val="22"/>
              </w:rPr>
              <w:t>Only continuing supplied, not original</w:t>
            </w:r>
            <w:r w:rsidR="00CB0A8B">
              <w:rPr>
                <w:rFonts w:cs="Arial"/>
                <w:szCs w:val="22"/>
              </w:rPr>
              <w:t>-supplied post RFI</w:t>
            </w: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176B690E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 xml:space="preserve">Financial information </w:t>
            </w:r>
          </w:p>
          <w:p w14:paraId="0EA9EF8B" w14:textId="6CE0D072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</w:p>
        </w:tc>
        <w:tc>
          <w:tcPr>
            <w:tcW w:w="342" w:type="pct"/>
          </w:tcPr>
          <w:p w14:paraId="067502B8" w14:textId="77777777" w:rsidR="00F950C3" w:rsidRDefault="00F950C3" w:rsidP="00F950C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4DAFDF0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592A537" w14:textId="77777777" w:rsidR="00F950C3" w:rsidRDefault="00F950C3" w:rsidP="00F950C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38B171A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4FF6B1DC" w14:textId="45BA7C2F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35D8E4B4" w14:textId="77777777" w:rsidR="00F950C3" w:rsidRDefault="00F950C3" w:rsidP="00F950C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4612347D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43748B02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0D1CFE22" w14:textId="79219CFD" w:rsidR="00066348" w:rsidRDefault="00066348" w:rsidP="000663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proofErr w:type="gramStart"/>
            <w:r>
              <w:rPr>
                <w:rFonts w:cs="Arial"/>
                <w:color w:val="000000"/>
                <w:szCs w:val="22"/>
              </w:rPr>
              <w:t>Amount:</w:t>
            </w:r>
            <w:r w:rsidR="00C97451">
              <w:rPr>
                <w:rFonts w:cs="Arial"/>
                <w:color w:val="000000"/>
                <w:szCs w:val="22"/>
              </w:rPr>
              <w:t>£</w:t>
            </w:r>
            <w:proofErr w:type="gramEnd"/>
            <w:r w:rsidR="00C97451">
              <w:rPr>
                <w:rFonts w:cs="Arial"/>
                <w:color w:val="000000"/>
                <w:szCs w:val="22"/>
              </w:rPr>
              <w:t xml:space="preserve">718 </w:t>
            </w:r>
          </w:p>
          <w:p w14:paraId="17954E44" w14:textId="2A196EE6" w:rsidR="0084132F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E4298F">
              <w:rPr>
                <w:rFonts w:cs="Arial"/>
                <w:color w:val="000000"/>
                <w:szCs w:val="22"/>
              </w:rPr>
              <w:t>12</w:t>
            </w:r>
            <w:r>
              <w:rPr>
                <w:rFonts w:cs="Arial"/>
                <w:color w:val="000000"/>
                <w:szCs w:val="22"/>
              </w:rPr>
              <w:t>/</w:t>
            </w:r>
            <w:r w:rsidR="00E4298F">
              <w:rPr>
                <w:rFonts w:cs="Arial"/>
                <w:color w:val="000000"/>
                <w:szCs w:val="22"/>
              </w:rPr>
              <w:t>04</w:t>
            </w:r>
            <w:r>
              <w:rPr>
                <w:rFonts w:cs="Arial"/>
                <w:color w:val="000000"/>
                <w:szCs w:val="22"/>
              </w:rPr>
              <w:t>/</w:t>
            </w:r>
            <w:r w:rsidR="00E4298F">
              <w:rPr>
                <w:rFonts w:cs="Arial"/>
                <w:color w:val="000000"/>
                <w:szCs w:val="22"/>
              </w:rPr>
              <w:t>2019</w:t>
            </w:r>
          </w:p>
          <w:p w14:paraId="17BC0837" w14:textId="646664F4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="00E4298F">
              <w:rPr>
                <w:rFonts w:cs="Arial"/>
                <w:color w:val="000000"/>
                <w:szCs w:val="22"/>
              </w:rPr>
              <w:t>2064256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234D2F" w14:textId="77777777" w:rsidR="00174E99" w:rsidRDefault="00174E99" w:rsidP="00174E99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0E889A22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2EF6AA" w14:textId="77777777" w:rsidR="00174E99" w:rsidRDefault="00174E99" w:rsidP="00174E99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A9EDF13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B99B7E" w14:textId="77777777" w:rsidR="00174E99" w:rsidRDefault="00174E99" w:rsidP="00174E99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63B8010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58F1267" w14:textId="77777777" w:rsidR="00174E99" w:rsidRDefault="00174E99" w:rsidP="00174E99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036FABF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C1ED42" w14:textId="77777777" w:rsidR="00174E99" w:rsidRDefault="00174E99" w:rsidP="00174E99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4B6ECD3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174E99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highlight w:val="yellow"/>
              </w:rPr>
            </w:pPr>
            <w:r w:rsidRPr="009922D3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3C8DD5C3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521CFCE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5E627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4752BA7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06A56A83" w:rsidR="00996BCE" w:rsidRDefault="00996BCE" w:rsidP="00D77C8C">
      <w:pPr>
        <w:spacing w:before="60" w:after="60" w:line="270" w:lineRule="exact"/>
      </w:pPr>
    </w:p>
    <w:p w14:paraId="12F3CCE1" w14:textId="036E1B5C" w:rsidR="004F4BAA" w:rsidRDefault="004F4BAA" w:rsidP="00D77C8C">
      <w:pPr>
        <w:spacing w:before="60" w:after="60" w:line="270" w:lineRule="exact"/>
      </w:pPr>
    </w:p>
    <w:p w14:paraId="321C5065" w14:textId="77777777" w:rsidR="004F4BAA" w:rsidRPr="00737CC8" w:rsidRDefault="004F4BAA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bookmarkStart w:id="1" w:name="_Hlk6474337"/>
      <w:r w:rsidRPr="00737CC8">
        <w:rPr>
          <w:rFonts w:ascii="Arial" w:hAnsi="Arial" w:cs="Arial"/>
          <w:b/>
        </w:rPr>
        <w:lastRenderedPageBreak/>
        <w:t xml:space="preserve">Application form Part F1 </w:t>
      </w:r>
      <w:bookmarkEnd w:id="1"/>
      <w:r w:rsidRPr="00737CC8">
        <w:rPr>
          <w:rFonts w:ascii="Arial" w:hAnsi="Arial" w:cs="Arial"/>
          <w:b/>
        </w:rPr>
        <w:t>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22"/>
        <w:gridCol w:w="6093"/>
        <w:gridCol w:w="608"/>
        <w:gridCol w:w="510"/>
        <w:gridCol w:w="1158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3B124D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ACCBFE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39ED49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460FFA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760F1E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32ADBA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82EABF7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C4E1FF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881A2B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618D1B1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D60ABC7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BB6383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0AAC810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4AA78E9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737CC8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737CC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C9CE54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9DB63E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FD2F0E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62EA9AF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02EAF5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6802976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6A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76E99304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A2C70">
              <w:rPr>
                <w:rFonts w:ascii="Arial" w:hAnsi="Arial" w:cs="Arial"/>
                <w:sz w:val="22"/>
                <w:szCs w:val="22"/>
                <w:lang w:eastAsia="en-US"/>
              </w:rPr>
              <w:t>Box been ticke</w:t>
            </w:r>
            <w:r w:rsidR="009922D3" w:rsidRPr="006A2C70">
              <w:rPr>
                <w:rFonts w:ascii="Arial" w:hAnsi="Arial" w:cs="Arial"/>
                <w:sz w:val="22"/>
                <w:szCs w:val="22"/>
                <w:lang w:eastAsia="en-US"/>
              </w:rPr>
              <w:t>d</w:t>
            </w:r>
            <w:r w:rsidRPr="006A2C70">
              <w:rPr>
                <w:rFonts w:ascii="Arial" w:hAnsi="Arial" w:cs="Arial"/>
                <w:sz w:val="22"/>
                <w:szCs w:val="22"/>
                <w:lang w:eastAsia="en-US"/>
              </w:rPr>
              <w:t xml:space="preserve">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8FC6C55" w14:textId="77777777" w:rsidR="009922D3" w:rsidRPr="006A2C70" w:rsidRDefault="009922D3" w:rsidP="009922D3">
            <w:pPr>
              <w:rPr>
                <w:rFonts w:ascii="Arial" w:hAnsi="Arial" w:cs="Arial"/>
                <w:color w:val="000000"/>
              </w:rPr>
            </w:pPr>
            <w:r w:rsidRPr="006A2C70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978296F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E8BBE23" w:rsidR="00FB04A0" w:rsidRPr="00737CC8" w:rsidRDefault="00CB0A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Amended form provided 18/04</w:t>
            </w: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A2C70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4BC9D" w14:textId="77777777" w:rsidR="009922D3" w:rsidRPr="006A2C70" w:rsidRDefault="009922D3" w:rsidP="009922D3">
            <w:pPr>
              <w:rPr>
                <w:rFonts w:ascii="Arial" w:hAnsi="Arial" w:cs="Arial"/>
                <w:color w:val="000000"/>
              </w:rPr>
            </w:pPr>
            <w:r w:rsidRPr="006A2C70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7021333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05B1F726" w:rsidR="00FB04A0" w:rsidRPr="00737CC8" w:rsidRDefault="00CB0A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Amended form provided 18/04</w:t>
            </w: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DACAD61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AC1F5B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32057594" w14:textId="77777777" w:rsidTr="006A2C70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978BB67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6A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7BA3E8D" w14:textId="77777777" w:rsidR="00FB04A0" w:rsidRPr="006A2C70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A2C70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EFE82CA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67FAEB9" w14:textId="77777777" w:rsidR="009922D3" w:rsidRPr="006A2C70" w:rsidRDefault="009922D3" w:rsidP="009922D3">
            <w:pPr>
              <w:rPr>
                <w:rFonts w:ascii="Arial" w:hAnsi="Arial" w:cs="Arial"/>
                <w:color w:val="000000"/>
              </w:rPr>
            </w:pPr>
            <w:r w:rsidRPr="006A2C70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4EC3183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17631904" w:rsidR="00FB04A0" w:rsidRPr="00737CC8" w:rsidRDefault="00CB0A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Amended form provided 18/04</w:t>
            </w: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5EDA0D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7E814D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6A2C70">
              <w:rPr>
                <w:rFonts w:ascii="Arial" w:hAnsi="Arial" w:cs="Arial"/>
                <w:b/>
                <w:sz w:val="22"/>
                <w:szCs w:val="22"/>
                <w:lang w:eastAsia="en-US"/>
              </w:rPr>
              <w:lastRenderedPageBreak/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A2C70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0E025AE" w14:textId="77777777" w:rsidR="009922D3" w:rsidRPr="006A2C70" w:rsidRDefault="009922D3" w:rsidP="009922D3">
            <w:pPr>
              <w:rPr>
                <w:rFonts w:ascii="Arial" w:hAnsi="Arial" w:cs="Arial"/>
                <w:color w:val="000000"/>
              </w:rPr>
            </w:pPr>
            <w:r w:rsidRPr="006A2C70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E976009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58997579" w:rsidR="00CB0A8B" w:rsidRPr="00737CC8" w:rsidRDefault="00CB0A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CB0A8B">
              <w:rPr>
                <w:rFonts w:ascii="Arial" w:hAnsi="Arial" w:cs="Arial"/>
                <w:sz w:val="22"/>
                <w:szCs w:val="22"/>
              </w:rPr>
              <w:t>Amended form provided 18/04</w:t>
            </w: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A2C70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A2C70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3212288D" w14:textId="77777777" w:rsidR="009922D3" w:rsidRPr="006A2C70" w:rsidRDefault="009922D3" w:rsidP="009922D3">
            <w:pPr>
              <w:rPr>
                <w:rFonts w:ascii="Arial" w:hAnsi="Arial" w:cs="Arial"/>
                <w:color w:val="000000"/>
              </w:rPr>
            </w:pPr>
            <w:r w:rsidRPr="006A2C70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5AEC82C" w14:textId="77777777" w:rsidR="00FB04A0" w:rsidRPr="006A2C70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4E67C3E5" w:rsidR="00FB04A0" w:rsidRPr="00737CC8" w:rsidRDefault="00CB0A8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Amended form provided 18/04</w:t>
            </w: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6A2C70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9B23" w14:textId="77777777" w:rsidR="00996BCE" w:rsidRPr="006A2C70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6A2C70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6A2C70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6A2C70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145A" w14:textId="77777777" w:rsidR="00CB0A8B" w:rsidRPr="006A2C70" w:rsidRDefault="00CB0A8B" w:rsidP="00CB0A8B">
            <w:pPr>
              <w:rPr>
                <w:rFonts w:ascii="Arial" w:hAnsi="Arial" w:cs="Arial"/>
                <w:color w:val="000000"/>
              </w:rPr>
            </w:pPr>
            <w:r w:rsidRPr="006A2C70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4D205C2A" w14:textId="77777777" w:rsidR="00996BCE" w:rsidRPr="006A2C70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77777777" w:rsidR="00996BCE" w:rsidRPr="006A2C70" w:rsidRDefault="00996BCE" w:rsidP="00CB0A8B">
            <w:pPr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bookmarkStart w:id="2" w:name="_Hlk6473648"/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97"/>
        <w:gridCol w:w="5066"/>
        <w:gridCol w:w="608"/>
        <w:gridCol w:w="510"/>
        <w:gridCol w:w="595"/>
        <w:gridCol w:w="1415"/>
      </w:tblGrid>
      <w:tr w:rsidR="000267EF" w:rsidRPr="00737CC8" w14:paraId="21900856" w14:textId="77777777" w:rsidTr="0064722A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bookmarkEnd w:id="2"/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9289951" w14:textId="77777777" w:rsidR="009922D3" w:rsidRDefault="009922D3" w:rsidP="009922D3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4106D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537107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40E52F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392BA27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  <w:p w14:paraId="5A03745C" w14:textId="3D9B16F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</w:p>
        </w:tc>
        <w:tc>
          <w:tcPr>
            <w:tcW w:w="342" w:type="pct"/>
          </w:tcPr>
          <w:p w14:paraId="5193C6D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E757D86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4EFC2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6910122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4C5D2E75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3FAF255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928E879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883" w:type="pct"/>
          </w:tcPr>
          <w:p w14:paraId="25D987FF" w14:textId="77777777" w:rsidR="004F4A9F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  <w:p w14:paraId="1BF140F2" w14:textId="01CE0EA1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2" w:type="pct"/>
          </w:tcPr>
          <w:p w14:paraId="1155422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DCC21DC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AD96EA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978" w:rsidRPr="00737CC8" w14:paraId="13B07EA6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1923F13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02D9C56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559F06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373B5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28A6E67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91811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</w:tcPr>
          <w:p w14:paraId="038D352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B3D99A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3BA4F97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653C45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D8C47EB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5408DF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9AFEA26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03BAB46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89AFE5F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474FAF3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5D1D4B6A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046238F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730836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4ED595E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E31798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6501A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5F503D8B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08A34CD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3c1</w:t>
            </w:r>
          </w:p>
        </w:tc>
        <w:tc>
          <w:tcPr>
            <w:tcW w:w="2883" w:type="pct"/>
          </w:tcPr>
          <w:p w14:paraId="01188B85" w14:textId="09696119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02811C59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65646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4F6C510C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455D6F6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2E293A9B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65646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5F7ED8AB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96E1BE5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883" w:type="pct"/>
          </w:tcPr>
          <w:p w14:paraId="6030CE32" w14:textId="317254AF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C5D805E" w14:textId="452863EB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781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5B13F682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04B000D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398DF986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781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3C6BFAE7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7E4C580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16AA6AA4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781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768DD825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158547E3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22C9CAB4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781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61DFF5BE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AA9E8F8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883" w:type="pct"/>
          </w:tcPr>
          <w:p w14:paraId="235B50BB" w14:textId="54B27394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7597C3E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32722CEA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781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51A81830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8204606" w14:textId="01EA1C02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64722A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64722A" w:rsidRPr="00ED73B9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6131D875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781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2BA27643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F41C0E2" w14:textId="0D382689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3g2</w:t>
            </w:r>
          </w:p>
        </w:tc>
        <w:tc>
          <w:tcPr>
            <w:tcW w:w="2883" w:type="pct"/>
          </w:tcPr>
          <w:p w14:paraId="226250DD" w14:textId="24859D9C" w:rsidR="0064722A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64722A" w:rsidRPr="00ED73B9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5049FD55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781D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16D84F60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884A09B" w14:textId="29075428" w:rsidR="0064722A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3h1</w:t>
            </w:r>
          </w:p>
        </w:tc>
        <w:tc>
          <w:tcPr>
            <w:tcW w:w="2883" w:type="pct"/>
          </w:tcPr>
          <w:p w14:paraId="0F4E1F9E" w14:textId="77777777" w:rsidR="0064722A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64722A" w:rsidRPr="00ED73B9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72995175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131E1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5A63596F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31B3FCE9" w14:textId="7C69BD75" w:rsidR="0064722A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3h2</w:t>
            </w:r>
          </w:p>
        </w:tc>
        <w:tc>
          <w:tcPr>
            <w:tcW w:w="2883" w:type="pct"/>
          </w:tcPr>
          <w:p w14:paraId="3F1BB5F6" w14:textId="77777777" w:rsidR="0064722A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64722A" w:rsidRPr="00ED73B9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7ED6F374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131E1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722A" w:rsidRPr="00737CC8" w14:paraId="6B5A804D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7E3531C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Has a site plan been provided? </w:t>
            </w:r>
          </w:p>
          <w:p w14:paraId="6A3C1E40" w14:textId="77777777" w:rsidR="0064722A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(not needed for mobile plant)</w:t>
            </w:r>
          </w:p>
          <w:p w14:paraId="505E6B7C" w14:textId="544386E6" w:rsidR="0064722A" w:rsidRPr="007167B9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2" w:type="pct"/>
          </w:tcPr>
          <w:p w14:paraId="514E64E3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781476F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59E478A" w14:textId="1746B662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F131E1">
              <w:rPr>
                <w:rFonts w:ascii="Arial" w:hAnsi="Arial" w:cs="Arial"/>
                <w:color w:val="000000"/>
              </w:rPr>
              <w:sym w:font="Wingdings" w:char="F0FC"/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42B4748" w14:textId="77777777" w:rsidR="0064722A" w:rsidRPr="00737CC8" w:rsidRDefault="0064722A" w:rsidP="0064722A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316D2674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0ECF9037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589A460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E88377D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6A10D8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B913FC7" w14:textId="77777777" w:rsidR="004F4A9F" w:rsidRPr="00737CC8" w:rsidRDefault="004F4A9F" w:rsidP="0064722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2AC5A9F4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4DDDAE1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C6C8A1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139DA34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748ACD00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54BA8266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4A49CF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CB6C50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AB206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64D80C49" w:rsidR="004F4A9F" w:rsidRPr="00737CC8" w:rsidRDefault="0064722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A2C70">
              <w:rPr>
                <w:rFonts w:ascii="Arial" w:hAnsi="Arial" w:cs="Arial"/>
                <w:sz w:val="22"/>
                <w:szCs w:val="22"/>
              </w:rPr>
              <w:t>Only continuing competence supplied-not original</w:t>
            </w:r>
            <w:r w:rsidR="006A2C70" w:rsidRPr="006A2C70">
              <w:rPr>
                <w:rFonts w:ascii="Arial" w:hAnsi="Arial" w:cs="Arial"/>
                <w:sz w:val="22"/>
                <w:szCs w:val="22"/>
              </w:rPr>
              <w:t>-supplied</w:t>
            </w:r>
            <w:r w:rsidR="006A2C70">
              <w:rPr>
                <w:rFonts w:ascii="Arial" w:hAnsi="Arial" w:cs="Arial"/>
                <w:sz w:val="22"/>
                <w:szCs w:val="22"/>
              </w:rPr>
              <w:t xml:space="preserve"> post RFI</w:t>
            </w:r>
          </w:p>
        </w:tc>
      </w:tr>
      <w:tr w:rsidR="00976B28" w:rsidRPr="00737CC8" w14:paraId="5808CDBF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E4C319E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2296284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6C182F4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55E9A0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342" w:type="pct"/>
          </w:tcPr>
          <w:p w14:paraId="58B5252A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614CEDA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34AF8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64722A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7C01A88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  <w:p w14:paraId="66AAA140" w14:textId="0E555D6A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</w:p>
        </w:tc>
        <w:tc>
          <w:tcPr>
            <w:tcW w:w="342" w:type="pct"/>
          </w:tcPr>
          <w:p w14:paraId="3AF8F13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0B86155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B4B74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8C4D7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6A2C70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</w:tcBorders>
            <w:shd w:val="clear" w:color="auto" w:fill="auto"/>
          </w:tcPr>
          <w:p w14:paraId="3E58A842" w14:textId="77777777" w:rsidR="004F4A9F" w:rsidRPr="006A2C70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6A2C70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  <w:shd w:val="clear" w:color="auto" w:fill="auto"/>
          </w:tcPr>
          <w:p w14:paraId="6A3BCF41" w14:textId="77777777" w:rsidR="009B182A" w:rsidRPr="006A2C70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6A2C70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6A2C70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A2C70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  <w:shd w:val="clear" w:color="auto" w:fill="auto"/>
          </w:tcPr>
          <w:p w14:paraId="52654932" w14:textId="77777777" w:rsidR="004F4A9F" w:rsidRPr="006A2C70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shd w:val="clear" w:color="auto" w:fill="auto"/>
          </w:tcPr>
          <w:p w14:paraId="0C7ABAFF" w14:textId="77777777" w:rsidR="0064722A" w:rsidRPr="006A2C70" w:rsidRDefault="0064722A" w:rsidP="0064722A">
            <w:pPr>
              <w:rPr>
                <w:rFonts w:ascii="Arial" w:hAnsi="Arial" w:cs="Arial"/>
                <w:color w:val="000000"/>
              </w:rPr>
            </w:pPr>
            <w:r w:rsidRPr="006A2C70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2B5DA3C" w14:textId="77777777" w:rsidR="004F4A9F" w:rsidRPr="006A2C70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shd w:val="clear" w:color="auto" w:fill="auto"/>
          </w:tcPr>
          <w:p w14:paraId="6581E5D1" w14:textId="77777777" w:rsidR="004F4A9F" w:rsidRPr="006A2C70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  <w:shd w:val="clear" w:color="auto" w:fill="auto"/>
          </w:tcPr>
          <w:p w14:paraId="435A81B4" w14:textId="09EFC231" w:rsidR="004F4A9F" w:rsidRPr="006A2C70" w:rsidRDefault="0064722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A2C70">
              <w:rPr>
                <w:rFonts w:ascii="Arial" w:hAnsi="Arial" w:cs="Arial"/>
                <w:sz w:val="22"/>
                <w:szCs w:val="22"/>
              </w:rPr>
              <w:t>Box not ticked</w:t>
            </w:r>
            <w:r w:rsidR="006A2C70" w:rsidRPr="006A2C70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="006A2C70" w:rsidRPr="006A2C70">
              <w:rPr>
                <w:rFonts w:ascii="Arial" w:hAnsi="Arial" w:cs="Arial"/>
                <w:sz w:val="22"/>
                <w:szCs w:val="22"/>
              </w:rPr>
              <w:t>Amended form provided 18/04</w:t>
            </w:r>
          </w:p>
        </w:tc>
      </w:tr>
      <w:tr w:rsidR="00976B28" w:rsidRPr="00737CC8" w14:paraId="62114C4D" w14:textId="77777777" w:rsidTr="006A2C70">
        <w:trPr>
          <w:cantSplit/>
          <w:trHeight w:val="20"/>
        </w:trPr>
        <w:tc>
          <w:tcPr>
            <w:tcW w:w="426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  <w:shd w:val="clear" w:color="auto" w:fill="auto"/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  <w:shd w:val="clear" w:color="auto" w:fill="auto"/>
          </w:tcPr>
          <w:p w14:paraId="06DD15C0" w14:textId="77777777" w:rsidR="0064722A" w:rsidRDefault="0064722A" w:rsidP="0064722A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6ABBEA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  <w:shd w:val="clear" w:color="auto" w:fill="auto"/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auto"/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E76D4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BB94A33" w14:textId="77777777" w:rsidTr="006A2C70">
        <w:trPr>
          <w:cantSplit/>
          <w:trHeight w:val="20"/>
        </w:trPr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9030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63AAD" w14:textId="77777777" w:rsidR="004F4A9F" w:rsidRPr="006A2C70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6A2C70">
              <w:rPr>
                <w:rFonts w:ascii="Arial" w:hAnsi="Arial" w:cs="Arial"/>
                <w:b/>
                <w:sz w:val="22"/>
                <w:szCs w:val="22"/>
              </w:rPr>
              <w:t>Is all information required in Part B1 and each associated document complete and acceptable?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5C07C" w14:textId="77777777" w:rsidR="004F4A9F" w:rsidRPr="006A2C70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82D8E" w14:textId="77777777" w:rsidR="0064722A" w:rsidRPr="006A2C70" w:rsidRDefault="0064722A" w:rsidP="0064722A">
            <w:pPr>
              <w:rPr>
                <w:rFonts w:ascii="Arial" w:hAnsi="Arial" w:cs="Arial"/>
                <w:color w:val="000000"/>
              </w:rPr>
            </w:pPr>
            <w:r w:rsidRPr="006A2C70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03963363" w14:textId="77777777" w:rsidR="004F4A9F" w:rsidRPr="006A2C70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E04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AC58B" w14:textId="295F9E2A" w:rsidR="004F4A9F" w:rsidRPr="00737CC8" w:rsidRDefault="006A2C70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Amended form provided 18/04</w:t>
            </w:r>
            <w:r>
              <w:rPr>
                <w:rFonts w:ascii="Arial" w:hAnsi="Arial" w:cs="Arial"/>
                <w:sz w:val="22"/>
                <w:szCs w:val="22"/>
              </w:rPr>
              <w:t>, certificates 23/04</w:t>
            </w: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3093B21" w14:textId="77777777" w:rsidR="00067F4F" w:rsidRDefault="00067F4F" w:rsidP="00067F4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1F85BAC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77777777" w:rsidR="00020F27" w:rsidRPr="00737CC8" w:rsidRDefault="00020F27" w:rsidP="00067F4F">
            <w:pPr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43B919C7" w14:textId="77777777" w:rsidR="00067F4F" w:rsidRDefault="00067F4F" w:rsidP="00067F4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32E28C6F" w14:textId="77777777" w:rsidR="00020F27" w:rsidRPr="00737CC8" w:rsidRDefault="00020F27" w:rsidP="00067F4F">
            <w:pPr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325278" w14:textId="77777777" w:rsidR="00020F27" w:rsidRPr="00737CC8" w:rsidRDefault="00020F27" w:rsidP="00067F4F">
            <w:pPr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7AAE0A1" w14:textId="77777777" w:rsidR="00020F27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  <w:p w14:paraId="6BFFF515" w14:textId="1D91975C" w:rsidR="00067F4F" w:rsidRPr="00737CC8" w:rsidRDefault="00067F4F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Received by 23/04/19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FA7E418" w14:textId="77777777" w:rsidR="00F62AC5" w:rsidRDefault="00F62AC5" w:rsidP="00F62AC5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7DD29A2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F1CF997" w14:textId="77777777" w:rsidR="0091410C" w:rsidRDefault="0091410C" w:rsidP="0091410C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E8D9BC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67B0A64E" w:rsidR="00020F27" w:rsidRPr="00737CC8" w:rsidRDefault="0091410C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RFI sent 18/04/2019-deadline 07/05</w:t>
            </w:r>
            <w:r w:rsidR="00067F4F">
              <w:rPr>
                <w:rFonts w:cs="Arial"/>
                <w:color w:val="000000"/>
                <w:szCs w:val="22"/>
              </w:rPr>
              <w:t xml:space="preserve">, all </w:t>
            </w:r>
            <w:r w:rsidR="00067F4F">
              <w:rPr>
                <w:rFonts w:cs="Arial"/>
                <w:color w:val="000000"/>
                <w:szCs w:val="22"/>
              </w:rPr>
              <w:lastRenderedPageBreak/>
              <w:t>received by 23/04</w:t>
            </w: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lastRenderedPageBreak/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EE8F65E" w14:textId="77777777" w:rsidR="00067F4F" w:rsidRDefault="00067F4F" w:rsidP="00067F4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0074CB4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1BD69495" w:rsidR="00020F27" w:rsidRPr="00737CC8" w:rsidRDefault="00067F4F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See e-mails of 18/04 &amp; 23/04 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20ECCA8" w14:textId="77777777" w:rsidR="00067F4F" w:rsidRDefault="00067F4F" w:rsidP="00067F4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2A064FD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CCE092B" w14:textId="77777777" w:rsidR="00067F4F" w:rsidRDefault="00067F4F" w:rsidP="00067F4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6A719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7FFAC67" w14:textId="77777777" w:rsidR="00067F4F" w:rsidRDefault="00067F4F" w:rsidP="00067F4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0BF13C82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1D419D45" w:rsidR="00020F27" w:rsidRPr="00737CC8" w:rsidRDefault="00067F4F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23/04/19</w:t>
            </w: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2685F032" w14:textId="77777777" w:rsidR="00067F4F" w:rsidRDefault="00067F4F" w:rsidP="00067F4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4A7D82C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C0EF00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F834DEF" w:rsidR="00020F27" w:rsidRPr="00737CC8" w:rsidRDefault="00067F4F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24/04/19</w:t>
            </w: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</w:t>
            </w:r>
            <w:r w:rsidR="00CC43FE" w:rsidRPr="00737CC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4D2908C" w14:textId="77777777" w:rsidR="00067F4F" w:rsidRDefault="00067F4F" w:rsidP="00067F4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3169123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26EB868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18623C9" w14:textId="77777777" w:rsidR="00067F4F" w:rsidRDefault="00067F4F" w:rsidP="00067F4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5A51172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3F2584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0CB7C5B" w14:textId="77777777" w:rsidR="00067F4F" w:rsidRDefault="00067F4F" w:rsidP="00067F4F">
            <w:pPr>
              <w:rPr>
                <w:rFonts w:ascii="Arial" w:hAnsi="Arial" w:cs="Arial"/>
                <w:color w:val="000000"/>
              </w:rPr>
            </w:pPr>
            <w:r w:rsidRPr="000141CC">
              <w:rPr>
                <w:rFonts w:ascii="Arial" w:hAnsi="Arial" w:cs="Arial"/>
                <w:color w:val="000000"/>
              </w:rPr>
              <w:sym w:font="Wingdings" w:char="F0FC"/>
            </w:r>
          </w:p>
          <w:p w14:paraId="0C1C711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C224C17" w14:textId="7EE44AE9" w:rsidR="008B1A4E" w:rsidRPr="00737CC8" w:rsidRDefault="006515F2" w:rsidP="006C31F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6C890695" w14:textId="50451470" w:rsidR="00BE5E5C" w:rsidRDefault="00BE5E5C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BE5E5C">
              <w:rPr>
                <w:rFonts w:ascii="Arial" w:hAnsi="Arial" w:cs="Arial"/>
                <w:sz w:val="22"/>
                <w:szCs w:val="22"/>
              </w:rPr>
              <w:t>RFI sent</w:t>
            </w:r>
            <w:r>
              <w:rPr>
                <w:rFonts w:ascii="Arial" w:hAnsi="Arial" w:cs="Arial"/>
                <w:sz w:val="22"/>
                <w:szCs w:val="22"/>
              </w:rPr>
              <w:t xml:space="preserve"> 18/04 detailing omissions from application forms and requesting response by 07/05-e-mail saved to DMS folder.</w:t>
            </w:r>
          </w:p>
          <w:p w14:paraId="5FC64209" w14:textId="6153F273" w:rsidR="006670E1" w:rsidRPr="006C31F6" w:rsidRDefault="00BE5E5C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6C31F6">
              <w:rPr>
                <w:rFonts w:ascii="Arial" w:hAnsi="Arial" w:cs="Arial"/>
                <w:b/>
                <w:sz w:val="22"/>
                <w:szCs w:val="22"/>
              </w:rPr>
              <w:t xml:space="preserve">Judith </w:t>
            </w:r>
            <w:proofErr w:type="gramStart"/>
            <w:r w:rsidRPr="006C31F6">
              <w:rPr>
                <w:rFonts w:ascii="Arial" w:hAnsi="Arial" w:cs="Arial"/>
                <w:b/>
                <w:sz w:val="22"/>
                <w:szCs w:val="22"/>
              </w:rPr>
              <w:t xml:space="preserve">Green </w:t>
            </w:r>
            <w:r w:rsidR="006670E1" w:rsidRPr="006C31F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C31F6">
              <w:rPr>
                <w:rFonts w:ascii="Arial" w:hAnsi="Arial" w:cs="Arial"/>
                <w:b/>
                <w:sz w:val="22"/>
                <w:szCs w:val="22"/>
              </w:rPr>
              <w:t>18</w:t>
            </w:r>
            <w:proofErr w:type="gramEnd"/>
            <w:r w:rsidRPr="006C31F6">
              <w:rPr>
                <w:rFonts w:ascii="Arial" w:hAnsi="Arial" w:cs="Arial"/>
                <w:b/>
                <w:sz w:val="22"/>
                <w:szCs w:val="22"/>
              </w:rPr>
              <w:t>/04/2019</w:t>
            </w:r>
          </w:p>
          <w:p w14:paraId="7D8CFB26" w14:textId="384FA83A" w:rsidR="006670E1" w:rsidRDefault="00817BAD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Amended forms and one certificate</w:t>
            </w:r>
            <w:r w:rsidR="00444402">
              <w:rPr>
                <w:rFonts w:ascii="Arial" w:hAnsi="Arial" w:cs="Arial"/>
                <w:sz w:val="22"/>
                <w:szCs w:val="22"/>
              </w:rPr>
              <w:t xml:space="preserve"> received 18/04.</w:t>
            </w:r>
            <w:r w:rsidR="006C31F6">
              <w:rPr>
                <w:rFonts w:ascii="Arial" w:hAnsi="Arial" w:cs="Arial"/>
                <w:sz w:val="22"/>
                <w:szCs w:val="22"/>
              </w:rPr>
              <w:t>Phone call clarifying outstanding certificates needed.</w:t>
            </w:r>
          </w:p>
          <w:p w14:paraId="227E86E3" w14:textId="77777777" w:rsidR="006C31F6" w:rsidRPr="006C31F6" w:rsidRDefault="006C31F6" w:rsidP="006C31F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6C31F6">
              <w:rPr>
                <w:rFonts w:ascii="Arial" w:hAnsi="Arial" w:cs="Arial"/>
                <w:b/>
                <w:sz w:val="22"/>
                <w:szCs w:val="22"/>
              </w:rPr>
              <w:t xml:space="preserve">Judith </w:t>
            </w:r>
            <w:proofErr w:type="gramStart"/>
            <w:r w:rsidRPr="006C31F6">
              <w:rPr>
                <w:rFonts w:ascii="Arial" w:hAnsi="Arial" w:cs="Arial"/>
                <w:b/>
                <w:sz w:val="22"/>
                <w:szCs w:val="22"/>
              </w:rPr>
              <w:t>Green  18</w:t>
            </w:r>
            <w:proofErr w:type="gramEnd"/>
            <w:r w:rsidRPr="006C31F6">
              <w:rPr>
                <w:rFonts w:ascii="Arial" w:hAnsi="Arial" w:cs="Arial"/>
                <w:b/>
                <w:sz w:val="22"/>
                <w:szCs w:val="22"/>
              </w:rPr>
              <w:t>/04/2019</w:t>
            </w:r>
          </w:p>
          <w:p w14:paraId="2469664A" w14:textId="77777777" w:rsidR="00D262BD" w:rsidRDefault="00D262BD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Remaining certificates received 23/04</w:t>
            </w:r>
          </w:p>
          <w:p w14:paraId="53E04D67" w14:textId="253457B1" w:rsidR="00D262BD" w:rsidRPr="006C31F6" w:rsidRDefault="00D262BD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6C31F6">
              <w:rPr>
                <w:rFonts w:ascii="Arial" w:hAnsi="Arial" w:cs="Arial"/>
                <w:b/>
                <w:sz w:val="22"/>
                <w:szCs w:val="22"/>
              </w:rPr>
              <w:t>Judith Green 24/04</w:t>
            </w:r>
            <w:r w:rsidR="006C31F6" w:rsidRPr="006C31F6">
              <w:rPr>
                <w:rFonts w:ascii="Arial" w:hAnsi="Arial" w:cs="Arial"/>
                <w:b/>
                <w:sz w:val="22"/>
                <w:szCs w:val="22"/>
              </w:rPr>
              <w:t>/2019</w:t>
            </w:r>
          </w:p>
        </w:tc>
      </w:tr>
      <w:tr w:rsidR="003D438A" w:rsidRPr="00737CC8" w14:paraId="46C9FE98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E95EABD" w14:textId="77777777" w:rsidR="003D438A" w:rsidRPr="00737CC8" w:rsidRDefault="003D438A" w:rsidP="003D438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u w:val="single"/>
              </w:rPr>
              <w:t>Name xx/xx/</w:t>
            </w:r>
            <w:proofErr w:type="spellStart"/>
            <w:r w:rsidRPr="00737CC8">
              <w:rPr>
                <w:rFonts w:ascii="Arial" w:hAnsi="Arial" w:cs="Arial"/>
                <w:b/>
                <w:sz w:val="22"/>
                <w:szCs w:val="22"/>
                <w:u w:val="single"/>
              </w:rPr>
              <w:t>xxxx</w:t>
            </w:r>
            <w:proofErr w:type="spellEnd"/>
          </w:p>
          <w:p w14:paraId="285B048B" w14:textId="77777777" w:rsidR="003D438A" w:rsidRPr="00737CC8" w:rsidRDefault="003D438A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14:paraId="6B39A5F8" w14:textId="77777777" w:rsidR="006515F2" w:rsidRDefault="006515F2" w:rsidP="006C31F6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6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93A2F" w14:textId="77777777" w:rsidR="00643DBC" w:rsidRDefault="00643DBC">
      <w:r>
        <w:separator/>
      </w:r>
    </w:p>
  </w:endnote>
  <w:endnote w:type="continuationSeparator" w:id="0">
    <w:p w14:paraId="52EE48D8" w14:textId="77777777" w:rsidR="00643DBC" w:rsidRDefault="00643D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3A6416" w14:textId="77777777" w:rsidR="00643DBC" w:rsidRDefault="00643DBC">
      <w:r>
        <w:separator/>
      </w:r>
    </w:p>
  </w:footnote>
  <w:footnote w:type="continuationSeparator" w:id="0">
    <w:p w14:paraId="21D90D36" w14:textId="77777777" w:rsidR="00643DBC" w:rsidRDefault="00643D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187D" w14:textId="77777777" w:rsidR="00643DBC" w:rsidRPr="00D77C8C" w:rsidRDefault="00643DBC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E1A"/>
    <w:rsid w:val="0005295F"/>
    <w:rsid w:val="0005514D"/>
    <w:rsid w:val="000615B7"/>
    <w:rsid w:val="00061BE8"/>
    <w:rsid w:val="00066348"/>
    <w:rsid w:val="00066CFA"/>
    <w:rsid w:val="00067682"/>
    <w:rsid w:val="00067F4F"/>
    <w:rsid w:val="000721DD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E5D87"/>
    <w:rsid w:val="000F23A6"/>
    <w:rsid w:val="000F3523"/>
    <w:rsid w:val="00103A0F"/>
    <w:rsid w:val="00105266"/>
    <w:rsid w:val="001056D2"/>
    <w:rsid w:val="001067B2"/>
    <w:rsid w:val="00115D3B"/>
    <w:rsid w:val="00117868"/>
    <w:rsid w:val="0012123D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4E99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9F"/>
    <w:rsid w:val="001A17B0"/>
    <w:rsid w:val="001A3F6C"/>
    <w:rsid w:val="001B2EC0"/>
    <w:rsid w:val="001C215C"/>
    <w:rsid w:val="001C285F"/>
    <w:rsid w:val="001E3FF0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329"/>
    <w:rsid w:val="00213E35"/>
    <w:rsid w:val="00214D47"/>
    <w:rsid w:val="002310F7"/>
    <w:rsid w:val="002314AE"/>
    <w:rsid w:val="0023182B"/>
    <w:rsid w:val="002366ED"/>
    <w:rsid w:val="00236EBB"/>
    <w:rsid w:val="00240F40"/>
    <w:rsid w:val="00240F85"/>
    <w:rsid w:val="002435B0"/>
    <w:rsid w:val="00244CF3"/>
    <w:rsid w:val="00251E90"/>
    <w:rsid w:val="00252208"/>
    <w:rsid w:val="0025691F"/>
    <w:rsid w:val="0027307D"/>
    <w:rsid w:val="002732AF"/>
    <w:rsid w:val="00274F41"/>
    <w:rsid w:val="00281314"/>
    <w:rsid w:val="002845D1"/>
    <w:rsid w:val="00292572"/>
    <w:rsid w:val="002A32F6"/>
    <w:rsid w:val="002A34BE"/>
    <w:rsid w:val="002A46A3"/>
    <w:rsid w:val="002A4810"/>
    <w:rsid w:val="002B35BF"/>
    <w:rsid w:val="002B703B"/>
    <w:rsid w:val="002C1B59"/>
    <w:rsid w:val="002C3A13"/>
    <w:rsid w:val="002D6232"/>
    <w:rsid w:val="002E1083"/>
    <w:rsid w:val="002F10DD"/>
    <w:rsid w:val="002F303B"/>
    <w:rsid w:val="002F37F1"/>
    <w:rsid w:val="002F5319"/>
    <w:rsid w:val="002F670C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78BA"/>
    <w:rsid w:val="00335299"/>
    <w:rsid w:val="00335F62"/>
    <w:rsid w:val="00337A96"/>
    <w:rsid w:val="00337CD2"/>
    <w:rsid w:val="00356940"/>
    <w:rsid w:val="00361244"/>
    <w:rsid w:val="0037134F"/>
    <w:rsid w:val="00371623"/>
    <w:rsid w:val="003801B9"/>
    <w:rsid w:val="00380224"/>
    <w:rsid w:val="00387609"/>
    <w:rsid w:val="00390A1D"/>
    <w:rsid w:val="0039268D"/>
    <w:rsid w:val="00393D52"/>
    <w:rsid w:val="003A3459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4668"/>
    <w:rsid w:val="00423135"/>
    <w:rsid w:val="00431D9F"/>
    <w:rsid w:val="00434129"/>
    <w:rsid w:val="00443027"/>
    <w:rsid w:val="00444402"/>
    <w:rsid w:val="0044648F"/>
    <w:rsid w:val="0045300A"/>
    <w:rsid w:val="0045384D"/>
    <w:rsid w:val="0045466F"/>
    <w:rsid w:val="0046022A"/>
    <w:rsid w:val="004631DB"/>
    <w:rsid w:val="004734A6"/>
    <w:rsid w:val="004762B7"/>
    <w:rsid w:val="0047684E"/>
    <w:rsid w:val="00480AC9"/>
    <w:rsid w:val="00481042"/>
    <w:rsid w:val="00481D55"/>
    <w:rsid w:val="00483C78"/>
    <w:rsid w:val="00485B15"/>
    <w:rsid w:val="00491D59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A9F"/>
    <w:rsid w:val="004F4BAA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47AA4"/>
    <w:rsid w:val="0055100E"/>
    <w:rsid w:val="005515B9"/>
    <w:rsid w:val="0055228C"/>
    <w:rsid w:val="00555885"/>
    <w:rsid w:val="00556518"/>
    <w:rsid w:val="00557600"/>
    <w:rsid w:val="00560984"/>
    <w:rsid w:val="00561FE2"/>
    <w:rsid w:val="00570495"/>
    <w:rsid w:val="00577F70"/>
    <w:rsid w:val="0058191D"/>
    <w:rsid w:val="005866EF"/>
    <w:rsid w:val="00591524"/>
    <w:rsid w:val="00592EB5"/>
    <w:rsid w:val="00594238"/>
    <w:rsid w:val="0059605C"/>
    <w:rsid w:val="00596C2C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4D11"/>
    <w:rsid w:val="00634CE3"/>
    <w:rsid w:val="00643DBC"/>
    <w:rsid w:val="00645F83"/>
    <w:rsid w:val="0064722A"/>
    <w:rsid w:val="00647E8E"/>
    <w:rsid w:val="006515F2"/>
    <w:rsid w:val="00654747"/>
    <w:rsid w:val="00661A22"/>
    <w:rsid w:val="00666C66"/>
    <w:rsid w:val="006670E1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96E44"/>
    <w:rsid w:val="006A0A8A"/>
    <w:rsid w:val="006A17FD"/>
    <w:rsid w:val="006A2C70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C31F6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53E56"/>
    <w:rsid w:val="00764826"/>
    <w:rsid w:val="00780D6A"/>
    <w:rsid w:val="00787181"/>
    <w:rsid w:val="00787835"/>
    <w:rsid w:val="00787DC5"/>
    <w:rsid w:val="007922FC"/>
    <w:rsid w:val="00793243"/>
    <w:rsid w:val="007A1020"/>
    <w:rsid w:val="007B3D68"/>
    <w:rsid w:val="007B58EC"/>
    <w:rsid w:val="007B656D"/>
    <w:rsid w:val="007C4060"/>
    <w:rsid w:val="007C4564"/>
    <w:rsid w:val="007C6524"/>
    <w:rsid w:val="007D6278"/>
    <w:rsid w:val="007E0552"/>
    <w:rsid w:val="007E1405"/>
    <w:rsid w:val="007E1C34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17BAD"/>
    <w:rsid w:val="00822565"/>
    <w:rsid w:val="00825EA5"/>
    <w:rsid w:val="00827663"/>
    <w:rsid w:val="00830D9D"/>
    <w:rsid w:val="0084132F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6748A"/>
    <w:rsid w:val="0087084A"/>
    <w:rsid w:val="00876361"/>
    <w:rsid w:val="0087723B"/>
    <w:rsid w:val="00881758"/>
    <w:rsid w:val="008845AE"/>
    <w:rsid w:val="008937E9"/>
    <w:rsid w:val="00896C7D"/>
    <w:rsid w:val="008A3C96"/>
    <w:rsid w:val="008A5772"/>
    <w:rsid w:val="008A7120"/>
    <w:rsid w:val="008B1A4E"/>
    <w:rsid w:val="008B33A8"/>
    <w:rsid w:val="008C6C41"/>
    <w:rsid w:val="008E0936"/>
    <w:rsid w:val="008E1609"/>
    <w:rsid w:val="008F25FD"/>
    <w:rsid w:val="008F3967"/>
    <w:rsid w:val="008F453C"/>
    <w:rsid w:val="008F485C"/>
    <w:rsid w:val="00904230"/>
    <w:rsid w:val="009079DD"/>
    <w:rsid w:val="00913431"/>
    <w:rsid w:val="0091410C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A28"/>
    <w:rsid w:val="009569DB"/>
    <w:rsid w:val="0096132C"/>
    <w:rsid w:val="00961F67"/>
    <w:rsid w:val="009639E8"/>
    <w:rsid w:val="00964FA2"/>
    <w:rsid w:val="009666C6"/>
    <w:rsid w:val="009729C0"/>
    <w:rsid w:val="009745D5"/>
    <w:rsid w:val="009768D3"/>
    <w:rsid w:val="00976B28"/>
    <w:rsid w:val="00977B97"/>
    <w:rsid w:val="00990F97"/>
    <w:rsid w:val="009922D3"/>
    <w:rsid w:val="00995F66"/>
    <w:rsid w:val="00996BCE"/>
    <w:rsid w:val="009A0681"/>
    <w:rsid w:val="009A0884"/>
    <w:rsid w:val="009A0D08"/>
    <w:rsid w:val="009A1708"/>
    <w:rsid w:val="009A5548"/>
    <w:rsid w:val="009A7ECF"/>
    <w:rsid w:val="009B040C"/>
    <w:rsid w:val="009B182A"/>
    <w:rsid w:val="009B7AC3"/>
    <w:rsid w:val="009C432D"/>
    <w:rsid w:val="009C741A"/>
    <w:rsid w:val="009D0D1D"/>
    <w:rsid w:val="009D0FBA"/>
    <w:rsid w:val="009D1841"/>
    <w:rsid w:val="009D45D4"/>
    <w:rsid w:val="009D5C18"/>
    <w:rsid w:val="009D77FF"/>
    <w:rsid w:val="009E42D3"/>
    <w:rsid w:val="009F062D"/>
    <w:rsid w:val="009F7552"/>
    <w:rsid w:val="00A02EFA"/>
    <w:rsid w:val="00A078F3"/>
    <w:rsid w:val="00A1107E"/>
    <w:rsid w:val="00A11795"/>
    <w:rsid w:val="00A14A98"/>
    <w:rsid w:val="00A16896"/>
    <w:rsid w:val="00A20E04"/>
    <w:rsid w:val="00A24D8C"/>
    <w:rsid w:val="00A25796"/>
    <w:rsid w:val="00A266F4"/>
    <w:rsid w:val="00A32ACD"/>
    <w:rsid w:val="00A3666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2978"/>
    <w:rsid w:val="00A9371A"/>
    <w:rsid w:val="00AA48CE"/>
    <w:rsid w:val="00AB3B3B"/>
    <w:rsid w:val="00AB4862"/>
    <w:rsid w:val="00AB545E"/>
    <w:rsid w:val="00AC2826"/>
    <w:rsid w:val="00AC7C53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6DFB"/>
    <w:rsid w:val="00B30ADA"/>
    <w:rsid w:val="00B34077"/>
    <w:rsid w:val="00B3497C"/>
    <w:rsid w:val="00B349A8"/>
    <w:rsid w:val="00B45B64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91178"/>
    <w:rsid w:val="00B914D8"/>
    <w:rsid w:val="00B925CF"/>
    <w:rsid w:val="00BB2BE6"/>
    <w:rsid w:val="00BC4BF9"/>
    <w:rsid w:val="00BC4D8F"/>
    <w:rsid w:val="00BC55B3"/>
    <w:rsid w:val="00BC5992"/>
    <w:rsid w:val="00BD6FDC"/>
    <w:rsid w:val="00BE0D0D"/>
    <w:rsid w:val="00BE4515"/>
    <w:rsid w:val="00BE5E5C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2736"/>
    <w:rsid w:val="00C74DD1"/>
    <w:rsid w:val="00C75FE5"/>
    <w:rsid w:val="00C77BEE"/>
    <w:rsid w:val="00C847F2"/>
    <w:rsid w:val="00C9343A"/>
    <w:rsid w:val="00C9462C"/>
    <w:rsid w:val="00C97451"/>
    <w:rsid w:val="00CA4929"/>
    <w:rsid w:val="00CB0A8B"/>
    <w:rsid w:val="00CB2379"/>
    <w:rsid w:val="00CB548B"/>
    <w:rsid w:val="00CC43FE"/>
    <w:rsid w:val="00CC4BDB"/>
    <w:rsid w:val="00CC5419"/>
    <w:rsid w:val="00CD74A5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71BB"/>
    <w:rsid w:val="00D212CD"/>
    <w:rsid w:val="00D245E9"/>
    <w:rsid w:val="00D262BD"/>
    <w:rsid w:val="00D301D2"/>
    <w:rsid w:val="00D338E0"/>
    <w:rsid w:val="00D41CE4"/>
    <w:rsid w:val="00D41F48"/>
    <w:rsid w:val="00D462E8"/>
    <w:rsid w:val="00D46EE2"/>
    <w:rsid w:val="00D51BA1"/>
    <w:rsid w:val="00D5495C"/>
    <w:rsid w:val="00D5671E"/>
    <w:rsid w:val="00D5701A"/>
    <w:rsid w:val="00D60C5E"/>
    <w:rsid w:val="00D628C5"/>
    <w:rsid w:val="00D641DC"/>
    <w:rsid w:val="00D65FD2"/>
    <w:rsid w:val="00D71742"/>
    <w:rsid w:val="00D72C53"/>
    <w:rsid w:val="00D76E8E"/>
    <w:rsid w:val="00D77C8C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C034C"/>
    <w:rsid w:val="00DC2EBC"/>
    <w:rsid w:val="00DC69DA"/>
    <w:rsid w:val="00DD7ADA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6D43"/>
    <w:rsid w:val="00E307D3"/>
    <w:rsid w:val="00E332BC"/>
    <w:rsid w:val="00E34DE5"/>
    <w:rsid w:val="00E35060"/>
    <w:rsid w:val="00E35861"/>
    <w:rsid w:val="00E36F0F"/>
    <w:rsid w:val="00E4089E"/>
    <w:rsid w:val="00E4298F"/>
    <w:rsid w:val="00E465D2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054EC"/>
    <w:rsid w:val="00F10614"/>
    <w:rsid w:val="00F11050"/>
    <w:rsid w:val="00F1327E"/>
    <w:rsid w:val="00F1774C"/>
    <w:rsid w:val="00F23EE5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2AC5"/>
    <w:rsid w:val="00F655A4"/>
    <w:rsid w:val="00F66356"/>
    <w:rsid w:val="00F700BF"/>
    <w:rsid w:val="00F74A33"/>
    <w:rsid w:val="00F86E2E"/>
    <w:rsid w:val="00F8790C"/>
    <w:rsid w:val="00F939D7"/>
    <w:rsid w:val="00F950C3"/>
    <w:rsid w:val="00FA43E2"/>
    <w:rsid w:val="00FA6853"/>
    <w:rsid w:val="00FA6DF7"/>
    <w:rsid w:val="00FB04A0"/>
    <w:rsid w:val="00FB0700"/>
    <w:rsid w:val="00FB2C02"/>
    <w:rsid w:val="00FB6649"/>
    <w:rsid w:val="00FC0BAF"/>
    <w:rsid w:val="00FC2FE5"/>
    <w:rsid w:val="00FC336C"/>
    <w:rsid w:val="00FD23E1"/>
    <w:rsid w:val="00FD325C"/>
    <w:rsid w:val="00FD3478"/>
    <w:rsid w:val="00FD34B6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1" ma:contentTypeDescription="Permitting &amp; Compliance Word Document" ma:contentTypeScope="" ma:versionID="ce17c81ec17c07d6c72baac6c95cf8d6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e1022f7f35fe81f6f7324f32d0dadb70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Atlantic Ecopark, Newton Rd, Rumney, Cardiff, CF3 2EJ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2019-04-23T23:00:00+00:00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Neal Remediation Ltd</Customer_x0020_Name>
    <Surrendered_x002f_Expired_x0020_Date xmlns="859f7ad6-93f6-4205-b62b-a17f28acbbac" xsi:nil="true"/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3347C6-C8E4-4098-AAD6-D478DA4E3AF1}"/>
</file>

<file path=customXml/itemProps3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2EC2D79D-0EDB-48D6-AD97-682EE2E71CA8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98BA0C1E-993A-48BB-ACC8-483FC28A5EC7}"/>
</file>

<file path=customXml/itemProps7.xml><?xml version="1.0" encoding="utf-8"?>
<ds:datastoreItem xmlns:ds="http://schemas.openxmlformats.org/officeDocument/2006/customXml" ds:itemID="{89F0E6AD-0F6E-412D-95EB-1587AAB50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387</TotalTime>
  <Pages>7</Pages>
  <Words>1204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7990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203_08_SD12 Environmental Permitting: new bespoke application receipt and duly made checklist</dc:title>
  <dc:subject/>
  <dc:creator/>
  <cp:keywords/>
  <dc:description>203_08_SD12, version 1Issue date: 12/06/09</dc:description>
  <cp:lastModifiedBy>Green, Judith</cp:lastModifiedBy>
  <cp:revision>9</cp:revision>
  <cp:lastPrinted>2013-09-05T10:10:00Z</cp:lastPrinted>
  <dcterms:created xsi:type="dcterms:W3CDTF">2019-04-17T10:48:00Z</dcterms:created>
  <dcterms:modified xsi:type="dcterms:W3CDTF">2019-04-24T09:25:00Z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">
    <vt:lpwstr>REGU-106-68632</vt:lpwstr>
  </property>
  <property fmtid="{D5CDD505-2E9C-101B-9397-08002B2CF9AE}" pid="12" name="_dlc_DocIdItemGuid">
    <vt:lpwstr>86ae9506-6111-445f-a6e1-33b1686fc091</vt:lpwstr>
  </property>
  <property fmtid="{D5CDD505-2E9C-101B-9397-08002B2CF9AE}" pid="13" name="_dlc_DocIdUrl">
    <vt:lpwstr>https://cyfoethnaturiolcymru.sharepoint.com/teams/Regulatory/Permitting/_layouts/15/DocIdRedir.aspx?ID=REGU-106-68632, REGU-106-68632</vt:lpwstr>
  </property>
  <property fmtid="{D5CDD505-2E9C-101B-9397-08002B2CF9AE}" pid="14" name="AuthorIds_UIVersion_4608">
    <vt:lpwstr>200</vt:lpwstr>
  </property>
</Properties>
</file>