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8D434" w14:textId="7EDCFC8C" w:rsidR="00EB263C" w:rsidRPr="001C66AD" w:rsidRDefault="00AD70FD" w:rsidP="007E5121">
      <w:pPr>
        <w:pStyle w:val="Date"/>
        <w:tabs>
          <w:tab w:val="right" w:pos="7920"/>
        </w:tabs>
        <w:spacing w:before="1800"/>
      </w:pPr>
      <w:sdt>
        <w:sdtPr>
          <w:id w:val="1001014073"/>
          <w:placeholder>
            <w:docPart w:val="A626A8C862B7445AB28FE78C1CBE2E4F"/>
          </w:placeholder>
          <w15:appearance w15:val="hidden"/>
        </w:sdtPr>
        <w:sdtEndPr/>
        <w:sdtContent>
          <w:r w:rsidR="005F4E6E">
            <w:t>01/03/2019</w:t>
          </w:r>
        </w:sdtContent>
      </w:sdt>
    </w:p>
    <w:p w14:paraId="3211B3E5" w14:textId="2658D57B" w:rsidR="00EB263C" w:rsidRDefault="005F4E6E" w:rsidP="001C66AD">
      <w:pPr>
        <w:spacing w:before="480" w:after="0"/>
      </w:pPr>
      <w:r>
        <w:t xml:space="preserve">To whom it may concern </w:t>
      </w:r>
    </w:p>
    <w:p w14:paraId="7658EDE5" w14:textId="7210E625" w:rsidR="00EB263C" w:rsidRDefault="001C66AD" w:rsidP="005C1E68">
      <w:pPr>
        <w:pStyle w:val="Salutation"/>
        <w:rPr>
          <w:color w:val="32416E" w:themeColor="text2"/>
        </w:rPr>
      </w:pPr>
      <w:r w:rsidRPr="00C428B2">
        <w:rPr>
          <w:color w:val="32416E" w:themeColor="text2"/>
        </w:rPr>
        <w:t xml:space="preserve">Dear </w:t>
      </w:r>
      <w:r w:rsidR="005F4E6E">
        <w:rPr>
          <w:color w:val="32416E" w:themeColor="text2"/>
        </w:rPr>
        <w:t xml:space="preserve">Sir </w:t>
      </w:r>
      <w:proofErr w:type="gramStart"/>
      <w:r w:rsidR="005F4E6E">
        <w:rPr>
          <w:color w:val="32416E" w:themeColor="text2"/>
        </w:rPr>
        <w:t>/  Madam</w:t>
      </w:r>
      <w:proofErr w:type="gramEnd"/>
    </w:p>
    <w:p w14:paraId="4810F5DA" w14:textId="452C1054" w:rsidR="005747B3" w:rsidRDefault="00FB56E9" w:rsidP="00FB56E9">
      <w:r>
        <w:t>With reference to the land situated on newton meadow</w:t>
      </w:r>
      <w:r w:rsidR="00C356DB">
        <w:t xml:space="preserve"> </w:t>
      </w:r>
      <w:proofErr w:type="gramStart"/>
      <w:r w:rsidR="00C356DB">
        <w:t xml:space="preserve">farm </w:t>
      </w:r>
      <w:r>
        <w:t xml:space="preserve"> grid</w:t>
      </w:r>
      <w:proofErr w:type="gramEnd"/>
      <w:r>
        <w:t xml:space="preserve"> </w:t>
      </w:r>
      <w:r w:rsidR="005747B3">
        <w:t>reference ST24120-78460.</w:t>
      </w:r>
    </w:p>
    <w:p w14:paraId="46C2A9E4" w14:textId="7EF3D0A9" w:rsidR="00160631" w:rsidRDefault="005747B3" w:rsidP="00FB56E9">
      <w:r>
        <w:t xml:space="preserve">In relation to historic ground condition and use, </w:t>
      </w:r>
      <w:r w:rsidR="00160631">
        <w:t xml:space="preserve">since taking ownership of this land in 1985 it has always had a hard standing with a covered building. </w:t>
      </w:r>
      <w:r w:rsidR="00C356DB">
        <w:t>I</w:t>
      </w:r>
      <w:r w:rsidR="00160631">
        <w:t>t has been used for many different purposes not excluding the storage, repair, and dismantling of farm and personal equipment such as tractors, van and assorted vehicles.</w:t>
      </w:r>
    </w:p>
    <w:p w14:paraId="66390BA4" w14:textId="2FC7157F" w:rsidR="00160631" w:rsidRDefault="00160631" w:rsidP="00FB56E9">
      <w:r>
        <w:t>The land is that of up to 12” thick concrete on a clay base.</w:t>
      </w:r>
    </w:p>
    <w:p w14:paraId="2610181E" w14:textId="1CD259B9" w:rsidR="00160631" w:rsidRDefault="00160631" w:rsidP="00FB56E9">
      <w:r>
        <w:t xml:space="preserve">In the last 50 </w:t>
      </w:r>
      <w:r w:rsidR="00C356DB">
        <w:t xml:space="preserve">years </w:t>
      </w:r>
      <w:r>
        <w:t>there has never been any contamination or recorded spillages, this can be verified by NRW records,</w:t>
      </w:r>
      <w:r w:rsidR="00C356DB">
        <w:t xml:space="preserve"> </w:t>
      </w:r>
      <w:r>
        <w:t xml:space="preserve">there has never been any </w:t>
      </w:r>
      <w:proofErr w:type="gramStart"/>
      <w:r>
        <w:t>investigation</w:t>
      </w:r>
      <w:r w:rsidR="00C356DB">
        <w:t xml:space="preserve"> ,</w:t>
      </w:r>
      <w:proofErr w:type="gramEnd"/>
      <w:r w:rsidR="00C356DB">
        <w:t xml:space="preserve"> </w:t>
      </w:r>
      <w:r>
        <w:t>reported or recorded incidents.</w:t>
      </w:r>
    </w:p>
    <w:p w14:paraId="71ED6C8B" w14:textId="77777777" w:rsidR="00C356DB" w:rsidRDefault="00160631" w:rsidP="00C356DB">
      <w:r>
        <w:t xml:space="preserve">  </w:t>
      </w:r>
      <w:r w:rsidR="00C82682" w:rsidRPr="00EB263C">
        <w:t>Sincerely,</w:t>
      </w:r>
    </w:p>
    <w:p w14:paraId="628315FA" w14:textId="3C6A0B14" w:rsidR="00C356DB" w:rsidRDefault="00C356DB" w:rsidP="00C356DB">
      <w:r>
        <w:t xml:space="preserve"> Steve Neal   </w:t>
      </w:r>
    </w:p>
    <w:p w14:paraId="72B8DF89" w14:textId="4010E08B" w:rsidR="001C66AD" w:rsidRDefault="00C356DB" w:rsidP="001C66AD">
      <w:pPr>
        <w:pStyle w:val="Signature"/>
      </w:pPr>
      <w:r>
        <w:t xml:space="preserve"> Signature </w:t>
      </w:r>
      <w:bookmarkStart w:id="0" w:name="_GoBack"/>
      <w:bookmarkEnd w:id="0"/>
    </w:p>
    <w:sectPr w:rsidR="001C66AD" w:rsidSect="00C33F26">
      <w:headerReference w:type="first" r:id="rId11"/>
      <w:footerReference w:type="first" r:id="rId12"/>
      <w:pgSz w:w="12240" w:h="15840" w:code="1"/>
      <w:pgMar w:top="1800" w:right="2160" w:bottom="1440" w:left="1440" w:header="720" w:footer="152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DCA51" w14:textId="77777777" w:rsidR="00AD70FD" w:rsidRDefault="00AD70FD" w:rsidP="001C66AD">
      <w:pPr>
        <w:spacing w:after="0" w:line="240" w:lineRule="auto"/>
      </w:pPr>
      <w:r>
        <w:separator/>
      </w:r>
    </w:p>
  </w:endnote>
  <w:endnote w:type="continuationSeparator" w:id="0">
    <w:p w14:paraId="75FBCADC" w14:textId="77777777" w:rsidR="00AD70FD" w:rsidRDefault="00AD70FD" w:rsidP="001C6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293D480D-354A-438D-8FAD-A6F03876FEF2}"/>
    <w:embedBold r:id="rId2" w:fontKey="{2654BCE9-BB03-4AAF-A8C1-DB3B354F9DF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49DBCC8A-295B-4275-9424-54B00EC22EC7}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4" w:fontKey="{500108D8-7FBA-4F4D-BE91-1D2D1C132252}"/>
    <w:embedBold r:id="rId5" w:fontKey="{C49D3E0D-B738-4FA8-BC8B-DF03774E76D0}"/>
    <w:embedItalic r:id="rId6" w:fontKey="{34A4A934-B85E-4642-BC4A-283B176F4D8E}"/>
  </w:font>
  <w:font w:name="Copperplate Gothic Bold">
    <w:charset w:val="00"/>
    <w:family w:val="swiss"/>
    <w:pitch w:val="variable"/>
    <w:sig w:usb0="00000003" w:usb1="00000000" w:usb2="00000000" w:usb3="00000000" w:csb0="00000001" w:csb1="00000000"/>
    <w:embedRegular r:id="rId7" w:fontKey="{A4FDAB79-A2FA-4EBF-A428-24833D2C029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21D4E68C-A944-414D-A9B7-A5D800CA52C2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9" w:fontKey="{0DB8947A-B742-48E0-8D42-AD8BBF5B03C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D79A5" w14:textId="11CD4E91" w:rsidR="00907545" w:rsidRDefault="00907545" w:rsidP="00AE0CD0">
    <w:pPr>
      <w:pStyle w:val="Footer"/>
    </w:pPr>
    <w:r w:rsidRPr="00C33F26">
      <w:rPr>
        <w:noProof/>
        <w:position w:val="-6"/>
      </w:rPr>
      <mc:AlternateContent>
        <mc:Choice Requires="wpg">
          <w:drawing>
            <wp:anchor distT="0" distB="0" distL="114300" distR="114300" simplePos="0" relativeHeight="251694080" behindDoc="1" locked="0" layoutInCell="1" allowOverlap="1" wp14:anchorId="6354BE0A" wp14:editId="450B6BFC">
              <wp:simplePos x="0" y="0"/>
              <wp:positionH relativeFrom="page">
                <wp:align>left</wp:align>
              </wp:positionH>
              <wp:positionV relativeFrom="paragraph">
                <wp:posOffset>-11007</wp:posOffset>
              </wp:positionV>
              <wp:extent cx="7793038" cy="484188"/>
              <wp:effectExtent l="0" t="0" r="0" b="0"/>
              <wp:wrapNone/>
              <wp:docPr id="17" name="Group 22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793038" cy="484188"/>
                        <a:chOff x="0" y="0"/>
                        <a:chExt cx="4909" cy="305"/>
                      </a:xfrm>
                    </wpg:grpSpPr>
                    <wps:wsp>
                      <wps:cNvPr id="18" name="Freeform 222">
                        <a:extLst/>
                      </wps:cNvPr>
                      <wps:cNvSpPr>
                        <a:spLocks/>
                      </wps:cNvSpPr>
                      <wps:spPr bwMode="auto">
                        <a:xfrm>
                          <a:off x="4110" y="104"/>
                          <a:ext cx="799" cy="201"/>
                        </a:xfrm>
                        <a:custGeom>
                          <a:avLst/>
                          <a:gdLst>
                            <a:gd name="T0" fmla="*/ 693 w 799"/>
                            <a:gd name="T1" fmla="*/ 0 h 201"/>
                            <a:gd name="T2" fmla="*/ 586 w 799"/>
                            <a:gd name="T3" fmla="*/ 0 h 201"/>
                            <a:gd name="T4" fmla="*/ 0 w 799"/>
                            <a:gd name="T5" fmla="*/ 0 h 201"/>
                            <a:gd name="T6" fmla="*/ 0 w 799"/>
                            <a:gd name="T7" fmla="*/ 201 h 201"/>
                            <a:gd name="T8" fmla="*/ 586 w 799"/>
                            <a:gd name="T9" fmla="*/ 201 h 201"/>
                            <a:gd name="T10" fmla="*/ 693 w 799"/>
                            <a:gd name="T11" fmla="*/ 201 h 201"/>
                            <a:gd name="T12" fmla="*/ 799 w 799"/>
                            <a:gd name="T13" fmla="*/ 101 h 201"/>
                            <a:gd name="T14" fmla="*/ 693 w 799"/>
                            <a:gd name="T15" fmla="*/ 0 h 2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799" h="201">
                              <a:moveTo>
                                <a:pt x="693" y="0"/>
                              </a:moveTo>
                              <a:lnTo>
                                <a:pt x="586" y="0"/>
                              </a:lnTo>
                              <a:lnTo>
                                <a:pt x="0" y="0"/>
                              </a:lnTo>
                              <a:lnTo>
                                <a:pt x="0" y="201"/>
                              </a:lnTo>
                              <a:lnTo>
                                <a:pt x="586" y="201"/>
                              </a:lnTo>
                              <a:lnTo>
                                <a:pt x="693" y="201"/>
                              </a:lnTo>
                              <a:lnTo>
                                <a:pt x="799" y="101"/>
                              </a:lnTo>
                              <a:lnTo>
                                <a:pt x="6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9" name="Freeform 223">
                        <a:extLst/>
                      </wps:cNvPr>
                      <wps:cNvSpPr>
                        <a:spLocks/>
                      </wps:cNvSpPr>
                      <wps:spPr bwMode="auto">
                        <a:xfrm>
                          <a:off x="0" y="0"/>
                          <a:ext cx="4341" cy="194"/>
                        </a:xfrm>
                        <a:custGeom>
                          <a:avLst/>
                          <a:gdLst>
                            <a:gd name="T0" fmla="*/ 4341 w 4341"/>
                            <a:gd name="T1" fmla="*/ 0 h 194"/>
                            <a:gd name="T2" fmla="*/ 0 w 4341"/>
                            <a:gd name="T3" fmla="*/ 0 h 194"/>
                            <a:gd name="T4" fmla="*/ 0 w 4341"/>
                            <a:gd name="T5" fmla="*/ 194 h 194"/>
                            <a:gd name="T6" fmla="*/ 4341 w 4341"/>
                            <a:gd name="T7" fmla="*/ 194 h 194"/>
                            <a:gd name="T8" fmla="*/ 4341 w 4341"/>
                            <a:gd name="T9" fmla="*/ 0 h 194"/>
                            <a:gd name="T10" fmla="*/ 4341 w 4341"/>
                            <a:gd name="T11" fmla="*/ 0 h 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341" h="194">
                              <a:moveTo>
                                <a:pt x="4341" y="0"/>
                              </a:moveTo>
                              <a:lnTo>
                                <a:pt x="0" y="0"/>
                              </a:lnTo>
                              <a:lnTo>
                                <a:pt x="0" y="194"/>
                              </a:lnTo>
                              <a:lnTo>
                                <a:pt x="4341" y="194"/>
                              </a:lnTo>
                              <a:lnTo>
                                <a:pt x="4341" y="0"/>
                              </a:lnTo>
                              <a:lnTo>
                                <a:pt x="434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0" name="Freeform 224">
                        <a:extLst/>
                      </wps:cNvPr>
                      <wps:cNvSpPr>
                        <a:spLocks/>
                      </wps:cNvSpPr>
                      <wps:spPr bwMode="auto">
                        <a:xfrm>
                          <a:off x="4076" y="0"/>
                          <a:ext cx="265" cy="305"/>
                        </a:xfrm>
                        <a:custGeom>
                          <a:avLst/>
                          <a:gdLst>
                            <a:gd name="T0" fmla="*/ 265 w 265"/>
                            <a:gd name="T1" fmla="*/ 196 h 305"/>
                            <a:gd name="T2" fmla="*/ 0 w 265"/>
                            <a:gd name="T3" fmla="*/ 305 h 305"/>
                            <a:gd name="T4" fmla="*/ 0 w 265"/>
                            <a:gd name="T5" fmla="*/ 108 h 305"/>
                            <a:gd name="T6" fmla="*/ 265 w 265"/>
                            <a:gd name="T7" fmla="*/ 0 h 305"/>
                            <a:gd name="T8" fmla="*/ 265 w 265"/>
                            <a:gd name="T9" fmla="*/ 196 h 305"/>
                            <a:gd name="T10" fmla="*/ 265 w 265"/>
                            <a:gd name="T11" fmla="*/ 196 h 305"/>
                            <a:gd name="T12" fmla="*/ 265 w 265"/>
                            <a:gd name="T13" fmla="*/ 196 h 3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65" h="305">
                              <a:moveTo>
                                <a:pt x="265" y="196"/>
                              </a:moveTo>
                              <a:lnTo>
                                <a:pt x="0" y="305"/>
                              </a:lnTo>
                              <a:lnTo>
                                <a:pt x="0" y="108"/>
                              </a:lnTo>
                              <a:lnTo>
                                <a:pt x="265" y="0"/>
                              </a:lnTo>
                              <a:lnTo>
                                <a:pt x="265" y="196"/>
                              </a:lnTo>
                              <a:lnTo>
                                <a:pt x="265" y="196"/>
                              </a:lnTo>
                              <a:lnTo>
                                <a:pt x="265" y="19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1" name="Freeform 225">
                        <a:extLst/>
                      </wps:cNvPr>
                      <wps:cNvSpPr>
                        <a:spLocks/>
                      </wps:cNvSpPr>
                      <wps:spPr bwMode="auto">
                        <a:xfrm>
                          <a:off x="4076" y="104"/>
                          <a:ext cx="807" cy="201"/>
                        </a:xfrm>
                        <a:custGeom>
                          <a:avLst/>
                          <a:gdLst>
                            <a:gd name="T0" fmla="*/ 701 w 807"/>
                            <a:gd name="T1" fmla="*/ 0 h 201"/>
                            <a:gd name="T2" fmla="*/ 586 w 807"/>
                            <a:gd name="T3" fmla="*/ 0 h 201"/>
                            <a:gd name="T4" fmla="*/ 0 w 807"/>
                            <a:gd name="T5" fmla="*/ 0 h 201"/>
                            <a:gd name="T6" fmla="*/ 0 w 807"/>
                            <a:gd name="T7" fmla="*/ 201 h 201"/>
                            <a:gd name="T8" fmla="*/ 586 w 807"/>
                            <a:gd name="T9" fmla="*/ 201 h 201"/>
                            <a:gd name="T10" fmla="*/ 701 w 807"/>
                            <a:gd name="T11" fmla="*/ 201 h 201"/>
                            <a:gd name="T12" fmla="*/ 807 w 807"/>
                            <a:gd name="T13" fmla="*/ 101 h 201"/>
                            <a:gd name="T14" fmla="*/ 701 w 807"/>
                            <a:gd name="T15" fmla="*/ 0 h 2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807" h="201">
                              <a:moveTo>
                                <a:pt x="701" y="0"/>
                              </a:moveTo>
                              <a:lnTo>
                                <a:pt x="586" y="0"/>
                              </a:lnTo>
                              <a:lnTo>
                                <a:pt x="0" y="0"/>
                              </a:lnTo>
                              <a:lnTo>
                                <a:pt x="0" y="201"/>
                              </a:lnTo>
                              <a:lnTo>
                                <a:pt x="586" y="201"/>
                              </a:lnTo>
                              <a:lnTo>
                                <a:pt x="701" y="201"/>
                              </a:lnTo>
                              <a:lnTo>
                                <a:pt x="807" y="101"/>
                              </a:lnTo>
                              <a:lnTo>
                                <a:pt x="70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1F7648" id="Group 221" o:spid="_x0000_s1026" style="position:absolute;margin-left:0;margin-top:-.85pt;width:613.65pt;height:38.15pt;z-index:-251622400;mso-position-horizontal:left;mso-position-horizontal-relative:page;mso-height-relative:margin" coordsize="4909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">
              <v:shape id="Freeform 222" o:spid="_x0000_s1027" style="position:absolute;left:4110;top:104;width:799;height:201;visibility:visible;mso-wrap-style:square;v-text-anchor:top" coordsize="799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" path="m693,l586,,,,,201r586,l693,201,799,101,693,xe" fillcolor="#bbbdbf [3208]" stroked="f">
                <v:path arrowok="t" o:connecttype="custom" o:connectlocs="693,0;586,0;0,0;0,201;586,201;693,201;799,101;693,0" o:connectangles="0,0,0,0,0,0,0,0"/>
              </v:shape>
              <v:shape id="Freeform 223" o:spid="_x0000_s1028" style="position:absolute;width:4341;height:194;visibility:visible;mso-wrap-style:square;v-text-anchor:top" coordsize="4341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" path="m4341,l,,,194r4341,l4341,r,xe" fillcolor="#32416e [3215]" stroked="f">
                <v:path arrowok="t" o:connecttype="custom" o:connectlocs="4341,0;0,0;0,194;4341,194;4341,0;4341,0" o:connectangles="0,0,0,0,0,0"/>
              </v:shape>
              <v:shape id="Freeform 224" o:spid="_x0000_s1029" style="position:absolute;left:4076;width:265;height:305;visibility:visible;mso-wrap-style:square;v-text-anchor:top" coordsize="265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" path="m265,196l,305,,108,265,r,196l265,196r,xe" fillcolor="#7b97b7 [3207]" stroked="f">
                <v:path arrowok="t" o:connecttype="custom" o:connectlocs="265,196;0,305;0,108;265,0;265,196;265,196;265,196" o:connectangles="0,0,0,0,0,0,0"/>
              </v:shape>
              <v:shape id="Freeform 225" o:spid="_x0000_s1030" style="position:absolute;left:4076;top:104;width:807;height:201;visibility:visible;mso-wrap-style:square;v-text-anchor:top" coordsize="807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" path="m701,l586,,,,,201r586,l701,201,807,101,701,xe" fillcolor="#32416e [3215]" stroked="f">
                <v:path arrowok="t" o:connecttype="custom" o:connectlocs="701,0;586,0;0,0;0,201;586,201;701,201;807,101;701,0" o:connectangles="0,0,0,0,0,0,0,0"/>
              </v:shape>
              <w10:wrap anchorx="page"/>
            </v:group>
          </w:pict>
        </mc:Fallback>
      </mc:AlternateContent>
    </w:r>
    <w:r w:rsidRPr="00C33F26">
      <w:rPr>
        <w:noProof/>
        <w:position w:val="-6"/>
      </w:rPr>
      <w:drawing>
        <wp:inline distT="0" distB="0" distL="0" distR="0" wp14:anchorId="623A8108" wp14:editId="7974EB9E">
          <wp:extent cx="208976" cy="208976"/>
          <wp:effectExtent l="0" t="0" r="0" b="635"/>
          <wp:docPr id="22" name="Graphic 16">
            <a:extLst xmlns:a="http://schemas.openxmlformats.org/drawingml/2006/main">
              <a:ext uri="{FF2B5EF4-FFF2-40B4-BE49-F238E27FC236}">
                <a16:creationId xmlns:a16="http://schemas.microsoft.com/office/drawing/2014/main" id="{969C8A47-C76F-436F-9D6D-C3F47102999A}"/>
              </a:ex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6" descr="Marker">
                    <a:extLst>
                      <a:ext uri="{FF2B5EF4-FFF2-40B4-BE49-F238E27FC236}">
                        <a16:creationId xmlns:a16="http://schemas.microsoft.com/office/drawing/2014/main" id="{969C8A47-C76F-436F-9D6D-C3F47102999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976" cy="208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5121">
      <w:t xml:space="preserve">Lower Newton Farm </w:t>
    </w:r>
    <w:proofErr w:type="spellStart"/>
    <w:r w:rsidR="007E5121">
      <w:t>rumney</w:t>
    </w:r>
    <w:proofErr w:type="spellEnd"/>
    <w:r w:rsidR="007E5121">
      <w:t xml:space="preserve"> Cardiff CF3 2EJ</w:t>
    </w:r>
    <w:r>
      <w:tab/>
    </w:r>
    <w:r w:rsidRPr="00C33F26">
      <w:rPr>
        <w:noProof/>
        <w:position w:val="-4"/>
      </w:rPr>
      <w:drawing>
        <wp:inline distT="0" distB="0" distL="0" distR="0" wp14:anchorId="157FF2D4" wp14:editId="68936E2E">
          <wp:extent cx="154356" cy="154356"/>
          <wp:effectExtent l="0" t="0" r="0" b="0"/>
          <wp:docPr id="23" name="Graphic 14">
            <a:extLst xmlns:a="http://schemas.openxmlformats.org/drawingml/2006/main">
              <a:ext uri="{FF2B5EF4-FFF2-40B4-BE49-F238E27FC236}">
                <a16:creationId xmlns:a16="http://schemas.microsoft.com/office/drawing/2014/main" id="{76FDB639-AD08-4CC6-BD4B-99A6CA2A61A1}"/>
              </a:ex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Graphic 14" descr="Receiver">
                    <a:extLst>
                      <a:ext uri="{FF2B5EF4-FFF2-40B4-BE49-F238E27FC236}">
                        <a16:creationId xmlns:a16="http://schemas.microsoft.com/office/drawing/2014/main" id="{76FDB639-AD08-4CC6-BD4B-99A6CA2A61A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56" cy="154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5121">
      <w:t>07970 819442</w:t>
    </w:r>
    <w:r>
      <w:tab/>
    </w:r>
    <w:r w:rsidRPr="00C33F26">
      <w:rPr>
        <w:noProof/>
        <w:position w:val="-4"/>
      </w:rPr>
      <w:drawing>
        <wp:inline distT="0" distB="0" distL="0" distR="0" wp14:anchorId="7AF6B944" wp14:editId="662E6EBF">
          <wp:extent cx="134857" cy="134857"/>
          <wp:effectExtent l="0" t="0" r="0" b="0"/>
          <wp:docPr id="24" name="Graphic 24">
            <a:extLst xmlns:a="http://schemas.openxmlformats.org/drawingml/2006/main">
              <a:ext uri="{FF2B5EF4-FFF2-40B4-BE49-F238E27FC236}">
                <a16:creationId xmlns:a16="http://schemas.microsoft.com/office/drawing/2014/main" id="{57D9B459-4451-45D8-A47A-B33AC742B42E}"/>
              </a:ex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Graphic 18" descr="Email">
                    <a:extLst>
                      <a:ext uri="{FF2B5EF4-FFF2-40B4-BE49-F238E27FC236}">
                        <a16:creationId xmlns:a16="http://schemas.microsoft.com/office/drawing/2014/main" id="{57D9B459-4451-45D8-A47A-B33AC742B42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57" cy="1348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 w:rsidR="007E5121">
      <w:t>steveneal12@gmail.com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33D26" w14:textId="77777777" w:rsidR="00AD70FD" w:rsidRDefault="00AD70FD" w:rsidP="001C66AD">
      <w:pPr>
        <w:spacing w:after="0" w:line="240" w:lineRule="auto"/>
      </w:pPr>
      <w:r>
        <w:separator/>
      </w:r>
    </w:p>
  </w:footnote>
  <w:footnote w:type="continuationSeparator" w:id="0">
    <w:p w14:paraId="362B24AE" w14:textId="77777777" w:rsidR="00AD70FD" w:rsidRDefault="00AD70FD" w:rsidP="001C6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E5031" w14:textId="329FCB58" w:rsidR="00907545" w:rsidRDefault="007E5121">
    <w:pPr>
      <w:pStyle w:val="Header"/>
    </w:pPr>
    <w:r>
      <mc:AlternateContent>
        <mc:Choice Requires="wps">
          <w:drawing>
            <wp:anchor distT="91440" distB="91440" distL="114300" distR="114300" simplePos="0" relativeHeight="251696128" behindDoc="0" locked="0" layoutInCell="1" allowOverlap="1" wp14:anchorId="3748B002" wp14:editId="2A5316CD">
              <wp:simplePos x="0" y="0"/>
              <wp:positionH relativeFrom="page">
                <wp:posOffset>4205605</wp:posOffset>
              </wp:positionH>
              <wp:positionV relativeFrom="paragraph">
                <wp:posOffset>-303530</wp:posOffset>
              </wp:positionV>
              <wp:extent cx="3474720" cy="1403985"/>
              <wp:effectExtent l="0" t="0" r="0" b="0"/>
              <wp:wrapSquare wrapText="bothSides"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472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E96B84" w14:textId="747566D7" w:rsidR="007E5121" w:rsidRPr="00C356DB" w:rsidRDefault="007E5121">
                          <w:pPr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</w:pPr>
                          <w:r w:rsidRPr="00C356DB"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  <w:t>Steve Neal</w:t>
                          </w:r>
                        </w:p>
                        <w:p w14:paraId="56F72AE2" w14:textId="7AAD8B70" w:rsidR="007E5121" w:rsidRPr="00C356DB" w:rsidRDefault="007E5121">
                          <w:pPr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</w:pPr>
                          <w:r w:rsidRPr="00C356DB"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  <w:t>Lower Newton Farm</w:t>
                          </w:r>
                        </w:p>
                        <w:p w14:paraId="6ECB4231" w14:textId="64284CF0" w:rsidR="007E5121" w:rsidRPr="00C356DB" w:rsidRDefault="007E5121">
                          <w:pPr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C356DB"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  <w:t>Rumney</w:t>
                          </w:r>
                          <w:proofErr w:type="spellEnd"/>
                        </w:p>
                        <w:p w14:paraId="455F8F68" w14:textId="10879BB0" w:rsidR="007E5121" w:rsidRPr="00C356DB" w:rsidRDefault="007E5121">
                          <w:pPr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</w:pPr>
                          <w:r w:rsidRPr="00C356DB"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  <w:t>Cardiff</w:t>
                          </w:r>
                        </w:p>
                        <w:p w14:paraId="7A3148B9" w14:textId="4945BA45" w:rsidR="007E5121" w:rsidRPr="00C356DB" w:rsidRDefault="007E5121">
                          <w:pPr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</w:pPr>
                          <w:r w:rsidRPr="00C356DB">
                            <w:rPr>
                              <w:rFonts w:ascii="Arial Black" w:hAnsi="Arial Black"/>
                              <w:b/>
                              <w:iCs/>
                              <w:color w:val="476B76" w:themeColor="accent1"/>
                              <w:sz w:val="22"/>
                              <w:szCs w:val="22"/>
                            </w:rPr>
                            <w:t>CF3 2EJ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58500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748B00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1.15pt;margin-top:-23.9pt;width:273.6pt;height:110.55pt;z-index:251696128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" filled="f" stroked="f">
              <v:textbox style="mso-fit-shape-to-text:t">
                <w:txbxContent>
                  <w:p w14:paraId="29E96B84" w14:textId="747566D7" w:rsidR="007E5121" w:rsidRPr="00C356DB" w:rsidRDefault="007E5121">
                    <w:pPr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</w:pPr>
                    <w:r w:rsidRPr="00C356DB"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  <w:t>Steve Neal</w:t>
                    </w:r>
                  </w:p>
                  <w:p w14:paraId="56F72AE2" w14:textId="7AAD8B70" w:rsidR="007E5121" w:rsidRPr="00C356DB" w:rsidRDefault="007E5121">
                    <w:pPr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</w:pPr>
                    <w:r w:rsidRPr="00C356DB"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  <w:t>Lower Newton Farm</w:t>
                    </w:r>
                  </w:p>
                  <w:p w14:paraId="6ECB4231" w14:textId="64284CF0" w:rsidR="007E5121" w:rsidRPr="00C356DB" w:rsidRDefault="007E5121">
                    <w:pPr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</w:pPr>
                    <w:proofErr w:type="spellStart"/>
                    <w:r w:rsidRPr="00C356DB"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  <w:t>Rumney</w:t>
                    </w:r>
                    <w:proofErr w:type="spellEnd"/>
                  </w:p>
                  <w:p w14:paraId="455F8F68" w14:textId="10879BB0" w:rsidR="007E5121" w:rsidRPr="00C356DB" w:rsidRDefault="007E5121">
                    <w:pPr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</w:pPr>
                    <w:r w:rsidRPr="00C356DB"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  <w:t>Cardiff</w:t>
                    </w:r>
                  </w:p>
                  <w:p w14:paraId="7A3148B9" w14:textId="4945BA45" w:rsidR="007E5121" w:rsidRPr="00C356DB" w:rsidRDefault="007E5121">
                    <w:pPr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</w:pPr>
                    <w:r w:rsidRPr="00C356DB">
                      <w:rPr>
                        <w:rFonts w:ascii="Arial Black" w:hAnsi="Arial Black"/>
                        <w:b/>
                        <w:iCs/>
                        <w:color w:val="476B76" w:themeColor="accent1"/>
                        <w:sz w:val="22"/>
                        <w:szCs w:val="22"/>
                      </w:rPr>
                      <w:t>CF3 2EJ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907545" w:rsidRPr="00DE6AE4">
      <w:drawing>
        <wp:anchor distT="0" distB="0" distL="114300" distR="114300" simplePos="0" relativeHeight="251689984" behindDoc="0" locked="0" layoutInCell="1" allowOverlap="1" wp14:anchorId="247EFF3E" wp14:editId="3712C27E">
          <wp:simplePos x="0" y="0"/>
          <wp:positionH relativeFrom="column">
            <wp:posOffset>-1048808</wp:posOffset>
          </wp:positionH>
          <wp:positionV relativeFrom="paragraph">
            <wp:posOffset>-457200</wp:posOffset>
          </wp:positionV>
          <wp:extent cx="8302625" cy="1795145"/>
          <wp:effectExtent l="0" t="0" r="0" b="0"/>
          <wp:wrapNone/>
          <wp:docPr id="16" name="Picture 3">
            <a:extLst xmlns:a="http://schemas.openxmlformats.org/drawingml/2006/main">
              <a:ext uri="{FF2B5EF4-FFF2-40B4-BE49-F238E27FC236}">
                <a16:creationId xmlns:a16="http://schemas.microsoft.com/office/drawing/2014/main" id="{E94E12D8-4414-4930-8497-889D66466FEE}"/>
              </a:ex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94E12D8-4414-4930-8497-889D66466FE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grayscl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18000"/>
                            </a14:imgEffect>
                            <a14:imgEffect>
                              <a14:colorTemperature colorTemp="8683"/>
                            </a14:imgEffect>
                            <a14:imgEffect>
                              <a14:saturation sat="101000"/>
                            </a14:imgEffect>
                            <a14:imgEffect>
                              <a14:brightnessContrast bright="9000" contrast="9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88" t="30609" b="30225"/>
                  <a:stretch/>
                </pic:blipFill>
                <pic:spPr>
                  <a:xfrm>
                    <a:off x="0" y="0"/>
                    <a:ext cx="8302625" cy="1795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7545">
      <mc:AlternateContent>
        <mc:Choice Requires="wps">
          <w:drawing>
            <wp:anchor distT="0" distB="0" distL="114300" distR="114300" simplePos="0" relativeHeight="251691008" behindDoc="0" locked="0" layoutInCell="1" allowOverlap="1" wp14:anchorId="65BC34DC" wp14:editId="0044DB01">
              <wp:simplePos x="0" y="0"/>
              <wp:positionH relativeFrom="column">
                <wp:posOffset>-1032264</wp:posOffset>
              </wp:positionH>
              <wp:positionV relativeFrom="paragraph">
                <wp:posOffset>-456565</wp:posOffset>
              </wp:positionV>
              <wp:extent cx="7870190" cy="1795145"/>
              <wp:effectExtent l="0" t="0" r="3810" b="0"/>
              <wp:wrapNone/>
              <wp:docPr id="11" name="Freeform 21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870190" cy="1795145"/>
                      </a:xfrm>
                      <a:custGeom>
                        <a:avLst/>
                        <a:gdLst>
                          <a:gd name="T0" fmla="*/ 0 w 4908"/>
                          <a:gd name="T1" fmla="*/ 0 h 1168"/>
                          <a:gd name="T2" fmla="*/ 0 w 4908"/>
                          <a:gd name="T3" fmla="*/ 1168 h 1168"/>
                          <a:gd name="T4" fmla="*/ 4908 w 4908"/>
                          <a:gd name="T5" fmla="*/ 54 h 1168"/>
                          <a:gd name="T6" fmla="*/ 4908 w 4908"/>
                          <a:gd name="T7" fmla="*/ 0 h 1168"/>
                          <a:gd name="T8" fmla="*/ 0 w 4908"/>
                          <a:gd name="T9" fmla="*/ 0 h 1168"/>
                          <a:gd name="connsiteX0" fmla="*/ 0 w 10432"/>
                          <a:gd name="connsiteY0" fmla="*/ 0 h 10000"/>
                          <a:gd name="connsiteX1" fmla="*/ 0 w 10432"/>
                          <a:gd name="connsiteY1" fmla="*/ 10000 h 10000"/>
                          <a:gd name="connsiteX2" fmla="*/ 10000 w 10432"/>
                          <a:gd name="connsiteY2" fmla="*/ 462 h 10000"/>
                          <a:gd name="connsiteX3" fmla="*/ 10432 w 10432"/>
                          <a:gd name="connsiteY3" fmla="*/ 0 h 10000"/>
                          <a:gd name="connsiteX4" fmla="*/ 0 w 10432"/>
                          <a:gd name="connsiteY4" fmla="*/ 0 h 100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0432" h="10000">
                            <a:moveTo>
                              <a:pt x="0" y="0"/>
                            </a:moveTo>
                            <a:lnTo>
                              <a:pt x="0" y="10000"/>
                            </a:lnTo>
                            <a:lnTo>
                              <a:pt x="10000" y="462"/>
                            </a:lnTo>
                            <a:lnTo>
                              <a:pt x="10432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chemeClr val="accent4">
                          <a:alpha val="48000"/>
                        </a:schemeClr>
                      </a:solidFill>
                      <a:ln>
                        <a:noFill/>
                      </a:ln>
                    </wps:spPr>
                    <wps:bodyPr vert="horz" wrap="square" lIns="91440" tIns="45720" rIns="91440" bIns="45720" numCol="1" anchor="t" anchorCtr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22D97A2C" id="Freeform 218" o:spid="_x0000_s1026" style="position:absolute;margin-left:-81.3pt;margin-top:-35.95pt;width:619.7pt;height:141.3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0432,1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" path="m,l,10000,10000,462,10432,,,xe" fillcolor="#7b97b7 [3207]" stroked="f">
              <v:fill opacity="31354f"/>
              <v:path arrowok="t" o:connecttype="custom" o:connectlocs="0,0;0,1795145;7544277,82936;7870190,0;0,0" o:connectangles="0,0,0,0,0"/>
            </v:shape>
          </w:pict>
        </mc:Fallback>
      </mc:AlternateContent>
    </w:r>
    <w:r w:rsidR="00907545">
      <mc:AlternateContent>
        <mc:Choice Requires="wps">
          <w:drawing>
            <wp:anchor distT="0" distB="0" distL="114300" distR="114300" simplePos="0" relativeHeight="251688960" behindDoc="0" locked="0" layoutInCell="1" allowOverlap="1" wp14:anchorId="6C926B3C" wp14:editId="4828CDA4">
              <wp:simplePos x="0" y="0"/>
              <wp:positionH relativeFrom="column">
                <wp:posOffset>-914400</wp:posOffset>
              </wp:positionH>
              <wp:positionV relativeFrom="paragraph">
                <wp:posOffset>-457200</wp:posOffset>
              </wp:positionV>
              <wp:extent cx="7791450" cy="1854200"/>
              <wp:effectExtent l="0" t="0" r="6350" b="0"/>
              <wp:wrapNone/>
              <wp:docPr id="12" name="Freeform 21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91450" cy="1854200"/>
                      </a:xfrm>
                      <a:custGeom>
                        <a:avLst/>
                        <a:gdLst>
                          <a:gd name="T0" fmla="*/ 0 w 4908"/>
                          <a:gd name="T1" fmla="*/ 0 h 1168"/>
                          <a:gd name="T2" fmla="*/ 0 w 4908"/>
                          <a:gd name="T3" fmla="*/ 1168 h 1168"/>
                          <a:gd name="T4" fmla="*/ 4908 w 4908"/>
                          <a:gd name="T5" fmla="*/ 54 h 1168"/>
                          <a:gd name="T6" fmla="*/ 4908 w 4908"/>
                          <a:gd name="T7" fmla="*/ 0 h 1168"/>
                          <a:gd name="T8" fmla="*/ 0 w 4908"/>
                          <a:gd name="T9" fmla="*/ 0 h 116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4908" h="1168">
                            <a:moveTo>
                              <a:pt x="0" y="0"/>
                            </a:moveTo>
                            <a:lnTo>
                              <a:pt x="0" y="1168"/>
                            </a:lnTo>
                            <a:lnTo>
                              <a:pt x="4908" y="54"/>
                            </a:lnTo>
                            <a:lnTo>
                              <a:pt x="4908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chemeClr val="accent5"/>
                      </a:solidFill>
                      <a:ln>
                        <a:noFill/>
                      </a:ln>
                      <a:extLst/>
                    </wps:spPr>
                    <wps:bodyPr vert="horz" wrap="square" lIns="91440" tIns="45720" rIns="91440" bIns="45720" numCol="1" anchor="t" anchorCtr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w14:anchorId="59F94773" id="Freeform 218" o:spid="_x0000_s1026" style="position:absolute;margin-left:-1in;margin-top:-36pt;width:613.5pt;height:14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0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" path="m,l,1168,4908,54r,-54l,xe" fillcolor="#bbbdbf [3208]" stroked="f">
              <v:path arrowok="t" o:connecttype="custom" o:connectlocs="0,0;0,1854200;7791450,85725;7791450,0;0,0" o:connectangles="0,0,0,0,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69BCB2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3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4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5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8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0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1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5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D4913"/>
    <w:multiLevelType w:val="hybridMultilevel"/>
    <w:tmpl w:val="666EEF74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E990C79C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6"/>
  </w:num>
  <w:num w:numId="4">
    <w:abstractNumId w:val="13"/>
  </w:num>
  <w:num w:numId="5">
    <w:abstractNumId w:val="14"/>
  </w:num>
  <w:num w:numId="6">
    <w:abstractNumId w:val="20"/>
  </w:num>
  <w:num w:numId="7">
    <w:abstractNumId w:val="7"/>
  </w:num>
  <w:num w:numId="8">
    <w:abstractNumId w:val="11"/>
  </w:num>
  <w:num w:numId="9">
    <w:abstractNumId w:val="18"/>
  </w:num>
  <w:num w:numId="10">
    <w:abstractNumId w:val="2"/>
  </w:num>
  <w:num w:numId="11">
    <w:abstractNumId w:val="6"/>
  </w:num>
  <w:num w:numId="12">
    <w:abstractNumId w:val="1"/>
  </w:num>
  <w:num w:numId="13">
    <w:abstractNumId w:val="3"/>
  </w:num>
  <w:num w:numId="14">
    <w:abstractNumId w:val="10"/>
  </w:num>
  <w:num w:numId="15">
    <w:abstractNumId w:val="9"/>
  </w:num>
  <w:num w:numId="16">
    <w:abstractNumId w:val="17"/>
  </w:num>
  <w:num w:numId="17">
    <w:abstractNumId w:val="4"/>
  </w:num>
  <w:num w:numId="18">
    <w:abstractNumId w:val="22"/>
  </w:num>
  <w:num w:numId="19">
    <w:abstractNumId w:val="19"/>
  </w:num>
  <w:num w:numId="20">
    <w:abstractNumId w:val="15"/>
  </w:num>
  <w:num w:numId="21">
    <w:abstractNumId w:val="21"/>
  </w:num>
  <w:num w:numId="22">
    <w:abstractNumId w:val="5"/>
  </w:num>
  <w:num w:numId="23">
    <w:abstractNumId w:val="0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21"/>
    <w:rsid w:val="00020F8E"/>
    <w:rsid w:val="00026963"/>
    <w:rsid w:val="00052382"/>
    <w:rsid w:val="0006568A"/>
    <w:rsid w:val="00071B1F"/>
    <w:rsid w:val="000738F9"/>
    <w:rsid w:val="00076F0F"/>
    <w:rsid w:val="00084253"/>
    <w:rsid w:val="000D1D72"/>
    <w:rsid w:val="000D1F49"/>
    <w:rsid w:val="000E0945"/>
    <w:rsid w:val="00111EAB"/>
    <w:rsid w:val="00160631"/>
    <w:rsid w:val="001632C0"/>
    <w:rsid w:val="001727CA"/>
    <w:rsid w:val="001954EB"/>
    <w:rsid w:val="001B0B3A"/>
    <w:rsid w:val="001C171C"/>
    <w:rsid w:val="001C66AD"/>
    <w:rsid w:val="001E7FCD"/>
    <w:rsid w:val="00230D29"/>
    <w:rsid w:val="00237F8E"/>
    <w:rsid w:val="00286431"/>
    <w:rsid w:val="002963B8"/>
    <w:rsid w:val="002A4125"/>
    <w:rsid w:val="002C56E6"/>
    <w:rsid w:val="00340031"/>
    <w:rsid w:val="00361E11"/>
    <w:rsid w:val="0038636F"/>
    <w:rsid w:val="0040090B"/>
    <w:rsid w:val="00410E09"/>
    <w:rsid w:val="00433D57"/>
    <w:rsid w:val="00453C1A"/>
    <w:rsid w:val="0046302A"/>
    <w:rsid w:val="004647C0"/>
    <w:rsid w:val="00487D2D"/>
    <w:rsid w:val="004D5D62"/>
    <w:rsid w:val="00504AA9"/>
    <w:rsid w:val="0051084C"/>
    <w:rsid w:val="005112D0"/>
    <w:rsid w:val="00533D86"/>
    <w:rsid w:val="00551763"/>
    <w:rsid w:val="00555681"/>
    <w:rsid w:val="005747B3"/>
    <w:rsid w:val="00577E06"/>
    <w:rsid w:val="005A3BF7"/>
    <w:rsid w:val="005C1E68"/>
    <w:rsid w:val="005D160E"/>
    <w:rsid w:val="005F2035"/>
    <w:rsid w:val="005F4E6E"/>
    <w:rsid w:val="005F7990"/>
    <w:rsid w:val="00622682"/>
    <w:rsid w:val="00630B7F"/>
    <w:rsid w:val="006356AF"/>
    <w:rsid w:val="0063739C"/>
    <w:rsid w:val="006409D1"/>
    <w:rsid w:val="006502EA"/>
    <w:rsid w:val="00657C4F"/>
    <w:rsid w:val="00686ED4"/>
    <w:rsid w:val="006B248A"/>
    <w:rsid w:val="00703BBA"/>
    <w:rsid w:val="00743CDA"/>
    <w:rsid w:val="00770F25"/>
    <w:rsid w:val="00780EE1"/>
    <w:rsid w:val="00782FA3"/>
    <w:rsid w:val="007B0A85"/>
    <w:rsid w:val="007B2624"/>
    <w:rsid w:val="007B2E52"/>
    <w:rsid w:val="007C6A52"/>
    <w:rsid w:val="007E5121"/>
    <w:rsid w:val="008119CC"/>
    <w:rsid w:val="00816D5C"/>
    <w:rsid w:val="0082043E"/>
    <w:rsid w:val="00897331"/>
    <w:rsid w:val="008E203A"/>
    <w:rsid w:val="00907545"/>
    <w:rsid w:val="0091229C"/>
    <w:rsid w:val="0093700A"/>
    <w:rsid w:val="00940E73"/>
    <w:rsid w:val="00950D39"/>
    <w:rsid w:val="0095786A"/>
    <w:rsid w:val="0098597D"/>
    <w:rsid w:val="00991FA9"/>
    <w:rsid w:val="009E5817"/>
    <w:rsid w:val="009F619A"/>
    <w:rsid w:val="009F6DDE"/>
    <w:rsid w:val="00A370A8"/>
    <w:rsid w:val="00A37F18"/>
    <w:rsid w:val="00A46B22"/>
    <w:rsid w:val="00A56811"/>
    <w:rsid w:val="00A62630"/>
    <w:rsid w:val="00A73847"/>
    <w:rsid w:val="00A850FD"/>
    <w:rsid w:val="00A90467"/>
    <w:rsid w:val="00AC614B"/>
    <w:rsid w:val="00AD70FD"/>
    <w:rsid w:val="00AE0CD0"/>
    <w:rsid w:val="00AE21DC"/>
    <w:rsid w:val="00AE3D88"/>
    <w:rsid w:val="00AF0F0E"/>
    <w:rsid w:val="00AF7591"/>
    <w:rsid w:val="00B27589"/>
    <w:rsid w:val="00B46AC8"/>
    <w:rsid w:val="00B87884"/>
    <w:rsid w:val="00BA5108"/>
    <w:rsid w:val="00BD0923"/>
    <w:rsid w:val="00BD4753"/>
    <w:rsid w:val="00BD5CB1"/>
    <w:rsid w:val="00BE62EE"/>
    <w:rsid w:val="00BE7091"/>
    <w:rsid w:val="00C003BA"/>
    <w:rsid w:val="00C33F26"/>
    <w:rsid w:val="00C356DB"/>
    <w:rsid w:val="00C428B2"/>
    <w:rsid w:val="00C46878"/>
    <w:rsid w:val="00C51116"/>
    <w:rsid w:val="00C82682"/>
    <w:rsid w:val="00C847C4"/>
    <w:rsid w:val="00CB4A51"/>
    <w:rsid w:val="00CB5C1C"/>
    <w:rsid w:val="00CD06EB"/>
    <w:rsid w:val="00CD4532"/>
    <w:rsid w:val="00CD47B0"/>
    <w:rsid w:val="00CE6104"/>
    <w:rsid w:val="00CE7918"/>
    <w:rsid w:val="00CF1B89"/>
    <w:rsid w:val="00D025DA"/>
    <w:rsid w:val="00D05040"/>
    <w:rsid w:val="00D05D0B"/>
    <w:rsid w:val="00D16163"/>
    <w:rsid w:val="00D50B65"/>
    <w:rsid w:val="00D53EAE"/>
    <w:rsid w:val="00D629E6"/>
    <w:rsid w:val="00D76391"/>
    <w:rsid w:val="00DB3FAD"/>
    <w:rsid w:val="00DE6AE4"/>
    <w:rsid w:val="00DF5F06"/>
    <w:rsid w:val="00E046B6"/>
    <w:rsid w:val="00E61C09"/>
    <w:rsid w:val="00E66C3D"/>
    <w:rsid w:val="00EB263C"/>
    <w:rsid w:val="00EB3B58"/>
    <w:rsid w:val="00EC7359"/>
    <w:rsid w:val="00ED3371"/>
    <w:rsid w:val="00EE3054"/>
    <w:rsid w:val="00F00606"/>
    <w:rsid w:val="00F01256"/>
    <w:rsid w:val="00F470AA"/>
    <w:rsid w:val="00FA01D3"/>
    <w:rsid w:val="00FA62AE"/>
    <w:rsid w:val="00FB56E9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0E87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/>
    <w:lsdException w:name="toa heading" w:semiHidden="1"/>
    <w:lsdException w:name="List" w:semiHidden="1"/>
    <w:lsdException w:name="List Bullet" w:semiHidden="1" w:unhideWhenUsed="1"/>
    <w:lsdException w:name="List Number" w:semiHidden="1" w:unhideWhenUsed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nhideWhenUsed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uiPriority="1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743CDA"/>
    <w:pPr>
      <w:ind w:right="720"/>
    </w:pPr>
  </w:style>
  <w:style w:type="paragraph" w:styleId="Heading1">
    <w:name w:val="heading 1"/>
    <w:basedOn w:val="Normal"/>
    <w:link w:val="Heading1Char"/>
    <w:uiPriority w:val="1"/>
    <w:qFormat/>
    <w:rsid w:val="00743CDA"/>
    <w:pPr>
      <w:tabs>
        <w:tab w:val="left" w:pos="2520"/>
        <w:tab w:val="left" w:pos="3360"/>
      </w:tabs>
      <w:spacing w:before="111" w:after="560"/>
      <w:outlineLvl w:val="0"/>
    </w:pPr>
    <w:rPr>
      <w:rFonts w:asciiTheme="majorHAnsi" w:hAnsiTheme="majorHAnsi"/>
      <w:b/>
      <w:color w:val="A7AAAD" w:themeColor="accent5" w:themeShade="E6"/>
      <w:sz w:val="36"/>
    </w:rPr>
  </w:style>
  <w:style w:type="paragraph" w:styleId="Heading2">
    <w:name w:val="heading 2"/>
    <w:basedOn w:val="Normal"/>
    <w:link w:val="Heading2Char"/>
    <w:uiPriority w:val="1"/>
    <w:qFormat/>
    <w:rsid w:val="00743CDA"/>
    <w:pPr>
      <w:keepNext/>
      <w:tabs>
        <w:tab w:val="left" w:pos="720"/>
        <w:tab w:val="left" w:pos="1199"/>
      </w:tabs>
      <w:spacing w:before="360" w:after="240"/>
      <w:outlineLvl w:val="1"/>
    </w:pPr>
    <w:rPr>
      <w:rFonts w:asciiTheme="majorHAnsi" w:hAnsiTheme="majorHAnsi"/>
      <w:b/>
      <w:bCs/>
      <w:color w:val="A7AAAD" w:themeColor="accent5" w:themeShade="E6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743CDA"/>
    <w:pPr>
      <w:keepNext/>
      <w:tabs>
        <w:tab w:val="left" w:pos="900"/>
        <w:tab w:val="left" w:pos="1560"/>
      </w:tabs>
      <w:spacing w:before="360" w:after="240"/>
      <w:outlineLvl w:val="2"/>
    </w:pPr>
    <w:rPr>
      <w:rFonts w:asciiTheme="majorHAnsi" w:hAnsiTheme="majorHAnsi"/>
      <w:b/>
      <w:bCs/>
      <w:color w:val="6487A0" w:themeColor="accent2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743CDA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743CDA"/>
    <w:pPr>
      <w:numPr>
        <w:ilvl w:val="4"/>
      </w:numPr>
      <w:spacing w:before="120"/>
      <w:outlineLvl w:val="4"/>
    </w:pPr>
    <w:rPr>
      <w:color w:val="4BACC6"/>
      <w:sz w:val="25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743CDA"/>
    <w:pPr>
      <w:keepNext/>
      <w:keepLines/>
      <w:numPr>
        <w:ilvl w:val="5"/>
        <w:numId w:val="27"/>
      </w:numPr>
      <w:spacing w:before="40"/>
      <w:outlineLvl w:val="5"/>
    </w:pPr>
    <w:rPr>
      <w:rFonts w:asciiTheme="majorHAnsi" w:eastAsiaTheme="majorEastAsia" w:hAnsiTheme="majorHAnsi" w:cstheme="majorBidi"/>
      <w:color w:val="23353A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743CDA"/>
    <w:pPr>
      <w:keepNext/>
      <w:keepLines/>
      <w:numPr>
        <w:ilvl w:val="6"/>
        <w:numId w:val="2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3353A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743CDA"/>
    <w:pPr>
      <w:keepNext/>
      <w:keepLines/>
      <w:numPr>
        <w:ilvl w:val="7"/>
        <w:numId w:val="27"/>
      </w:numPr>
      <w:spacing w:before="40"/>
      <w:outlineLvl w:val="7"/>
    </w:pPr>
    <w:rPr>
      <w:rFonts w:asciiTheme="majorHAnsi" w:eastAsiaTheme="majorEastAsia" w:hAnsiTheme="majorHAnsi" w:cstheme="majorBidi"/>
      <w:color w:val="5B8096" w:themeColor="accent3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743CDA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5B8096" w:themeColor="accent3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43CDA"/>
    <w:rPr>
      <w:rFonts w:asciiTheme="majorHAnsi" w:hAnsiTheme="majorHAnsi"/>
      <w:b/>
      <w:color w:val="A7AAAD" w:themeColor="accent5" w:themeShade="E6"/>
      <w:sz w:val="36"/>
    </w:rPr>
  </w:style>
  <w:style w:type="character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743CDA"/>
    <w:pPr>
      <w:numPr>
        <w:ilvl w:val="6"/>
        <w:numId w:val="28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rsid w:val="00743CDA"/>
    <w:rPr>
      <w:rFonts w:asciiTheme="majorHAnsi" w:hAnsiTheme="majorHAnsi"/>
      <w:b/>
      <w:bCs/>
      <w:color w:val="A7AAAD" w:themeColor="accent5" w:themeShade="E6"/>
      <w:sz w:val="32"/>
      <w:szCs w:val="32"/>
      <w:lang w:eastAsia="zh-CN"/>
    </w:rPr>
  </w:style>
  <w:style w:type="paragraph" w:styleId="NormalIndent">
    <w:name w:val="Normal Indent"/>
    <w:basedOn w:val="Normal"/>
    <w:uiPriority w:val="99"/>
    <w:semiHidden/>
    <w:rsid w:val="000D1F49"/>
    <w:pPr>
      <w:spacing w:before="12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743CDA"/>
    <w:rPr>
      <w:rFonts w:asciiTheme="majorHAnsi" w:hAnsiTheme="majorHAnsi"/>
      <w:b/>
      <w:bCs/>
      <w:color w:val="6487A0" w:themeColor="accent2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743CDA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682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semiHidden/>
    <w:rsid w:val="00C82682"/>
    <w:pPr>
      <w:tabs>
        <w:tab w:val="center" w:pos="4680"/>
        <w:tab w:val="right" w:pos="9360"/>
      </w:tabs>
    </w:pPr>
    <w:rPr>
      <w:b/>
      <w:noProof/>
      <w:color w:val="476B76" w:themeColor="accent1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C66AD"/>
    <w:rPr>
      <w:b/>
      <w:noProof/>
      <w:color w:val="476B76" w:themeColor="accent1"/>
      <w:szCs w:val="24"/>
    </w:rPr>
  </w:style>
  <w:style w:type="paragraph" w:styleId="Footer">
    <w:name w:val="footer"/>
    <w:basedOn w:val="Normal"/>
    <w:link w:val="FooterChar"/>
    <w:uiPriority w:val="99"/>
    <w:rsid w:val="000D1D72"/>
    <w:pPr>
      <w:shd w:val="clear" w:color="auto" w:fill="32416E" w:themeFill="text2"/>
      <w:tabs>
        <w:tab w:val="left" w:pos="3690"/>
        <w:tab w:val="left" w:pos="5670"/>
      </w:tabs>
      <w:spacing w:after="0"/>
      <w:ind w:left="-540" w:right="0"/>
    </w:pPr>
    <w:rPr>
      <w:color w:val="FFFFFF" w:themeColor="background1"/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D1D72"/>
    <w:rPr>
      <w:color w:val="FFFFFF" w:themeColor="background1"/>
      <w:sz w:val="18"/>
      <w:szCs w:val="24"/>
      <w:shd w:val="clear" w:color="auto" w:fill="32416E" w:themeFill="text2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unhideWhenUsed/>
    <w:rsid w:val="000D1F49"/>
    <w:rPr>
      <w:color w:val="0070C0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semiHidden/>
    <w:qFormat/>
    <w:rsid w:val="00743CDA"/>
    <w:pPr>
      <w:widowControl w:val="0"/>
      <w:autoSpaceDE w:val="0"/>
      <w:autoSpaceDN w:val="0"/>
    </w:pPr>
    <w:rPr>
      <w:rFonts w:eastAsia="Calibri" w:cs="Calibri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743CD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743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743CDA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743CDA"/>
    <w:rPr>
      <w:rFonts w:asciiTheme="majorHAnsi" w:hAnsiTheme="majorHAnsi"/>
      <w:b/>
      <w:bCs/>
      <w:color w:val="4BACC6"/>
      <w:sz w:val="25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3CDA"/>
    <w:rPr>
      <w:rFonts w:asciiTheme="majorHAnsi" w:eastAsiaTheme="majorEastAsia" w:hAnsiTheme="majorHAnsi" w:cstheme="majorBidi"/>
      <w:color w:val="23353A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3CDA"/>
    <w:rPr>
      <w:rFonts w:asciiTheme="majorHAnsi" w:eastAsiaTheme="majorEastAsia" w:hAnsiTheme="majorHAnsi" w:cstheme="majorBidi"/>
      <w:i/>
      <w:iCs/>
      <w:color w:val="23353A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3CDA"/>
    <w:rPr>
      <w:rFonts w:asciiTheme="majorHAnsi" w:eastAsiaTheme="majorEastAsia" w:hAnsiTheme="majorHAnsi" w:cstheme="majorBidi"/>
      <w:color w:val="5B8096" w:themeColor="accent3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3CDA"/>
    <w:rPr>
      <w:rFonts w:asciiTheme="majorHAnsi" w:eastAsiaTheme="majorEastAsia" w:hAnsiTheme="majorHAnsi" w:cstheme="majorBidi"/>
      <w:i/>
      <w:iCs/>
      <w:color w:val="5B8096" w:themeColor="accent3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85402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743CDA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customStyle="1" w:styleId="Name">
    <w:name w:val="Name"/>
    <w:basedOn w:val="Normal"/>
    <w:uiPriority w:val="1"/>
    <w:qFormat/>
    <w:rsid w:val="000D1D72"/>
    <w:pPr>
      <w:shd w:val="clear" w:color="auto" w:fill="32416E" w:themeFill="text2"/>
      <w:spacing w:after="0" w:line="240" w:lineRule="auto"/>
      <w:ind w:left="-180" w:right="6840"/>
    </w:pPr>
    <w:rPr>
      <w:rFonts w:ascii="Copperplate Gothic Bold" w:hAnsi="Copperplate Gothic Bold"/>
      <w:color w:val="FFFFFF" w:themeColor="background1"/>
      <w:sz w:val="42"/>
    </w:rPr>
  </w:style>
  <w:style w:type="paragraph" w:customStyle="1" w:styleId="Address">
    <w:name w:val="Address"/>
    <w:basedOn w:val="Normal"/>
    <w:uiPriority w:val="1"/>
    <w:qFormat/>
    <w:rsid w:val="00743CDA"/>
    <w:pPr>
      <w:spacing w:after="0"/>
    </w:pPr>
  </w:style>
  <w:style w:type="paragraph" w:styleId="Date">
    <w:name w:val="Date"/>
    <w:basedOn w:val="Normal"/>
    <w:next w:val="Normal"/>
    <w:link w:val="DateChar"/>
    <w:uiPriority w:val="99"/>
    <w:rsid w:val="00EB263C"/>
    <w:pPr>
      <w:spacing w:before="60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743CDA"/>
    <w:pPr>
      <w:spacing w:line="240" w:lineRule="auto"/>
    </w:pPr>
    <w:rPr>
      <w:i/>
      <w:iCs/>
      <w:color w:val="32416E" w:themeColor="text2"/>
      <w:szCs w:val="18"/>
    </w:rPr>
  </w:style>
  <w:style w:type="character" w:customStyle="1" w:styleId="DateChar">
    <w:name w:val="Date Char"/>
    <w:basedOn w:val="DefaultParagraphFont"/>
    <w:link w:val="Date"/>
    <w:uiPriority w:val="99"/>
    <w:rsid w:val="00EB263C"/>
  </w:style>
  <w:style w:type="paragraph" w:styleId="Salutation">
    <w:name w:val="Salutation"/>
    <w:basedOn w:val="Normal"/>
    <w:next w:val="Normal"/>
    <w:link w:val="SalutationChar"/>
    <w:uiPriority w:val="99"/>
    <w:rsid w:val="001C66AD"/>
    <w:pPr>
      <w:spacing w:before="480" w:after="480"/>
    </w:pPr>
    <w:rPr>
      <w:color w:val="5B8096" w:themeColor="accent3"/>
      <w:sz w:val="36"/>
    </w:rPr>
  </w:style>
  <w:style w:type="character" w:customStyle="1" w:styleId="SalutationChar">
    <w:name w:val="Salutation Char"/>
    <w:basedOn w:val="DefaultParagraphFont"/>
    <w:link w:val="Salutation"/>
    <w:uiPriority w:val="99"/>
    <w:rsid w:val="001C66AD"/>
    <w:rPr>
      <w:color w:val="5B8096" w:themeColor="accent3"/>
      <w:sz w:val="36"/>
    </w:rPr>
  </w:style>
  <w:style w:type="paragraph" w:styleId="Signature">
    <w:name w:val="Signature"/>
    <w:basedOn w:val="Normal"/>
    <w:link w:val="SignatureChar"/>
    <w:uiPriority w:val="99"/>
    <w:rsid w:val="00EB263C"/>
  </w:style>
  <w:style w:type="character" w:customStyle="1" w:styleId="SignatureChar">
    <w:name w:val="Signature Char"/>
    <w:basedOn w:val="DefaultParagraphFont"/>
    <w:link w:val="Signature"/>
    <w:uiPriority w:val="99"/>
    <w:rsid w:val="00EB263C"/>
  </w:style>
  <w:style w:type="character" w:styleId="PlaceholderText">
    <w:name w:val="Placeholder Text"/>
    <w:basedOn w:val="DefaultParagraphFont"/>
    <w:uiPriority w:val="99"/>
    <w:semiHidden/>
    <w:rsid w:val="00EB263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1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fo\AppData\Roaming\Microsoft\Templates\Arrow%20letterhea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626A8C862B7445AB28FE78C1CBE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F5B70-DD90-4BC0-9A6E-E3179118423B}"/>
      </w:docPartPr>
      <w:docPartBody>
        <w:p w:rsidR="00000000" w:rsidRDefault="00370C0F">
          <w:pPr>
            <w:pStyle w:val="A626A8C862B7445AB28FE78C1CBE2E4F"/>
          </w:pPr>
          <w:r w:rsidRPr="001C66AD">
            <w:t>[</w:t>
          </w:r>
          <w:r w:rsidRPr="001C66AD">
            <w:rPr>
              <w:rStyle w:val="PlaceholderText"/>
            </w:rPr>
            <w:t>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pperplate Gothic Bold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C0F"/>
    <w:rsid w:val="0037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626A8C862B7445AB28FE78C1CBE2E4F">
    <w:name w:val="A626A8C862B7445AB28FE78C1CBE2E4F"/>
  </w:style>
  <w:style w:type="paragraph" w:customStyle="1" w:styleId="453F2447519742F59CF3A271A82D8F1F">
    <w:name w:val="453F2447519742F59CF3A271A82D8F1F"/>
  </w:style>
  <w:style w:type="paragraph" w:customStyle="1" w:styleId="816594AB616541CFA6A4104F8BCD2B65">
    <w:name w:val="816594AB616541CFA6A4104F8BCD2B65"/>
  </w:style>
  <w:style w:type="paragraph" w:customStyle="1" w:styleId="001FD2BC449849C8856D8C305108371B">
    <w:name w:val="001FD2BC449849C8856D8C305108371B"/>
  </w:style>
  <w:style w:type="paragraph" w:customStyle="1" w:styleId="DCB3696C70B74133B53CD5EAC5060491">
    <w:name w:val="DCB3696C70B74133B53CD5EAC5060491"/>
  </w:style>
  <w:style w:type="paragraph" w:customStyle="1" w:styleId="504387F6B50948B7A5F5A2EA38D012BD">
    <w:name w:val="504387F6B50948B7A5F5A2EA38D012BD"/>
  </w:style>
  <w:style w:type="paragraph" w:customStyle="1" w:styleId="2FE26D32C4244F22A4753C9C73D8D544">
    <w:name w:val="2FE26D32C4244F22A4753C9C73D8D544"/>
  </w:style>
  <w:style w:type="paragraph" w:customStyle="1" w:styleId="6F81738C1F54499D8CCB94781001DF35">
    <w:name w:val="6F81738C1F54499D8CCB94781001DF35"/>
  </w:style>
  <w:style w:type="paragraph" w:customStyle="1" w:styleId="7F022DCABF474167B7CFA521231EAB96">
    <w:name w:val="7F022DCABF474167B7CFA521231EAB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H01B">
      <a:dk1>
        <a:sysClr val="windowText" lastClr="000000"/>
      </a:dk1>
      <a:lt1>
        <a:sysClr val="window" lastClr="FFFFFF"/>
      </a:lt1>
      <a:dk2>
        <a:srgbClr val="32416E"/>
      </a:dk2>
      <a:lt2>
        <a:srgbClr val="E7E6E6"/>
      </a:lt2>
      <a:accent1>
        <a:srgbClr val="476B76"/>
      </a:accent1>
      <a:accent2>
        <a:srgbClr val="6487A0"/>
      </a:accent2>
      <a:accent3>
        <a:srgbClr val="5B8096"/>
      </a:accent3>
      <a:accent4>
        <a:srgbClr val="7B97B7"/>
      </a:accent4>
      <a:accent5>
        <a:srgbClr val="BBBDBF"/>
      </a:accent5>
      <a:accent6>
        <a:srgbClr val="85A0C3"/>
      </a:accent6>
      <a:hlink>
        <a:srgbClr val="0070C0"/>
      </a:hlink>
      <a:folHlink>
        <a:srgbClr val="85402C"/>
      </a:folHlink>
    </a:clrScheme>
    <a:fontScheme name="LH01A">
      <a:majorFont>
        <a:latin typeface="Candara"/>
        <a:ea typeface=""/>
        <a:cs typeface=""/>
      </a:majorFont>
      <a:minorFont>
        <a:latin typeface="Candar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Kar Services Ltd</Site_x0020_Name>
    <Internal_x002f_External xmlns="859f7ad6-93f6-4205-b62b-a17f28acbbac">Incoming document</Internal_x002f_External>
    <Post_x0020_code xmlns="859f7ad6-93f6-4205-b62b-a17f28acbbac">CF3 2EJ</Post_x0020_code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Newton Rd, Lower Newton Meadow Farm, Cardiff, CF3 2EJ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2019-04-28T23:00:00+00:00</Document_x0020_Date>
    <Facility_x0020_Address xmlns="859f7ad6-93f6-4205-b62b-a17f28acbbac">Newton Rd, Lower Newton Meadow Farm, Cardiff</Facility_x0020_Address>
    <Environment_x0020_Sub_x0020_Folder xmlns="859f7ad6-93f6-4205-b62b-a17f28acbbac">Licences applications</Environment_x0020_Sub_x0020_Folder>
    <Customer_x0020_Name xmlns="859f7ad6-93f6-4205-b62b-a17f28acbbac">Kar Services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E98E0FF-C0E1-4F73-97E2-6E3A8D29B1B9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C95F05F5-E13C-424B-81E8-B77CE2825F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9BB53-2E8D-4617-877D-D3E48E7EE6BE}"/>
</file>

<file path=customXml/itemProps4.xml><?xml version="1.0" encoding="utf-8"?>
<ds:datastoreItem xmlns:ds="http://schemas.openxmlformats.org/officeDocument/2006/customXml" ds:itemID="{0C9CB791-E87E-4074-A1E9-2BADBFCD0B3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E98243F-B0BC-42FA-8EF8-5430FFB68FE7}"/>
</file>

<file path=customXml/itemProps6.xml><?xml version="1.0" encoding="utf-8"?>
<ds:datastoreItem xmlns:ds="http://schemas.openxmlformats.org/officeDocument/2006/customXml" ds:itemID="{4C10FD97-7259-45CE-8217-79DB4AE7C697}"/>
</file>

<file path=docProps/app.xml><?xml version="1.0" encoding="utf-8"?>
<Properties xmlns="http://schemas.openxmlformats.org/officeDocument/2006/extended-properties" xmlns:vt="http://schemas.openxmlformats.org/officeDocument/2006/docPropsVTypes">
  <Template>Arrow letterhead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2019-04-23T09:55:00Z</dcterms:created>
  <dcterms:modified xsi:type="dcterms:W3CDTF">2019-04-23T17:47:00Z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REGU-106-68929</vt:lpwstr>
  </property>
  <property fmtid="{D5CDD505-2E9C-101B-9397-08002B2CF9AE}" pid="4" name="_dlc_DocIdItemGuid">
    <vt:lpwstr>21cd7828-f56f-4127-92b0-e6bfc3eafb89</vt:lpwstr>
  </property>
  <property fmtid="{D5CDD505-2E9C-101B-9397-08002B2CF9AE}" pid="5" name="_dlc_DocIdUrl">
    <vt:lpwstr>https://cyfoethnaturiolcymru.sharepoint.com/teams/Regulatory/Permitting/_layouts/15/DocIdRedir.aspx?ID=REGU-106-68929, REGU-106-68929</vt:lpwstr>
  </property>
  <property fmtid="{D5CDD505-2E9C-101B-9397-08002B2CF9AE}" pid="6" name="_docset_NoMedatataSyncRequired">
    <vt:lpwstr>False</vt:lpwstr>
  </property>
</Properties>
</file>