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page" w:tblpX="6163" w:tblpY="1063"/>
        <w:tblOverlap w:val="never"/>
        <w:tblW w:w="5248" w:type="dxa"/>
        <w:tblLook w:val="00A0" w:firstRow="1" w:lastRow="0" w:firstColumn="1" w:lastColumn="0" w:noHBand="0" w:noVBand="0"/>
      </w:tblPr>
      <w:tblGrid>
        <w:gridCol w:w="5369"/>
      </w:tblGrid>
      <w:tr w:rsidR="001F5EB8" w:rsidRPr="001F5EB8" w14:paraId="467B6328" w14:textId="77777777">
        <w:trPr>
          <w:trHeight w:val="1961"/>
        </w:trPr>
        <w:tc>
          <w:tcPr>
            <w:tcW w:w="5248" w:type="dxa"/>
          </w:tcPr>
          <w:p w14:paraId="168D8C5B" w14:textId="77777777" w:rsidR="005F0346" w:rsidRPr="001F5EB8" w:rsidRDefault="005F0346" w:rsidP="005F0346">
            <w:pPr>
              <w:pStyle w:val="BodyText"/>
              <w:rPr>
                <w:rFonts w:cs="Arial"/>
                <w:color w:val="auto"/>
              </w:rPr>
            </w:pPr>
            <w:bookmarkStart w:id="0" w:name="_GoBack"/>
            <w:bookmarkEnd w:id="0"/>
          </w:p>
          <w:p w14:paraId="4F4E2AF7" w14:textId="77777777" w:rsidR="005F0346" w:rsidRPr="001F5EB8" w:rsidRDefault="00705FF9" w:rsidP="005F0346">
            <w:pPr>
              <w:pStyle w:val="BodyText"/>
              <w:rPr>
                <w:rFonts w:cs="Arial"/>
                <w:b/>
                <w:color w:val="auto"/>
              </w:rPr>
            </w:pPr>
            <w:r w:rsidRPr="001F5EB8">
              <w:rPr>
                <w:rFonts w:cs="Arial"/>
                <w:b/>
                <w:color w:val="auto"/>
              </w:rPr>
              <w:t xml:space="preserve">Ein </w:t>
            </w:r>
            <w:proofErr w:type="spellStart"/>
            <w:r w:rsidRPr="001F5EB8">
              <w:rPr>
                <w:rFonts w:cs="Arial"/>
                <w:b/>
                <w:color w:val="auto"/>
              </w:rPr>
              <w:t>cyf</w:t>
            </w:r>
            <w:proofErr w:type="spellEnd"/>
            <w:r w:rsidRPr="001F5EB8">
              <w:rPr>
                <w:rFonts w:cs="Arial"/>
                <w:b/>
                <w:color w:val="auto"/>
              </w:rPr>
              <w:t xml:space="preserve">/Our ref: </w:t>
            </w:r>
            <w:r w:rsidR="00B36BAD">
              <w:rPr>
                <w:rFonts w:cs="Arial"/>
                <w:b/>
                <w:color w:val="auto"/>
              </w:rPr>
              <w:t>EPR/NP3290VM</w:t>
            </w:r>
            <w:r w:rsidR="006E5653">
              <w:rPr>
                <w:rFonts w:cs="Arial"/>
                <w:b/>
                <w:color w:val="auto"/>
              </w:rPr>
              <w:t>/S41/1</w:t>
            </w:r>
          </w:p>
          <w:p w14:paraId="04D33082" w14:textId="77777777" w:rsidR="005F0346" w:rsidRPr="001F5EB8" w:rsidRDefault="00705FF9" w:rsidP="005F0346">
            <w:pPr>
              <w:pStyle w:val="BodyText"/>
              <w:rPr>
                <w:rFonts w:cs="Arial"/>
                <w:b/>
                <w:color w:val="auto"/>
              </w:rPr>
            </w:pPr>
            <w:proofErr w:type="spellStart"/>
            <w:r w:rsidRPr="001F5EB8">
              <w:rPr>
                <w:rFonts w:cs="Arial"/>
                <w:b/>
                <w:color w:val="auto"/>
              </w:rPr>
              <w:t>Eich</w:t>
            </w:r>
            <w:proofErr w:type="spellEnd"/>
            <w:r w:rsidRPr="001F5EB8">
              <w:rPr>
                <w:rFonts w:cs="Arial"/>
                <w:b/>
                <w:color w:val="auto"/>
              </w:rPr>
              <w:t xml:space="preserve"> </w:t>
            </w:r>
            <w:proofErr w:type="spellStart"/>
            <w:r w:rsidRPr="001F5EB8">
              <w:rPr>
                <w:rFonts w:cs="Arial"/>
                <w:b/>
                <w:color w:val="auto"/>
              </w:rPr>
              <w:t>cyf</w:t>
            </w:r>
            <w:proofErr w:type="spellEnd"/>
            <w:r w:rsidRPr="001F5EB8">
              <w:rPr>
                <w:rFonts w:cs="Arial"/>
                <w:b/>
                <w:color w:val="auto"/>
              </w:rPr>
              <w:t xml:space="preserve">/Your ref: </w:t>
            </w:r>
          </w:p>
          <w:p w14:paraId="34F8987C" w14:textId="77777777" w:rsidR="005F0346" w:rsidRPr="001F5EB8" w:rsidRDefault="005F0346" w:rsidP="005F0346">
            <w:pPr>
              <w:pStyle w:val="BodyText"/>
              <w:rPr>
                <w:rFonts w:cs="Arial"/>
                <w:color w:val="auto"/>
              </w:rPr>
            </w:pPr>
          </w:p>
          <w:p w14:paraId="3FFE9BCC" w14:textId="77777777" w:rsidR="00705FF9" w:rsidRPr="001F5EB8" w:rsidRDefault="001F5EB8" w:rsidP="00705FF9">
            <w:pPr>
              <w:pStyle w:val="BodyText"/>
              <w:rPr>
                <w:rFonts w:cs="Arial"/>
                <w:color w:val="auto"/>
              </w:rPr>
            </w:pPr>
            <w:r w:rsidRPr="001F5EB8">
              <w:rPr>
                <w:rFonts w:cs="Arial"/>
                <w:color w:val="auto"/>
              </w:rPr>
              <w:t>Natural Resources Wales</w:t>
            </w:r>
          </w:p>
          <w:p w14:paraId="25ABB747" w14:textId="77777777" w:rsidR="00705FF9" w:rsidRPr="001F5EB8" w:rsidRDefault="001F5EB8" w:rsidP="00705FF9">
            <w:pPr>
              <w:pStyle w:val="BodyText"/>
              <w:rPr>
                <w:rFonts w:cs="Arial"/>
                <w:color w:val="auto"/>
              </w:rPr>
            </w:pPr>
            <w:r w:rsidRPr="001F5EB8">
              <w:rPr>
                <w:rFonts w:cs="Arial"/>
                <w:color w:val="auto"/>
              </w:rPr>
              <w:t>Chester Road</w:t>
            </w:r>
          </w:p>
          <w:p w14:paraId="47A2F449" w14:textId="77777777" w:rsidR="00705FF9" w:rsidRPr="001F5EB8" w:rsidRDefault="001F5EB8" w:rsidP="00705FF9">
            <w:pPr>
              <w:pStyle w:val="BodyText"/>
              <w:rPr>
                <w:rFonts w:cs="Arial"/>
                <w:color w:val="auto"/>
              </w:rPr>
            </w:pPr>
            <w:r w:rsidRPr="001F5EB8">
              <w:rPr>
                <w:rFonts w:cs="Arial"/>
                <w:color w:val="auto"/>
              </w:rPr>
              <w:t>Buckley</w:t>
            </w:r>
          </w:p>
          <w:p w14:paraId="51827806" w14:textId="77777777" w:rsidR="001F5EB8" w:rsidRPr="001F5EB8" w:rsidRDefault="001F5EB8" w:rsidP="00705FF9">
            <w:pPr>
              <w:pStyle w:val="BodyText"/>
              <w:rPr>
                <w:rFonts w:cs="Arial"/>
                <w:color w:val="auto"/>
              </w:rPr>
            </w:pPr>
            <w:r w:rsidRPr="001F5EB8">
              <w:rPr>
                <w:rFonts w:cs="Arial"/>
                <w:color w:val="auto"/>
              </w:rPr>
              <w:t>Flintshire</w:t>
            </w:r>
          </w:p>
          <w:p w14:paraId="1543606A" w14:textId="77777777" w:rsidR="00705FF9" w:rsidRPr="001F5EB8" w:rsidRDefault="001F5EB8" w:rsidP="00705FF9">
            <w:pPr>
              <w:pStyle w:val="BodyText"/>
              <w:rPr>
                <w:rFonts w:cs="Arial"/>
                <w:color w:val="auto"/>
              </w:rPr>
            </w:pPr>
            <w:r w:rsidRPr="001F5EB8">
              <w:rPr>
                <w:rFonts w:cs="Arial"/>
                <w:color w:val="auto"/>
              </w:rPr>
              <w:t>CH7 3AJ</w:t>
            </w:r>
          </w:p>
          <w:p w14:paraId="54D67B01" w14:textId="77777777" w:rsidR="005F0346" w:rsidRPr="001F5EB8" w:rsidRDefault="005F0346" w:rsidP="005F0346">
            <w:pPr>
              <w:pStyle w:val="BodyText"/>
              <w:rPr>
                <w:rFonts w:cs="Arial"/>
                <w:color w:val="auto"/>
              </w:rPr>
            </w:pPr>
          </w:p>
          <w:p w14:paraId="4339AD8E" w14:textId="77777777" w:rsidR="00092987" w:rsidRPr="001F5EB8" w:rsidRDefault="006556C1" w:rsidP="002B215B">
            <w:pPr>
              <w:pStyle w:val="BodyText"/>
              <w:rPr>
                <w:rFonts w:cs="Arial"/>
                <w:color w:val="auto"/>
              </w:rPr>
            </w:pPr>
            <w:r w:rsidRPr="001F5EB8">
              <w:rPr>
                <w:rFonts w:cs="Arial"/>
                <w:color w:val="auto"/>
              </w:rPr>
              <w:t>Ebost/Email:</w:t>
            </w:r>
            <w:r w:rsidR="00705FF9" w:rsidRPr="001F5EB8">
              <w:rPr>
                <w:rFonts w:cs="Arial"/>
                <w:color w:val="auto"/>
              </w:rPr>
              <w:t xml:space="preserve"> </w:t>
            </w:r>
            <w:r w:rsidR="001F5EB8" w:rsidRPr="001F5EB8">
              <w:rPr>
                <w:rFonts w:cs="Arial"/>
                <w:color w:val="auto"/>
              </w:rPr>
              <w:t>Andrew.r.sowerby@cyfoethnaturiolcymru.gov.uk</w:t>
            </w:r>
          </w:p>
          <w:p w14:paraId="16C3F269" w14:textId="77777777" w:rsidR="005F0346" w:rsidRPr="001F5EB8" w:rsidRDefault="006556C1" w:rsidP="005F0346">
            <w:pPr>
              <w:pStyle w:val="BodyText"/>
              <w:rPr>
                <w:rFonts w:cs="Arial"/>
                <w:color w:val="auto"/>
              </w:rPr>
            </w:pPr>
            <w:r w:rsidRPr="001F5EB8">
              <w:rPr>
                <w:rFonts w:cs="Arial"/>
                <w:color w:val="auto"/>
              </w:rPr>
              <w:t>Ffôn/Phone: 0300</w:t>
            </w:r>
            <w:r w:rsidR="00705FF9" w:rsidRPr="001F5EB8">
              <w:rPr>
                <w:rFonts w:cs="Arial"/>
                <w:color w:val="auto"/>
              </w:rPr>
              <w:t xml:space="preserve"> 065 </w:t>
            </w:r>
            <w:r w:rsidR="001F5EB8" w:rsidRPr="001F5EB8">
              <w:rPr>
                <w:rFonts w:cs="Arial"/>
                <w:color w:val="auto"/>
              </w:rPr>
              <w:t>3806</w:t>
            </w:r>
          </w:p>
          <w:p w14:paraId="7637671B" w14:textId="77777777" w:rsidR="005F0346" w:rsidRPr="001F5EB8" w:rsidRDefault="005F0346" w:rsidP="005F0346">
            <w:pPr>
              <w:pStyle w:val="BodyText"/>
              <w:rPr>
                <w:rFonts w:cs="Arial"/>
                <w:color w:val="auto"/>
              </w:rPr>
            </w:pPr>
          </w:p>
        </w:tc>
      </w:tr>
    </w:tbl>
    <w:p w14:paraId="0697C230" w14:textId="77777777" w:rsidR="005F0346" w:rsidRPr="001F5EB8" w:rsidRDefault="005F0346">
      <w:pPr>
        <w:rPr>
          <w:rFonts w:cs="Arial"/>
        </w:rPr>
      </w:pPr>
    </w:p>
    <w:p w14:paraId="070157F3" w14:textId="77777777" w:rsidR="00424A68" w:rsidRPr="001F5EB8" w:rsidRDefault="00424A68" w:rsidP="005F0346">
      <w:pPr>
        <w:pStyle w:val="BodyText"/>
        <w:rPr>
          <w:rFonts w:cs="Arial"/>
          <w:b/>
          <w:color w:val="auto"/>
        </w:rPr>
      </w:pPr>
      <w:bookmarkStart w:id="1" w:name="_Toc368647613"/>
      <w:r w:rsidRPr="001F5EB8">
        <w:rPr>
          <w:rFonts w:cs="Arial"/>
          <w:b/>
          <w:color w:val="auto"/>
        </w:rPr>
        <w:t>c/o Director and/or Company Secretary</w:t>
      </w:r>
    </w:p>
    <w:p w14:paraId="5997B4B5" w14:textId="77777777" w:rsidR="005F0346" w:rsidRPr="001F5EB8" w:rsidRDefault="001F5EB8" w:rsidP="005F0346">
      <w:pPr>
        <w:pStyle w:val="BodyText"/>
        <w:rPr>
          <w:rFonts w:cs="Arial"/>
          <w:b/>
          <w:color w:val="auto"/>
        </w:rPr>
      </w:pPr>
      <w:r w:rsidRPr="001F5EB8">
        <w:rPr>
          <w:rFonts w:cs="Arial"/>
          <w:b/>
          <w:color w:val="auto"/>
        </w:rPr>
        <w:t>Clwyd Breakers Ltd</w:t>
      </w:r>
    </w:p>
    <w:p w14:paraId="2BFC5CC5" w14:textId="77777777" w:rsidR="001F5EB8" w:rsidRPr="001F5EB8" w:rsidRDefault="001F5EB8" w:rsidP="005F0346">
      <w:pPr>
        <w:pStyle w:val="BodyText"/>
        <w:rPr>
          <w:rFonts w:cs="Arial"/>
          <w:b/>
          <w:color w:val="auto"/>
        </w:rPr>
      </w:pPr>
      <w:r w:rsidRPr="001F5EB8">
        <w:rPr>
          <w:rFonts w:cs="Arial"/>
          <w:b/>
          <w:color w:val="auto"/>
        </w:rPr>
        <w:t>61 King Street</w:t>
      </w:r>
    </w:p>
    <w:p w14:paraId="0B7FC351" w14:textId="77777777" w:rsidR="001F5EB8" w:rsidRPr="001F5EB8" w:rsidRDefault="001F5EB8" w:rsidP="005F0346">
      <w:pPr>
        <w:pStyle w:val="BodyText"/>
        <w:rPr>
          <w:rFonts w:cs="Arial"/>
          <w:b/>
          <w:color w:val="auto"/>
        </w:rPr>
      </w:pPr>
      <w:r w:rsidRPr="001F5EB8">
        <w:rPr>
          <w:rFonts w:cs="Arial"/>
          <w:b/>
          <w:color w:val="auto"/>
        </w:rPr>
        <w:t>Wrexham</w:t>
      </w:r>
    </w:p>
    <w:p w14:paraId="3F74B46C" w14:textId="77777777" w:rsidR="001F5EB8" w:rsidRPr="001F5EB8" w:rsidRDefault="001F5EB8" w:rsidP="005F0346">
      <w:pPr>
        <w:pStyle w:val="BodyText"/>
        <w:rPr>
          <w:rFonts w:cs="Arial"/>
          <w:b/>
          <w:color w:val="auto"/>
        </w:rPr>
      </w:pPr>
      <w:r w:rsidRPr="001F5EB8">
        <w:rPr>
          <w:rFonts w:cs="Arial"/>
          <w:b/>
          <w:color w:val="auto"/>
        </w:rPr>
        <w:t>Wrexham County Borough</w:t>
      </w:r>
    </w:p>
    <w:p w14:paraId="7B3A5D56" w14:textId="77777777" w:rsidR="005F0346" w:rsidRPr="001F5EB8" w:rsidRDefault="001F5EB8" w:rsidP="005F0346">
      <w:pPr>
        <w:pStyle w:val="BodyText"/>
        <w:rPr>
          <w:rFonts w:cs="Arial"/>
          <w:b/>
          <w:color w:val="auto"/>
        </w:rPr>
      </w:pPr>
      <w:r w:rsidRPr="001F5EB8">
        <w:rPr>
          <w:rFonts w:cs="Arial"/>
          <w:b/>
          <w:color w:val="auto"/>
        </w:rPr>
        <w:t>LL11 1HR</w:t>
      </w:r>
    </w:p>
    <w:p w14:paraId="091B9EBC" w14:textId="77777777" w:rsidR="005F0346" w:rsidRPr="001F5EB8" w:rsidRDefault="005F0346" w:rsidP="005F0346">
      <w:pPr>
        <w:pStyle w:val="BodyText"/>
        <w:rPr>
          <w:rFonts w:cs="Arial"/>
          <w:color w:val="auto"/>
        </w:rPr>
      </w:pPr>
    </w:p>
    <w:p w14:paraId="03A55AC2" w14:textId="77777777" w:rsidR="005F0346" w:rsidRPr="001F5EB8" w:rsidRDefault="00B36BAD" w:rsidP="005F0346">
      <w:pPr>
        <w:pStyle w:val="BodyText"/>
        <w:rPr>
          <w:rFonts w:cs="Arial"/>
          <w:color w:val="auto"/>
        </w:rPr>
      </w:pPr>
      <w:r>
        <w:rPr>
          <w:rFonts w:cs="Arial"/>
          <w:color w:val="auto"/>
        </w:rPr>
        <w:t>12</w:t>
      </w:r>
      <w:r w:rsidRPr="00B36BAD">
        <w:rPr>
          <w:rFonts w:cs="Arial"/>
          <w:color w:val="auto"/>
          <w:vertAlign w:val="superscript"/>
        </w:rPr>
        <w:t>th</w:t>
      </w:r>
      <w:r>
        <w:rPr>
          <w:rFonts w:cs="Arial"/>
          <w:color w:val="auto"/>
        </w:rPr>
        <w:t xml:space="preserve"> March 2018</w:t>
      </w:r>
    </w:p>
    <w:p w14:paraId="79976A63" w14:textId="77777777" w:rsidR="005F0346" w:rsidRPr="00705FF9" w:rsidRDefault="005F0346" w:rsidP="005F0346">
      <w:pPr>
        <w:pStyle w:val="BodyText"/>
        <w:rPr>
          <w:rFonts w:cs="Arial"/>
        </w:rPr>
      </w:pPr>
    </w:p>
    <w:p w14:paraId="40D954B9" w14:textId="77777777" w:rsidR="005F0346" w:rsidRPr="00705FF9" w:rsidRDefault="005F0346" w:rsidP="005F0346">
      <w:pPr>
        <w:pStyle w:val="BodyText"/>
        <w:rPr>
          <w:rFonts w:cs="Arial"/>
        </w:rPr>
      </w:pPr>
    </w:p>
    <w:bookmarkEnd w:id="1"/>
    <w:p w14:paraId="6C940151" w14:textId="77777777" w:rsidR="005F0346" w:rsidRDefault="006556C1" w:rsidP="005F0346">
      <w:pPr>
        <w:pStyle w:val="BodyText"/>
        <w:rPr>
          <w:rFonts w:cs="Arial"/>
        </w:rPr>
      </w:pPr>
      <w:r w:rsidRPr="00705FF9">
        <w:rPr>
          <w:rFonts w:cs="Arial"/>
        </w:rPr>
        <w:t>Dear Sir/Madam,</w:t>
      </w:r>
    </w:p>
    <w:p w14:paraId="05035E8A" w14:textId="77777777" w:rsidR="00792CA5" w:rsidRPr="00705FF9" w:rsidRDefault="00792CA5" w:rsidP="005F0346">
      <w:pPr>
        <w:pStyle w:val="BodyText"/>
        <w:rPr>
          <w:rFonts w:cs="Arial"/>
        </w:rPr>
      </w:pPr>
    </w:p>
    <w:p w14:paraId="6D4E8D00" w14:textId="77777777" w:rsidR="005F0346" w:rsidRPr="00705FF9" w:rsidRDefault="005F0346" w:rsidP="005F0346">
      <w:pPr>
        <w:pStyle w:val="BodyText"/>
        <w:rPr>
          <w:rFonts w:cs="Arial"/>
        </w:rPr>
      </w:pPr>
    </w:p>
    <w:p w14:paraId="79843407" w14:textId="77777777" w:rsidR="00705FF9" w:rsidRDefault="00A45E46" w:rsidP="00705FF9">
      <w:pPr>
        <w:rPr>
          <w:b/>
        </w:rPr>
      </w:pPr>
      <w:r>
        <w:rPr>
          <w:b/>
        </w:rPr>
        <w:t>Non-compliance with Notice served under Section 41(6) of the Environment Act 1995</w:t>
      </w:r>
    </w:p>
    <w:p w14:paraId="5FCCFAA2" w14:textId="77777777" w:rsidR="00792CA5" w:rsidRPr="00A91F0D" w:rsidRDefault="00792CA5" w:rsidP="00705FF9">
      <w:pPr>
        <w:rPr>
          <w:b/>
        </w:rPr>
      </w:pPr>
    </w:p>
    <w:p w14:paraId="55B81010" w14:textId="77777777" w:rsidR="005F0346" w:rsidRPr="00705FF9" w:rsidRDefault="005F0346" w:rsidP="005F0346">
      <w:pPr>
        <w:pStyle w:val="BodyText"/>
        <w:rPr>
          <w:rFonts w:cs="Arial"/>
        </w:rPr>
      </w:pPr>
    </w:p>
    <w:p w14:paraId="114D0F48" w14:textId="77777777" w:rsidR="00EB5CAC" w:rsidRDefault="00B36BAD" w:rsidP="00745BD0">
      <w:pPr>
        <w:rPr>
          <w:lang w:eastAsia="en-GB"/>
        </w:rPr>
      </w:pPr>
      <w:r>
        <w:rPr>
          <w:lang w:eastAsia="en-GB"/>
        </w:rPr>
        <w:t xml:space="preserve">On the </w:t>
      </w:r>
      <w:proofErr w:type="gramStart"/>
      <w:r>
        <w:rPr>
          <w:lang w:eastAsia="en-GB"/>
        </w:rPr>
        <w:t>8</w:t>
      </w:r>
      <w:r w:rsidRPr="00B36BAD">
        <w:rPr>
          <w:vertAlign w:val="superscript"/>
          <w:lang w:eastAsia="en-GB"/>
        </w:rPr>
        <w:t>th</w:t>
      </w:r>
      <w:r>
        <w:rPr>
          <w:lang w:eastAsia="en-GB"/>
        </w:rPr>
        <w:t xml:space="preserve"> Febr</w:t>
      </w:r>
      <w:r w:rsidR="00EB5CAC">
        <w:rPr>
          <w:lang w:eastAsia="en-GB"/>
        </w:rPr>
        <w:t>uary 2018</w:t>
      </w:r>
      <w:proofErr w:type="gramEnd"/>
      <w:r w:rsidR="00EB5CAC">
        <w:rPr>
          <w:lang w:eastAsia="en-GB"/>
        </w:rPr>
        <w:t xml:space="preserve"> Natural Resources Wales</w:t>
      </w:r>
      <w:r>
        <w:rPr>
          <w:lang w:eastAsia="en-GB"/>
        </w:rPr>
        <w:t xml:space="preserve"> served a notice demanding payment of outstanding charges</w:t>
      </w:r>
      <w:r w:rsidR="00EB5CAC">
        <w:rPr>
          <w:lang w:eastAsia="en-GB"/>
        </w:rPr>
        <w:t xml:space="preserve"> on Clwyd Breakers Ltd</w:t>
      </w:r>
      <w:r>
        <w:rPr>
          <w:lang w:eastAsia="en-GB"/>
        </w:rPr>
        <w:t xml:space="preserve">. </w:t>
      </w:r>
    </w:p>
    <w:p w14:paraId="544FEBFC" w14:textId="77777777" w:rsidR="00EB5CAC" w:rsidRDefault="00EB5CAC" w:rsidP="00745BD0">
      <w:pPr>
        <w:rPr>
          <w:lang w:eastAsia="en-GB"/>
        </w:rPr>
      </w:pPr>
    </w:p>
    <w:p w14:paraId="191D108B" w14:textId="77777777" w:rsidR="00EB5CAC" w:rsidRDefault="00EB5CAC" w:rsidP="00745BD0">
      <w:pPr>
        <w:rPr>
          <w:lang w:eastAsia="en-GB"/>
        </w:rPr>
      </w:pPr>
      <w:r>
        <w:rPr>
          <w:lang w:eastAsia="en-GB"/>
        </w:rPr>
        <w:t xml:space="preserve">The subsistence fees that this notice referred to covered the periods </w:t>
      </w:r>
      <w:r w:rsidR="00335698">
        <w:rPr>
          <w:lang w:eastAsia="en-GB"/>
        </w:rPr>
        <w:t>(i) 1</w:t>
      </w:r>
      <w:r w:rsidR="00335698" w:rsidRPr="00335698">
        <w:rPr>
          <w:vertAlign w:val="superscript"/>
          <w:lang w:eastAsia="en-GB"/>
        </w:rPr>
        <w:t>st</w:t>
      </w:r>
      <w:r w:rsidR="00335698">
        <w:rPr>
          <w:lang w:eastAsia="en-GB"/>
        </w:rPr>
        <w:t xml:space="preserve"> April 2016 to 31</w:t>
      </w:r>
      <w:r w:rsidR="00335698" w:rsidRPr="00335698">
        <w:rPr>
          <w:vertAlign w:val="superscript"/>
          <w:lang w:eastAsia="en-GB"/>
        </w:rPr>
        <w:t>st</w:t>
      </w:r>
      <w:r w:rsidR="00335698">
        <w:rPr>
          <w:lang w:eastAsia="en-GB"/>
        </w:rPr>
        <w:t xml:space="preserve"> March 2017 and (ii) 1</w:t>
      </w:r>
      <w:r w:rsidR="00335698" w:rsidRPr="00335698">
        <w:rPr>
          <w:vertAlign w:val="superscript"/>
          <w:lang w:eastAsia="en-GB"/>
        </w:rPr>
        <w:t>st</w:t>
      </w:r>
      <w:r w:rsidR="00335698">
        <w:rPr>
          <w:lang w:eastAsia="en-GB"/>
        </w:rPr>
        <w:t xml:space="preserve"> April 2017 to 31</w:t>
      </w:r>
      <w:r w:rsidR="00335698" w:rsidRPr="00335698">
        <w:rPr>
          <w:vertAlign w:val="superscript"/>
          <w:lang w:eastAsia="en-GB"/>
        </w:rPr>
        <w:t>st</w:t>
      </w:r>
      <w:r w:rsidR="00335698">
        <w:rPr>
          <w:lang w:eastAsia="en-GB"/>
        </w:rPr>
        <w:t xml:space="preserve"> March 2018. The notice therefore required that full payment of the outstanding amounts of (i) £648.68 and (ii) £12,405 be paid within 28 days of the notice being served.</w:t>
      </w:r>
    </w:p>
    <w:p w14:paraId="0B1070DA" w14:textId="77777777" w:rsidR="00EB5CAC" w:rsidRDefault="00EB5CAC" w:rsidP="00745BD0">
      <w:pPr>
        <w:rPr>
          <w:lang w:eastAsia="en-GB"/>
        </w:rPr>
      </w:pPr>
    </w:p>
    <w:p w14:paraId="10C61232" w14:textId="77777777" w:rsidR="00EB5CAC" w:rsidRDefault="00EB5CAC" w:rsidP="00745BD0">
      <w:pPr>
        <w:rPr>
          <w:lang w:eastAsia="en-GB"/>
        </w:rPr>
      </w:pPr>
      <w:r>
        <w:rPr>
          <w:lang w:eastAsia="en-GB"/>
        </w:rPr>
        <w:t>The notice informed Clwyd Brea</w:t>
      </w:r>
      <w:r w:rsidR="00335698">
        <w:rPr>
          <w:lang w:eastAsia="en-GB"/>
        </w:rPr>
        <w:t>k</w:t>
      </w:r>
      <w:r>
        <w:rPr>
          <w:lang w:eastAsia="en-GB"/>
        </w:rPr>
        <w:t xml:space="preserve">ers Ltd that if Natural Resources Wales did not receive full payment of the outstanding charges listed </w:t>
      </w:r>
      <w:r w:rsidR="00335698">
        <w:rPr>
          <w:lang w:eastAsia="en-GB"/>
        </w:rPr>
        <w:t xml:space="preserve">above </w:t>
      </w:r>
      <w:r>
        <w:rPr>
          <w:lang w:eastAsia="en-GB"/>
        </w:rPr>
        <w:t>by the 8</w:t>
      </w:r>
      <w:r w:rsidRPr="00EB5CAC">
        <w:rPr>
          <w:vertAlign w:val="superscript"/>
          <w:lang w:eastAsia="en-GB"/>
        </w:rPr>
        <w:t>th</w:t>
      </w:r>
      <w:r>
        <w:rPr>
          <w:lang w:eastAsia="en-GB"/>
        </w:rPr>
        <w:t xml:space="preserve"> March 2018 then, under section 41(6) of the Environment Act 1995 Natural Resources Wales may revoke or suspend </w:t>
      </w:r>
      <w:r w:rsidR="00335698">
        <w:rPr>
          <w:lang w:eastAsia="en-GB"/>
        </w:rPr>
        <w:t>the</w:t>
      </w:r>
      <w:r>
        <w:rPr>
          <w:lang w:eastAsia="en-GB"/>
        </w:rPr>
        <w:t xml:space="preserve"> environmental permit</w:t>
      </w:r>
      <w:r w:rsidR="00335698">
        <w:rPr>
          <w:lang w:eastAsia="en-GB"/>
        </w:rPr>
        <w:t xml:space="preserve"> (Reference EPR/NP3290VM).</w:t>
      </w:r>
    </w:p>
    <w:p w14:paraId="19B4C815" w14:textId="77777777" w:rsidR="00EB5CAC" w:rsidRDefault="00EB5CAC" w:rsidP="00745BD0">
      <w:pPr>
        <w:rPr>
          <w:lang w:eastAsia="en-GB"/>
        </w:rPr>
      </w:pPr>
    </w:p>
    <w:p w14:paraId="476C7EC8" w14:textId="77777777" w:rsidR="00B36BAD" w:rsidRDefault="00745BD0" w:rsidP="00745BD0">
      <w:pPr>
        <w:rPr>
          <w:lang w:eastAsia="en-GB"/>
        </w:rPr>
      </w:pPr>
      <w:r w:rsidRPr="00745BD0">
        <w:rPr>
          <w:lang w:eastAsia="en-GB"/>
        </w:rPr>
        <w:t xml:space="preserve">We are writing to </w:t>
      </w:r>
      <w:r w:rsidR="00B36BAD">
        <w:rPr>
          <w:lang w:eastAsia="en-GB"/>
        </w:rPr>
        <w:t>inform you that</w:t>
      </w:r>
      <w:r w:rsidR="00EB5CAC">
        <w:rPr>
          <w:lang w:eastAsia="en-GB"/>
        </w:rPr>
        <w:t xml:space="preserve"> as payment was not received </w:t>
      </w:r>
      <w:r w:rsidR="00335698">
        <w:rPr>
          <w:lang w:eastAsia="en-GB"/>
        </w:rPr>
        <w:t>within the specified time</w:t>
      </w:r>
      <w:r w:rsidR="00A45E46">
        <w:rPr>
          <w:lang w:eastAsia="en-GB"/>
        </w:rPr>
        <w:t>scale</w:t>
      </w:r>
      <w:r w:rsidR="00335698">
        <w:rPr>
          <w:lang w:eastAsia="en-GB"/>
        </w:rPr>
        <w:t xml:space="preserve"> we are now considering </w:t>
      </w:r>
      <w:r w:rsidR="00A45E46">
        <w:rPr>
          <w:lang w:eastAsia="en-GB"/>
        </w:rPr>
        <w:t xml:space="preserve">suspension of activities authorised by the environmental permit. </w:t>
      </w:r>
    </w:p>
    <w:p w14:paraId="28489E7E" w14:textId="77777777" w:rsidR="00A45E46" w:rsidRDefault="00A45E46" w:rsidP="00745BD0">
      <w:pPr>
        <w:rPr>
          <w:lang w:eastAsia="en-GB"/>
        </w:rPr>
      </w:pPr>
    </w:p>
    <w:p w14:paraId="04F50777" w14:textId="77777777" w:rsidR="00A45E46" w:rsidRDefault="00A45E46" w:rsidP="00745BD0">
      <w:pPr>
        <w:rPr>
          <w:lang w:eastAsia="en-GB"/>
        </w:rPr>
      </w:pPr>
      <w:r>
        <w:rPr>
          <w:lang w:eastAsia="en-GB"/>
        </w:rPr>
        <w:t>Please respond in writing within 7 days of the date of this letter should you have any comments.</w:t>
      </w:r>
    </w:p>
    <w:p w14:paraId="472C22D7" w14:textId="77777777" w:rsidR="00B36BAD" w:rsidRDefault="00B36BAD" w:rsidP="00745BD0">
      <w:pPr>
        <w:rPr>
          <w:lang w:eastAsia="en-GB"/>
        </w:rPr>
      </w:pPr>
    </w:p>
    <w:p w14:paraId="03417E4E" w14:textId="77777777" w:rsidR="00792CA5" w:rsidRDefault="00792CA5" w:rsidP="00F30A5C"/>
    <w:p w14:paraId="029734E8" w14:textId="77777777" w:rsidR="00792CA5" w:rsidRDefault="00792CA5" w:rsidP="00F30A5C"/>
    <w:p w14:paraId="7DD54F18" w14:textId="77777777" w:rsidR="00792CA5" w:rsidRDefault="00792CA5" w:rsidP="00F30A5C"/>
    <w:p w14:paraId="7B484000" w14:textId="77777777" w:rsidR="00792CA5" w:rsidRDefault="00792CA5" w:rsidP="00F30A5C"/>
    <w:p w14:paraId="1DCC351E" w14:textId="77777777" w:rsidR="00F30A5C" w:rsidRDefault="00792CA5" w:rsidP="00F30A5C">
      <w:r>
        <w:t>On behalf of Natural resources Wales</w:t>
      </w:r>
      <w:r w:rsidR="00A464FE">
        <w:t>,</w:t>
      </w:r>
    </w:p>
    <w:p w14:paraId="3E1E6FC7" w14:textId="77777777" w:rsidR="00F30A5C" w:rsidRDefault="00F30A5C" w:rsidP="00F30A5C"/>
    <w:p w14:paraId="30B301C1" w14:textId="77777777" w:rsidR="002B215B" w:rsidRDefault="002B215B" w:rsidP="00F30A5C"/>
    <w:p w14:paraId="5E57287F" w14:textId="77777777" w:rsidR="007213A5" w:rsidRDefault="007213A5" w:rsidP="00F30A5C"/>
    <w:p w14:paraId="50B972BE" w14:textId="77777777" w:rsidR="002B215B" w:rsidRPr="002B215B" w:rsidRDefault="00792CA5" w:rsidP="00F30A5C">
      <w:pPr>
        <w:pStyle w:val="a"/>
        <w:ind w:left="0" w:firstLine="0"/>
        <w:rPr>
          <w:rFonts w:ascii="Arial" w:hAnsi="Arial" w:cs="Arial"/>
          <w:spacing w:val="-2"/>
        </w:rPr>
      </w:pPr>
      <w:r>
        <w:rPr>
          <w:rFonts w:ascii="Arial" w:hAnsi="Arial" w:cs="Arial"/>
          <w:noProof/>
          <w:snapToGrid/>
          <w:spacing w:val="-2"/>
          <w:lang w:val="en-GB" w:eastAsia="en-GB"/>
        </w:rPr>
        <w:drawing>
          <wp:inline distT="0" distB="0" distL="0" distR="0" wp14:anchorId="16920BDC" wp14:editId="7BDDBE2D">
            <wp:extent cx="1504950" cy="638993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VL signatur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9761" cy="645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3BE5C" w14:textId="77777777" w:rsidR="00F30A5C" w:rsidRPr="00792CA5" w:rsidRDefault="00792CA5" w:rsidP="00F30A5C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780"/>
          <w:tab w:val="left" w:pos="4320"/>
        </w:tabs>
        <w:suppressAutoHyphens/>
        <w:ind w:right="360"/>
        <w:rPr>
          <w:rFonts w:cs="Arial"/>
        </w:rPr>
      </w:pPr>
      <w:r w:rsidRPr="00792CA5">
        <w:rPr>
          <w:rFonts w:cs="Arial"/>
        </w:rPr>
        <w:t>Vanesa Lang</w:t>
      </w:r>
    </w:p>
    <w:p w14:paraId="745AB95E" w14:textId="77777777" w:rsidR="00F30A5C" w:rsidRPr="00792CA5" w:rsidRDefault="00792CA5" w:rsidP="00F30A5C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780"/>
          <w:tab w:val="left" w:pos="4320"/>
        </w:tabs>
        <w:suppressAutoHyphens/>
        <w:ind w:right="360"/>
        <w:rPr>
          <w:rFonts w:cs="Arial"/>
        </w:rPr>
      </w:pPr>
      <w:r w:rsidRPr="00792CA5">
        <w:rPr>
          <w:rFonts w:cs="Arial"/>
        </w:rPr>
        <w:t>Waste Regulation Team Leader</w:t>
      </w:r>
    </w:p>
    <w:p w14:paraId="5786455B" w14:textId="77777777" w:rsidR="00F30A5C" w:rsidRDefault="00F30A5C" w:rsidP="00905CF3"/>
    <w:p w14:paraId="551F97CA" w14:textId="77777777" w:rsidR="00B41452" w:rsidRDefault="00B41452" w:rsidP="00905CF3"/>
    <w:p w14:paraId="380EF128" w14:textId="77777777" w:rsidR="00B41452" w:rsidRPr="009D7EE4" w:rsidRDefault="00B41452" w:rsidP="00B41452">
      <w:pPr>
        <w:shd w:val="clear" w:color="auto" w:fill="FFFFFF"/>
        <w:rPr>
          <w:rFonts w:cs="Arial"/>
          <w:i/>
          <w:sz w:val="22"/>
          <w:szCs w:val="22"/>
          <w:lang w:val="cy-GB" w:eastAsia="en-GB"/>
        </w:rPr>
      </w:pPr>
      <w:r w:rsidRPr="009D7EE4">
        <w:rPr>
          <w:rFonts w:cs="Arial"/>
          <w:i/>
          <w:sz w:val="22"/>
          <w:szCs w:val="22"/>
          <w:lang w:val="cy-GB"/>
        </w:rPr>
        <w:t xml:space="preserve">Ein diben yw sicrhau bod </w:t>
      </w:r>
      <w:r w:rsidR="00907A40">
        <w:rPr>
          <w:rFonts w:cs="Arial"/>
          <w:i/>
          <w:sz w:val="22"/>
          <w:szCs w:val="22"/>
          <w:lang w:val="cy-GB"/>
        </w:rPr>
        <w:t xml:space="preserve">amgylchedd ac </w:t>
      </w:r>
      <w:r w:rsidRPr="009D7EE4">
        <w:rPr>
          <w:rFonts w:cs="Arial"/>
          <w:i/>
          <w:sz w:val="22"/>
          <w:szCs w:val="22"/>
          <w:lang w:val="cy-GB"/>
        </w:rPr>
        <w:t>adnoddau naturiol Cymru yn cael eu cynnal, eu gwella a'u defnyddio yn gynaliadwy, yn awr ac yn y dyfodol./Our purpose is to ensure that the</w:t>
      </w:r>
      <w:r w:rsidR="00907A40">
        <w:rPr>
          <w:rFonts w:cs="Arial"/>
          <w:i/>
          <w:sz w:val="22"/>
          <w:szCs w:val="22"/>
          <w:lang w:val="cy-GB"/>
        </w:rPr>
        <w:t xml:space="preserve"> environment and</w:t>
      </w:r>
      <w:r w:rsidRPr="009D7EE4">
        <w:rPr>
          <w:rFonts w:cs="Arial"/>
          <w:i/>
          <w:sz w:val="22"/>
          <w:szCs w:val="22"/>
          <w:lang w:val="cy-GB"/>
        </w:rPr>
        <w:t xml:space="preserve"> natural resources of Wales are sustainably maintained, enhanced and used, now and in the future.</w:t>
      </w:r>
    </w:p>
    <w:p w14:paraId="30465E07" w14:textId="77777777" w:rsidR="00B41452" w:rsidRPr="00837C58" w:rsidRDefault="00B41452" w:rsidP="00905CF3">
      <w:pPr>
        <w:rPr>
          <w:sz w:val="22"/>
          <w:szCs w:val="22"/>
        </w:rPr>
      </w:pPr>
    </w:p>
    <w:sectPr w:rsidR="00B41452" w:rsidRPr="00837C58" w:rsidSect="004E5B98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173D24" w14:textId="77777777" w:rsidR="002054F8" w:rsidRDefault="002054F8" w:rsidP="005F0346">
      <w:r>
        <w:separator/>
      </w:r>
    </w:p>
  </w:endnote>
  <w:endnote w:type="continuationSeparator" w:id="0">
    <w:p w14:paraId="6CAB7B48" w14:textId="77777777" w:rsidR="002054F8" w:rsidRDefault="002054F8" w:rsidP="005F0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4E65C0" w14:textId="77777777" w:rsidR="000805BF" w:rsidRPr="00F965C2" w:rsidRDefault="00650D89" w:rsidP="000805BF">
    <w:pPr>
      <w:pStyle w:val="Footer"/>
      <w:rPr>
        <w:rFonts w:cs="Arial"/>
        <w:color w:val="C0C0C0"/>
        <w:sz w:val="18"/>
        <w:szCs w:val="18"/>
      </w:rPr>
    </w:pPr>
    <w:r>
      <w:rPr>
        <w:color w:val="C0C0C0"/>
        <w:sz w:val="18"/>
        <w:szCs w:val="18"/>
      </w:rPr>
      <w:t>OGN 194</w:t>
    </w:r>
    <w:r w:rsidR="0064619C">
      <w:rPr>
        <w:color w:val="C0C0C0"/>
        <w:sz w:val="18"/>
        <w:szCs w:val="18"/>
      </w:rPr>
      <w:t xml:space="preserve"> LETTER</w:t>
    </w:r>
    <w:r w:rsidR="00287A7D">
      <w:rPr>
        <w:color w:val="C0C0C0"/>
        <w:sz w:val="18"/>
        <w:szCs w:val="18"/>
      </w:rPr>
      <w:t xml:space="preserve"> 1</w:t>
    </w:r>
  </w:p>
  <w:p w14:paraId="40A23C5C" w14:textId="77777777" w:rsidR="00EF1869" w:rsidRPr="00323656" w:rsidRDefault="000805BF" w:rsidP="000805BF">
    <w:pPr>
      <w:tabs>
        <w:tab w:val="center" w:pos="4826"/>
        <w:tab w:val="right" w:pos="9652"/>
      </w:tabs>
    </w:pPr>
    <w:r>
      <w:tab/>
    </w:r>
    <w:r w:rsidR="00EF186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3A27552" wp14:editId="0A7B76DA">
              <wp:simplePos x="0" y="0"/>
              <wp:positionH relativeFrom="margin">
                <wp:align>left</wp:align>
              </wp:positionH>
              <wp:positionV relativeFrom="page">
                <wp:posOffset>10134600</wp:posOffset>
              </wp:positionV>
              <wp:extent cx="2120900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20900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D634F2" w14:textId="77777777" w:rsidR="00EF1869" w:rsidRDefault="00F600F0" w:rsidP="005F0346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</w:t>
                          </w:r>
                          <w:r w:rsidR="00EF1869"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.gov.uk</w:t>
                          </w:r>
                        </w:p>
                        <w:p w14:paraId="04B9DE51" w14:textId="77777777" w:rsidR="00EF1869" w:rsidRPr="005E3785" w:rsidRDefault="00F600F0" w:rsidP="005F0346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</w:t>
                          </w:r>
                          <w:r w:rsidR="00EF1869"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0635A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0;margin-top:798pt;width:167pt;height:25.9pt;z-index:2516597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" stroked="f" strokecolor="#005541" strokeweight="1pt">
              <v:textbox inset="0,0">
                <w:txbxContent>
                  <w:p w:rsidR="00EF1869" w:rsidRDefault="00F600F0" w:rsidP="005F0346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>
                      <w:rPr>
                        <w:color w:val="0091A5"/>
                        <w:sz w:val="20"/>
                        <w:szCs w:val="20"/>
                      </w:rPr>
                      <w:t>www.cyfoethnaturiolcymru</w:t>
                    </w:r>
                    <w:r w:rsidR="00EF1869" w:rsidRPr="00D37E1F">
                      <w:rPr>
                        <w:color w:val="0091A5"/>
                        <w:sz w:val="20"/>
                        <w:szCs w:val="20"/>
                      </w:rPr>
                      <w:t>.gov.uk</w:t>
                    </w:r>
                  </w:p>
                  <w:p w:rsidR="00EF1869" w:rsidRPr="005E3785" w:rsidRDefault="00F600F0" w:rsidP="005F0346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>
                      <w:rPr>
                        <w:color w:val="0091A5"/>
                        <w:sz w:val="20"/>
                        <w:szCs w:val="20"/>
                      </w:rPr>
                      <w:t>www.naturalresourceswales</w:t>
                    </w:r>
                    <w:r w:rsidR="00EF1869" w:rsidRPr="005E3785">
                      <w:rPr>
                        <w:color w:val="0091A5"/>
                        <w:sz w:val="20"/>
                        <w:szCs w:val="20"/>
                      </w:rPr>
                      <w:t>.gov.uk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EF186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8B352E" wp14:editId="2083F117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9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10C420" w14:textId="1D76DC22" w:rsidR="00EF1869" w:rsidRPr="006674B8" w:rsidRDefault="00EF1869" w:rsidP="005F0346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115F2F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115F2F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B352E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margin-left:292.3pt;margin-top:806.85pt;width:256.75pt;height:17.1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" stroked="f" strokecolor="#005541" strokeweight="1pt">
              <v:textbox inset="0,0">
                <w:txbxContent>
                  <w:p w14:paraId="3310C420" w14:textId="1D76DC22" w:rsidR="00EF1869" w:rsidRPr="006674B8" w:rsidRDefault="00EF1869" w:rsidP="005F0346">
                    <w:pPr>
                      <w:jc w:val="right"/>
                    </w:pPr>
                    <w:r>
                      <w:t xml:space="preserve">Page </w:t>
                    </w:r>
                    <w:r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Pr="007B70A0">
                      <w:rPr>
                        <w:color w:val="0091A5"/>
                      </w:rPr>
                      <w:fldChar w:fldCharType="separate"/>
                    </w:r>
                    <w:r w:rsidR="00115F2F">
                      <w:rPr>
                        <w:noProof/>
                        <w:color w:val="0091A5"/>
                      </w:rPr>
                      <w:t>2</w:t>
                    </w:r>
                    <w:r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Pr="007B70A0">
                      <w:rPr>
                        <w:color w:val="0091A5"/>
                      </w:rPr>
                      <w:fldChar w:fldCharType="separate"/>
                    </w:r>
                    <w:r w:rsidR="00115F2F">
                      <w:rPr>
                        <w:noProof/>
                        <w:color w:val="0091A5"/>
                      </w:rPr>
                      <w:t>2</w:t>
                    </w:r>
                    <w:r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ab/>
    </w:r>
    <w:r w:rsidR="002B215B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4FC240" w14:textId="77777777" w:rsidR="00EF1869" w:rsidRDefault="000805BF" w:rsidP="000805BF">
    <w:pPr>
      <w:pStyle w:val="Footer"/>
    </w:pPr>
    <w:r>
      <w:tab/>
    </w:r>
    <w:r>
      <w:tab/>
    </w:r>
    <w:r w:rsidR="00EF186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5915EA38" wp14:editId="38C75919">
              <wp:simplePos x="0" y="0"/>
              <wp:positionH relativeFrom="margin">
                <wp:align>right</wp:align>
              </wp:positionH>
              <wp:positionV relativeFrom="page">
                <wp:posOffset>9848850</wp:posOffset>
              </wp:positionV>
              <wp:extent cx="6134100" cy="298450"/>
              <wp:effectExtent l="0" t="0" r="0" b="635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34100" cy="298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5676BB" w14:textId="77777777" w:rsidR="00EF1869" w:rsidRDefault="00905CF3" w:rsidP="00905CF3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color w:val="0091A5"/>
                              <w:sz w:val="20"/>
                              <w:szCs w:val="20"/>
                            </w:rPr>
                            <w:t>www.c</w:t>
                          </w:r>
                          <w:r w:rsidRPr="00905CF3">
                            <w:rPr>
                              <w:rFonts w:cs="Arial"/>
                              <w:color w:val="0091A5"/>
                              <w:sz w:val="20"/>
                              <w:szCs w:val="20"/>
                            </w:rPr>
                            <w:t>yfoethnaturiolcymru.gov.uk</w:t>
                          </w:r>
                          <w:r w:rsidRPr="00905CF3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                                                 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            </w:t>
                          </w:r>
                          <w:proofErr w:type="spellStart"/>
                          <w:r w:rsidR="00EF1869"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="00EF1869"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="00EF1869"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="00EF1869"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="00EF1869"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="00EF1869"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="00EF1869"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="00EF1869"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="00EF1869"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="00EF1869"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="00EF1869"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F1869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="00EF1869"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14:paraId="4415B1EF" w14:textId="77777777" w:rsidR="00EF1869" w:rsidRPr="00880C97" w:rsidRDefault="00115F2F" w:rsidP="005F0346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905CF3" w:rsidRPr="00905CF3">
                              <w:rPr>
                                <w:rStyle w:val="Hyperlink"/>
                                <w:rFonts w:cs="Arial"/>
                                <w:color w:val="0091A5"/>
                                <w:sz w:val="20"/>
                                <w:szCs w:val="20"/>
                                <w:u w:val="none"/>
                              </w:rPr>
                              <w:t>www.</w:t>
                            </w:r>
                            <w:r w:rsidR="00905CF3">
                              <w:rPr>
                                <w:rStyle w:val="Hyperlink"/>
                                <w:rFonts w:cs="Arial"/>
                                <w:color w:val="0091A5"/>
                                <w:sz w:val="20"/>
                                <w:szCs w:val="20"/>
                                <w:u w:val="none"/>
                              </w:rPr>
                              <w:t>n</w:t>
                            </w:r>
                            <w:r w:rsidR="00905CF3" w:rsidRPr="00905CF3">
                              <w:rPr>
                                <w:rStyle w:val="Hyperlink"/>
                                <w:rFonts w:cs="Arial"/>
                                <w:color w:val="0091A5"/>
                                <w:sz w:val="20"/>
                                <w:szCs w:val="20"/>
                                <w:u w:val="none"/>
                              </w:rPr>
                              <w:t>aturalresourceswales.gov.uk</w:t>
                            </w:r>
                          </w:hyperlink>
                          <w:r w:rsidR="00905CF3" w:rsidRPr="00905CF3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                                           </w:t>
                          </w:r>
                          <w:r w:rsidR="00905CF3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               </w:t>
                          </w:r>
                          <w:r w:rsidR="00EF1869"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0635B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431.8pt;margin-top:775.5pt;width:483pt;height:23.5pt;z-index:-2516638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" stroked="f" strokecolor="#005541" strokeweight="1pt">
              <v:textbox inset="0,0,,0">
                <w:txbxContent>
                  <w:p w:rsidR="00EF1869" w:rsidRDefault="00905CF3" w:rsidP="00905CF3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color w:val="0091A5"/>
                        <w:sz w:val="20"/>
                        <w:szCs w:val="20"/>
                      </w:rPr>
                      <w:t>www.c</w:t>
                    </w:r>
                    <w:r w:rsidRPr="00905CF3">
                      <w:rPr>
                        <w:rFonts w:cs="Arial"/>
                        <w:color w:val="0091A5"/>
                        <w:sz w:val="20"/>
                        <w:szCs w:val="20"/>
                      </w:rPr>
                      <w:t>yfoethnaturiolcymru.gov.uk</w:t>
                    </w:r>
                    <w:r w:rsidRPr="00905CF3">
                      <w:rPr>
                        <w:rFonts w:cs="Arial"/>
                        <w:sz w:val="16"/>
                        <w:szCs w:val="16"/>
                      </w:rPr>
                      <w:t xml:space="preserve">                                                    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            </w:t>
                    </w:r>
                    <w:proofErr w:type="spellStart"/>
                    <w:r w:rsidR="00EF1869"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="00EF1869"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="00EF1869"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="00EF1869"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="00EF1869"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="00EF1869"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="00EF1869"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="00EF1869"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="00EF1869"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="00EF1869"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="00EF1869"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F1869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="00EF1869"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EF1869" w:rsidRPr="00880C97" w:rsidRDefault="006C243E" w:rsidP="005F0346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hyperlink r:id="rId2" w:history="1">
                      <w:r w:rsidR="00905CF3" w:rsidRPr="00905CF3">
                        <w:rPr>
                          <w:rStyle w:val="Hyperlink"/>
                          <w:rFonts w:cs="Arial"/>
                          <w:color w:val="0091A5"/>
                          <w:sz w:val="20"/>
                          <w:szCs w:val="20"/>
                          <w:u w:val="none"/>
                        </w:rPr>
                        <w:t>www.</w:t>
                      </w:r>
                      <w:r w:rsidR="00905CF3">
                        <w:rPr>
                          <w:rStyle w:val="Hyperlink"/>
                          <w:rFonts w:cs="Arial"/>
                          <w:color w:val="0091A5"/>
                          <w:sz w:val="20"/>
                          <w:szCs w:val="20"/>
                          <w:u w:val="none"/>
                        </w:rPr>
                        <w:t>n</w:t>
                      </w:r>
                      <w:r w:rsidR="00905CF3" w:rsidRPr="00905CF3">
                        <w:rPr>
                          <w:rStyle w:val="Hyperlink"/>
                          <w:rFonts w:cs="Arial"/>
                          <w:color w:val="0091A5"/>
                          <w:sz w:val="20"/>
                          <w:szCs w:val="20"/>
                          <w:u w:val="none"/>
                        </w:rPr>
                        <w:t>aturalresourceswales.gov.uk</w:t>
                      </w:r>
                    </w:hyperlink>
                    <w:r w:rsidR="00905CF3" w:rsidRPr="00905CF3">
                      <w:rPr>
                        <w:rFonts w:cs="Arial"/>
                        <w:sz w:val="16"/>
                        <w:szCs w:val="16"/>
                      </w:rPr>
                      <w:t xml:space="preserve">                                              </w:t>
                    </w:r>
                    <w:r w:rsidR="00905CF3">
                      <w:rPr>
                        <w:rFonts w:cs="Arial"/>
                        <w:sz w:val="16"/>
                        <w:szCs w:val="16"/>
                      </w:rPr>
                      <w:t xml:space="preserve">                  </w:t>
                    </w:r>
                    <w:r w:rsidR="00EF1869"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EF186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2B1E1B5" wp14:editId="0D2CBD7D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46609C" w14:textId="77777777" w:rsidR="00EF1869" w:rsidRDefault="00EF1869" w:rsidP="005F0346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0635B4" id="Text Box 6" o:spid="_x0000_s1029" type="#_x0000_t202" style="position:absolute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EF1869" w:rsidRDefault="00EF1869" w:rsidP="005F0346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F186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86E2AFF" wp14:editId="0574302A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E9FB0C" w14:textId="77777777" w:rsidR="00EF1869" w:rsidRPr="00D37E1F" w:rsidRDefault="00EF1869" w:rsidP="005F0346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0635B6" id="Text Box 7" o:spid="_x0000_s1030" type="#_x0000_t202" style="position:absolute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EF1869" w:rsidRPr="00D37E1F" w:rsidRDefault="00EF1869" w:rsidP="005F0346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F186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5685F39" wp14:editId="2019EEB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32D82D" w14:textId="77777777" w:rsidR="00EF1869" w:rsidRDefault="00EF1869" w:rsidP="005F0346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0635B8" id="Text Box 2" o:spid="_x0000_s1031" type="#_x0000_t202" style="position:absolute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EF1869" w:rsidRDefault="00EF1869" w:rsidP="005F0346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F186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DE8AB1E" wp14:editId="01F96B4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5939C4" w14:textId="77777777" w:rsidR="00EF1869" w:rsidRPr="00D37E1F" w:rsidRDefault="00EF1869" w:rsidP="005F0346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0635BA" id="Text Box 3" o:spid="_x0000_s1032" type="#_x0000_t202" style="position:absolute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EF1869" w:rsidRPr="00D37E1F" w:rsidRDefault="00EF1869" w:rsidP="005F0346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F186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89634CD" wp14:editId="15746F6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DC7447" w14:textId="77777777" w:rsidR="00EF1869" w:rsidRDefault="00EF1869" w:rsidP="005F0346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0635BC" id="Text Box 4" o:spid="_x0000_s1033" type="#_x0000_t202" style="position:absolute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EF1869" w:rsidRDefault="00EF1869" w:rsidP="005F0346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F186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EE34FA3" wp14:editId="6172EC0A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17E38D" w14:textId="77777777" w:rsidR="00EF1869" w:rsidRPr="00D37E1F" w:rsidRDefault="00EF1869" w:rsidP="005F0346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0635BE" id="Text Box 5" o:spid="_x0000_s1034" type="#_x0000_t202" style="position:absolute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EF1869" w:rsidRPr="00D37E1F" w:rsidRDefault="00EF1869" w:rsidP="005F0346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D5BA97" w14:textId="77777777" w:rsidR="002054F8" w:rsidRDefault="002054F8" w:rsidP="005F0346">
      <w:r>
        <w:separator/>
      </w:r>
    </w:p>
  </w:footnote>
  <w:footnote w:type="continuationSeparator" w:id="0">
    <w:p w14:paraId="0F6BB4DE" w14:textId="77777777" w:rsidR="002054F8" w:rsidRDefault="002054F8" w:rsidP="005F0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34FE9" w14:textId="77777777" w:rsidR="00EF1869" w:rsidRDefault="00EF1869" w:rsidP="005F0346"/>
  <w:p w14:paraId="478D75C3" w14:textId="77777777" w:rsidR="00EF1869" w:rsidRDefault="00EF186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A9FF4" w14:textId="77777777" w:rsidR="00EF1869" w:rsidRDefault="00EF1869"/>
  <w:p w14:paraId="6E472FCD" w14:textId="77777777" w:rsidR="00EF1869" w:rsidRDefault="00EF1869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00C4CEDC" wp14:editId="194076B0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0" t="0" r="0" b="0"/>
          <wp:wrapTight wrapText="bothSides">
            <wp:wrapPolygon edited="0">
              <wp:start x="0" y="0"/>
              <wp:lineTo x="0" y="21268"/>
              <wp:lineTo x="21486" y="21268"/>
              <wp:lineTo x="21486" y="0"/>
              <wp:lineTo x="0" y="0"/>
            </wp:wrapPolygon>
          </wp:wrapTight>
          <wp:docPr id="11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C01B559" w14:textId="77777777" w:rsidR="00EF1869" w:rsidRDefault="00EF1869"/>
  <w:p w14:paraId="2896E423" w14:textId="77777777" w:rsidR="00EF1869" w:rsidRDefault="00EF1869"/>
  <w:p w14:paraId="3FBACD29" w14:textId="77777777" w:rsidR="00EF1869" w:rsidRDefault="00EF1869"/>
  <w:p w14:paraId="7C5D6B71" w14:textId="77777777" w:rsidR="00EF1869" w:rsidRDefault="00EF1869"/>
  <w:p w14:paraId="26EFCE2E" w14:textId="77777777" w:rsidR="00EF1869" w:rsidRDefault="00EF1869"/>
  <w:p w14:paraId="58C58590" w14:textId="77777777" w:rsidR="00EF1869" w:rsidRDefault="00EF1869"/>
  <w:p w14:paraId="2CA1D0C3" w14:textId="77777777" w:rsidR="00EF1869" w:rsidRDefault="00EF1869"/>
  <w:p w14:paraId="56D28E72" w14:textId="77777777" w:rsidR="00EF1869" w:rsidRDefault="00EF1869"/>
  <w:p w14:paraId="66AFA1CC" w14:textId="77777777" w:rsidR="00EF1869" w:rsidRDefault="00EF186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A367842"/>
    <w:lvl w:ilvl="0">
      <w:start w:val="1"/>
      <w:numFmt w:val="decimal"/>
      <w:pStyle w:val="ListNumber5"/>
      <w:lvlText w:val="4.%1."/>
      <w:lvlJc w:val="left"/>
      <w:pPr>
        <w:tabs>
          <w:tab w:val="num" w:pos="643"/>
        </w:tabs>
        <w:ind w:left="643" w:hanging="360"/>
      </w:pPr>
      <w:rPr>
        <w:rFonts w:cs="Times New Roman" w:hint="default"/>
        <w:sz w:val="22"/>
        <w:szCs w:val="22"/>
      </w:rPr>
    </w:lvl>
  </w:abstractNum>
  <w:abstractNum w:abstractNumId="1" w15:restartNumberingAfterBreak="0">
    <w:nsid w:val="FFFFFF7D"/>
    <w:multiLevelType w:val="singleLevel"/>
    <w:tmpl w:val="9A5E92D8"/>
    <w:lvl w:ilvl="0">
      <w:start w:val="1"/>
      <w:numFmt w:val="decimal"/>
      <w:pStyle w:val="ListNumber4"/>
      <w:lvlText w:val="3.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</w:abstractNum>
  <w:abstractNum w:abstractNumId="2" w15:restartNumberingAfterBreak="0">
    <w:nsid w:val="FFFFFF7E"/>
    <w:multiLevelType w:val="singleLevel"/>
    <w:tmpl w:val="85EC428A"/>
    <w:lvl w:ilvl="0">
      <w:start w:val="1"/>
      <w:numFmt w:val="decimal"/>
      <w:pStyle w:val="ListNumber3"/>
      <w:lvlText w:val="2.%1."/>
      <w:lvlJc w:val="left"/>
      <w:pPr>
        <w:tabs>
          <w:tab w:val="num" w:pos="567"/>
        </w:tabs>
        <w:ind w:left="510" w:firstLine="57"/>
      </w:pPr>
      <w:rPr>
        <w:rFonts w:cs="Times New Roman" w:hint="default"/>
        <w:sz w:val="22"/>
        <w:szCs w:val="22"/>
      </w:rPr>
    </w:lvl>
  </w:abstractNum>
  <w:abstractNum w:abstractNumId="3" w15:restartNumberingAfterBreak="0">
    <w:nsid w:val="FFFFFF7F"/>
    <w:multiLevelType w:val="singleLevel"/>
    <w:tmpl w:val="8BA0FB20"/>
    <w:lvl w:ilvl="0">
      <w:start w:val="1"/>
      <w:numFmt w:val="decimal"/>
      <w:pStyle w:val="listnumber11"/>
      <w:lvlText w:val="1.%1."/>
      <w:lvlJc w:val="left"/>
      <w:pPr>
        <w:ind w:left="502" w:hanging="360"/>
      </w:pPr>
      <w:rPr>
        <w:rFonts w:cs="Times New Roman" w:hint="default"/>
        <w:sz w:val="22"/>
        <w:szCs w:val="22"/>
      </w:rPr>
    </w:lvl>
  </w:abstractNum>
  <w:abstractNum w:abstractNumId="4" w15:restartNumberingAfterBreak="0">
    <w:nsid w:val="FFFFFF88"/>
    <w:multiLevelType w:val="singleLevel"/>
    <w:tmpl w:val="84927E32"/>
    <w:lvl w:ilvl="0">
      <w:start w:val="1"/>
      <w:numFmt w:val="decimal"/>
      <w:pStyle w:val="listparagrapg9"/>
      <w:lvlText w:val="8.%1"/>
      <w:lvlJc w:val="left"/>
      <w:pPr>
        <w:tabs>
          <w:tab w:val="num" w:pos="567"/>
        </w:tabs>
        <w:ind w:left="1531" w:hanging="1531"/>
      </w:pPr>
      <w:rPr>
        <w:rFonts w:ascii="Calibri" w:hAnsi="Calibri" w:cs="Times New Roman" w:hint="default"/>
        <w:b w:val="0"/>
        <w:i w:val="0"/>
        <w:sz w:val="22"/>
        <w:szCs w:val="22"/>
      </w:rPr>
    </w:lvl>
  </w:abstractNum>
  <w:abstractNum w:abstractNumId="5" w15:restartNumberingAfterBreak="0">
    <w:nsid w:val="057D48B0"/>
    <w:multiLevelType w:val="multilevel"/>
    <w:tmpl w:val="BC2E9FF8"/>
    <w:lvl w:ilvl="0">
      <w:start w:val="1"/>
      <w:numFmt w:val="decimal"/>
      <w:pStyle w:val="numberinglevel2"/>
      <w:lvlText w:val=" 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6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 w15:restartNumberingAfterBreak="0">
    <w:nsid w:val="063312D1"/>
    <w:multiLevelType w:val="hybridMultilevel"/>
    <w:tmpl w:val="24205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BE6533"/>
    <w:multiLevelType w:val="hybridMultilevel"/>
    <w:tmpl w:val="2FE4B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59439E"/>
    <w:multiLevelType w:val="hybridMultilevel"/>
    <w:tmpl w:val="8EC45CB6"/>
    <w:lvl w:ilvl="0" w:tplc="4E22E224">
      <w:start w:val="1"/>
      <w:numFmt w:val="decimal"/>
      <w:pStyle w:val="paraG"/>
      <w:lvlText w:val="E1.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7004F0"/>
    <w:multiLevelType w:val="hybridMultilevel"/>
    <w:tmpl w:val="20CA3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9B3924"/>
    <w:multiLevelType w:val="hybridMultilevel"/>
    <w:tmpl w:val="B134B822"/>
    <w:lvl w:ilvl="0" w:tplc="8190E600">
      <w:start w:val="1"/>
      <w:numFmt w:val="decimal"/>
      <w:pStyle w:val="listnumber6"/>
      <w:lvlText w:val="5.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5797265"/>
    <w:multiLevelType w:val="hybridMultilevel"/>
    <w:tmpl w:val="377AC692"/>
    <w:lvl w:ilvl="0" w:tplc="8BB8BB86">
      <w:start w:val="1"/>
      <w:numFmt w:val="decimal"/>
      <w:pStyle w:val="paraD"/>
      <w:lvlText w:val="D1.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787E19"/>
    <w:multiLevelType w:val="hybridMultilevel"/>
    <w:tmpl w:val="BF56C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0E5A6E"/>
    <w:multiLevelType w:val="hybridMultilevel"/>
    <w:tmpl w:val="2EE0A6D0"/>
    <w:lvl w:ilvl="0" w:tplc="FD96EF68">
      <w:start w:val="1"/>
      <w:numFmt w:val="decimal"/>
      <w:pStyle w:val="listpargaraph8"/>
      <w:lvlText w:val="7.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19B0282C"/>
    <w:multiLevelType w:val="hybridMultilevel"/>
    <w:tmpl w:val="C136DFB8"/>
    <w:lvl w:ilvl="0" w:tplc="3BB4E12A">
      <w:start w:val="1"/>
      <w:numFmt w:val="lowerLetter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A833BB6"/>
    <w:multiLevelType w:val="hybridMultilevel"/>
    <w:tmpl w:val="584601CA"/>
    <w:lvl w:ilvl="0" w:tplc="12BE3FE0">
      <w:start w:val="1"/>
      <w:numFmt w:val="decimal"/>
      <w:pStyle w:val="ListParagraph"/>
      <w:lvlText w:val="6.%1."/>
      <w:lvlJc w:val="left"/>
      <w:pPr>
        <w:tabs>
          <w:tab w:val="num" w:pos="502"/>
        </w:tabs>
        <w:ind w:left="502" w:hanging="360"/>
      </w:pPr>
      <w:rPr>
        <w:rFonts w:ascii="Calibri" w:hAnsi="Calibri" w:cs="Times New Roman"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6" w15:restartNumberingAfterBreak="0">
    <w:nsid w:val="1ED172ED"/>
    <w:multiLevelType w:val="multilevel"/>
    <w:tmpl w:val="DC6CD118"/>
    <w:lvl w:ilvl="0">
      <w:start w:val="1"/>
      <w:numFmt w:val="decimal"/>
      <w:pStyle w:val="ListNumb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560" w:hanging="720"/>
      </w:pPr>
      <w:rPr>
        <w:rFonts w:ascii="Calibri" w:hAnsi="Calibri" w:cs="Times New Roman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Arial" w:hAnsi="Arial"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Arial" w:hAnsi="Arial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Arial" w:hAnsi="Arial"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Arial" w:hAnsi="Arial"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Arial" w:hAnsi="Arial"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Arial" w:hAnsi="Arial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Arial" w:hAnsi="Arial" w:cs="Times New Roman" w:hint="default"/>
      </w:rPr>
    </w:lvl>
  </w:abstractNum>
  <w:abstractNum w:abstractNumId="17" w15:restartNumberingAfterBreak="0">
    <w:nsid w:val="23966B13"/>
    <w:multiLevelType w:val="hybridMultilevel"/>
    <w:tmpl w:val="F75C097E"/>
    <w:lvl w:ilvl="0" w:tplc="788E39E8">
      <w:start w:val="1"/>
      <w:numFmt w:val="decimal"/>
      <w:pStyle w:val="listnumber12"/>
      <w:lvlText w:val="11.%1"/>
      <w:lvlJc w:val="left"/>
      <w:pPr>
        <w:tabs>
          <w:tab w:val="num" w:pos="1134"/>
        </w:tabs>
        <w:ind w:left="567" w:firstLine="0"/>
      </w:pPr>
      <w:rPr>
        <w:rFonts w:ascii="Calibri" w:hAnsi="Calibri" w:cs="Times New Roman" w:hint="default"/>
        <w:b w:val="0"/>
        <w:i w:val="0"/>
        <w:sz w:val="20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23BB699F"/>
    <w:multiLevelType w:val="hybridMultilevel"/>
    <w:tmpl w:val="F04897C8"/>
    <w:lvl w:ilvl="0" w:tplc="6AA815C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99137D"/>
    <w:multiLevelType w:val="hybridMultilevel"/>
    <w:tmpl w:val="BAA000E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Times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Times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Times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2D167279"/>
    <w:multiLevelType w:val="hybridMultilevel"/>
    <w:tmpl w:val="AC1A15E0"/>
    <w:lvl w:ilvl="0" w:tplc="C708F7DA">
      <w:start w:val="1"/>
      <w:numFmt w:val="bullet"/>
      <w:lvlText w:val=""/>
      <w:lvlJc w:val="left"/>
      <w:pPr>
        <w:ind w:left="-131" w:firstLine="131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444108"/>
    <w:multiLevelType w:val="hybridMultilevel"/>
    <w:tmpl w:val="36609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A1F79"/>
    <w:multiLevelType w:val="hybridMultilevel"/>
    <w:tmpl w:val="93604AB0"/>
    <w:lvl w:ilvl="0" w:tplc="B6F2E512">
      <w:start w:val="1"/>
      <w:numFmt w:val="decimal"/>
      <w:pStyle w:val="paraA"/>
      <w:lvlText w:val="A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47109A"/>
    <w:multiLevelType w:val="hybridMultilevel"/>
    <w:tmpl w:val="BC1CF9D2"/>
    <w:lvl w:ilvl="0" w:tplc="72B62126">
      <w:start w:val="1"/>
      <w:numFmt w:val="lowerLetter"/>
      <w:lvlText w:val="(%1)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885790"/>
    <w:multiLevelType w:val="hybridMultilevel"/>
    <w:tmpl w:val="134EDB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A759F3"/>
    <w:multiLevelType w:val="hybridMultilevel"/>
    <w:tmpl w:val="EDCEA270"/>
    <w:lvl w:ilvl="0" w:tplc="5A62E61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9E84A8B"/>
    <w:multiLevelType w:val="hybridMultilevel"/>
    <w:tmpl w:val="E8243EFA"/>
    <w:lvl w:ilvl="0" w:tplc="B95C7D54">
      <w:start w:val="1"/>
      <w:numFmt w:val="decimal"/>
      <w:pStyle w:val="paraE"/>
      <w:lvlText w:val="E1.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E030D9"/>
    <w:multiLevelType w:val="hybridMultilevel"/>
    <w:tmpl w:val="50C4C392"/>
    <w:lvl w:ilvl="0" w:tplc="1D8624C8">
      <w:start w:val="1"/>
      <w:numFmt w:val="decimal"/>
      <w:pStyle w:val="paraa1"/>
      <w:lvlText w:val="A1.%1.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F13416"/>
    <w:multiLevelType w:val="hybridMultilevel"/>
    <w:tmpl w:val="D99E0904"/>
    <w:lvl w:ilvl="0" w:tplc="E714A656">
      <w:start w:val="1"/>
      <w:numFmt w:val="lowerLetter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450D5836"/>
    <w:multiLevelType w:val="hybridMultilevel"/>
    <w:tmpl w:val="A1E8E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061D73"/>
    <w:multiLevelType w:val="hybridMultilevel"/>
    <w:tmpl w:val="4EBAB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916396"/>
    <w:multiLevelType w:val="hybridMultilevel"/>
    <w:tmpl w:val="93DA8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3A024B"/>
    <w:multiLevelType w:val="multilevel"/>
    <w:tmpl w:val="E42ADFC4"/>
    <w:lvl w:ilvl="0">
      <w:start w:val="1"/>
      <w:numFmt w:val="decimal"/>
      <w:pStyle w:val="listnumber9a"/>
      <w:lvlText w:val="9.%1"/>
      <w:lvlJc w:val="left"/>
      <w:pPr>
        <w:tabs>
          <w:tab w:val="num" w:pos="567"/>
        </w:tabs>
        <w:ind w:left="567" w:hanging="567"/>
      </w:pPr>
      <w:rPr>
        <w:rFonts w:ascii="Calibri" w:hAnsi="Calibri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33" w15:restartNumberingAfterBreak="0">
    <w:nsid w:val="4C7B3D9D"/>
    <w:multiLevelType w:val="hybridMultilevel"/>
    <w:tmpl w:val="F9141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311CC6"/>
    <w:multiLevelType w:val="hybridMultilevel"/>
    <w:tmpl w:val="0B843956"/>
    <w:lvl w:ilvl="0" w:tplc="4FC477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09116B"/>
    <w:multiLevelType w:val="hybridMultilevel"/>
    <w:tmpl w:val="E536C732"/>
    <w:lvl w:ilvl="0" w:tplc="DD1C3DD0">
      <w:start w:val="1"/>
      <w:numFmt w:val="decimal"/>
      <w:pStyle w:val="parac"/>
      <w:lvlText w:val="C1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C83EC6"/>
    <w:multiLevelType w:val="hybridMultilevel"/>
    <w:tmpl w:val="49769BCE"/>
    <w:lvl w:ilvl="0" w:tplc="1632BD28">
      <w:start w:val="1"/>
      <w:numFmt w:val="lowerLetter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 w15:restartNumberingAfterBreak="0">
    <w:nsid w:val="60032523"/>
    <w:multiLevelType w:val="multilevel"/>
    <w:tmpl w:val="E4181C64"/>
    <w:lvl w:ilvl="0">
      <w:start w:val="1"/>
      <w:numFmt w:val="bullet"/>
      <w:lvlText w:val=""/>
      <w:lvlJc w:val="left"/>
      <w:pPr>
        <w:ind w:left="432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15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7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9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31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3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5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7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92" w:hanging="360"/>
      </w:pPr>
      <w:rPr>
        <w:rFonts w:ascii="Wingdings" w:hAnsi="Wingdings"/>
      </w:rPr>
    </w:lvl>
  </w:abstractNum>
  <w:abstractNum w:abstractNumId="38" w15:restartNumberingAfterBreak="0">
    <w:nsid w:val="61391414"/>
    <w:multiLevelType w:val="hybridMultilevel"/>
    <w:tmpl w:val="138E772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64474C73"/>
    <w:multiLevelType w:val="hybridMultilevel"/>
    <w:tmpl w:val="3F1099A8"/>
    <w:lvl w:ilvl="0" w:tplc="5A62E6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4D0FFE"/>
    <w:multiLevelType w:val="hybridMultilevel"/>
    <w:tmpl w:val="4AE0E23C"/>
    <w:lvl w:ilvl="0" w:tplc="BD4EC906">
      <w:start w:val="1"/>
      <w:numFmt w:val="decimal"/>
      <w:pStyle w:val="paraf"/>
      <w:lvlText w:val="F1.%1.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8E31E8"/>
    <w:multiLevelType w:val="hybridMultilevel"/>
    <w:tmpl w:val="A99AF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707F6"/>
    <w:multiLevelType w:val="hybridMultilevel"/>
    <w:tmpl w:val="232C9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A90062"/>
    <w:multiLevelType w:val="hybridMultilevel"/>
    <w:tmpl w:val="D200E26C"/>
    <w:lvl w:ilvl="0" w:tplc="6130C688">
      <w:start w:val="1"/>
      <w:numFmt w:val="decimal"/>
      <w:pStyle w:val="listnumber13"/>
      <w:lvlText w:val="12.%1"/>
      <w:lvlJc w:val="left"/>
      <w:pPr>
        <w:tabs>
          <w:tab w:val="num" w:pos="567"/>
        </w:tabs>
        <w:ind w:left="567" w:hanging="567"/>
      </w:pPr>
      <w:rPr>
        <w:rFonts w:ascii="Calibri" w:hAnsi="Calibri" w:cs="Times New Roman"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FB63A09"/>
    <w:multiLevelType w:val="hybridMultilevel"/>
    <w:tmpl w:val="3C60A368"/>
    <w:lvl w:ilvl="0" w:tplc="C708F7DA">
      <w:start w:val="1"/>
      <w:numFmt w:val="bullet"/>
      <w:lvlText w:val=""/>
      <w:lvlJc w:val="left"/>
      <w:pPr>
        <w:ind w:left="2138" w:firstLine="131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2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1"/>
  </w:num>
  <w:num w:numId="8">
    <w:abstractNumId w:val="0"/>
  </w:num>
  <w:num w:numId="9">
    <w:abstractNumId w:val="13"/>
  </w:num>
  <w:num w:numId="10">
    <w:abstractNumId w:val="15"/>
  </w:num>
  <w:num w:numId="11">
    <w:abstractNumId w:val="10"/>
  </w:num>
  <w:num w:numId="12">
    <w:abstractNumId w:val="16"/>
  </w:num>
  <w:num w:numId="13">
    <w:abstractNumId w:val="17"/>
  </w:num>
  <w:num w:numId="14">
    <w:abstractNumId w:val="43"/>
  </w:num>
  <w:num w:numId="15">
    <w:abstractNumId w:val="31"/>
  </w:num>
  <w:num w:numId="16">
    <w:abstractNumId w:val="12"/>
  </w:num>
  <w:num w:numId="17">
    <w:abstractNumId w:val="19"/>
  </w:num>
  <w:num w:numId="18">
    <w:abstractNumId w:val="38"/>
  </w:num>
  <w:num w:numId="19">
    <w:abstractNumId w:val="22"/>
  </w:num>
  <w:num w:numId="20">
    <w:abstractNumId w:val="23"/>
  </w:num>
  <w:num w:numId="21">
    <w:abstractNumId w:val="33"/>
  </w:num>
  <w:num w:numId="22">
    <w:abstractNumId w:val="11"/>
  </w:num>
  <w:num w:numId="23">
    <w:abstractNumId w:val="26"/>
  </w:num>
  <w:num w:numId="24">
    <w:abstractNumId w:val="8"/>
  </w:num>
  <w:num w:numId="25">
    <w:abstractNumId w:val="28"/>
  </w:num>
  <w:num w:numId="26">
    <w:abstractNumId w:val="27"/>
  </w:num>
  <w:num w:numId="27">
    <w:abstractNumId w:val="20"/>
  </w:num>
  <w:num w:numId="28">
    <w:abstractNumId w:val="40"/>
  </w:num>
  <w:num w:numId="29">
    <w:abstractNumId w:val="44"/>
  </w:num>
  <w:num w:numId="30">
    <w:abstractNumId w:val="36"/>
  </w:num>
  <w:num w:numId="31">
    <w:abstractNumId w:val="14"/>
  </w:num>
  <w:num w:numId="32">
    <w:abstractNumId w:val="3"/>
    <w:lvlOverride w:ilvl="0">
      <w:startOverride w:val="1"/>
    </w:lvlOverride>
  </w:num>
  <w:num w:numId="33">
    <w:abstractNumId w:val="37"/>
  </w:num>
  <w:num w:numId="34">
    <w:abstractNumId w:val="18"/>
  </w:num>
  <w:num w:numId="35">
    <w:abstractNumId w:val="34"/>
  </w:num>
  <w:num w:numId="36">
    <w:abstractNumId w:val="35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</w:num>
  <w:num w:numId="39">
    <w:abstractNumId w:val="25"/>
  </w:num>
  <w:num w:numId="40">
    <w:abstractNumId w:val="39"/>
  </w:num>
  <w:num w:numId="41">
    <w:abstractNumId w:val="6"/>
  </w:num>
  <w:num w:numId="42">
    <w:abstractNumId w:val="9"/>
  </w:num>
  <w:num w:numId="43">
    <w:abstractNumId w:val="21"/>
  </w:num>
  <w:num w:numId="44">
    <w:abstractNumId w:val="41"/>
  </w:num>
  <w:num w:numId="45">
    <w:abstractNumId w:val="7"/>
  </w:num>
  <w:num w:numId="46">
    <w:abstractNumId w:val="30"/>
  </w:num>
  <w:num w:numId="47">
    <w:abstractNumId w:val="4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521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7F5E"/>
    <w:rsid w:val="000178E4"/>
    <w:rsid w:val="00035EE3"/>
    <w:rsid w:val="00037BA6"/>
    <w:rsid w:val="00043757"/>
    <w:rsid w:val="00051142"/>
    <w:rsid w:val="000805BF"/>
    <w:rsid w:val="000814E4"/>
    <w:rsid w:val="000840E8"/>
    <w:rsid w:val="000854F9"/>
    <w:rsid w:val="00092987"/>
    <w:rsid w:val="00094EA0"/>
    <w:rsid w:val="000A21DF"/>
    <w:rsid w:val="000B02BD"/>
    <w:rsid w:val="000B465C"/>
    <w:rsid w:val="000B7975"/>
    <w:rsid w:val="000C16A3"/>
    <w:rsid w:val="000C2178"/>
    <w:rsid w:val="000C2B0E"/>
    <w:rsid w:val="000D123C"/>
    <w:rsid w:val="000E38DE"/>
    <w:rsid w:val="000E549C"/>
    <w:rsid w:val="000F58EB"/>
    <w:rsid w:val="00103F50"/>
    <w:rsid w:val="00115F2F"/>
    <w:rsid w:val="0012094E"/>
    <w:rsid w:val="00124E23"/>
    <w:rsid w:val="00131685"/>
    <w:rsid w:val="001327EC"/>
    <w:rsid w:val="00133CC8"/>
    <w:rsid w:val="001409F4"/>
    <w:rsid w:val="001421CF"/>
    <w:rsid w:val="00145901"/>
    <w:rsid w:val="00150392"/>
    <w:rsid w:val="0015522D"/>
    <w:rsid w:val="001672A6"/>
    <w:rsid w:val="00167575"/>
    <w:rsid w:val="00182277"/>
    <w:rsid w:val="00190C4D"/>
    <w:rsid w:val="00192D58"/>
    <w:rsid w:val="001B62C0"/>
    <w:rsid w:val="001B67A7"/>
    <w:rsid w:val="001C278C"/>
    <w:rsid w:val="001D2F48"/>
    <w:rsid w:val="001F1470"/>
    <w:rsid w:val="001F5EB8"/>
    <w:rsid w:val="001F690B"/>
    <w:rsid w:val="00202088"/>
    <w:rsid w:val="002054F8"/>
    <w:rsid w:val="002137A0"/>
    <w:rsid w:val="00217C73"/>
    <w:rsid w:val="002311FB"/>
    <w:rsid w:val="00251D4C"/>
    <w:rsid w:val="00283B80"/>
    <w:rsid w:val="002870DA"/>
    <w:rsid w:val="00287A7D"/>
    <w:rsid w:val="002B215B"/>
    <w:rsid w:val="002C3255"/>
    <w:rsid w:val="002E754C"/>
    <w:rsid w:val="002F44AA"/>
    <w:rsid w:val="002F61D2"/>
    <w:rsid w:val="003062D1"/>
    <w:rsid w:val="00311501"/>
    <w:rsid w:val="00311CAD"/>
    <w:rsid w:val="00322FC0"/>
    <w:rsid w:val="0033038D"/>
    <w:rsid w:val="00330E2C"/>
    <w:rsid w:val="00331ACB"/>
    <w:rsid w:val="00335698"/>
    <w:rsid w:val="00346196"/>
    <w:rsid w:val="00352F80"/>
    <w:rsid w:val="00364359"/>
    <w:rsid w:val="00366AD7"/>
    <w:rsid w:val="003713E1"/>
    <w:rsid w:val="00393991"/>
    <w:rsid w:val="003A25BC"/>
    <w:rsid w:val="003A7E09"/>
    <w:rsid w:val="003A7E52"/>
    <w:rsid w:val="003C7B26"/>
    <w:rsid w:val="003D6E18"/>
    <w:rsid w:val="003D7E8E"/>
    <w:rsid w:val="003E7312"/>
    <w:rsid w:val="003E78DB"/>
    <w:rsid w:val="00402316"/>
    <w:rsid w:val="00402C90"/>
    <w:rsid w:val="00404ECA"/>
    <w:rsid w:val="0040719C"/>
    <w:rsid w:val="004118DD"/>
    <w:rsid w:val="0041311B"/>
    <w:rsid w:val="00415CAD"/>
    <w:rsid w:val="00416356"/>
    <w:rsid w:val="00424A68"/>
    <w:rsid w:val="00424B91"/>
    <w:rsid w:val="00461CE5"/>
    <w:rsid w:val="00463AA6"/>
    <w:rsid w:val="004649A5"/>
    <w:rsid w:val="0046664B"/>
    <w:rsid w:val="00473396"/>
    <w:rsid w:val="004947BB"/>
    <w:rsid w:val="00494FBD"/>
    <w:rsid w:val="004A6469"/>
    <w:rsid w:val="004C19ED"/>
    <w:rsid w:val="004C21AA"/>
    <w:rsid w:val="004C48C1"/>
    <w:rsid w:val="004D242A"/>
    <w:rsid w:val="004E4587"/>
    <w:rsid w:val="004E5B98"/>
    <w:rsid w:val="00507B5B"/>
    <w:rsid w:val="00510A18"/>
    <w:rsid w:val="00511C8F"/>
    <w:rsid w:val="00516114"/>
    <w:rsid w:val="00517F3A"/>
    <w:rsid w:val="005338BC"/>
    <w:rsid w:val="0054069A"/>
    <w:rsid w:val="00553D55"/>
    <w:rsid w:val="005648CC"/>
    <w:rsid w:val="005674BF"/>
    <w:rsid w:val="00574E33"/>
    <w:rsid w:val="005A1546"/>
    <w:rsid w:val="005A3053"/>
    <w:rsid w:val="005A6564"/>
    <w:rsid w:val="005B0FB9"/>
    <w:rsid w:val="005B2897"/>
    <w:rsid w:val="005B6630"/>
    <w:rsid w:val="005C27CF"/>
    <w:rsid w:val="005D68A7"/>
    <w:rsid w:val="005F0346"/>
    <w:rsid w:val="005F531A"/>
    <w:rsid w:val="00610E3D"/>
    <w:rsid w:val="00614886"/>
    <w:rsid w:val="006150D5"/>
    <w:rsid w:val="00633EA0"/>
    <w:rsid w:val="006351D2"/>
    <w:rsid w:val="0064619C"/>
    <w:rsid w:val="00646A42"/>
    <w:rsid w:val="00650D89"/>
    <w:rsid w:val="006556C1"/>
    <w:rsid w:val="00677875"/>
    <w:rsid w:val="00685297"/>
    <w:rsid w:val="00693858"/>
    <w:rsid w:val="006A29CD"/>
    <w:rsid w:val="006B5738"/>
    <w:rsid w:val="006C243E"/>
    <w:rsid w:val="006E5653"/>
    <w:rsid w:val="006E5792"/>
    <w:rsid w:val="006E6815"/>
    <w:rsid w:val="006E7876"/>
    <w:rsid w:val="006E791E"/>
    <w:rsid w:val="006F2728"/>
    <w:rsid w:val="006F3AD3"/>
    <w:rsid w:val="00705FF9"/>
    <w:rsid w:val="00713BCE"/>
    <w:rsid w:val="007213A5"/>
    <w:rsid w:val="00730D5C"/>
    <w:rsid w:val="0073478F"/>
    <w:rsid w:val="00743226"/>
    <w:rsid w:val="00745BD0"/>
    <w:rsid w:val="0075122E"/>
    <w:rsid w:val="00755362"/>
    <w:rsid w:val="00760966"/>
    <w:rsid w:val="007609C7"/>
    <w:rsid w:val="00764A97"/>
    <w:rsid w:val="00764B2B"/>
    <w:rsid w:val="007672AC"/>
    <w:rsid w:val="0077305A"/>
    <w:rsid w:val="00774C67"/>
    <w:rsid w:val="00792CA5"/>
    <w:rsid w:val="00795040"/>
    <w:rsid w:val="007A3143"/>
    <w:rsid w:val="007A59CE"/>
    <w:rsid w:val="007B51A3"/>
    <w:rsid w:val="007D0DDC"/>
    <w:rsid w:val="007D589B"/>
    <w:rsid w:val="007E37F8"/>
    <w:rsid w:val="007E5C3C"/>
    <w:rsid w:val="007F1ADF"/>
    <w:rsid w:val="007F6669"/>
    <w:rsid w:val="007F707C"/>
    <w:rsid w:val="008025BF"/>
    <w:rsid w:val="00815393"/>
    <w:rsid w:val="008365F4"/>
    <w:rsid w:val="00837C58"/>
    <w:rsid w:val="0085246C"/>
    <w:rsid w:val="008639EA"/>
    <w:rsid w:val="0087077D"/>
    <w:rsid w:val="0087386B"/>
    <w:rsid w:val="008809E2"/>
    <w:rsid w:val="0089322D"/>
    <w:rsid w:val="008A05AD"/>
    <w:rsid w:val="008A1AE9"/>
    <w:rsid w:val="008A7B2D"/>
    <w:rsid w:val="008B0ADB"/>
    <w:rsid w:val="008C24F3"/>
    <w:rsid w:val="008C5F1B"/>
    <w:rsid w:val="008C7112"/>
    <w:rsid w:val="008D4A57"/>
    <w:rsid w:val="008E1F19"/>
    <w:rsid w:val="008F0909"/>
    <w:rsid w:val="00905295"/>
    <w:rsid w:val="00905CF3"/>
    <w:rsid w:val="00907A40"/>
    <w:rsid w:val="00913328"/>
    <w:rsid w:val="009320F9"/>
    <w:rsid w:val="00937C8D"/>
    <w:rsid w:val="009468E4"/>
    <w:rsid w:val="00953F5F"/>
    <w:rsid w:val="00963067"/>
    <w:rsid w:val="00965448"/>
    <w:rsid w:val="00984764"/>
    <w:rsid w:val="0099450F"/>
    <w:rsid w:val="009A0F7F"/>
    <w:rsid w:val="009D406E"/>
    <w:rsid w:val="009D7EE4"/>
    <w:rsid w:val="00A07BE0"/>
    <w:rsid w:val="00A32CA4"/>
    <w:rsid w:val="00A45E46"/>
    <w:rsid w:val="00A464FE"/>
    <w:rsid w:val="00A510B7"/>
    <w:rsid w:val="00A5201B"/>
    <w:rsid w:val="00A5253D"/>
    <w:rsid w:val="00A63BFC"/>
    <w:rsid w:val="00A667B6"/>
    <w:rsid w:val="00A669DE"/>
    <w:rsid w:val="00A72BA8"/>
    <w:rsid w:val="00A91F0D"/>
    <w:rsid w:val="00AA3586"/>
    <w:rsid w:val="00AB1834"/>
    <w:rsid w:val="00AB1CAE"/>
    <w:rsid w:val="00AB415B"/>
    <w:rsid w:val="00AB491A"/>
    <w:rsid w:val="00AB5ABF"/>
    <w:rsid w:val="00AD2B6C"/>
    <w:rsid w:val="00AD59E5"/>
    <w:rsid w:val="00AE21DB"/>
    <w:rsid w:val="00AE6CFF"/>
    <w:rsid w:val="00AE71B8"/>
    <w:rsid w:val="00AF0C7B"/>
    <w:rsid w:val="00AF169E"/>
    <w:rsid w:val="00AF2EE3"/>
    <w:rsid w:val="00AF6951"/>
    <w:rsid w:val="00B239AC"/>
    <w:rsid w:val="00B2582D"/>
    <w:rsid w:val="00B27556"/>
    <w:rsid w:val="00B2782E"/>
    <w:rsid w:val="00B30C9D"/>
    <w:rsid w:val="00B36BAD"/>
    <w:rsid w:val="00B41452"/>
    <w:rsid w:val="00B422B0"/>
    <w:rsid w:val="00B64D98"/>
    <w:rsid w:val="00B77515"/>
    <w:rsid w:val="00B95BF5"/>
    <w:rsid w:val="00BA3F0C"/>
    <w:rsid w:val="00BA47CC"/>
    <w:rsid w:val="00BB351E"/>
    <w:rsid w:val="00BC7C85"/>
    <w:rsid w:val="00BD7DBD"/>
    <w:rsid w:val="00BE5959"/>
    <w:rsid w:val="00BE7187"/>
    <w:rsid w:val="00C007A4"/>
    <w:rsid w:val="00C21634"/>
    <w:rsid w:val="00C44154"/>
    <w:rsid w:val="00C62986"/>
    <w:rsid w:val="00C62A64"/>
    <w:rsid w:val="00C63D7A"/>
    <w:rsid w:val="00C66AA2"/>
    <w:rsid w:val="00C9159B"/>
    <w:rsid w:val="00C97672"/>
    <w:rsid w:val="00CA657F"/>
    <w:rsid w:val="00CB7AFC"/>
    <w:rsid w:val="00CC6877"/>
    <w:rsid w:val="00CE7B33"/>
    <w:rsid w:val="00CF01D7"/>
    <w:rsid w:val="00CF1B5E"/>
    <w:rsid w:val="00D30F9B"/>
    <w:rsid w:val="00D33D00"/>
    <w:rsid w:val="00D5242E"/>
    <w:rsid w:val="00D53DFA"/>
    <w:rsid w:val="00D54683"/>
    <w:rsid w:val="00D71BF1"/>
    <w:rsid w:val="00D97BF5"/>
    <w:rsid w:val="00DA3308"/>
    <w:rsid w:val="00DC4E17"/>
    <w:rsid w:val="00DD6A0E"/>
    <w:rsid w:val="00DE40F0"/>
    <w:rsid w:val="00DF5D0D"/>
    <w:rsid w:val="00DF7FB2"/>
    <w:rsid w:val="00E0473C"/>
    <w:rsid w:val="00E12AB8"/>
    <w:rsid w:val="00E13EB2"/>
    <w:rsid w:val="00E17BCE"/>
    <w:rsid w:val="00E3315C"/>
    <w:rsid w:val="00E3340A"/>
    <w:rsid w:val="00E56AC5"/>
    <w:rsid w:val="00E679B3"/>
    <w:rsid w:val="00E747C1"/>
    <w:rsid w:val="00EA44A7"/>
    <w:rsid w:val="00EA5167"/>
    <w:rsid w:val="00EB5CAC"/>
    <w:rsid w:val="00EF1869"/>
    <w:rsid w:val="00EF268D"/>
    <w:rsid w:val="00F10C86"/>
    <w:rsid w:val="00F14824"/>
    <w:rsid w:val="00F14A90"/>
    <w:rsid w:val="00F223E4"/>
    <w:rsid w:val="00F30A5C"/>
    <w:rsid w:val="00F32300"/>
    <w:rsid w:val="00F331D4"/>
    <w:rsid w:val="00F45906"/>
    <w:rsid w:val="00F50759"/>
    <w:rsid w:val="00F565B7"/>
    <w:rsid w:val="00F600F0"/>
    <w:rsid w:val="00F8524D"/>
    <w:rsid w:val="00F93240"/>
    <w:rsid w:val="00FB613D"/>
    <w:rsid w:val="00FC7145"/>
    <w:rsid w:val="00FE1C68"/>
    <w:rsid w:val="00FE307E"/>
    <w:rsid w:val="00FF089C"/>
    <w:rsid w:val="00FF20CA"/>
    <w:rsid w:val="00FF2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02B344F"/>
  <w15:docId w15:val="{3BF0998E-02A4-40BA-9259-A49CEDC5E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A86E22"/>
    <w:rPr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43BB3"/>
    <w:rPr>
      <w:color w:val="000000"/>
    </w:rPr>
  </w:style>
  <w:style w:type="character" w:customStyle="1" w:styleId="BodyTextChar">
    <w:name w:val="Body Text Char"/>
    <w:link w:val="BodyText"/>
    <w:locked/>
    <w:rsid w:val="00BF7FEB"/>
    <w:rPr>
      <w:rFonts w:ascii="Arial" w:hAnsi="Arial"/>
      <w:color w:val="000000"/>
      <w:sz w:val="24"/>
      <w:lang w:eastAsia="en-US"/>
    </w:rPr>
  </w:style>
  <w:style w:type="character" w:customStyle="1" w:styleId="Heading1Char">
    <w:name w:val="Heading 1 Char"/>
    <w:link w:val="Heading1"/>
    <w:locked/>
    <w:rsid w:val="00F43BB3"/>
    <w:rPr>
      <w:rFonts w:ascii="Arial" w:hAnsi="Arial"/>
      <w:b/>
      <w:color w:val="0091A5"/>
      <w:sz w:val="28"/>
      <w:lang w:val="en-GB" w:eastAsia="en-US"/>
    </w:rPr>
  </w:style>
  <w:style w:type="character" w:customStyle="1" w:styleId="Heading2Char">
    <w:name w:val="Heading 2 Char"/>
    <w:link w:val="Heading2"/>
    <w:locked/>
    <w:rsid w:val="00F43BB3"/>
    <w:rPr>
      <w:rFonts w:ascii="Arial" w:hAnsi="Arial"/>
      <w:b/>
      <w:color w:val="0091A5"/>
      <w:sz w:val="26"/>
      <w:lang w:val="en-GB" w:eastAsia="en-US"/>
    </w:rPr>
  </w:style>
  <w:style w:type="character" w:customStyle="1" w:styleId="Heading3Char">
    <w:name w:val="Heading 3 Char"/>
    <w:link w:val="Heading3"/>
    <w:locked/>
    <w:rsid w:val="00F43BB3"/>
    <w:rPr>
      <w:rFonts w:ascii="Arial" w:hAnsi="Arial"/>
      <w:b/>
      <w:color w:val="3C3C41"/>
      <w:sz w:val="24"/>
      <w:lang w:val="en-GB" w:eastAsia="en-US"/>
    </w:rPr>
  </w:style>
  <w:style w:type="character" w:customStyle="1" w:styleId="Heading4Char">
    <w:name w:val="Heading 4 Char"/>
    <w:link w:val="Heading4"/>
    <w:locked/>
    <w:rsid w:val="00F43BB3"/>
    <w:rPr>
      <w:rFonts w:ascii="Arial" w:hAnsi="Arial"/>
      <w:i/>
      <w:color w:val="3C3C41"/>
      <w:sz w:val="24"/>
      <w:lang w:val="en-GB" w:eastAsia="en-US"/>
    </w:rPr>
  </w:style>
  <w:style w:type="paragraph" w:styleId="Footer">
    <w:name w:val="footer"/>
    <w:basedOn w:val="Normal"/>
    <w:link w:val="FooterChar"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rsid w:val="006677B1"/>
    <w:pPr>
      <w:tabs>
        <w:tab w:val="num" w:pos="0"/>
        <w:tab w:val="num" w:pos="567"/>
      </w:tabs>
      <w:spacing w:after="160"/>
      <w:ind w:left="567" w:hanging="567"/>
    </w:pPr>
    <w:rPr>
      <w:rFonts w:ascii="Calibri" w:hAnsi="Calibri"/>
    </w:rPr>
  </w:style>
  <w:style w:type="table" w:customStyle="1" w:styleId="Table">
    <w:name w:val="Table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">
    <w:name w:val="Table Style"/>
    <w:semiHidden/>
    <w:locked/>
    <w:rsid w:val="002529C3"/>
    <w:tblPr>
      <w:tblInd w:w="0" w:type="dxa"/>
      <w:tblBorders>
        <w:insideH w:val="single" w:sz="4" w:space="0" w:color="auto"/>
      </w:tblBorders>
      <w:tblCellMar>
        <w:top w:w="113" w:type="dxa"/>
        <w:left w:w="108" w:type="dxa"/>
        <w:bottom w:w="0" w:type="dxa"/>
        <w:right w:w="108" w:type="dxa"/>
      </w:tblCellMar>
    </w:tblPr>
    <w:trPr>
      <w:tblHeader/>
    </w:trPr>
  </w:style>
  <w:style w:type="paragraph" w:customStyle="1" w:styleId="Bullets">
    <w:name w:val="Bullets"/>
    <w:basedOn w:val="Normal"/>
    <w:rsid w:val="00F43BB3"/>
    <w:pPr>
      <w:ind w:left="284" w:hanging="284"/>
    </w:pPr>
    <w:rPr>
      <w:color w:val="000000"/>
    </w:rPr>
  </w:style>
  <w:style w:type="paragraph" w:styleId="TOC1">
    <w:name w:val="toc 1"/>
    <w:basedOn w:val="Normal"/>
    <w:next w:val="Normal"/>
    <w:autoRedefine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1938F8"/>
    <w:rPr>
      <w:rFonts w:ascii="Tahoma" w:hAnsi="Tahoma"/>
      <w:sz w:val="16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locked/>
    <w:rsid w:val="00FC533F"/>
    <w:rPr>
      <w:sz w:val="16"/>
    </w:rPr>
  </w:style>
  <w:style w:type="paragraph" w:styleId="CommentText">
    <w:name w:val="annotation text"/>
    <w:basedOn w:val="Normal"/>
    <w:semiHidden/>
    <w:locked/>
    <w:rsid w:val="00FC533F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locked/>
    <w:rsid w:val="00FC533F"/>
    <w:rPr>
      <w:b/>
      <w:bCs/>
    </w:rPr>
  </w:style>
  <w:style w:type="paragraph" w:customStyle="1" w:styleId="numberinglevel2">
    <w:name w:val="numbering level 2"/>
    <w:basedOn w:val="Numbering"/>
    <w:next w:val="ListNumber2"/>
    <w:rsid w:val="00640788"/>
    <w:pPr>
      <w:numPr>
        <w:numId w:val="3"/>
      </w:numPr>
      <w:ind w:left="284" w:hanging="284"/>
    </w:pPr>
  </w:style>
  <w:style w:type="paragraph" w:styleId="ListNumber2">
    <w:name w:val="List Number 2"/>
    <w:basedOn w:val="Normal"/>
    <w:locked/>
    <w:rsid w:val="00FD67B8"/>
    <w:pPr>
      <w:tabs>
        <w:tab w:val="num" w:pos="567"/>
      </w:tabs>
      <w:spacing w:after="120"/>
      <w:ind w:left="567" w:hanging="567"/>
    </w:pPr>
    <w:rPr>
      <w:rFonts w:ascii="Calibri" w:hAnsi="Calibri"/>
    </w:rPr>
  </w:style>
  <w:style w:type="paragraph" w:styleId="ListParagraph">
    <w:name w:val="List Paragraph"/>
    <w:basedOn w:val="Normal"/>
    <w:qFormat/>
    <w:rsid w:val="008A7085"/>
    <w:pPr>
      <w:numPr>
        <w:numId w:val="10"/>
      </w:numPr>
    </w:pPr>
    <w:rPr>
      <w:rFonts w:ascii="Calibri" w:hAnsi="Calibri"/>
    </w:rPr>
  </w:style>
  <w:style w:type="paragraph" w:styleId="EndnoteText">
    <w:name w:val="endnote text"/>
    <w:basedOn w:val="Normal"/>
    <w:link w:val="EndnoteTextChar"/>
    <w:locked/>
    <w:rsid w:val="00A072DD"/>
    <w:rPr>
      <w:sz w:val="20"/>
      <w:szCs w:val="20"/>
    </w:rPr>
  </w:style>
  <w:style w:type="character" w:customStyle="1" w:styleId="EndnoteTextChar">
    <w:name w:val="Endnote Text Char"/>
    <w:link w:val="EndnoteText"/>
    <w:locked/>
    <w:rsid w:val="00A072DD"/>
    <w:rPr>
      <w:lang w:eastAsia="en-US"/>
    </w:rPr>
  </w:style>
  <w:style w:type="character" w:styleId="EndnoteReference">
    <w:name w:val="endnote reference"/>
    <w:basedOn w:val="DefaultParagraphFont"/>
    <w:locked/>
    <w:rsid w:val="00A072DD"/>
    <w:rPr>
      <w:vertAlign w:val="superscript"/>
    </w:rPr>
  </w:style>
  <w:style w:type="paragraph" w:styleId="FootnoteText">
    <w:name w:val="footnote text"/>
    <w:basedOn w:val="Normal"/>
    <w:link w:val="FootnoteTextChar"/>
    <w:locked/>
    <w:rsid w:val="00C5402A"/>
    <w:rPr>
      <w:sz w:val="20"/>
      <w:szCs w:val="20"/>
    </w:rPr>
  </w:style>
  <w:style w:type="character" w:customStyle="1" w:styleId="FootnoteTextChar">
    <w:name w:val="Footnote Text Char"/>
    <w:link w:val="FootnoteText"/>
    <w:locked/>
    <w:rsid w:val="00C5402A"/>
    <w:rPr>
      <w:lang w:eastAsia="en-US"/>
    </w:rPr>
  </w:style>
  <w:style w:type="character" w:styleId="FootnoteReference">
    <w:name w:val="footnote reference"/>
    <w:basedOn w:val="DefaultParagraphFont"/>
    <w:uiPriority w:val="99"/>
    <w:locked/>
    <w:rsid w:val="00C5402A"/>
    <w:rPr>
      <w:vertAlign w:val="superscript"/>
    </w:rPr>
  </w:style>
  <w:style w:type="paragraph" w:styleId="ListNumber">
    <w:name w:val="List Number"/>
    <w:basedOn w:val="Normal"/>
    <w:locked/>
    <w:rsid w:val="00820AC9"/>
    <w:pPr>
      <w:numPr>
        <w:numId w:val="12"/>
      </w:numPr>
      <w:tabs>
        <w:tab w:val="clear" w:pos="927"/>
        <w:tab w:val="num" w:pos="567"/>
      </w:tabs>
      <w:spacing w:before="240" w:after="120"/>
      <w:ind w:left="567" w:hanging="567"/>
    </w:pPr>
    <w:rPr>
      <w:rFonts w:ascii="Calibri" w:hAnsi="Calibri"/>
      <w:b/>
    </w:rPr>
  </w:style>
  <w:style w:type="paragraph" w:styleId="ListNumber3">
    <w:name w:val="List Number 3"/>
    <w:basedOn w:val="Normal"/>
    <w:locked/>
    <w:rsid w:val="00FD67B8"/>
    <w:pPr>
      <w:numPr>
        <w:numId w:val="6"/>
      </w:numPr>
      <w:ind w:left="567" w:hanging="567"/>
    </w:pPr>
    <w:rPr>
      <w:rFonts w:ascii="Calibri" w:hAnsi="Calibri"/>
    </w:rPr>
  </w:style>
  <w:style w:type="paragraph" w:styleId="ListNumber4">
    <w:name w:val="List Number 4"/>
    <w:basedOn w:val="Normal"/>
    <w:locked/>
    <w:rsid w:val="003E2493"/>
    <w:pPr>
      <w:numPr>
        <w:numId w:val="7"/>
      </w:numPr>
      <w:spacing w:after="120"/>
      <w:ind w:left="567" w:hanging="567"/>
    </w:pPr>
    <w:rPr>
      <w:rFonts w:ascii="Calibri" w:hAnsi="Calibri"/>
    </w:rPr>
  </w:style>
  <w:style w:type="paragraph" w:styleId="ListNumber5">
    <w:name w:val="List Number 5"/>
    <w:basedOn w:val="Normal"/>
    <w:locked/>
    <w:rsid w:val="005F36A7"/>
    <w:pPr>
      <w:numPr>
        <w:numId w:val="8"/>
      </w:numPr>
      <w:spacing w:after="120"/>
      <w:ind w:left="567" w:hanging="567"/>
    </w:pPr>
    <w:rPr>
      <w:rFonts w:ascii="Calibri" w:hAnsi="Calibri"/>
    </w:rPr>
  </w:style>
  <w:style w:type="paragraph" w:customStyle="1" w:styleId="listnumber6">
    <w:name w:val="list number 6"/>
    <w:basedOn w:val="ListNumber5"/>
    <w:rsid w:val="006825BC"/>
    <w:pPr>
      <w:numPr>
        <w:numId w:val="11"/>
      </w:numPr>
      <w:tabs>
        <w:tab w:val="clear" w:pos="360"/>
        <w:tab w:val="num" w:pos="567"/>
      </w:tabs>
    </w:pPr>
  </w:style>
  <w:style w:type="paragraph" w:customStyle="1" w:styleId="Style1">
    <w:name w:val="Style1"/>
    <w:basedOn w:val="ListNumber2"/>
    <w:rsid w:val="00FA4F4F"/>
    <w:pPr>
      <w:tabs>
        <w:tab w:val="clear" w:pos="567"/>
      </w:tabs>
    </w:pPr>
  </w:style>
  <w:style w:type="paragraph" w:customStyle="1" w:styleId="listpargaraph8">
    <w:name w:val="list pargaraph 8"/>
    <w:basedOn w:val="listnumber6"/>
    <w:next w:val="Header"/>
    <w:rsid w:val="006825BC"/>
    <w:pPr>
      <w:numPr>
        <w:numId w:val="9"/>
      </w:numPr>
      <w:tabs>
        <w:tab w:val="clear" w:pos="360"/>
        <w:tab w:val="num" w:pos="567"/>
        <w:tab w:val="num" w:pos="1492"/>
      </w:tabs>
      <w:ind w:left="1492"/>
    </w:pPr>
  </w:style>
  <w:style w:type="paragraph" w:customStyle="1" w:styleId="listparagrapg9">
    <w:name w:val="list paragrapg 9"/>
    <w:basedOn w:val="ListNumber"/>
    <w:rsid w:val="008A7085"/>
    <w:pPr>
      <w:numPr>
        <w:numId w:val="5"/>
      </w:numPr>
      <w:spacing w:before="0"/>
      <w:ind w:left="567" w:hanging="567"/>
    </w:pPr>
    <w:rPr>
      <w:b w:val="0"/>
    </w:rPr>
  </w:style>
  <w:style w:type="paragraph" w:customStyle="1" w:styleId="listnumber11">
    <w:name w:val="list number 11"/>
    <w:basedOn w:val="Numbering"/>
    <w:rsid w:val="00820AC9"/>
    <w:pPr>
      <w:numPr>
        <w:numId w:val="1"/>
      </w:numPr>
      <w:spacing w:after="120"/>
      <w:ind w:left="720"/>
    </w:pPr>
  </w:style>
  <w:style w:type="paragraph" w:customStyle="1" w:styleId="listnumber12">
    <w:name w:val="list number 12"/>
    <w:basedOn w:val="Numbering"/>
    <w:rsid w:val="00B50B11"/>
    <w:pPr>
      <w:numPr>
        <w:numId w:val="13"/>
      </w:numPr>
      <w:spacing w:after="120"/>
    </w:pPr>
  </w:style>
  <w:style w:type="paragraph" w:customStyle="1" w:styleId="listnumber13">
    <w:name w:val="list number 13"/>
    <w:basedOn w:val="Numbering"/>
    <w:rsid w:val="00902FC3"/>
    <w:pPr>
      <w:numPr>
        <w:numId w:val="14"/>
      </w:numPr>
      <w:tabs>
        <w:tab w:val="num" w:pos="720"/>
      </w:tabs>
      <w:spacing w:after="120"/>
      <w:ind w:left="720" w:hanging="360"/>
    </w:pPr>
  </w:style>
  <w:style w:type="paragraph" w:customStyle="1" w:styleId="listnumber9a">
    <w:name w:val="list number 9a"/>
    <w:basedOn w:val="listnumber11"/>
    <w:rsid w:val="00B50B11"/>
    <w:pPr>
      <w:numPr>
        <w:numId w:val="2"/>
      </w:numPr>
    </w:pPr>
    <w:rPr>
      <w:sz w:val="22"/>
    </w:rPr>
  </w:style>
  <w:style w:type="paragraph" w:customStyle="1" w:styleId="paraA">
    <w:name w:val="para A"/>
    <w:basedOn w:val="BodyText"/>
    <w:link w:val="paraAChar"/>
    <w:qFormat/>
    <w:rsid w:val="004E2F3E"/>
    <w:pPr>
      <w:numPr>
        <w:numId w:val="19"/>
      </w:numPr>
      <w:spacing w:after="120"/>
      <w:ind w:left="851" w:hanging="851"/>
    </w:pPr>
    <w:rPr>
      <w:rFonts w:asciiTheme="minorHAnsi" w:hAnsiTheme="minorHAnsi"/>
    </w:rPr>
  </w:style>
  <w:style w:type="character" w:customStyle="1" w:styleId="paraAChar">
    <w:name w:val="para A Char"/>
    <w:basedOn w:val="BodyTextChar"/>
    <w:link w:val="paraA"/>
    <w:rsid w:val="004E2F3E"/>
    <w:rPr>
      <w:rFonts w:asciiTheme="minorHAnsi" w:hAnsiTheme="minorHAnsi"/>
      <w:color w:val="000000"/>
      <w:sz w:val="24"/>
      <w:lang w:eastAsia="en-US"/>
    </w:rPr>
  </w:style>
  <w:style w:type="paragraph" w:styleId="NormalWeb">
    <w:name w:val="Normal (Web)"/>
    <w:basedOn w:val="Normal"/>
    <w:uiPriority w:val="99"/>
    <w:locked/>
    <w:rsid w:val="00093E1F"/>
    <w:pPr>
      <w:spacing w:beforeLines="1" w:afterLines="1"/>
    </w:pPr>
    <w:rPr>
      <w:rFonts w:ascii="Times" w:hAnsi="Times"/>
      <w:sz w:val="20"/>
      <w:szCs w:val="20"/>
    </w:rPr>
  </w:style>
  <w:style w:type="paragraph" w:customStyle="1" w:styleId="paraD">
    <w:name w:val="para D"/>
    <w:basedOn w:val="BodyText"/>
    <w:link w:val="paraDChar"/>
    <w:qFormat/>
    <w:rsid w:val="00E96396"/>
    <w:pPr>
      <w:numPr>
        <w:numId w:val="22"/>
      </w:numPr>
      <w:spacing w:after="120"/>
      <w:ind w:left="851" w:hanging="851"/>
    </w:pPr>
    <w:rPr>
      <w:rFonts w:asciiTheme="minorHAnsi" w:hAnsiTheme="minorHAnsi"/>
    </w:rPr>
  </w:style>
  <w:style w:type="character" w:customStyle="1" w:styleId="paraDChar">
    <w:name w:val="para D Char"/>
    <w:basedOn w:val="BodyTextChar"/>
    <w:link w:val="paraD"/>
    <w:rsid w:val="00E96396"/>
    <w:rPr>
      <w:rFonts w:asciiTheme="minorHAnsi" w:hAnsiTheme="minorHAnsi"/>
      <w:color w:val="000000"/>
      <w:sz w:val="24"/>
      <w:lang w:eastAsia="en-US"/>
    </w:rPr>
  </w:style>
  <w:style w:type="paragraph" w:customStyle="1" w:styleId="paraE">
    <w:name w:val="para E"/>
    <w:basedOn w:val="paraD"/>
    <w:link w:val="paraEChar"/>
    <w:qFormat/>
    <w:rsid w:val="00F97D4F"/>
    <w:pPr>
      <w:numPr>
        <w:numId w:val="23"/>
      </w:numPr>
      <w:ind w:left="851" w:hanging="851"/>
    </w:pPr>
  </w:style>
  <w:style w:type="character" w:customStyle="1" w:styleId="paraEChar">
    <w:name w:val="para E Char"/>
    <w:basedOn w:val="paraDChar"/>
    <w:link w:val="paraE"/>
    <w:rsid w:val="00F97D4F"/>
    <w:rPr>
      <w:rFonts w:asciiTheme="minorHAnsi" w:hAnsiTheme="minorHAnsi"/>
      <w:color w:val="000000"/>
      <w:sz w:val="24"/>
      <w:lang w:eastAsia="en-US"/>
    </w:rPr>
  </w:style>
  <w:style w:type="paragraph" w:customStyle="1" w:styleId="paraG">
    <w:name w:val="para G"/>
    <w:basedOn w:val="paraD"/>
    <w:link w:val="paraGChar"/>
    <w:qFormat/>
    <w:rsid w:val="005E1CEE"/>
    <w:pPr>
      <w:numPr>
        <w:numId w:val="24"/>
      </w:numPr>
      <w:ind w:left="851" w:hanging="851"/>
    </w:pPr>
  </w:style>
  <w:style w:type="character" w:customStyle="1" w:styleId="paraGChar">
    <w:name w:val="para G Char"/>
    <w:basedOn w:val="paraDChar"/>
    <w:link w:val="paraG"/>
    <w:rsid w:val="005E1CEE"/>
    <w:rPr>
      <w:rFonts w:asciiTheme="minorHAnsi" w:hAnsiTheme="minorHAnsi"/>
      <w:color w:val="000000"/>
      <w:sz w:val="24"/>
      <w:lang w:eastAsia="en-US"/>
    </w:rPr>
  </w:style>
  <w:style w:type="paragraph" w:customStyle="1" w:styleId="paraa1">
    <w:name w:val="para a1"/>
    <w:basedOn w:val="Normal"/>
    <w:qFormat/>
    <w:rsid w:val="008665AD"/>
    <w:pPr>
      <w:numPr>
        <w:numId w:val="26"/>
      </w:numPr>
    </w:pPr>
    <w:rPr>
      <w:rFonts w:asciiTheme="minorHAnsi" w:hAnsiTheme="minorHAnsi"/>
      <w:b/>
      <w:color w:val="000000"/>
    </w:rPr>
  </w:style>
  <w:style w:type="paragraph" w:customStyle="1" w:styleId="paraf">
    <w:name w:val="para f"/>
    <w:basedOn w:val="Normal"/>
    <w:link w:val="parafChar"/>
    <w:qFormat/>
    <w:rsid w:val="00415CAD"/>
    <w:pPr>
      <w:numPr>
        <w:numId w:val="28"/>
      </w:numPr>
      <w:spacing w:after="120"/>
      <w:ind w:left="851" w:hanging="851"/>
    </w:pPr>
    <w:rPr>
      <w:rFonts w:ascii="Calibri" w:hAnsi="Calibri"/>
    </w:rPr>
  </w:style>
  <w:style w:type="paragraph" w:styleId="NoSpacing">
    <w:name w:val="No Spacing"/>
    <w:uiPriority w:val="1"/>
    <w:qFormat/>
    <w:rsid w:val="009F3113"/>
    <w:rPr>
      <w:rFonts w:ascii="Times New Roman" w:eastAsia="Calibri" w:hAnsi="Times New Roman"/>
      <w:szCs w:val="22"/>
      <w:lang w:eastAsia="en-US"/>
    </w:rPr>
  </w:style>
  <w:style w:type="paragraph" w:styleId="Revision">
    <w:name w:val="Revision"/>
    <w:hidden/>
    <w:semiHidden/>
    <w:rsid w:val="00331ACB"/>
    <w:rPr>
      <w:lang w:eastAsia="en-US"/>
    </w:rPr>
  </w:style>
  <w:style w:type="paragraph" w:customStyle="1" w:styleId="Default">
    <w:name w:val="Default"/>
    <w:rsid w:val="008809E2"/>
    <w:pPr>
      <w:autoSpaceDE w:val="0"/>
      <w:autoSpaceDN w:val="0"/>
      <w:adjustRightInd w:val="0"/>
    </w:pPr>
    <w:rPr>
      <w:rFonts w:cs="Arial"/>
      <w:color w:val="000000"/>
    </w:rPr>
  </w:style>
  <w:style w:type="table" w:customStyle="1" w:styleId="TableGrid1">
    <w:name w:val="Table Grid1"/>
    <w:basedOn w:val="TableNormal"/>
    <w:next w:val="TableGrid"/>
    <w:uiPriority w:val="39"/>
    <w:rsid w:val="0085246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c">
    <w:name w:val="para c"/>
    <w:basedOn w:val="paraD"/>
    <w:link w:val="paracChar"/>
    <w:qFormat/>
    <w:rsid w:val="00415CAD"/>
    <w:pPr>
      <w:numPr>
        <w:numId w:val="36"/>
      </w:numPr>
      <w:ind w:left="851" w:hanging="851"/>
    </w:pPr>
    <w:rPr>
      <w:rFonts w:ascii="Calibri" w:hAnsi="Calibri"/>
    </w:rPr>
  </w:style>
  <w:style w:type="paragraph" w:customStyle="1" w:styleId="parag0">
    <w:name w:val="para g"/>
    <w:basedOn w:val="paraf"/>
    <w:link w:val="paragChar0"/>
    <w:qFormat/>
    <w:rsid w:val="00415CAD"/>
    <w:rPr>
      <w:rFonts w:asciiTheme="minorHAnsi" w:hAnsiTheme="minorHAnsi"/>
    </w:rPr>
  </w:style>
  <w:style w:type="character" w:customStyle="1" w:styleId="paracChar">
    <w:name w:val="para c Char"/>
    <w:basedOn w:val="paraDChar"/>
    <w:link w:val="parac"/>
    <w:rsid w:val="00415CAD"/>
    <w:rPr>
      <w:rFonts w:ascii="Calibri" w:hAnsi="Calibri"/>
      <w:color w:val="000000"/>
      <w:sz w:val="24"/>
      <w:lang w:eastAsia="en-US"/>
    </w:rPr>
  </w:style>
  <w:style w:type="paragraph" w:customStyle="1" w:styleId="parag2">
    <w:name w:val="para g2"/>
    <w:basedOn w:val="parag0"/>
    <w:link w:val="parag2Char"/>
    <w:qFormat/>
    <w:rsid w:val="00415CAD"/>
  </w:style>
  <w:style w:type="character" w:customStyle="1" w:styleId="parafChar">
    <w:name w:val="para f Char"/>
    <w:basedOn w:val="DefaultParagraphFont"/>
    <w:link w:val="paraf"/>
    <w:rsid w:val="00415CAD"/>
    <w:rPr>
      <w:rFonts w:ascii="Calibri" w:hAnsi="Calibri"/>
      <w:lang w:eastAsia="en-US"/>
    </w:rPr>
  </w:style>
  <w:style w:type="character" w:customStyle="1" w:styleId="paragChar0">
    <w:name w:val="para g Char"/>
    <w:basedOn w:val="parafChar"/>
    <w:link w:val="parag0"/>
    <w:rsid w:val="00415CAD"/>
    <w:rPr>
      <w:rFonts w:asciiTheme="minorHAnsi" w:hAnsiTheme="minorHAnsi"/>
      <w:lang w:eastAsia="en-US"/>
    </w:rPr>
  </w:style>
  <w:style w:type="paragraph" w:customStyle="1" w:styleId="g">
    <w:name w:val="g"/>
    <w:basedOn w:val="parag2"/>
    <w:link w:val="gChar"/>
    <w:qFormat/>
    <w:rsid w:val="00415CAD"/>
  </w:style>
  <w:style w:type="character" w:customStyle="1" w:styleId="parag2Char">
    <w:name w:val="para g2 Char"/>
    <w:basedOn w:val="paragChar0"/>
    <w:link w:val="parag2"/>
    <w:rsid w:val="00415CAD"/>
    <w:rPr>
      <w:rFonts w:asciiTheme="minorHAnsi" w:hAnsiTheme="minorHAnsi"/>
      <w:lang w:eastAsia="en-US"/>
    </w:rPr>
  </w:style>
  <w:style w:type="character" w:customStyle="1" w:styleId="gChar">
    <w:name w:val="g Char"/>
    <w:basedOn w:val="parag2Char"/>
    <w:link w:val="g"/>
    <w:rsid w:val="00415CAD"/>
    <w:rPr>
      <w:rFonts w:asciiTheme="minorHAnsi" w:hAnsiTheme="minorHAnsi"/>
      <w:lang w:eastAsia="en-US"/>
    </w:rPr>
  </w:style>
  <w:style w:type="paragraph" w:customStyle="1" w:styleId="a">
    <w:name w:val="_"/>
    <w:basedOn w:val="Normal"/>
    <w:rsid w:val="00F30A5C"/>
    <w:pPr>
      <w:widowControl w:val="0"/>
      <w:ind w:left="1440" w:hanging="720"/>
    </w:pPr>
    <w:rPr>
      <w:rFonts w:ascii="Times New Roman" w:hAnsi="Times New Roman"/>
      <w:snapToGrid w:val="0"/>
      <w:szCs w:val="20"/>
      <w:lang w:val="en-US"/>
    </w:rPr>
  </w:style>
  <w:style w:type="character" w:customStyle="1" w:styleId="FooterChar">
    <w:name w:val="Footer Char"/>
    <w:basedOn w:val="DefaultParagraphFont"/>
    <w:link w:val="Footer"/>
    <w:rsid w:val="000805BF"/>
    <w:rPr>
      <w:lang w:eastAsia="en-US"/>
    </w:rPr>
  </w:style>
  <w:style w:type="table" w:customStyle="1" w:styleId="TableGrid2">
    <w:name w:val="Table Grid2"/>
    <w:basedOn w:val="TableNormal"/>
    <w:next w:val="TableGrid"/>
    <w:uiPriority w:val="39"/>
    <w:rsid w:val="00517F3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4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4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2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08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27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24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46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672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60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98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11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989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7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29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81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2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322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65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31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0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790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41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481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0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3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61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34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86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385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8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62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0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7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72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9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58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994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0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2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82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70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61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27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793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38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2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6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07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34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32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6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1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38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83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25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18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63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97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59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85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5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99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83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37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83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98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05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44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03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18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94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22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1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09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75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78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46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0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46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29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48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9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08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37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889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2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63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223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8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31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66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87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46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72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5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3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1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33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91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642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77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45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62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56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1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2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83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291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44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1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98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67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70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27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75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4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4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92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00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87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92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55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741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73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272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81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85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11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9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03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28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6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4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3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79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977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7763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7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73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486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32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4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87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8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51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7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876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47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4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284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0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4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17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93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630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37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5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745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70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741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96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18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23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94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10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61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40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2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83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1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26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8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06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07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8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8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0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57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768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166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41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5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081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22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302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888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5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374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746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019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730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5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81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844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933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171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63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7408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20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97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334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5576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0434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114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7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74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78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50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72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05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9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266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1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0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64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318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169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6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0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038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81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48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4492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91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82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74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02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52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28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1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89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62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6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7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4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64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2783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37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172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4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54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13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25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1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3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08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38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58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54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2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80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0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3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02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782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75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8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661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765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51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1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042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92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761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162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53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73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186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0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66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67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82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14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236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54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415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52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03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300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39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490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817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46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61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228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66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830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539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02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76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116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58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287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834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1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40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886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73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232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730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55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9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481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33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511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673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16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604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8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95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03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7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85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74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344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99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24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13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018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65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12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714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27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85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01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79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071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28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01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497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89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437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06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29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87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5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58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057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36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81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64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59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33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35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85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07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86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1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28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53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44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39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53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87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2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47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850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55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6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8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56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96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04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21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79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47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25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58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54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559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2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769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54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3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43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91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60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81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22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51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344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5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261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3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3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308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51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5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45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95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295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3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56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57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37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84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25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34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23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50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876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61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0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25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40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2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47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813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77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65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45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4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67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01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26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46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14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73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80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9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8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7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85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3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60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78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64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0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9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13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08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58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41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65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9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79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31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0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72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1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334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5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64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18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72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1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34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3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5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8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53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87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58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45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02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35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46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42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09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3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41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28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04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05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94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23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69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82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43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34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00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57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44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39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92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94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40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05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66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441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9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55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12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26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64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40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17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03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112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77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8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47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1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9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2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83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0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18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19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29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54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05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31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326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26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92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9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61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1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18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41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89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461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13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753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80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44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17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0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47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37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246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8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0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00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7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85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952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27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80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06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62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053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7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4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069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21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87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881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431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27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576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36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23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95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61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57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48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22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69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16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82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74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254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2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00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26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80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614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91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175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28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97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10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81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02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327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24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77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95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27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20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926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03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44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34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10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67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84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408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1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5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69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149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67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87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71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315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54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22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196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2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51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169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03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6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098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21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53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320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58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03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4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747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60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68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43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97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5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58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72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39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6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30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916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29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96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373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5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7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2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73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31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062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27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93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35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37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29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19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54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19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789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2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5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28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62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25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30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026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61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9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73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55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4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04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75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86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85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05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563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7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6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14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18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1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27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87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852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75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18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86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2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42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14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59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57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40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94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8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84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00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90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48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01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93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5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1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7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68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8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60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00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58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94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5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44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95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21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85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390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26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0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33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28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03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38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32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731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68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7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122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02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8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2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02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34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98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31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44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096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66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68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746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06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48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30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62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010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49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0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647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28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337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32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90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28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192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26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86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80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2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97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32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94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182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01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26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764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37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26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96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82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485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5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57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92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43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7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207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78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4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58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48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57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18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93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575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9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72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23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93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90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63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0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24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75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42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46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34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80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60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32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8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05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84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69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75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15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91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037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1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87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50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36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68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38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96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3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93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23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74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09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32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07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3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00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73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082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36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86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20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41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4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67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3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95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92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789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94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45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19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75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6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72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9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24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387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9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622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09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122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976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21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382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89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6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14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834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47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56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81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218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34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3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397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67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78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405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7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26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724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56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67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9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0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217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5401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11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27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80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60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03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53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740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65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71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86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356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14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96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94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77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682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58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82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57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9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63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40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33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05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34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66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3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35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577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089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90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56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3347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91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62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1875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67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39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31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16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2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68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39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344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34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00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1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29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22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22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29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5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9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09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98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31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5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57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100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51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8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82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00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149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65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37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665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41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5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911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3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8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01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83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41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52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14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47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65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930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81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7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31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004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99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82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843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7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5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02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2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25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94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60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76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87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79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268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52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58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20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88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64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49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53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80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250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42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5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54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67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458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882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39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06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28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048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46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1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50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60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90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87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171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52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0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972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734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45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62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269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9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75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0796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37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72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38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587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41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646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20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9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05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67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05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85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44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92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29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40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28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454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54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56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240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8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9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97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54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01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56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07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77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077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1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62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44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84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58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112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4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76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200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7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27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67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14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78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28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78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76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92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46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25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44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07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54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6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0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757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84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4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91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33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28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33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21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35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677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5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8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30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35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519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37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19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7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81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248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7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73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10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275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0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2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47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57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01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51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11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706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50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1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08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08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21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22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71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780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3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1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90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910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61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6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73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11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8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8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55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651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93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86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80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19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50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57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83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66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1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327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38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11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84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260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21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2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89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28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68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18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76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15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20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76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48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12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13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52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112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18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7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98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73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43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37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58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70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09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81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094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1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1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0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3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50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6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88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46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83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129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2952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8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88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73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722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57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47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33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03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0003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8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00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131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1555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8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307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6212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0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9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630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90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04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969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826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513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137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55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58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684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565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12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71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248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58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357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331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0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0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30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77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83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44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68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618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70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42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65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94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838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74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52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78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66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701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48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8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48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46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65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82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23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715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6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64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9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5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1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10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25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1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56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57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315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3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84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45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13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04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07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72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2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99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86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3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83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8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537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75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1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47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32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82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29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3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68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22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44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76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1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0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603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4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02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306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2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0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87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12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59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66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67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485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9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56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94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1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0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95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24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55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89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81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209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24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44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91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57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71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34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72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056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73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231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1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348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86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02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776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2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35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358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29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7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36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28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87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35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02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70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54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7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74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2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60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524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0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3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114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56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50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73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974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63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54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65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13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1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7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116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66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91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82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795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74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00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06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36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005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9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37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51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513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71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45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2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98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92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08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96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17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01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106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0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617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90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31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54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15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27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4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19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75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97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88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01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66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05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60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88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48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347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44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75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97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7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20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89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64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92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2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29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21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49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57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80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24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96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90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99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41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8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9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64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63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48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23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97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60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20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31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88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36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702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03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52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08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165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8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5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80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192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30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00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15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01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33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93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636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30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005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32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026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17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22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00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812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08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74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08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62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03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08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024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2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17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20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85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36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5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063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3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12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72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09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85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84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80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70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10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52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24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88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78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54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26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http://www.Naturalresources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armichael\AppData\Local\Microsoft\Windows\Temporary%20Internet%20Files\Content.Outlook\O60H8EMX\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102006 - Clwyd Breakers Ltd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Mr Neil Bennett</Addressee>
    <Process_x0020_Type xmlns="859f7ad6-93f6-4205-b62b-a17f28acbbac">Enforcement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2018-03-12T00:00:00+00:00</Document_x0020_Date>
    <Facility_x0020_Address xmlns="859f7ad6-93f6-4205-b62b-a17f28acbbac">Gardden Industrial Estate, Ruabon, Wrexham, Clwyd, LL14 6RG</Facility_x0020_Address>
    <Environment_x0020_Sub_x0020_Folder xmlns="859f7ad6-93f6-4205-b62b-a17f28acbbac">Enforcement action</Environment_x0020_Sub_x0020_Folder>
    <Customer_x0020_Name xmlns="859f7ad6-93f6-4205-b62b-a17f28acbbac">Clwyd Breakers Ltd</Customer_x0020_Name>
    <Post_x0020_code xmlns="859f7ad6-93f6-4205-b62b-a17f28acbbac">LL14 6RG</Post_x0020_code>
    <Surrendered_x002f_Expired_x0020_Date xmlns="859f7ad6-93f6-4205-b62b-a17f28acbbac" xsi:nil="true"/>
    <_dlc_DocId xmlns="9be56660-2c31-41ef-bc00-23e72f632f2a">REGU-204-27559</_dlc_DocId>
    <_dlc_DocIdUrl xmlns="9be56660-2c31-41ef-bc00-23e72f632f2a">
      <Url>https://cyfoethnaturiolcymru.sharepoint.com/teams/Regulatory/Permitting/_layouts/15/DocIdRedir.aspx?ID=REGU-204-27559</Url>
      <Description>REGU-204-27559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22967-6752-48BE-953C-A875DBF0FA07}"/>
</file>

<file path=customXml/itemProps2.xml><?xml version="1.0" encoding="utf-8"?>
<ds:datastoreItem xmlns:ds="http://schemas.openxmlformats.org/officeDocument/2006/customXml" ds:itemID="{95EDCD2A-DB8B-4653-A915-144AEBB8C6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C68C5F-E7B1-4E70-AD92-BD50505A547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4C301F3-F532-44F6-BC0A-76E22EE614C5}">
  <ds:schemaRefs>
    <ds:schemaRef ds:uri="http://purl.org/dc/dcmitype/"/>
    <ds:schemaRef ds:uri="7101b54a-c63e-4e2e-88bc-34cc7e4ff740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859f7ad6-93f6-4205-b62b-a17f28acbbac"/>
    <ds:schemaRef ds:uri="http://www.w3.org/XML/1998/namespace"/>
    <ds:schemaRef ds:uri="http://schemas.openxmlformats.org/package/2006/metadata/core-properties"/>
  </ds:schemaRefs>
</ds:datastoreItem>
</file>

<file path=customXml/itemProps5.xml><?xml version="1.0" encoding="utf-8"?>
<ds:datastoreItem xmlns:ds="http://schemas.openxmlformats.org/officeDocument/2006/customXml" ds:itemID="{AD8E2BA5-855A-4EC3-84D1-DC985EAA9C11}"/>
</file>

<file path=customXml/itemProps6.xml><?xml version="1.0" encoding="utf-8"?>
<ds:datastoreItem xmlns:ds="http://schemas.openxmlformats.org/officeDocument/2006/customXml" ds:itemID="{F4593B84-C721-4B08-880A-03CBA7D5F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</Template>
  <TotalTime>15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OGN 194 LETTER 1 Minded to revoke letter</vt:lpstr>
    </vt:vector>
  </TitlesOfParts>
  <Manager>England, Tim</Manager>
  <Company>Natural Resources Wales, NRW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OGN 194 LETTER 1 Minded to revoke letter</dc:title>
  <dc:subject>EPR 2010 Refusal and Revocation Letter Template</dc:subject>
  <dc:creator>De Longhi, Nadia</dc:creator>
  <cp:keywords>Statutory Notice, Enforcement, Enforcement Notice, Enforcement Notice Letter, OGN OGN FORM, OGN LETTER</cp:keywords>
  <dc:description/>
  <cp:lastModifiedBy>Sowerby, Andrew R.</cp:lastModifiedBy>
  <cp:revision>3</cp:revision>
  <cp:lastPrinted>2018-03-12T12:45:00Z</cp:lastPrinted>
  <dcterms:created xsi:type="dcterms:W3CDTF">2018-03-12T12:45:00Z</dcterms:created>
  <dcterms:modified xsi:type="dcterms:W3CDTF">2018-03-12T12:59:00Z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  <property fmtid="{D5CDD505-2E9C-101B-9397-08002B2CF9AE}" pid="5" name="_dlc_DocIdItemGuid">
    <vt:lpwstr>c8f3f30a-385d-4b3a-8eaf-55d4774b4a0e</vt:lpwstr>
  </property>
  <property fmtid="{D5CDD505-2E9C-101B-9397-08002B2CF9AE}" pid="6" name="Instructions Category">
    <vt:lpwstr>24;#OGN 194 - Refusing and Revoking Environmental Permits|17975646-4803-402b-9c00-8c516d043c97</vt:lpwstr>
  </property>
  <property fmtid="{D5CDD505-2E9C-101B-9397-08002B2CF9AE}" pid="7" name="_dlc_DocId">
    <vt:lpwstr>REGU-204-27559</vt:lpwstr>
  </property>
  <property fmtid="{D5CDD505-2E9C-101B-9397-08002B2CF9AE}" pid="8" name="_dlc_DocIdUrl">
    <vt:lpwstr>https://cyfoethnaturiolcymru.sharepoint.com/teams/Regulatory/Permitting/_layouts/15/DocIdRedir.aspx?ID=REGU-204-27559, REGU-204-27559</vt:lpwstr>
  </property>
  <property fmtid="{D5CDD505-2E9C-101B-9397-08002B2CF9AE}" pid="9" name="_docset_NoMedatataSyncRequired">
    <vt:lpwstr>False</vt:lpwstr>
  </property>
</Properties>
</file>