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FA2E95" w14:textId="77777777" w:rsidR="00AD1148" w:rsidRPr="00947AA6" w:rsidRDefault="00AD1148" w:rsidP="00947AA6">
      <w:pPr>
        <w:pBdr>
          <w:top w:val="single" w:sz="4" w:space="1" w:color="auto"/>
          <w:left w:val="single" w:sz="4" w:space="4" w:color="auto"/>
          <w:bottom w:val="single" w:sz="4" w:space="1" w:color="auto"/>
          <w:right w:val="single" w:sz="4" w:space="4" w:color="auto"/>
        </w:pBdr>
        <w:rPr>
          <w:rFonts w:cs="Arial"/>
          <w:sz w:val="18"/>
          <w:szCs w:val="18"/>
        </w:rPr>
        <w:sectPr w:rsidR="00AD1148" w:rsidRPr="00947AA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3EDA00D1"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47AA6">
        <w:rPr>
          <w:rFonts w:eastAsia="Calibri" w:cs="Arial"/>
          <w:b/>
          <w:bCs/>
          <w:sz w:val="18"/>
          <w:szCs w:val="18"/>
          <w:lang w:eastAsia="en-GB"/>
        </w:rPr>
        <w:t>Fill in this part of the form, together with parts A, B2 and F</w:t>
      </w:r>
      <w:r w:rsidR="00947AA6" w:rsidRPr="00947AA6">
        <w:rPr>
          <w:rFonts w:eastAsia="Calibri" w:cs="Arial"/>
          <w:b/>
          <w:bCs/>
          <w:sz w:val="18"/>
          <w:szCs w:val="18"/>
          <w:lang w:eastAsia="en-GB"/>
        </w:rPr>
        <w:t>1</w:t>
      </w:r>
      <w:r w:rsidRPr="00947AA6">
        <w:rPr>
          <w:rFonts w:eastAsia="Calibri" w:cs="Arial"/>
          <w:b/>
          <w:bCs/>
          <w:sz w:val="18"/>
          <w:szCs w:val="18"/>
          <w:lang w:eastAsia="en-GB"/>
        </w:rPr>
        <w:t>, if you are applying for a new bes</w:t>
      </w:r>
      <w:r w:rsidR="001B7A54">
        <w:rPr>
          <w:rFonts w:eastAsia="Calibri" w:cs="Arial"/>
          <w:b/>
          <w:bCs/>
          <w:sz w:val="18"/>
          <w:szCs w:val="18"/>
          <w:lang w:eastAsia="en-GB"/>
        </w:rPr>
        <w:t>poke permit for a waste operatio</w:t>
      </w:r>
      <w:r w:rsidRPr="00947AA6">
        <w:rPr>
          <w:rFonts w:eastAsia="Calibri" w:cs="Arial"/>
          <w:b/>
          <w:bCs/>
          <w:sz w:val="18"/>
          <w:szCs w:val="18"/>
          <w:lang w:eastAsia="en-GB"/>
        </w:rPr>
        <w:t xml:space="preserve">n. </w:t>
      </w:r>
    </w:p>
    <w:p w14:paraId="4C5E20FA"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223E27F" w14:textId="77777777" w:rsidR="009F1A2A"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947AA6">
        <w:rPr>
          <w:rFonts w:eastAsia="Calibri" w:cs="Arial"/>
          <w:bCs/>
          <w:sz w:val="18"/>
          <w:szCs w:val="18"/>
          <w:lang w:eastAsia="en-GB"/>
        </w:rPr>
        <w:t xml:space="preserve">Please check that this is the latest version of the form available from our website. </w:t>
      </w:r>
    </w:p>
    <w:p w14:paraId="45B50D82" w14:textId="77777777" w:rsidR="009F1A2A" w:rsidRPr="00947AA6" w:rsidRDefault="009F1A2A"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DD4193B" w14:textId="77777777" w:rsidR="00BD259E" w:rsidRPr="00947AA6" w:rsidRDefault="007F23CC"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47AA6">
        <w:rPr>
          <w:rFonts w:eastAsia="Calibri" w:cs="Arial"/>
          <w:bCs/>
          <w:sz w:val="18"/>
          <w:szCs w:val="18"/>
          <w:lang w:eastAsia="en-GB"/>
        </w:rPr>
        <w:t xml:space="preserve">Please read through this form and the guidance notes that came with it. All relevant guidance documents can be found on our website. </w:t>
      </w:r>
    </w:p>
    <w:p w14:paraId="5CD8C094" w14:textId="77777777" w:rsidR="007F23CC" w:rsidRPr="00947AA6" w:rsidRDefault="007F23CC" w:rsidP="00947AA6">
      <w:pPr>
        <w:pBdr>
          <w:top w:val="single" w:sz="12" w:space="1" w:color="auto"/>
          <w:left w:val="single" w:sz="12" w:space="4" w:color="auto"/>
          <w:bottom w:val="single" w:sz="12" w:space="1" w:color="auto"/>
          <w:right w:val="single" w:sz="12" w:space="4" w:color="auto"/>
        </w:pBdr>
        <w:rPr>
          <w:rFonts w:cs="Arial"/>
          <w:sz w:val="18"/>
          <w:szCs w:val="18"/>
        </w:rPr>
      </w:pPr>
    </w:p>
    <w:p w14:paraId="0260C6EF"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55BC7825" w14:textId="77777777" w:rsidR="00947AA6" w:rsidRPr="00947AA6" w:rsidRDefault="00947AA6" w:rsidP="00947AA6">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3A59FB8F"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Contents</w:t>
      </w:r>
    </w:p>
    <w:p w14:paraId="29147ECF"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 xml:space="preserve">1 </w:t>
      </w:r>
      <w:r w:rsidR="00F83785">
        <w:rPr>
          <w:rFonts w:eastAsia="Calibri" w:cs="Arial"/>
          <w:sz w:val="18"/>
          <w:szCs w:val="18"/>
          <w:lang w:eastAsia="en-GB"/>
        </w:rPr>
        <w:t>A</w:t>
      </w:r>
      <w:r w:rsidRPr="00947AA6">
        <w:rPr>
          <w:rFonts w:eastAsia="Calibri" w:cs="Arial"/>
          <w:sz w:val="18"/>
          <w:szCs w:val="18"/>
          <w:lang w:eastAsia="en-GB"/>
        </w:rPr>
        <w:t>bout your activities</w:t>
      </w:r>
    </w:p>
    <w:p w14:paraId="12518738" w14:textId="77777777" w:rsidR="00EA18FA" w:rsidRPr="00947AA6" w:rsidRDefault="00EA18FA"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2 Emissions to air, water and land</w:t>
      </w:r>
    </w:p>
    <w:p w14:paraId="5CBD35C6"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3 Operating techniques</w:t>
      </w:r>
    </w:p>
    <w:p w14:paraId="61C4E33D"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4 Monitoring</w:t>
      </w:r>
    </w:p>
    <w:p w14:paraId="594E9418"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1 – Specific questions for waste facilities that accept clinical waste</w:t>
      </w:r>
    </w:p>
    <w:p w14:paraId="36943D01"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2 – Specific questions for waste facilities that accept hazardous waste</w:t>
      </w:r>
    </w:p>
    <w:p w14:paraId="6FF5127F" w14:textId="77777777" w:rsidR="007F23CC" w:rsidRPr="00947AA6" w:rsidRDefault="007F23CC" w:rsidP="00947AA6">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947AA6">
        <w:rPr>
          <w:rFonts w:eastAsia="Calibri" w:cs="Arial"/>
          <w:sz w:val="18"/>
          <w:szCs w:val="18"/>
          <w:lang w:eastAsia="en-GB"/>
        </w:rPr>
        <w:t>Appendix 3 – Specific questions for the recovery to land for agricultural benefit of compost like outputs from the treatment of mixed municipal solid wastes</w:t>
      </w:r>
    </w:p>
    <w:p w14:paraId="27D388C0" w14:textId="77777777" w:rsidR="00A73127" w:rsidRPr="00947AA6" w:rsidRDefault="007F23CC" w:rsidP="00947AA6">
      <w:pPr>
        <w:pBdr>
          <w:top w:val="single" w:sz="12" w:space="1" w:color="auto"/>
          <w:left w:val="single" w:sz="12" w:space="4" w:color="auto"/>
          <w:bottom w:val="single" w:sz="12" w:space="1" w:color="auto"/>
          <w:right w:val="single" w:sz="12" w:space="1" w:color="auto"/>
        </w:pBdr>
        <w:rPr>
          <w:rFonts w:eastAsia="Calibri" w:cs="Arial"/>
          <w:sz w:val="18"/>
          <w:szCs w:val="18"/>
          <w:lang w:eastAsia="en-GB"/>
        </w:rPr>
        <w:sectPr w:rsidR="00A73127" w:rsidRPr="00947AA6"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r w:rsidRPr="00947AA6">
        <w:rPr>
          <w:rFonts w:eastAsia="Calibri" w:cs="Arial"/>
          <w:sz w:val="18"/>
          <w:szCs w:val="18"/>
          <w:lang w:eastAsia="en-GB"/>
        </w:rPr>
        <w:t>Appendix 4 – Specif</w:t>
      </w:r>
      <w:r w:rsidR="00EA18FA" w:rsidRPr="00947AA6">
        <w:rPr>
          <w:rFonts w:eastAsia="Calibri" w:cs="Arial"/>
          <w:sz w:val="18"/>
          <w:szCs w:val="18"/>
          <w:lang w:eastAsia="en-GB"/>
        </w:rPr>
        <w:t>ic questions for inert landfill</w:t>
      </w:r>
    </w:p>
    <w:tbl>
      <w:tblPr>
        <w:tblpPr w:leftFromText="180" w:rightFromText="180" w:vertAnchor="text" w:horzAnchor="margin" w:tblpX="-112" w:tblpY="233"/>
        <w:tblW w:w="5058" w:type="pct"/>
        <w:tblLook w:val="04A0" w:firstRow="1" w:lastRow="0" w:firstColumn="1" w:lastColumn="0" w:noHBand="0" w:noVBand="1"/>
      </w:tblPr>
      <w:tblGrid>
        <w:gridCol w:w="10054"/>
      </w:tblGrid>
      <w:tr w:rsidR="00947AA6" w:rsidRPr="001A6961" w14:paraId="0CB39C0D" w14:textId="77777777" w:rsidTr="00947AA6">
        <w:tc>
          <w:tcPr>
            <w:tcW w:w="5000" w:type="pct"/>
            <w:shd w:val="clear" w:color="auto" w:fill="auto"/>
          </w:tcPr>
          <w:p w14:paraId="7931F5E7" w14:textId="77777777" w:rsidR="00947AA6" w:rsidRDefault="00947AA6" w:rsidP="00947AA6">
            <w:pPr>
              <w:pStyle w:val="Sectionheading"/>
            </w:pPr>
            <w:r w:rsidRPr="006B789D">
              <w:rPr>
                <w:rFonts w:eastAsia="Calibri"/>
                <w:lang w:eastAsia="en-GB"/>
              </w:rPr>
              <w:t xml:space="preserve">1 </w:t>
            </w:r>
            <w:r>
              <w:rPr>
                <w:rFonts w:eastAsia="Calibri"/>
                <w:lang w:eastAsia="en-GB"/>
              </w:rPr>
              <w:t>About your activities</w:t>
            </w:r>
          </w:p>
        </w:tc>
      </w:tr>
      <w:tr w:rsidR="00947AA6" w:rsidRPr="001A6961" w14:paraId="15362971" w14:textId="77777777" w:rsidTr="00947AA6">
        <w:tc>
          <w:tcPr>
            <w:tcW w:w="5000" w:type="pct"/>
            <w:shd w:val="clear" w:color="auto" w:fill="auto"/>
          </w:tcPr>
          <w:p w14:paraId="61765F62" w14:textId="77777777" w:rsidR="00947AA6" w:rsidRPr="006B789D" w:rsidRDefault="00947AA6" w:rsidP="00947AA6">
            <w:pPr>
              <w:pStyle w:val="SubQuestion"/>
              <w:rPr>
                <w:rFonts w:eastAsia="Calibri"/>
                <w:lang w:eastAsia="en-GB"/>
              </w:rPr>
            </w:pPr>
            <w:r>
              <w:rPr>
                <w:rFonts w:eastAsia="Calibri"/>
                <w:lang w:eastAsia="en-GB"/>
              </w:rPr>
              <w:t>1a Tell us about the activiites you want to do</w:t>
            </w:r>
          </w:p>
        </w:tc>
      </w:tr>
      <w:tr w:rsidR="00947AA6" w:rsidRPr="008E4840" w14:paraId="143B81C2" w14:textId="77777777" w:rsidTr="007849C6">
        <w:trPr>
          <w:trHeight w:val="668"/>
        </w:trPr>
        <w:tc>
          <w:tcPr>
            <w:tcW w:w="5000" w:type="pct"/>
            <w:shd w:val="clear" w:color="auto" w:fill="auto"/>
          </w:tcPr>
          <w:p w14:paraId="59E08AAC" w14:textId="77777777" w:rsidR="00947AA6" w:rsidRPr="008E4840" w:rsidRDefault="00947AA6" w:rsidP="00947AA6">
            <w:pPr>
              <w:pStyle w:val="Questiontext"/>
              <w:rPr>
                <w:rFonts w:eastAsia="Calibri"/>
              </w:rPr>
            </w:pPr>
            <w:r w:rsidRPr="008E4840">
              <w:rPr>
                <w:rFonts w:eastAsia="Calibri"/>
              </w:rPr>
              <w:t xml:space="preserve">Fill in Table 1a below with details of </w:t>
            </w:r>
            <w:r>
              <w:rPr>
                <w:rFonts w:eastAsia="Calibri"/>
              </w:rPr>
              <w:t>the waste activities (oper</w:t>
            </w:r>
            <w:r w:rsidR="00F83785">
              <w:rPr>
                <w:rFonts w:eastAsia="Calibri"/>
              </w:rPr>
              <w:t>a</w:t>
            </w:r>
            <w:r>
              <w:rPr>
                <w:rFonts w:eastAsia="Calibri"/>
              </w:rPr>
              <w:t>tions)</w:t>
            </w:r>
            <w:r w:rsidRPr="008E4840">
              <w:rPr>
                <w:rFonts w:eastAsia="Calibri"/>
              </w:rPr>
              <w:t xml:space="preserve"> you are applying for.</w:t>
            </w:r>
          </w:p>
          <w:p w14:paraId="1634D249" w14:textId="77777777" w:rsidR="00947AA6" w:rsidRDefault="00947AA6" w:rsidP="00947AA6">
            <w:pPr>
              <w:pStyle w:val="Questiontext"/>
              <w:rPr>
                <w:rFonts w:eastAsia="Calibri"/>
              </w:rPr>
            </w:pPr>
            <w:r w:rsidRPr="008E4840">
              <w:rPr>
                <w:rFonts w:eastAsia="Calibri"/>
              </w:rPr>
              <w:t xml:space="preserve">Fill in a </w:t>
            </w:r>
            <w:r w:rsidRPr="00A73127">
              <w:rPr>
                <w:rFonts w:eastAsia="Calibri"/>
              </w:rPr>
              <w:t>separate table for each</w:t>
            </w:r>
            <w:r w:rsidRPr="008E4840">
              <w:rPr>
                <w:rFonts w:eastAsia="Calibri"/>
              </w:rPr>
              <w:t xml:space="preserve"> waste operation you are applying for. Use a separate sheet if you have a long list and send it to us with your application form. </w:t>
            </w:r>
          </w:p>
          <w:p w14:paraId="03740048" w14:textId="77777777" w:rsidR="00947AA6" w:rsidRPr="008E4840" w:rsidRDefault="00947AA6" w:rsidP="00947AA6">
            <w:pPr>
              <w:pStyle w:val="Questiontext"/>
              <w:rPr>
                <w:rFonts w:eastAsia="Calibri"/>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838" w:type="dxa"/>
        <w:tblInd w:w="-98" w:type="dxa"/>
        <w:tblLayout w:type="fixed"/>
        <w:tblLook w:val="04A0" w:firstRow="1" w:lastRow="0" w:firstColumn="1" w:lastColumn="0" w:noHBand="0" w:noVBand="1"/>
      </w:tblPr>
      <w:tblGrid>
        <w:gridCol w:w="4046"/>
        <w:gridCol w:w="3986"/>
        <w:gridCol w:w="1806"/>
      </w:tblGrid>
      <w:tr w:rsidR="0088103C" w:rsidRPr="007B7529" w14:paraId="36405340" w14:textId="77777777" w:rsidTr="0088103C">
        <w:tc>
          <w:tcPr>
            <w:tcW w:w="4046" w:type="dxa"/>
            <w:tcBorders>
              <w:right w:val="single" w:sz="4" w:space="0" w:color="auto"/>
            </w:tcBorders>
            <w:shd w:val="clear" w:color="auto" w:fill="auto"/>
          </w:tcPr>
          <w:p w14:paraId="49ED9A69" w14:textId="77777777" w:rsidR="0088103C" w:rsidRPr="007B7529" w:rsidRDefault="0088103C" w:rsidP="0088103C">
            <w:pPr>
              <w:pStyle w:val="Questiontext"/>
            </w:pPr>
            <w:r w:rsidRPr="009C507A">
              <w:rPr>
                <w:rStyle w:val="Responseboxtext"/>
                <w:rFonts w:eastAsia="Calibri"/>
              </w:rPr>
              <w:t>Document reference</w:t>
            </w:r>
          </w:p>
        </w:tc>
        <w:sdt>
          <w:sdtPr>
            <w:rPr>
              <w:rStyle w:val="Responseboxtext"/>
            </w:rPr>
            <w:id w:val="597751768"/>
            <w:placeholder>
              <w:docPart w:val="5F79CF61277547CAB39E53D1750B125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3B498B0E" w14:textId="77777777" w:rsidR="0088103C" w:rsidRPr="007B7529" w:rsidRDefault="000C0A08" w:rsidP="000C0A08">
                <w:pPr>
                  <w:pStyle w:val="Questiontext"/>
                </w:pPr>
                <w:r>
                  <w:rPr>
                    <w:rStyle w:val="Responseboxtext"/>
                  </w:rPr>
                  <w:t xml:space="preserve">                                                          </w:t>
                </w:r>
              </w:p>
            </w:tc>
          </w:sdtContent>
        </w:sdt>
        <w:tc>
          <w:tcPr>
            <w:tcW w:w="1806" w:type="dxa"/>
            <w:tcBorders>
              <w:left w:val="single" w:sz="4" w:space="0" w:color="auto"/>
            </w:tcBorders>
            <w:shd w:val="clear" w:color="auto" w:fill="auto"/>
          </w:tcPr>
          <w:p w14:paraId="0F687AEB" w14:textId="77777777" w:rsidR="0088103C" w:rsidRPr="007B7529" w:rsidRDefault="0088103C" w:rsidP="0088103C">
            <w:pPr>
              <w:pStyle w:val="Questiontext"/>
            </w:pPr>
          </w:p>
        </w:tc>
      </w:tr>
      <w:tr w:rsidR="0088103C" w:rsidRPr="007B7529" w14:paraId="0DD87971" w14:textId="77777777" w:rsidTr="0088103C">
        <w:tc>
          <w:tcPr>
            <w:tcW w:w="9838" w:type="dxa"/>
            <w:gridSpan w:val="3"/>
            <w:shd w:val="clear" w:color="auto" w:fill="auto"/>
          </w:tcPr>
          <w:p w14:paraId="5CC69BD6" w14:textId="77777777" w:rsidR="0088103C" w:rsidRPr="009F1A2A" w:rsidRDefault="0088103C" w:rsidP="0088103C">
            <w:pPr>
              <w:pStyle w:val="Questiontext"/>
              <w:rPr>
                <w:rFonts w:eastAsia="Calibri"/>
                <w:b/>
              </w:rPr>
            </w:pPr>
            <w:r w:rsidRPr="009F1A2A">
              <w:rPr>
                <w:rFonts w:eastAsia="Calibri"/>
                <w:b/>
              </w:rPr>
              <w:t>Notes to help you complete Table 1a:</w:t>
            </w:r>
          </w:p>
          <w:p w14:paraId="4A553590" w14:textId="77777777" w:rsidR="0088103C" w:rsidRPr="00947AA6" w:rsidRDefault="0088103C" w:rsidP="0088103C">
            <w:pPr>
              <w:pStyle w:val="Questiontext"/>
              <w:rPr>
                <w:rFonts w:eastAsia="Calibri"/>
              </w:rPr>
            </w:pPr>
            <w:r>
              <w:rPr>
                <w:rFonts w:eastAsia="Calibri"/>
                <w:b/>
              </w:rPr>
              <w:t xml:space="preserve">1 </w:t>
            </w:r>
            <w:r>
              <w:rPr>
                <w:rFonts w:eastAsia="Calibri"/>
              </w:rPr>
              <w:t xml:space="preserve">This is the type of activity you want to do. For example, household, commercial and industrial waste </w:t>
            </w:r>
            <w:r w:rsidRPr="00947AA6">
              <w:rPr>
                <w:rFonts w:eastAsia="Calibri"/>
              </w:rPr>
              <w:t>transfer or in-vessel composting.</w:t>
            </w:r>
          </w:p>
          <w:p w14:paraId="41F4A077" w14:textId="77777777" w:rsidR="0088103C" w:rsidRPr="00947AA6" w:rsidRDefault="0088103C" w:rsidP="0088103C">
            <w:pPr>
              <w:pStyle w:val="Questiontext"/>
              <w:rPr>
                <w:rFonts w:eastAsia="Calibri"/>
                <w:b/>
              </w:rPr>
            </w:pPr>
            <w:r w:rsidRPr="00947AA6">
              <w:rPr>
                <w:rFonts w:eastAsia="Calibri"/>
                <w:b/>
              </w:rPr>
              <w:t xml:space="preserve">2 </w:t>
            </w:r>
            <w:r w:rsidRPr="00947AA6">
              <w:rPr>
                <w:rFonts w:eastAsia="Calibri"/>
              </w:rPr>
              <w:t>Use the description from the guidance. Include any extra detail that you think would help to accurately describe what you want to do.</w:t>
            </w:r>
          </w:p>
          <w:p w14:paraId="60BCD630" w14:textId="77777777" w:rsidR="0088103C" w:rsidRPr="00A73127" w:rsidRDefault="0088103C" w:rsidP="0088103C">
            <w:pPr>
              <w:pStyle w:val="Questiontext"/>
              <w:rPr>
                <w:rFonts w:eastAsia="Calibri"/>
              </w:rPr>
            </w:pPr>
            <w:r w:rsidRPr="00947AA6">
              <w:rPr>
                <w:rFonts w:eastAsia="Calibri"/>
                <w:b/>
              </w:rPr>
              <w:t xml:space="preserve">3 </w:t>
            </w:r>
            <w:r w:rsidRPr="00947AA6">
              <w:rPr>
                <w:rFonts w:eastAsia="Calibri"/>
              </w:rPr>
              <w:t>The R (recovery) and D (disposal) codes</w:t>
            </w:r>
            <w:r>
              <w:rPr>
                <w:rFonts w:eastAsia="Calibri"/>
              </w:rPr>
              <w:t xml:space="preserve"> are as set out in Annex I and/or Annex II of the European Waste Framework Directive (as amended).</w:t>
            </w:r>
          </w:p>
          <w:p w14:paraId="4771CAED" w14:textId="77777777" w:rsidR="0088103C" w:rsidRDefault="0088103C" w:rsidP="0088103C">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7382B79E" w14:textId="77777777" w:rsidR="0088103C" w:rsidRDefault="0088103C" w:rsidP="0088103C">
            <w:pPr>
              <w:pStyle w:val="Questiontext"/>
              <w:rPr>
                <w:rFonts w:eastAsia="Calibri"/>
              </w:rPr>
            </w:pPr>
            <w:r>
              <w:rPr>
                <w:rFonts w:eastAsia="Calibri"/>
              </w:rPr>
              <w:t>-</w:t>
            </w:r>
            <w:r w:rsidRPr="008E4840">
              <w:rPr>
                <w:rFonts w:eastAsia="Calibri"/>
              </w:rPr>
              <w:t xml:space="preserve"> the total landfill capacity (cubic metres) for landfills</w:t>
            </w:r>
          </w:p>
          <w:p w14:paraId="78CB1A36" w14:textId="77777777" w:rsidR="0088103C" w:rsidRDefault="0088103C" w:rsidP="0088103C">
            <w:pPr>
              <w:pStyle w:val="Questiontext"/>
              <w:rPr>
                <w:rFonts w:eastAsia="Calibri"/>
              </w:rPr>
            </w:pPr>
            <w:r>
              <w:rPr>
                <w:rFonts w:eastAsia="Calibri"/>
              </w:rPr>
              <w:t>-</w:t>
            </w:r>
            <w:r w:rsidRPr="008E4840">
              <w:rPr>
                <w:rFonts w:eastAsia="Calibri"/>
              </w:rPr>
              <w:t xml:space="preserve"> the total treatment capacity (tonnes each day) for waste treatment</w:t>
            </w:r>
          </w:p>
          <w:p w14:paraId="22B98686" w14:textId="77777777" w:rsidR="0088103C" w:rsidRPr="008E4840" w:rsidRDefault="0088103C" w:rsidP="0088103C">
            <w:pPr>
              <w:pStyle w:val="Questiontext"/>
              <w:rPr>
                <w:rFonts w:eastAsia="Calibri"/>
              </w:rPr>
            </w:pPr>
            <w:r>
              <w:rPr>
                <w:rFonts w:eastAsia="Calibri"/>
              </w:rPr>
              <w:t>-</w:t>
            </w:r>
            <w:r w:rsidRPr="008E4840">
              <w:rPr>
                <w:rFonts w:eastAsia="Calibri"/>
              </w:rPr>
              <w:t xml:space="preserve"> the total storage capacity (tonnes) for waste storage operations. </w:t>
            </w:r>
          </w:p>
          <w:p w14:paraId="426A94BA" w14:textId="77777777" w:rsidR="0088103C" w:rsidRPr="007B7529" w:rsidRDefault="0088103C" w:rsidP="0088103C">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44B79DAC" w14:textId="77777777" w:rsidR="00375B69" w:rsidRDefault="00375B69" w:rsidP="00947AA6">
      <w:pPr>
        <w:tabs>
          <w:tab w:val="left" w:pos="2650"/>
          <w:tab w:val="center" w:pos="4861"/>
        </w:tabs>
      </w:pPr>
    </w:p>
    <w:p w14:paraId="53289D1C" w14:textId="77777777" w:rsidR="0088103C" w:rsidRPr="00947AA6" w:rsidRDefault="0088103C" w:rsidP="00947AA6">
      <w:pPr>
        <w:tabs>
          <w:tab w:val="left" w:pos="2650"/>
          <w:tab w:val="center" w:pos="4861"/>
        </w:tabs>
        <w:sectPr w:rsidR="0088103C" w:rsidRPr="00947AA6" w:rsidSect="00CD37D2">
          <w:type w:val="continuous"/>
          <w:pgSz w:w="11906" w:h="16838"/>
          <w:pgMar w:top="902" w:right="924" w:bottom="709" w:left="1259" w:header="567" w:footer="340" w:gutter="0"/>
          <w:cols w:space="708"/>
          <w:titlePg/>
          <w:docGrid w:linePitch="360"/>
        </w:sectPr>
      </w:pPr>
    </w:p>
    <w:p w14:paraId="58201BE7" w14:textId="77777777" w:rsidR="003F5B17" w:rsidRDefault="00B8467B" w:rsidP="00A73127">
      <w:pPr>
        <w:tabs>
          <w:tab w:val="left" w:pos="300"/>
          <w:tab w:val="left" w:pos="1256"/>
        </w:tabs>
      </w:pPr>
      <w:r>
        <w:lastRenderedPageBreak/>
        <w:tab/>
      </w: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827"/>
        <w:gridCol w:w="189"/>
        <w:gridCol w:w="2362"/>
        <w:gridCol w:w="1654"/>
        <w:gridCol w:w="1040"/>
        <w:gridCol w:w="2976"/>
      </w:tblGrid>
      <w:tr w:rsidR="00066A0C" w:rsidRPr="003F5B17" w14:paraId="1413512C"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62DB59DD" w14:textId="77777777"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7A56AB41" w14:textId="77777777" w:rsidTr="0088103C">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441DCF50"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46A71118" w14:textId="77777777" w:rsidR="00B4569A" w:rsidRPr="003F5B17" w:rsidRDefault="003F5B17" w:rsidP="008E4840">
            <w:pPr>
              <w:pStyle w:val="Questiontext"/>
              <w:rPr>
                <w:sz w:val="18"/>
                <w:szCs w:val="18"/>
              </w:rPr>
            </w:pPr>
            <w:r w:rsidRPr="003F5B17">
              <w:rPr>
                <w:rFonts w:eastAsia="Calibri"/>
                <w:sz w:val="18"/>
                <w:szCs w:val="18"/>
              </w:rPr>
              <w:t>(See note 1)</w:t>
            </w:r>
          </w:p>
        </w:tc>
        <w:tc>
          <w:tcPr>
            <w:tcW w:w="3827" w:type="dxa"/>
            <w:tcBorders>
              <w:top w:val="single" w:sz="4" w:space="0" w:color="auto"/>
              <w:left w:val="single" w:sz="4" w:space="0" w:color="auto"/>
              <w:bottom w:val="double" w:sz="4" w:space="0" w:color="auto"/>
              <w:right w:val="single" w:sz="4" w:space="0" w:color="auto"/>
            </w:tcBorders>
            <w:shd w:val="clear" w:color="auto" w:fill="auto"/>
          </w:tcPr>
          <w:p w14:paraId="1247A82D"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620B93BF" w14:textId="77777777"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712FF893"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586018B6" w14:textId="77777777"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79A0DAF3"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2AFC9E81" w14:textId="77777777"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3859890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5DEA233C" w14:textId="77777777"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88103C" w:rsidRPr="003F5B17" w14:paraId="7660D4D1" w14:textId="77777777" w:rsidTr="0088103C">
        <w:trPr>
          <w:trHeight w:val="194"/>
        </w:trPr>
        <w:sdt>
          <w:sdtPr>
            <w:rPr>
              <w:rStyle w:val="Responseboxtext"/>
              <w:sz w:val="18"/>
              <w:szCs w:val="18"/>
            </w:rPr>
            <w:id w:val="127757848"/>
            <w:placeholder>
              <w:docPart w:val="00E7FC3C7C8144D487C8FC4601DBFF50"/>
            </w:placeholder>
          </w:sdtPr>
          <w:sdtEndPr>
            <w:rPr>
              <w:rStyle w:val="Responseboxtext"/>
            </w:rPr>
          </w:sdtEndPr>
          <w:sdtContent>
            <w:tc>
              <w:tcPr>
                <w:tcW w:w="3256" w:type="dxa"/>
                <w:tcBorders>
                  <w:top w:val="double" w:sz="4" w:space="0" w:color="auto"/>
                  <w:left w:val="single" w:sz="4" w:space="0" w:color="auto"/>
                  <w:bottom w:val="single" w:sz="4" w:space="0" w:color="auto"/>
                  <w:right w:val="single" w:sz="4" w:space="0" w:color="auto"/>
                </w:tcBorders>
                <w:shd w:val="clear" w:color="auto" w:fill="auto"/>
              </w:tcPr>
              <w:p w14:paraId="69F4E37B" w14:textId="77777777" w:rsidR="0088103C" w:rsidRPr="009C507A" w:rsidRDefault="00E707A6" w:rsidP="00E707A6">
                <w:pPr>
                  <w:pStyle w:val="Questiontext"/>
                  <w:rPr>
                    <w:rStyle w:val="Responseboxtext"/>
                    <w:sz w:val="18"/>
                    <w:szCs w:val="18"/>
                  </w:rPr>
                </w:pPr>
                <w:r>
                  <w:rPr>
                    <w:rStyle w:val="Responseboxtext"/>
                    <w:sz w:val="18"/>
                    <w:szCs w:val="18"/>
                  </w:rPr>
                  <w:t>Residential development of land at Morfa</w:t>
                </w:r>
              </w:p>
            </w:tc>
          </w:sdtContent>
        </w:sdt>
        <w:sdt>
          <w:sdtPr>
            <w:rPr>
              <w:rStyle w:val="Responseboxtext"/>
              <w:sz w:val="18"/>
              <w:szCs w:val="18"/>
            </w:rPr>
            <w:id w:val="-1795051793"/>
            <w:placeholder>
              <w:docPart w:val="08599C85AD454116BF36459A9526622F"/>
            </w:placeholder>
          </w:sdtPr>
          <w:sdtEndPr>
            <w:rPr>
              <w:rStyle w:val="Responseboxtext"/>
            </w:rPr>
          </w:sdtEndPr>
          <w:sdtContent>
            <w:tc>
              <w:tcPr>
                <w:tcW w:w="3827" w:type="dxa"/>
                <w:tcBorders>
                  <w:top w:val="double" w:sz="4" w:space="0" w:color="auto"/>
                  <w:left w:val="single" w:sz="4" w:space="0" w:color="auto"/>
                  <w:bottom w:val="single" w:sz="4" w:space="0" w:color="auto"/>
                  <w:right w:val="single" w:sz="4" w:space="0" w:color="auto"/>
                </w:tcBorders>
                <w:shd w:val="clear" w:color="auto" w:fill="auto"/>
              </w:tcPr>
              <w:p w14:paraId="72C7E416" w14:textId="77777777" w:rsidR="0088103C" w:rsidRPr="009C507A" w:rsidRDefault="00E707A6" w:rsidP="00995F03">
                <w:pPr>
                  <w:pStyle w:val="Questiontext"/>
                  <w:rPr>
                    <w:rStyle w:val="Responseboxtext"/>
                    <w:sz w:val="18"/>
                    <w:szCs w:val="18"/>
                  </w:rPr>
                </w:pPr>
                <w:r>
                  <w:rPr>
                    <w:rStyle w:val="Responseboxtext"/>
                    <w:sz w:val="18"/>
                    <w:szCs w:val="18"/>
                  </w:rPr>
                  <w:t>Tier 2 bespoke permit –</w:t>
                </w:r>
                <w:r w:rsidR="002B7C81">
                  <w:rPr>
                    <w:rStyle w:val="Responseboxtext"/>
                    <w:sz w:val="18"/>
                    <w:szCs w:val="18"/>
                  </w:rPr>
                  <w:t xml:space="preserve"> Based on</w:t>
                </w:r>
                <w:r w:rsidR="00995F03">
                  <w:rPr>
                    <w:rStyle w:val="Responseboxtext"/>
                    <w:sz w:val="18"/>
                    <w:szCs w:val="18"/>
                  </w:rPr>
                  <w:t xml:space="preserve"> a</w:t>
                </w:r>
                <w:r w:rsidR="002B7C81">
                  <w:rPr>
                    <w:rStyle w:val="Responseboxtext"/>
                    <w:sz w:val="18"/>
                    <w:szCs w:val="18"/>
                  </w:rPr>
                  <w:t xml:space="preserve"> </w:t>
                </w:r>
              </w:p>
            </w:tc>
          </w:sdtContent>
        </w:sdt>
        <w:tc>
          <w:tcPr>
            <w:tcW w:w="2551" w:type="dxa"/>
            <w:gridSpan w:val="2"/>
            <w:tcBorders>
              <w:top w:val="double" w:sz="4" w:space="0" w:color="auto"/>
              <w:left w:val="single" w:sz="4" w:space="0" w:color="auto"/>
              <w:bottom w:val="single" w:sz="4" w:space="0" w:color="auto"/>
              <w:right w:val="single" w:sz="4" w:space="0" w:color="auto"/>
            </w:tcBorders>
            <w:shd w:val="clear" w:color="auto" w:fill="auto"/>
          </w:tcPr>
          <w:p w14:paraId="79860A3D" w14:textId="77777777" w:rsidR="0088103C" w:rsidRPr="009C507A" w:rsidRDefault="0088103C" w:rsidP="0088103C">
            <w:pPr>
              <w:pStyle w:val="Questiontext"/>
              <w:rPr>
                <w:rStyle w:val="Responseboxtext"/>
                <w:sz w:val="18"/>
                <w:szCs w:val="18"/>
              </w:rPr>
            </w:pPr>
          </w:p>
        </w:tc>
        <w:tc>
          <w:tcPr>
            <w:tcW w:w="2694" w:type="dxa"/>
            <w:gridSpan w:val="2"/>
            <w:tcBorders>
              <w:top w:val="double" w:sz="4" w:space="0" w:color="auto"/>
              <w:left w:val="single" w:sz="4" w:space="0" w:color="auto"/>
              <w:bottom w:val="single" w:sz="4" w:space="0" w:color="auto"/>
              <w:right w:val="single" w:sz="4" w:space="0" w:color="auto"/>
            </w:tcBorders>
            <w:shd w:val="clear" w:color="auto" w:fill="auto"/>
          </w:tcPr>
          <w:p w14:paraId="2643B5E1" w14:textId="77777777" w:rsidR="0088103C" w:rsidRPr="009C507A" w:rsidRDefault="0088103C" w:rsidP="0088103C">
            <w:pPr>
              <w:pStyle w:val="Questiontext"/>
              <w:rPr>
                <w:rStyle w:val="Responseboxtext"/>
                <w:sz w:val="18"/>
                <w:szCs w:val="18"/>
              </w:rPr>
            </w:pPr>
          </w:p>
        </w:tc>
        <w:tc>
          <w:tcPr>
            <w:tcW w:w="2976" w:type="dxa"/>
            <w:tcBorders>
              <w:top w:val="double" w:sz="4" w:space="0" w:color="auto"/>
              <w:left w:val="single" w:sz="4" w:space="0" w:color="auto"/>
              <w:bottom w:val="single" w:sz="4" w:space="0" w:color="auto"/>
              <w:right w:val="single" w:sz="4" w:space="0" w:color="auto"/>
            </w:tcBorders>
            <w:shd w:val="clear" w:color="auto" w:fill="auto"/>
          </w:tcPr>
          <w:p w14:paraId="0EA54BFD" w14:textId="77777777" w:rsidR="0088103C" w:rsidRPr="009C507A" w:rsidRDefault="0088103C" w:rsidP="0088103C">
            <w:pPr>
              <w:pStyle w:val="Questiontext"/>
              <w:rPr>
                <w:rStyle w:val="Responseboxtext"/>
                <w:sz w:val="18"/>
                <w:szCs w:val="18"/>
              </w:rPr>
            </w:pPr>
          </w:p>
        </w:tc>
      </w:tr>
      <w:tr w:rsidR="0088103C" w:rsidRPr="003F5B17" w14:paraId="323CAF92" w14:textId="77777777" w:rsidTr="0088103C">
        <w:trPr>
          <w:trHeight w:val="194"/>
        </w:trPr>
        <w:sdt>
          <w:sdtPr>
            <w:rPr>
              <w:rStyle w:val="Responseboxtext"/>
              <w:sz w:val="18"/>
              <w:szCs w:val="18"/>
            </w:rPr>
            <w:id w:val="-2051061899"/>
            <w:placeholder>
              <w:docPart w:val="071E2D4D91D74DE0916BC58FBA577868"/>
            </w:placeholde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7BD140B2" w14:textId="77777777" w:rsidR="000C0A08" w:rsidRDefault="000C0A08" w:rsidP="000C0A08">
                <w:pPr>
                  <w:pStyle w:val="Questiontext"/>
                  <w:rPr>
                    <w:rStyle w:val="Responseboxtext"/>
                    <w:sz w:val="18"/>
                    <w:szCs w:val="18"/>
                  </w:rPr>
                </w:pPr>
                <w:r>
                  <w:rPr>
                    <w:rStyle w:val="Responseboxtext"/>
                    <w:sz w:val="18"/>
                    <w:szCs w:val="18"/>
                  </w:rPr>
                  <w:t xml:space="preserve"> </w:t>
                </w:r>
                <w:sdt>
                  <w:sdtPr>
                    <w:rPr>
                      <w:rStyle w:val="Responseboxtext"/>
                      <w:sz w:val="18"/>
                      <w:szCs w:val="18"/>
                    </w:rPr>
                    <w:id w:val="-524171339"/>
                    <w:placeholder>
                      <w:docPart w:val="D2C664F2B94143E0BD9F7ABB3F2A83D6"/>
                    </w:placeholder>
                    <w:showingPlcHdr/>
                  </w:sdtPr>
                  <w:sdtEndPr>
                    <w:rPr>
                      <w:rStyle w:val="Responseboxtext"/>
                    </w:rPr>
                  </w:sdtEndPr>
                  <w:sdtContent>
                    <w:r w:rsidR="002B7C81">
                      <w:rPr>
                        <w:rStyle w:val="Responseboxtext"/>
                        <w:sz w:val="18"/>
                        <w:szCs w:val="18"/>
                      </w:rPr>
                      <w:br/>
                    </w:r>
                  </w:sdtContent>
                </w:sdt>
              </w:p>
              <w:p w14:paraId="25ABE6B9" w14:textId="77777777" w:rsidR="0088103C" w:rsidRPr="009C507A" w:rsidRDefault="0088103C" w:rsidP="000C0A08">
                <w:pPr>
                  <w:pStyle w:val="Questiontext"/>
                  <w:rPr>
                    <w:rStyle w:val="Responseboxtext"/>
                    <w:sz w:val="18"/>
                    <w:szCs w:val="18"/>
                  </w:rPr>
                </w:pPr>
              </w:p>
            </w:tc>
          </w:sdtContent>
        </w:sdt>
        <w:sdt>
          <w:sdtPr>
            <w:rPr>
              <w:rStyle w:val="Responseboxtext"/>
              <w:sz w:val="18"/>
              <w:szCs w:val="18"/>
            </w:rPr>
            <w:id w:val="1445111497"/>
            <w:placeholder>
              <w:docPart w:val="D0D41D9019E2468D949E8947BB6C08BD"/>
            </w:placeholde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4EBF1D00" w14:textId="77777777" w:rsidR="0088103C" w:rsidRPr="009C507A" w:rsidRDefault="00995F03" w:rsidP="00995F03">
                <w:pPr>
                  <w:pStyle w:val="Questiontext"/>
                  <w:rPr>
                    <w:rStyle w:val="Responseboxtext"/>
                    <w:sz w:val="18"/>
                    <w:szCs w:val="18"/>
                  </w:rPr>
                </w:pPr>
                <w:r>
                  <w:rPr>
                    <w:rStyle w:val="Responseboxtext"/>
                    <w:sz w:val="18"/>
                    <w:szCs w:val="18"/>
                  </w:rPr>
                  <w:t>Standard rules SR2010No7 environmental</w:t>
                </w: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14C86205" w14:textId="77777777"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66650533" w14:textId="77777777"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4C8555E2" w14:textId="77777777" w:rsidR="0088103C" w:rsidRPr="009C507A" w:rsidRDefault="0088103C" w:rsidP="0088103C">
            <w:pPr>
              <w:pStyle w:val="Questiontext"/>
              <w:rPr>
                <w:rStyle w:val="Responseboxtext"/>
                <w:sz w:val="18"/>
                <w:szCs w:val="18"/>
              </w:rPr>
            </w:pPr>
          </w:p>
        </w:tc>
      </w:tr>
      <w:tr w:rsidR="0088103C" w:rsidRPr="003F5B17" w14:paraId="603E4A35" w14:textId="77777777" w:rsidTr="0088103C">
        <w:trPr>
          <w:trHeight w:val="194"/>
        </w:trPr>
        <w:sdt>
          <w:sdtPr>
            <w:rPr>
              <w:rStyle w:val="Responseboxtext"/>
              <w:sz w:val="18"/>
              <w:szCs w:val="18"/>
            </w:rPr>
            <w:id w:val="-1974053334"/>
            <w:placeholder>
              <w:docPart w:val="A40828C7BB374218AC655F197B022D05"/>
            </w:placeholde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D28402A" w14:textId="77777777" w:rsidR="0088103C" w:rsidRPr="009C507A" w:rsidRDefault="000C0A08" w:rsidP="002B7C81">
                <w:pPr>
                  <w:pStyle w:val="Questiontext"/>
                  <w:rPr>
                    <w:rStyle w:val="Responseboxtext"/>
                    <w:sz w:val="18"/>
                    <w:szCs w:val="18"/>
                  </w:rPr>
                </w:pPr>
                <w:r>
                  <w:rPr>
                    <w:rStyle w:val="Responseboxtext"/>
                    <w:sz w:val="18"/>
                    <w:szCs w:val="18"/>
                  </w:rPr>
                  <w:t xml:space="preserve">  </w:t>
                </w:r>
              </w:p>
            </w:tc>
          </w:sdtContent>
        </w:sdt>
        <w:sdt>
          <w:sdtPr>
            <w:rPr>
              <w:rStyle w:val="Responseboxtext"/>
              <w:sz w:val="18"/>
              <w:szCs w:val="18"/>
            </w:rPr>
            <w:id w:val="-855111050"/>
            <w:placeholder>
              <w:docPart w:val="94D2391A57BA4480B66B99A38B5D96C7"/>
            </w:placeholde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327A13" w14:textId="77777777" w:rsidR="0088103C" w:rsidRPr="009C507A" w:rsidRDefault="00995F03" w:rsidP="00995F03">
                <w:pPr>
                  <w:pStyle w:val="Questiontext"/>
                  <w:rPr>
                    <w:rStyle w:val="Responseboxtext"/>
                    <w:sz w:val="18"/>
                    <w:szCs w:val="18"/>
                  </w:rPr>
                </w:pPr>
                <w:r>
                  <w:rPr>
                    <w:rStyle w:val="Responseboxtext"/>
                    <w:sz w:val="18"/>
                    <w:szCs w:val="18"/>
                  </w:rPr>
                  <w:t>Permit (i.e. with locational assessment)</w:t>
                </w: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67821D8A" w14:textId="77777777"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5B4340B" w14:textId="77777777"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D3D359A" w14:textId="77777777" w:rsidR="0088103C" w:rsidRPr="009C507A" w:rsidRDefault="0088103C" w:rsidP="0088103C">
            <w:pPr>
              <w:pStyle w:val="Questiontext"/>
              <w:rPr>
                <w:rStyle w:val="Responseboxtext"/>
                <w:sz w:val="18"/>
                <w:szCs w:val="18"/>
              </w:rPr>
            </w:pPr>
          </w:p>
        </w:tc>
      </w:tr>
      <w:tr w:rsidR="0088103C" w:rsidRPr="003F5B17" w14:paraId="2D04D8D6" w14:textId="77777777" w:rsidTr="0088103C">
        <w:trPr>
          <w:trHeight w:val="194"/>
        </w:trPr>
        <w:sdt>
          <w:sdtPr>
            <w:rPr>
              <w:rStyle w:val="Responseboxtext"/>
              <w:sz w:val="18"/>
              <w:szCs w:val="18"/>
            </w:rPr>
            <w:id w:val="-2007046105"/>
            <w:placeholder>
              <w:docPart w:val="9D69ED07573644A5AD8D4BF864780589"/>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0B1B76F" w14:textId="77777777" w:rsidR="0088103C" w:rsidRDefault="0088103C" w:rsidP="0088103C">
                <w:pPr>
                  <w:pStyle w:val="Questiontext"/>
                  <w:rPr>
                    <w:rStyle w:val="Responseboxtext"/>
                    <w:rFonts w:eastAsia="Calibri"/>
                  </w:rPr>
                </w:pPr>
              </w:p>
              <w:p w14:paraId="4CD6F18B" w14:textId="77777777" w:rsidR="0088103C" w:rsidRPr="009C507A" w:rsidRDefault="0088103C" w:rsidP="0088103C">
                <w:pPr>
                  <w:pStyle w:val="Questiontext"/>
                  <w:rPr>
                    <w:rStyle w:val="Responseboxtext"/>
                    <w:sz w:val="18"/>
                    <w:szCs w:val="18"/>
                  </w:rPr>
                </w:pPr>
              </w:p>
            </w:tc>
          </w:sdtContent>
        </w:sdt>
        <w:sdt>
          <w:sdtPr>
            <w:rPr>
              <w:rStyle w:val="Responseboxtext"/>
              <w:sz w:val="18"/>
              <w:szCs w:val="18"/>
            </w:rPr>
            <w:id w:val="1623350132"/>
            <w:placeholder>
              <w:docPart w:val="94F41C9FC1D04F74B95B35176A6F748E"/>
            </w:placeholde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6CFD41A0" w14:textId="77777777" w:rsidR="0088103C" w:rsidRPr="009C507A" w:rsidRDefault="00995F03" w:rsidP="00995F03">
                <w:pPr>
                  <w:pStyle w:val="Questiontext"/>
                  <w:rPr>
                    <w:rStyle w:val="Responseboxtext"/>
                    <w:sz w:val="18"/>
                    <w:szCs w:val="18"/>
                  </w:rPr>
                </w:pPr>
                <w:r>
                  <w:rPr>
                    <w:rStyle w:val="Responseboxtext"/>
                    <w:sz w:val="18"/>
                    <w:szCs w:val="18"/>
                  </w:rPr>
                  <w:t>See Waste Recovery Plan</w:t>
                </w: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4ACB990D" w14:textId="77777777"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7FBB605C" w14:textId="77777777"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526CA50E" w14:textId="77777777" w:rsidR="0088103C" w:rsidRPr="009C507A" w:rsidRDefault="0088103C" w:rsidP="0088103C">
            <w:pPr>
              <w:pStyle w:val="Questiontext"/>
              <w:rPr>
                <w:rStyle w:val="Responseboxtext"/>
                <w:sz w:val="18"/>
                <w:szCs w:val="18"/>
              </w:rPr>
            </w:pPr>
          </w:p>
        </w:tc>
      </w:tr>
      <w:tr w:rsidR="0088103C" w:rsidRPr="003F5B17" w14:paraId="391E3A66" w14:textId="77777777" w:rsidTr="0088103C">
        <w:trPr>
          <w:trHeight w:val="194"/>
        </w:trPr>
        <w:sdt>
          <w:sdtPr>
            <w:rPr>
              <w:rStyle w:val="Responseboxtext"/>
              <w:sz w:val="18"/>
              <w:szCs w:val="18"/>
            </w:rPr>
            <w:id w:val="2129743712"/>
            <w:placeholder>
              <w:docPart w:val="0422226BAF7A424FA4B60BA9ED4D3412"/>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2DFF5FE9" w14:textId="77777777" w:rsidR="0088103C" w:rsidRDefault="0088103C" w:rsidP="0088103C">
                <w:pPr>
                  <w:pStyle w:val="Questiontext"/>
                  <w:rPr>
                    <w:rStyle w:val="Responseboxtext"/>
                    <w:rFonts w:eastAsia="Calibri"/>
                  </w:rPr>
                </w:pPr>
              </w:p>
              <w:p w14:paraId="390F4323" w14:textId="77777777" w:rsidR="0088103C" w:rsidRPr="009C507A" w:rsidRDefault="0088103C" w:rsidP="0088103C">
                <w:pPr>
                  <w:pStyle w:val="Questiontext"/>
                  <w:rPr>
                    <w:rStyle w:val="Responseboxtext"/>
                    <w:sz w:val="18"/>
                    <w:szCs w:val="18"/>
                  </w:rPr>
                </w:pPr>
              </w:p>
            </w:tc>
          </w:sdtContent>
        </w:sdt>
        <w:sdt>
          <w:sdtPr>
            <w:rPr>
              <w:rStyle w:val="Responseboxtext"/>
              <w:sz w:val="18"/>
              <w:szCs w:val="18"/>
            </w:rPr>
            <w:id w:val="-1802376212"/>
            <w:placeholder>
              <w:docPart w:val="586528DA6DEB4F4E9173A25FA7EAE02E"/>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198F7939" w14:textId="77777777" w:rsidR="0088103C" w:rsidRDefault="0088103C" w:rsidP="0088103C">
                <w:pPr>
                  <w:pStyle w:val="Questiontext"/>
                  <w:rPr>
                    <w:rStyle w:val="Responseboxtext"/>
                    <w:rFonts w:eastAsia="Calibri"/>
                  </w:rPr>
                </w:pPr>
              </w:p>
              <w:p w14:paraId="302A3B93" w14:textId="77777777"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5F3C5543" w14:textId="77777777"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289FC388" w14:textId="77777777"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141D0A3B" w14:textId="77777777" w:rsidR="0088103C" w:rsidRPr="009C507A" w:rsidRDefault="0088103C" w:rsidP="0088103C">
            <w:pPr>
              <w:pStyle w:val="Questiontext"/>
              <w:rPr>
                <w:rStyle w:val="Responseboxtext"/>
                <w:sz w:val="18"/>
                <w:szCs w:val="18"/>
              </w:rPr>
            </w:pPr>
          </w:p>
        </w:tc>
      </w:tr>
      <w:tr w:rsidR="0088103C" w:rsidRPr="003F5B17" w14:paraId="21CBE239" w14:textId="77777777" w:rsidTr="0088103C">
        <w:trPr>
          <w:trHeight w:val="194"/>
        </w:trPr>
        <w:sdt>
          <w:sdtPr>
            <w:rPr>
              <w:rStyle w:val="Responseboxtext"/>
              <w:sz w:val="18"/>
              <w:szCs w:val="18"/>
            </w:rPr>
            <w:id w:val="185494069"/>
            <w:placeholder>
              <w:docPart w:val="3DE1F75C7CAC493383F8C26DC0C40BB0"/>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57B32109" w14:textId="77777777" w:rsidR="0088103C" w:rsidRDefault="0088103C" w:rsidP="0088103C">
                <w:pPr>
                  <w:pStyle w:val="Questiontext"/>
                  <w:rPr>
                    <w:rStyle w:val="Responseboxtext"/>
                    <w:rFonts w:eastAsia="Calibri"/>
                  </w:rPr>
                </w:pPr>
              </w:p>
              <w:p w14:paraId="0E074923" w14:textId="77777777" w:rsidR="0088103C" w:rsidRPr="009C507A" w:rsidRDefault="0088103C" w:rsidP="0088103C">
                <w:pPr>
                  <w:pStyle w:val="Questiontext"/>
                  <w:rPr>
                    <w:rStyle w:val="Responseboxtext"/>
                    <w:sz w:val="18"/>
                    <w:szCs w:val="18"/>
                  </w:rPr>
                </w:pPr>
              </w:p>
            </w:tc>
          </w:sdtContent>
        </w:sdt>
        <w:sdt>
          <w:sdtPr>
            <w:rPr>
              <w:rStyle w:val="Responseboxtext"/>
              <w:sz w:val="18"/>
              <w:szCs w:val="18"/>
            </w:rPr>
            <w:id w:val="520900610"/>
            <w:placeholder>
              <w:docPart w:val="249F82B585C243A88449B06469493CB7"/>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488D88A6" w14:textId="77777777" w:rsidR="0088103C" w:rsidRDefault="0088103C" w:rsidP="0088103C">
                <w:pPr>
                  <w:pStyle w:val="Questiontext"/>
                  <w:rPr>
                    <w:rStyle w:val="Responseboxtext"/>
                    <w:rFonts w:eastAsia="Calibri"/>
                  </w:rPr>
                </w:pPr>
              </w:p>
              <w:p w14:paraId="78C02656" w14:textId="77777777"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E8BAFDE" w14:textId="77777777"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4FE6D6F3" w14:textId="77777777"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5D1197E" w14:textId="77777777" w:rsidR="0088103C" w:rsidRPr="009C507A" w:rsidRDefault="0088103C" w:rsidP="0088103C">
            <w:pPr>
              <w:pStyle w:val="Questiontext"/>
              <w:rPr>
                <w:rStyle w:val="Responseboxtext"/>
                <w:sz w:val="18"/>
                <w:szCs w:val="18"/>
              </w:rPr>
            </w:pPr>
          </w:p>
        </w:tc>
      </w:tr>
      <w:tr w:rsidR="0088103C" w:rsidRPr="003F5B17" w14:paraId="0E1961A8" w14:textId="77777777" w:rsidTr="0088103C">
        <w:trPr>
          <w:trHeight w:val="194"/>
        </w:trPr>
        <w:sdt>
          <w:sdtPr>
            <w:rPr>
              <w:rStyle w:val="Responseboxtext"/>
              <w:sz w:val="18"/>
              <w:szCs w:val="18"/>
            </w:rPr>
            <w:id w:val="-1947759619"/>
            <w:placeholder>
              <w:docPart w:val="28A1F84A057B412C841F51BC60232C23"/>
            </w:placeholder>
            <w:showingPlcHdr/>
          </w:sdtPr>
          <w:sdtEndPr>
            <w:rPr>
              <w:rStyle w:val="Responseboxtext"/>
            </w:rPr>
          </w:sdtEndPr>
          <w:sdtContent>
            <w:tc>
              <w:tcPr>
                <w:tcW w:w="3256" w:type="dxa"/>
                <w:tcBorders>
                  <w:top w:val="single" w:sz="4" w:space="0" w:color="auto"/>
                  <w:left w:val="single" w:sz="4" w:space="0" w:color="auto"/>
                  <w:bottom w:val="single" w:sz="4" w:space="0" w:color="auto"/>
                  <w:right w:val="single" w:sz="4" w:space="0" w:color="auto"/>
                </w:tcBorders>
                <w:shd w:val="clear" w:color="auto" w:fill="auto"/>
              </w:tcPr>
              <w:p w14:paraId="25B26A51" w14:textId="77777777" w:rsidR="0088103C" w:rsidRDefault="0088103C" w:rsidP="0088103C">
                <w:pPr>
                  <w:pStyle w:val="Questiontext"/>
                  <w:rPr>
                    <w:rStyle w:val="Responseboxtext"/>
                    <w:rFonts w:eastAsia="Calibri"/>
                  </w:rPr>
                </w:pPr>
              </w:p>
              <w:p w14:paraId="48A57573" w14:textId="77777777" w:rsidR="0088103C" w:rsidRPr="009C507A" w:rsidRDefault="0088103C" w:rsidP="0088103C">
                <w:pPr>
                  <w:pStyle w:val="Questiontext"/>
                  <w:rPr>
                    <w:rStyle w:val="Responseboxtext"/>
                    <w:sz w:val="18"/>
                    <w:szCs w:val="18"/>
                  </w:rPr>
                </w:pPr>
              </w:p>
            </w:tc>
          </w:sdtContent>
        </w:sdt>
        <w:sdt>
          <w:sdtPr>
            <w:rPr>
              <w:rStyle w:val="Responseboxtext"/>
              <w:sz w:val="18"/>
              <w:szCs w:val="18"/>
            </w:rPr>
            <w:id w:val="-517927378"/>
            <w:placeholder>
              <w:docPart w:val="A0B372CA0FFA4D519DADB075AE689ABB"/>
            </w:placeholder>
            <w:showingPlcHdr/>
          </w:sdtPr>
          <w:sdtEndPr>
            <w:rPr>
              <w:rStyle w:val="Responseboxtext"/>
            </w:rPr>
          </w:sdtEndPr>
          <w:sdtContent>
            <w:tc>
              <w:tcPr>
                <w:tcW w:w="3827" w:type="dxa"/>
                <w:tcBorders>
                  <w:top w:val="single" w:sz="4" w:space="0" w:color="auto"/>
                  <w:left w:val="single" w:sz="4" w:space="0" w:color="auto"/>
                  <w:bottom w:val="single" w:sz="4" w:space="0" w:color="auto"/>
                  <w:right w:val="single" w:sz="4" w:space="0" w:color="auto"/>
                </w:tcBorders>
                <w:shd w:val="clear" w:color="auto" w:fill="auto"/>
              </w:tcPr>
              <w:p w14:paraId="0E979652" w14:textId="77777777" w:rsidR="0088103C" w:rsidRDefault="0088103C" w:rsidP="0088103C">
                <w:pPr>
                  <w:pStyle w:val="Questiontext"/>
                  <w:rPr>
                    <w:rStyle w:val="Responseboxtext"/>
                    <w:rFonts w:eastAsia="Calibri"/>
                  </w:rPr>
                </w:pPr>
              </w:p>
              <w:p w14:paraId="686E7D96" w14:textId="77777777"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14:paraId="71D4CD5D" w14:textId="77777777"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0BD75BE1" w14:textId="77777777"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5FEC7A36" w14:textId="77777777" w:rsidR="0088103C" w:rsidRPr="009C507A" w:rsidRDefault="0088103C" w:rsidP="0088103C">
            <w:pPr>
              <w:pStyle w:val="Questiontext"/>
              <w:rPr>
                <w:rStyle w:val="Responseboxtext"/>
                <w:sz w:val="18"/>
                <w:szCs w:val="18"/>
              </w:rPr>
            </w:pPr>
          </w:p>
        </w:tc>
      </w:tr>
      <w:tr w:rsidR="0088103C" w:rsidRPr="003F5B17" w14:paraId="15C3A989" w14:textId="77777777" w:rsidTr="0088103C">
        <w:trPr>
          <w:trHeight w:val="194"/>
        </w:trPr>
        <w:sdt>
          <w:sdtPr>
            <w:rPr>
              <w:rStyle w:val="Responseboxtext"/>
              <w:sz w:val="18"/>
              <w:szCs w:val="18"/>
            </w:rPr>
            <w:id w:val="-1697072262"/>
            <w:placeholder>
              <w:docPart w:val="2AC3A861EC93476981849A08087B98A6"/>
            </w:placeholder>
            <w:showingPlcHdr/>
          </w:sdtPr>
          <w:sdtEndPr>
            <w:rPr>
              <w:rStyle w:val="Responseboxtext"/>
            </w:rPr>
          </w:sdtEndPr>
          <w:sdtContent>
            <w:tc>
              <w:tcPr>
                <w:tcW w:w="3256" w:type="dxa"/>
                <w:tcBorders>
                  <w:top w:val="single" w:sz="4" w:space="0" w:color="auto"/>
                  <w:left w:val="single" w:sz="4" w:space="0" w:color="auto"/>
                  <w:bottom w:val="double" w:sz="4" w:space="0" w:color="auto"/>
                  <w:right w:val="single" w:sz="4" w:space="0" w:color="auto"/>
                </w:tcBorders>
                <w:shd w:val="clear" w:color="auto" w:fill="auto"/>
              </w:tcPr>
              <w:p w14:paraId="7EC41D0E" w14:textId="77777777" w:rsidR="0088103C" w:rsidRDefault="0088103C" w:rsidP="0088103C">
                <w:pPr>
                  <w:pStyle w:val="Questiontext"/>
                  <w:rPr>
                    <w:rStyle w:val="Responseboxtext"/>
                    <w:rFonts w:eastAsia="Calibri"/>
                  </w:rPr>
                </w:pPr>
              </w:p>
              <w:p w14:paraId="449B96AD" w14:textId="77777777" w:rsidR="0088103C" w:rsidRPr="009C507A" w:rsidRDefault="0088103C" w:rsidP="0088103C">
                <w:pPr>
                  <w:pStyle w:val="Questiontext"/>
                  <w:rPr>
                    <w:rStyle w:val="Responseboxtext"/>
                    <w:sz w:val="18"/>
                    <w:szCs w:val="18"/>
                  </w:rPr>
                </w:pPr>
              </w:p>
            </w:tc>
          </w:sdtContent>
        </w:sdt>
        <w:sdt>
          <w:sdtPr>
            <w:rPr>
              <w:rStyle w:val="Responseboxtext"/>
              <w:sz w:val="18"/>
              <w:szCs w:val="18"/>
            </w:rPr>
            <w:id w:val="-2007590461"/>
            <w:placeholder>
              <w:docPart w:val="08EF31F13DB84600B2E4045E3F3AF16A"/>
            </w:placeholder>
            <w:showingPlcHdr/>
          </w:sdtPr>
          <w:sdtEndPr>
            <w:rPr>
              <w:rStyle w:val="Responseboxtext"/>
            </w:rPr>
          </w:sdtEndPr>
          <w:sdtContent>
            <w:tc>
              <w:tcPr>
                <w:tcW w:w="3827" w:type="dxa"/>
                <w:tcBorders>
                  <w:top w:val="single" w:sz="4" w:space="0" w:color="auto"/>
                  <w:left w:val="single" w:sz="4" w:space="0" w:color="auto"/>
                  <w:bottom w:val="double" w:sz="4" w:space="0" w:color="auto"/>
                  <w:right w:val="single" w:sz="4" w:space="0" w:color="auto"/>
                </w:tcBorders>
                <w:shd w:val="clear" w:color="auto" w:fill="auto"/>
              </w:tcPr>
              <w:p w14:paraId="1FF0369A" w14:textId="77777777" w:rsidR="0088103C" w:rsidRDefault="0088103C" w:rsidP="0088103C">
                <w:pPr>
                  <w:pStyle w:val="Questiontext"/>
                  <w:rPr>
                    <w:rStyle w:val="Responseboxtext"/>
                    <w:rFonts w:eastAsia="Calibri"/>
                  </w:rPr>
                </w:pPr>
              </w:p>
              <w:p w14:paraId="5D6B7DEC" w14:textId="77777777" w:rsidR="0088103C" w:rsidRPr="009C507A" w:rsidRDefault="0088103C" w:rsidP="0088103C">
                <w:pPr>
                  <w:pStyle w:val="Questiontext"/>
                  <w:rPr>
                    <w:rStyle w:val="Responseboxtext"/>
                    <w:sz w:val="18"/>
                    <w:szCs w:val="18"/>
                  </w:rPr>
                </w:pPr>
              </w:p>
            </w:tc>
          </w:sdtContent>
        </w:sdt>
        <w:tc>
          <w:tcPr>
            <w:tcW w:w="2551" w:type="dxa"/>
            <w:gridSpan w:val="2"/>
            <w:tcBorders>
              <w:top w:val="single" w:sz="4" w:space="0" w:color="auto"/>
              <w:left w:val="single" w:sz="4" w:space="0" w:color="auto"/>
              <w:bottom w:val="double" w:sz="4" w:space="0" w:color="auto"/>
              <w:right w:val="single" w:sz="4" w:space="0" w:color="auto"/>
            </w:tcBorders>
            <w:shd w:val="clear" w:color="auto" w:fill="auto"/>
          </w:tcPr>
          <w:p w14:paraId="7FCAA79D" w14:textId="77777777" w:rsidR="0088103C" w:rsidRPr="009C507A" w:rsidRDefault="0088103C" w:rsidP="0088103C">
            <w:pPr>
              <w:pStyle w:val="Questiontext"/>
              <w:rPr>
                <w:rStyle w:val="Responseboxtext"/>
                <w:sz w:val="18"/>
                <w:szCs w:val="18"/>
              </w:rPr>
            </w:pP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14:paraId="1C8D2CEC" w14:textId="77777777" w:rsidR="0088103C" w:rsidRPr="009C507A" w:rsidRDefault="0088103C" w:rsidP="0088103C">
            <w:pPr>
              <w:pStyle w:val="Questiontext"/>
              <w:rPr>
                <w:rStyle w:val="Responseboxtext"/>
                <w:sz w:val="18"/>
                <w:szCs w:val="18"/>
              </w:rPr>
            </w:pP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6F010903" w14:textId="77777777" w:rsidR="0088103C" w:rsidRPr="009C507A" w:rsidRDefault="0088103C" w:rsidP="0088103C">
            <w:pPr>
              <w:pStyle w:val="Questiontext"/>
              <w:rPr>
                <w:rStyle w:val="Responseboxtext"/>
                <w:sz w:val="18"/>
                <w:szCs w:val="18"/>
              </w:rPr>
            </w:pPr>
          </w:p>
        </w:tc>
      </w:tr>
      <w:tr w:rsidR="00B8467B" w:rsidRPr="003F5B17" w14:paraId="3F567744"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0E4BA08C" w14:textId="77777777"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065AE20C"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679E88E6" w14:textId="7777777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7F6D5A4"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636ED89B" w14:textId="7777777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2E789EF5" w14:textId="77777777" w:rsidR="00B8467B" w:rsidRDefault="00B8467B" w:rsidP="00B8467B">
            <w:pPr>
              <w:pStyle w:val="Questiontext"/>
              <w:rPr>
                <w:rFonts w:eastAsia="Calibri"/>
              </w:rPr>
            </w:pPr>
            <w:r w:rsidRPr="00B8467B">
              <w:rPr>
                <w:rFonts w:eastAsia="Calibri"/>
              </w:rPr>
              <w:t>Total</w:t>
            </w:r>
            <w:r w:rsidRPr="003F5B17">
              <w:rPr>
                <w:rFonts w:eastAsia="Calibri"/>
              </w:rPr>
              <w:t xml:space="preserve"> annual throughput </w:t>
            </w:r>
          </w:p>
          <w:p w14:paraId="6476DF04" w14:textId="77777777" w:rsidR="00B8467B" w:rsidRDefault="00B8467B" w:rsidP="00B8467B">
            <w:pPr>
              <w:pStyle w:val="Questiontext"/>
              <w:rPr>
                <w:rStyle w:val="Responseboxtext"/>
                <w:sz w:val="18"/>
                <w:szCs w:val="18"/>
              </w:rPr>
            </w:pPr>
            <w:r w:rsidRPr="003F5B17">
              <w:rPr>
                <w:rFonts w:eastAsia="Calibri"/>
              </w:rPr>
              <w:t>(tonnes each year)</w:t>
            </w:r>
          </w:p>
        </w:tc>
      </w:tr>
      <w:tr w:rsidR="0088103C" w:rsidRPr="003F5B17" w14:paraId="7AFEC600" w14:textId="77777777" w:rsidTr="008378CC">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732A4B3C" w14:textId="77777777" w:rsidR="0088103C" w:rsidRDefault="0088103C" w:rsidP="0088103C">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572811710"/>
              <w:placeholder>
                <w:docPart w:val="2F2C5C3E210043B1827CBBD624E2C8F3"/>
              </w:placeholder>
              <w:showingPlcHdr/>
              <w:text/>
            </w:sdtPr>
            <w:sdtEndPr/>
            <w:sdtContent>
              <w:p w14:paraId="38952D57" w14:textId="77777777" w:rsidR="0088103C" w:rsidRPr="009C507A" w:rsidRDefault="002B7C81" w:rsidP="002B7C81">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614713997"/>
              <w:placeholder>
                <w:docPart w:val="39622A3D2EA44F7DA3D787B759D62A36"/>
              </w:placeholder>
              <w:showingPlcHdr/>
              <w:text/>
            </w:sdtPr>
            <w:sdtEndPr/>
            <w:sdtContent>
              <w:p w14:paraId="4DF935DA" w14:textId="77777777" w:rsidR="0088103C" w:rsidRPr="009C507A" w:rsidRDefault="000D5A90" w:rsidP="00C21BAC">
                <w:pPr>
                  <w:pStyle w:val="Questiontext"/>
                  <w:rPr>
                    <w:rStyle w:val="Responseboxtext"/>
                    <w:sz w:val="18"/>
                    <w:szCs w:val="18"/>
                  </w:rPr>
                </w:pPr>
                <w:r>
                  <w:rPr>
                    <w:rStyle w:val="Responseboxtext"/>
                    <w:rFonts w:eastAsia="Calibri"/>
                    <w:sz w:val="18"/>
                    <w:szCs w:val="18"/>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rPr>
                <w:sz w:val="18"/>
                <w:szCs w:val="18"/>
              </w:rPr>
              <w:id w:val="-1599634353"/>
              <w:placeholder>
                <w:docPart w:val="178CBF46B9184BC7A4E014BD44EC16E1"/>
              </w:placeholder>
              <w:showingPlcHdr/>
              <w:text/>
            </w:sdtPr>
            <w:sdtEndPr/>
            <w:sdtContent>
              <w:p w14:paraId="6C93BE77" w14:textId="77777777" w:rsidR="0088103C" w:rsidRPr="009C507A" w:rsidRDefault="0088103C" w:rsidP="0088103C">
                <w:pPr>
                  <w:pStyle w:val="Questiontext"/>
                  <w:rPr>
                    <w:rStyle w:val="Responseboxtext"/>
                    <w:sz w:val="18"/>
                    <w:szCs w:val="18"/>
                  </w:rPr>
                </w:pPr>
                <w:r>
                  <w:rPr>
                    <w:rStyle w:val="Responseboxtext"/>
                    <w:rFonts w:eastAsia="Calibri"/>
                    <w:sz w:val="18"/>
                    <w:szCs w:val="18"/>
                  </w:rPr>
                  <w:t xml:space="preserve">                                      </w:t>
                </w:r>
              </w:p>
            </w:sdtContent>
          </w:sdt>
        </w:tc>
      </w:tr>
      <w:tr w:rsidR="0088103C" w:rsidRPr="001A6961" w14:paraId="40195D3E" w14:textId="77777777" w:rsidTr="009F1A2A">
        <w:trPr>
          <w:trHeight w:val="194"/>
        </w:trPr>
        <w:tc>
          <w:tcPr>
            <w:tcW w:w="15304" w:type="dxa"/>
            <w:gridSpan w:val="7"/>
            <w:tcBorders>
              <w:top w:val="single" w:sz="4" w:space="0" w:color="auto"/>
            </w:tcBorders>
            <w:shd w:val="clear" w:color="auto" w:fill="auto"/>
          </w:tcPr>
          <w:p w14:paraId="1AFEE810" w14:textId="77777777" w:rsidR="0088103C" w:rsidRPr="008E4840" w:rsidRDefault="0088103C" w:rsidP="0088103C"/>
        </w:tc>
      </w:tr>
    </w:tbl>
    <w:p w14:paraId="281AEC8A" w14:textId="77777777" w:rsidR="007F23CC" w:rsidRDefault="007F23CC" w:rsidP="005B00CB">
      <w:pPr>
        <w:rPr>
          <w:sz w:val="20"/>
          <w:szCs w:val="20"/>
        </w:rPr>
      </w:pPr>
    </w:p>
    <w:p w14:paraId="2BF13BE2" w14:textId="77777777" w:rsidR="007F23CC" w:rsidRDefault="007F23CC" w:rsidP="005B00CB">
      <w:pPr>
        <w:rPr>
          <w:sz w:val="20"/>
          <w:szCs w:val="20"/>
        </w:rPr>
      </w:pPr>
    </w:p>
    <w:p w14:paraId="60930718"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p w14:paraId="03841431" w14:textId="77777777" w:rsidR="007F23CC" w:rsidRDefault="007F23CC" w:rsidP="005B00CB">
      <w:pPr>
        <w:rPr>
          <w:sz w:val="20"/>
          <w:szCs w:val="20"/>
        </w:rPr>
      </w:pPr>
    </w:p>
    <w:p w14:paraId="7D074190" w14:textId="77777777" w:rsidR="007F23CC" w:rsidRDefault="007F23CC" w:rsidP="005B00CB">
      <w:pPr>
        <w:rPr>
          <w:sz w:val="20"/>
          <w:szCs w:val="20"/>
        </w:r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
        <w:gridCol w:w="714"/>
        <w:gridCol w:w="955"/>
        <w:gridCol w:w="1854"/>
        <w:gridCol w:w="12"/>
        <w:gridCol w:w="3122"/>
        <w:gridCol w:w="846"/>
        <w:gridCol w:w="6"/>
        <w:gridCol w:w="248"/>
        <w:gridCol w:w="1558"/>
        <w:gridCol w:w="48"/>
      </w:tblGrid>
      <w:tr w:rsidR="00066A0C" w:rsidRPr="001A6961" w14:paraId="1ABC84B5" w14:textId="77777777" w:rsidTr="00086DA2">
        <w:tc>
          <w:tcPr>
            <w:tcW w:w="9938" w:type="dxa"/>
            <w:gridSpan w:val="12"/>
            <w:tcBorders>
              <w:top w:val="nil"/>
              <w:left w:val="nil"/>
              <w:bottom w:val="nil"/>
              <w:right w:val="nil"/>
            </w:tcBorders>
            <w:shd w:val="clear" w:color="auto" w:fill="auto"/>
          </w:tcPr>
          <w:p w14:paraId="1A6B2022" w14:textId="77777777" w:rsidR="00066A0C" w:rsidRDefault="00066A0C" w:rsidP="009B34FE">
            <w:pPr>
              <w:pStyle w:val="SubQuestion"/>
            </w:pPr>
            <w:r w:rsidRPr="003B7177">
              <w:rPr>
                <w:rFonts w:eastAsia="Calibri"/>
                <w:lang w:eastAsia="en-GB"/>
              </w:rPr>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7FB23D34" w14:textId="77777777" w:rsidTr="00086DA2">
        <w:trPr>
          <w:trHeight w:val="668"/>
        </w:trPr>
        <w:tc>
          <w:tcPr>
            <w:tcW w:w="9938" w:type="dxa"/>
            <w:gridSpan w:val="12"/>
            <w:tcBorders>
              <w:top w:val="nil"/>
              <w:left w:val="nil"/>
              <w:bottom w:val="nil"/>
              <w:right w:val="nil"/>
            </w:tcBorders>
            <w:shd w:val="clear" w:color="auto" w:fill="auto"/>
          </w:tcPr>
          <w:p w14:paraId="4D3BCAC0" w14:textId="77777777" w:rsidR="00375B69" w:rsidRDefault="00375B69" w:rsidP="00B8467B">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09DE0E08" w14:textId="77777777" w:rsidR="00375B69" w:rsidRPr="00AE0C83" w:rsidRDefault="00375B69" w:rsidP="00375B69">
            <w:pPr>
              <w:pStyle w:val="Parag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6CCFA10" w14:textId="77777777" w:rsidR="00375B69" w:rsidRPr="00AE0C83" w:rsidRDefault="00375B69" w:rsidP="00375B69">
            <w:pPr>
              <w:pStyle w:val="ParagText"/>
              <w:rPr>
                <w:rFonts w:eastAsia="Calibri"/>
              </w:rPr>
            </w:pPr>
            <w:r w:rsidRPr="00AE0C83">
              <w:rPr>
                <w:rFonts w:eastAsia="Calibri"/>
              </w:rPr>
              <w:t>If you want to accept any waste with a code ending in 99, you must provide more information and a full description in the document.</w:t>
            </w:r>
          </w:p>
          <w:p w14:paraId="20A1F149" w14:textId="77777777" w:rsidR="003F5B17" w:rsidRPr="008E4840" w:rsidRDefault="00375B69" w:rsidP="00375B69">
            <w:pPr>
              <w:pStyle w:val="Questiontext"/>
              <w:rPr>
                <w:rFonts w:eastAsia="Calibri"/>
              </w:rPr>
            </w:pPr>
            <w:r w:rsidRPr="00AE0C83">
              <w:rPr>
                <w:rFonts w:eastAsia="Calibri"/>
              </w:rPr>
              <w:t>You can use Table 1b as a template. Please provide the reference for each document.</w:t>
            </w:r>
          </w:p>
        </w:tc>
      </w:tr>
      <w:tr w:rsidR="0088103C" w:rsidRPr="007B7529" w14:paraId="409752C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73E3033A" w14:textId="77777777" w:rsidR="0088103C" w:rsidRPr="007B7529" w:rsidRDefault="0088103C" w:rsidP="0088103C">
            <w:pPr>
              <w:pStyle w:val="Questiontext"/>
            </w:pPr>
            <w:r>
              <w:rPr>
                <w:rFonts w:eastAsia="Calibri"/>
              </w:rPr>
              <w:t>Document references</w:t>
            </w:r>
          </w:p>
        </w:tc>
        <w:sdt>
          <w:sdtPr>
            <w:rPr>
              <w:rStyle w:val="Responseboxtext"/>
            </w:rPr>
            <w:id w:val="-101955671"/>
            <w:placeholder>
              <w:docPart w:val="3C43CB2DBCC04D95846699796517AEC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66FFB457" w14:textId="77777777" w:rsidR="0088103C" w:rsidRPr="007B7529" w:rsidRDefault="00F956BB" w:rsidP="00995F03">
                <w:pPr>
                  <w:pStyle w:val="Questiontext"/>
                </w:pPr>
                <w:r>
                  <w:rPr>
                    <w:rStyle w:val="Responseboxtext"/>
                  </w:rPr>
                  <w:t>Table 2.3 o</w:t>
                </w:r>
                <w:r w:rsidR="00995F03">
                  <w:rPr>
                    <w:rStyle w:val="Responseboxtext"/>
                  </w:rPr>
                  <w:t>f SR2010No7_50Kte</w:t>
                </w:r>
              </w:p>
            </w:tc>
          </w:sdtContent>
        </w:sdt>
        <w:tc>
          <w:tcPr>
            <w:tcW w:w="1854" w:type="dxa"/>
            <w:gridSpan w:val="3"/>
            <w:tcBorders>
              <w:left w:val="single" w:sz="4" w:space="0" w:color="auto"/>
            </w:tcBorders>
            <w:shd w:val="clear" w:color="auto" w:fill="auto"/>
          </w:tcPr>
          <w:p w14:paraId="7AB65993" w14:textId="77777777" w:rsidR="0088103C" w:rsidRPr="007B7529" w:rsidRDefault="0088103C" w:rsidP="0088103C">
            <w:pPr>
              <w:pStyle w:val="Questiontext"/>
            </w:pPr>
          </w:p>
        </w:tc>
      </w:tr>
      <w:tr w:rsidR="00244641" w:rsidRPr="003A523A" w14:paraId="46BB10F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084FE8ED" w14:textId="77777777" w:rsidR="00244641" w:rsidRPr="003A523A" w:rsidRDefault="00244641" w:rsidP="00244516">
            <w:pPr>
              <w:pStyle w:val="Questiontext"/>
              <w:spacing w:before="60"/>
              <w:rPr>
                <w:sz w:val="2"/>
                <w:szCs w:val="2"/>
              </w:rPr>
            </w:pPr>
          </w:p>
        </w:tc>
        <w:tc>
          <w:tcPr>
            <w:tcW w:w="3986" w:type="dxa"/>
            <w:gridSpan w:val="4"/>
            <w:tcBorders>
              <w:top w:val="single" w:sz="4" w:space="0" w:color="auto"/>
            </w:tcBorders>
            <w:shd w:val="clear" w:color="auto" w:fill="auto"/>
            <w:vAlign w:val="center"/>
          </w:tcPr>
          <w:p w14:paraId="7CA781E5" w14:textId="77777777" w:rsidR="00244641" w:rsidRPr="003A523A" w:rsidRDefault="00244641" w:rsidP="00244516">
            <w:pPr>
              <w:pStyle w:val="Paragraph"/>
              <w:spacing w:before="60" w:after="60"/>
              <w:rPr>
                <w:rStyle w:val="Responseboxtext"/>
                <w:sz w:val="2"/>
                <w:szCs w:val="2"/>
              </w:rPr>
            </w:pPr>
          </w:p>
        </w:tc>
        <w:tc>
          <w:tcPr>
            <w:tcW w:w="1806" w:type="dxa"/>
            <w:gridSpan w:val="2"/>
            <w:shd w:val="clear" w:color="auto" w:fill="auto"/>
            <w:vAlign w:val="center"/>
          </w:tcPr>
          <w:p w14:paraId="412F1811" w14:textId="77777777" w:rsidR="00244641" w:rsidRPr="003A523A" w:rsidRDefault="00244641" w:rsidP="00244516">
            <w:pPr>
              <w:spacing w:before="60" w:after="60"/>
              <w:rPr>
                <w:rFonts w:cs="Arial"/>
                <w:sz w:val="2"/>
                <w:szCs w:val="2"/>
              </w:rPr>
            </w:pPr>
          </w:p>
        </w:tc>
      </w:tr>
      <w:tr w:rsidR="00375B69" w:rsidRPr="009B34FE" w14:paraId="0908190B" w14:textId="77777777" w:rsidTr="00086DA2">
        <w:trPr>
          <w:trHeight w:val="253"/>
        </w:trPr>
        <w:tc>
          <w:tcPr>
            <w:tcW w:w="9938" w:type="dxa"/>
            <w:gridSpan w:val="12"/>
            <w:tcBorders>
              <w:top w:val="single" w:sz="4" w:space="0" w:color="auto"/>
            </w:tcBorders>
            <w:shd w:val="clear" w:color="auto" w:fill="auto"/>
          </w:tcPr>
          <w:p w14:paraId="118727A1"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77D834FC" w14:textId="77777777" w:rsidTr="00086DA2">
        <w:trPr>
          <w:trHeight w:val="253"/>
        </w:trPr>
        <w:tc>
          <w:tcPr>
            <w:tcW w:w="1289" w:type="dxa"/>
            <w:gridSpan w:val="3"/>
            <w:tcBorders>
              <w:bottom w:val="double" w:sz="4" w:space="0" w:color="auto"/>
            </w:tcBorders>
            <w:shd w:val="clear" w:color="auto" w:fill="auto"/>
          </w:tcPr>
          <w:p w14:paraId="16B56E66"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49" w:type="dxa"/>
            <w:gridSpan w:val="9"/>
            <w:tcBorders>
              <w:bottom w:val="double" w:sz="4" w:space="0" w:color="auto"/>
            </w:tcBorders>
            <w:shd w:val="clear" w:color="auto" w:fill="auto"/>
          </w:tcPr>
          <w:p w14:paraId="495909C2"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2DCA9431" w14:textId="77777777" w:rsidTr="00086DA2">
        <w:trPr>
          <w:trHeight w:val="1161"/>
        </w:trPr>
        <w:tc>
          <w:tcPr>
            <w:tcW w:w="1289" w:type="dxa"/>
            <w:gridSpan w:val="3"/>
            <w:tcBorders>
              <w:top w:val="double" w:sz="4" w:space="0" w:color="auto"/>
              <w:bottom w:val="single" w:sz="4" w:space="0" w:color="auto"/>
            </w:tcBorders>
            <w:shd w:val="clear" w:color="auto" w:fill="auto"/>
          </w:tcPr>
          <w:p w14:paraId="3C759BC3"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6E55731"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274EB3FD"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49" w:type="dxa"/>
            <w:gridSpan w:val="9"/>
            <w:tcBorders>
              <w:top w:val="double" w:sz="4" w:space="0" w:color="auto"/>
              <w:bottom w:val="single" w:sz="4" w:space="0" w:color="auto"/>
            </w:tcBorders>
            <w:shd w:val="clear" w:color="auto" w:fill="auto"/>
          </w:tcPr>
          <w:p w14:paraId="115BCBCD" w14:textId="77777777" w:rsidR="00375B69" w:rsidRPr="0063497F" w:rsidRDefault="00375B69" w:rsidP="00B8467B">
            <w:pPr>
              <w:pStyle w:val="Questiontext"/>
              <w:rPr>
                <w:sz w:val="18"/>
                <w:szCs w:val="18"/>
              </w:rPr>
            </w:pPr>
            <w:r w:rsidRPr="0063497F">
              <w:rPr>
                <w:rFonts w:eastAsia="Calibri"/>
                <w:sz w:val="18"/>
                <w:szCs w:val="18"/>
              </w:rPr>
              <w:t>Example</w:t>
            </w:r>
          </w:p>
          <w:p w14:paraId="09A6379D"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48B04818"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86DA2" w:rsidRPr="003A523A" w14:paraId="54E48414"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4FA3DC9D" w14:textId="77777777" w:rsidR="00086DA2" w:rsidRPr="003A523A" w:rsidRDefault="00086DA2" w:rsidP="00244516">
            <w:pPr>
              <w:pStyle w:val="Questiontext"/>
              <w:spacing w:before="60"/>
              <w:rPr>
                <w:sz w:val="2"/>
                <w:szCs w:val="2"/>
              </w:rPr>
            </w:pPr>
          </w:p>
        </w:tc>
        <w:tc>
          <w:tcPr>
            <w:tcW w:w="4222" w:type="dxa"/>
            <w:gridSpan w:val="4"/>
            <w:tcBorders>
              <w:top w:val="single" w:sz="4" w:space="0" w:color="auto"/>
            </w:tcBorders>
            <w:shd w:val="clear" w:color="auto" w:fill="auto"/>
            <w:vAlign w:val="center"/>
          </w:tcPr>
          <w:p w14:paraId="5C535172" w14:textId="77777777" w:rsidR="00086DA2" w:rsidRPr="003A523A" w:rsidRDefault="00086DA2" w:rsidP="00244516">
            <w:pPr>
              <w:pStyle w:val="Paragraph"/>
              <w:spacing w:before="60" w:after="60"/>
              <w:rPr>
                <w:rStyle w:val="Responseboxtext"/>
                <w:sz w:val="2"/>
                <w:szCs w:val="2"/>
              </w:rPr>
            </w:pPr>
          </w:p>
        </w:tc>
        <w:tc>
          <w:tcPr>
            <w:tcW w:w="1606" w:type="dxa"/>
            <w:gridSpan w:val="2"/>
            <w:shd w:val="clear" w:color="auto" w:fill="auto"/>
            <w:vAlign w:val="center"/>
          </w:tcPr>
          <w:p w14:paraId="03685729" w14:textId="77777777" w:rsidR="00086DA2" w:rsidRPr="003A523A" w:rsidRDefault="00086DA2" w:rsidP="00244516">
            <w:pPr>
              <w:spacing w:before="60" w:after="60"/>
              <w:rPr>
                <w:rFonts w:cs="Arial"/>
                <w:sz w:val="2"/>
                <w:szCs w:val="2"/>
              </w:rPr>
            </w:pPr>
          </w:p>
        </w:tc>
      </w:tr>
      <w:tr w:rsidR="00066A0C" w:rsidRPr="00244641" w14:paraId="24978315" w14:textId="77777777" w:rsidTr="00086DA2">
        <w:trPr>
          <w:trHeight w:val="26"/>
        </w:trPr>
        <w:tc>
          <w:tcPr>
            <w:tcW w:w="9938" w:type="dxa"/>
            <w:gridSpan w:val="12"/>
            <w:tcBorders>
              <w:top w:val="nil"/>
              <w:left w:val="nil"/>
              <w:bottom w:val="nil"/>
              <w:right w:val="nil"/>
            </w:tcBorders>
            <w:shd w:val="clear" w:color="auto" w:fill="auto"/>
          </w:tcPr>
          <w:p w14:paraId="5DABD858" w14:textId="77777777" w:rsidR="00066A0C" w:rsidRPr="00244641" w:rsidRDefault="00BE2DB9" w:rsidP="00244641">
            <w:pPr>
              <w:pStyle w:val="SubQuestion"/>
              <w:rPr>
                <w:rFonts w:eastAsia="Calibri"/>
              </w:rPr>
            </w:pPr>
            <w:r w:rsidRPr="00244641">
              <w:rPr>
                <w:rFonts w:eastAsia="Calibri"/>
              </w:rPr>
              <w:t>1c Deposit for recovery purposes (see guidance notes on part B4)</w:t>
            </w:r>
          </w:p>
        </w:tc>
      </w:tr>
      <w:tr w:rsidR="00375B69" w:rsidRPr="00AF0BC1" w14:paraId="543AD01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638C91AC" w14:textId="77777777" w:rsidR="00375B69" w:rsidRPr="001612C1" w:rsidRDefault="002A6497" w:rsidP="00B8467B">
            <w:pPr>
              <w:pStyle w:val="Questiontext"/>
              <w:rPr>
                <w:b/>
              </w:rPr>
            </w:pPr>
            <w:r w:rsidRPr="001612C1">
              <w:rPr>
                <w:rFonts w:eastAsia="Calibri"/>
                <w:b/>
              </w:rPr>
              <w:t>1</w:t>
            </w:r>
            <w:r w:rsidR="00375B69" w:rsidRPr="001612C1">
              <w:rPr>
                <w:rFonts w:eastAsia="Calibri"/>
                <w:b/>
              </w:rPr>
              <w:t>c1</w:t>
            </w:r>
          </w:p>
        </w:tc>
        <w:tc>
          <w:tcPr>
            <w:tcW w:w="9370" w:type="dxa"/>
            <w:gridSpan w:val="11"/>
            <w:shd w:val="clear" w:color="auto" w:fill="auto"/>
          </w:tcPr>
          <w:p w14:paraId="22BD538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6C35830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6F4DDEF7" w14:textId="77777777" w:rsidR="00375B69" w:rsidRPr="001612C1" w:rsidRDefault="00375B69" w:rsidP="00B8467B">
            <w:pPr>
              <w:pStyle w:val="Questiontext"/>
              <w:rPr>
                <w:b/>
              </w:rPr>
            </w:pPr>
          </w:p>
        </w:tc>
        <w:tc>
          <w:tcPr>
            <w:tcW w:w="721" w:type="dxa"/>
            <w:gridSpan w:val="2"/>
            <w:shd w:val="clear" w:color="auto" w:fill="auto"/>
            <w:vAlign w:val="center"/>
          </w:tcPr>
          <w:p w14:paraId="196F970E" w14:textId="77777777" w:rsidR="00375B69" w:rsidRPr="00AF0BC1" w:rsidRDefault="00375B69" w:rsidP="00B8467B">
            <w:pPr>
              <w:pStyle w:val="Questiontext"/>
            </w:pPr>
            <w:r w:rsidRPr="00AF0BC1">
              <w:t>No</w:t>
            </w:r>
          </w:p>
        </w:tc>
        <w:sdt>
          <w:sdtPr>
            <w:id w:val="2139764932"/>
          </w:sdtPr>
          <w:sdtEndPr/>
          <w:sdtContent>
            <w:tc>
              <w:tcPr>
                <w:tcW w:w="955" w:type="dxa"/>
                <w:shd w:val="clear" w:color="auto" w:fill="auto"/>
                <w:vAlign w:val="center"/>
              </w:tcPr>
              <w:p w14:paraId="6902A829" w14:textId="77777777" w:rsidR="00375B69" w:rsidRPr="00AF0BC1" w:rsidRDefault="00375B69" w:rsidP="00B8467B">
                <w:pPr>
                  <w:pStyle w:val="Questiontext"/>
                </w:pPr>
                <w:r w:rsidRPr="00AF0BC1">
                  <w:rPr>
                    <w:rFonts w:eastAsia="MS Gothic" w:hint="eastAsia"/>
                  </w:rPr>
                  <w:t>☐</w:t>
                </w:r>
              </w:p>
            </w:tc>
          </w:sdtContent>
        </w:sdt>
        <w:tc>
          <w:tcPr>
            <w:tcW w:w="4988" w:type="dxa"/>
            <w:gridSpan w:val="3"/>
            <w:shd w:val="clear" w:color="auto" w:fill="auto"/>
            <w:vAlign w:val="center"/>
          </w:tcPr>
          <w:p w14:paraId="25FA0FF4" w14:textId="77777777" w:rsidR="00375B69" w:rsidRPr="00AF0BC1" w:rsidRDefault="00947AA6" w:rsidP="00B8467B">
            <w:pPr>
              <w:pStyle w:val="Questiontext"/>
            </w:pPr>
            <w:r>
              <w:rPr>
                <w:i/>
              </w:rPr>
              <w:t>Go to section 2</w:t>
            </w:r>
          </w:p>
        </w:tc>
        <w:tc>
          <w:tcPr>
            <w:tcW w:w="2706" w:type="dxa"/>
            <w:gridSpan w:val="5"/>
            <w:shd w:val="clear" w:color="auto" w:fill="auto"/>
            <w:vAlign w:val="center"/>
          </w:tcPr>
          <w:p w14:paraId="0542BC11" w14:textId="77777777" w:rsidR="00375B69" w:rsidRPr="00AF0BC1" w:rsidRDefault="00375B69" w:rsidP="009B34FE">
            <w:pPr>
              <w:pStyle w:val="Questiontext"/>
            </w:pPr>
          </w:p>
        </w:tc>
      </w:tr>
      <w:tr w:rsidR="00375B69" w:rsidRPr="00AF0BC1" w14:paraId="1C96E12A"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BF0C636" w14:textId="77777777" w:rsidR="00375B69" w:rsidRPr="001612C1" w:rsidRDefault="00375B69" w:rsidP="00B8467B">
            <w:pPr>
              <w:pStyle w:val="Questiontext"/>
              <w:rPr>
                <w:b/>
              </w:rPr>
            </w:pPr>
          </w:p>
        </w:tc>
        <w:tc>
          <w:tcPr>
            <w:tcW w:w="721" w:type="dxa"/>
            <w:gridSpan w:val="2"/>
            <w:shd w:val="clear" w:color="auto" w:fill="auto"/>
            <w:vAlign w:val="center"/>
          </w:tcPr>
          <w:p w14:paraId="3EF0ECA5" w14:textId="77777777" w:rsidR="00375B69" w:rsidRPr="00AF0BC1" w:rsidRDefault="00375B69" w:rsidP="00B8467B">
            <w:pPr>
              <w:pStyle w:val="Questiontext"/>
            </w:pPr>
            <w:r>
              <w:t>Yes</w:t>
            </w:r>
          </w:p>
        </w:tc>
        <w:sdt>
          <w:sdtPr>
            <w:id w:val="1372733777"/>
          </w:sdtPr>
          <w:sdtEndPr/>
          <w:sdtContent>
            <w:tc>
              <w:tcPr>
                <w:tcW w:w="955" w:type="dxa"/>
                <w:shd w:val="clear" w:color="auto" w:fill="auto"/>
                <w:vAlign w:val="center"/>
              </w:tcPr>
              <w:p w14:paraId="3BB3466A" w14:textId="77777777" w:rsidR="00375B69" w:rsidRPr="00AF0BC1" w:rsidRDefault="006112E0" w:rsidP="00B8467B">
                <w:pPr>
                  <w:pStyle w:val="Questiontext"/>
                </w:pPr>
                <w:r>
                  <w:rPr>
                    <w:rFonts w:ascii="MS Gothic" w:eastAsia="MS Gothic" w:hAnsi="MS Gothic" w:hint="eastAsia"/>
                  </w:rPr>
                  <w:t>☒</w:t>
                </w:r>
              </w:p>
            </w:tc>
          </w:sdtContent>
        </w:sdt>
        <w:tc>
          <w:tcPr>
            <w:tcW w:w="4988" w:type="dxa"/>
            <w:gridSpan w:val="3"/>
            <w:shd w:val="clear" w:color="auto" w:fill="auto"/>
            <w:vAlign w:val="center"/>
          </w:tcPr>
          <w:p w14:paraId="67A12D7E" w14:textId="77777777" w:rsidR="00375B69" w:rsidRPr="00AF0BC1" w:rsidRDefault="00375B69" w:rsidP="00B8467B">
            <w:pPr>
              <w:pStyle w:val="Questiontext"/>
            </w:pPr>
          </w:p>
        </w:tc>
        <w:tc>
          <w:tcPr>
            <w:tcW w:w="2706" w:type="dxa"/>
            <w:gridSpan w:val="5"/>
            <w:shd w:val="clear" w:color="auto" w:fill="auto"/>
            <w:vAlign w:val="center"/>
          </w:tcPr>
          <w:p w14:paraId="2D5B2493" w14:textId="77777777" w:rsidR="00375B69" w:rsidRPr="00AF0BC1" w:rsidRDefault="00375B69" w:rsidP="00B8467B">
            <w:pPr>
              <w:pStyle w:val="Questiontext"/>
            </w:pPr>
          </w:p>
        </w:tc>
      </w:tr>
      <w:tr w:rsidR="00375B69" w:rsidRPr="00AF0BC1" w14:paraId="6AEE7F78"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6348BFDA" w14:textId="77777777" w:rsidR="00375B69" w:rsidRPr="001612C1" w:rsidRDefault="002A6497" w:rsidP="00375B69">
            <w:pPr>
              <w:pStyle w:val="Questiontext"/>
              <w:rPr>
                <w:b/>
              </w:rPr>
            </w:pPr>
            <w:r w:rsidRPr="001612C1">
              <w:rPr>
                <w:b/>
              </w:rPr>
              <w:t>1</w:t>
            </w:r>
            <w:r w:rsidR="00375B69" w:rsidRPr="001612C1">
              <w:rPr>
                <w:b/>
              </w:rPr>
              <w:t>c2</w:t>
            </w:r>
          </w:p>
        </w:tc>
        <w:tc>
          <w:tcPr>
            <w:tcW w:w="9370" w:type="dxa"/>
            <w:gridSpan w:val="11"/>
            <w:shd w:val="clear" w:color="auto" w:fill="auto"/>
          </w:tcPr>
          <w:p w14:paraId="78F505DA"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0E810EC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5A9D016C" w14:textId="77777777" w:rsidR="00375B69" w:rsidRPr="001612C1" w:rsidRDefault="00375B69" w:rsidP="00B8467B">
            <w:pPr>
              <w:pStyle w:val="Questiontext"/>
              <w:rPr>
                <w:b/>
              </w:rPr>
            </w:pPr>
          </w:p>
        </w:tc>
        <w:tc>
          <w:tcPr>
            <w:tcW w:w="721" w:type="dxa"/>
            <w:gridSpan w:val="2"/>
            <w:shd w:val="clear" w:color="auto" w:fill="auto"/>
            <w:vAlign w:val="center"/>
          </w:tcPr>
          <w:p w14:paraId="544C7C8D" w14:textId="77777777" w:rsidR="00375B69" w:rsidRPr="00AF0BC1" w:rsidRDefault="00375B69" w:rsidP="00B8467B">
            <w:pPr>
              <w:pStyle w:val="Questiontext"/>
            </w:pPr>
            <w:r w:rsidRPr="00AF0BC1">
              <w:t>No</w:t>
            </w:r>
          </w:p>
        </w:tc>
        <w:sdt>
          <w:sdtPr>
            <w:id w:val="-1115978959"/>
          </w:sdtPr>
          <w:sdtEndPr/>
          <w:sdtContent>
            <w:tc>
              <w:tcPr>
                <w:tcW w:w="955" w:type="dxa"/>
                <w:shd w:val="clear" w:color="auto" w:fill="auto"/>
                <w:vAlign w:val="center"/>
              </w:tcPr>
              <w:p w14:paraId="155311C8" w14:textId="77777777" w:rsidR="00375B69" w:rsidRPr="00676782" w:rsidRDefault="006112E0" w:rsidP="00B8467B">
                <w:pPr>
                  <w:pStyle w:val="Questiontext"/>
                  <w:rPr>
                    <w:i/>
                  </w:rPr>
                </w:pPr>
                <w:r>
                  <w:rPr>
                    <w:rFonts w:ascii="MS Gothic" w:eastAsia="MS Gothic" w:hAnsi="MS Gothic" w:hint="eastAsia"/>
                  </w:rPr>
                  <w:t>☒</w:t>
                </w:r>
              </w:p>
            </w:tc>
          </w:sdtContent>
        </w:sdt>
        <w:tc>
          <w:tcPr>
            <w:tcW w:w="7694" w:type="dxa"/>
            <w:gridSpan w:val="8"/>
            <w:shd w:val="clear" w:color="auto" w:fill="auto"/>
            <w:vAlign w:val="center"/>
          </w:tcPr>
          <w:p w14:paraId="2EDDCFFE"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3EAF49B9"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0821ABE9" w14:textId="77777777" w:rsidR="00375B69" w:rsidRPr="001612C1" w:rsidRDefault="00375B69" w:rsidP="00B8467B">
            <w:pPr>
              <w:pStyle w:val="Questiontext"/>
              <w:rPr>
                <w:b/>
              </w:rPr>
            </w:pPr>
          </w:p>
        </w:tc>
        <w:tc>
          <w:tcPr>
            <w:tcW w:w="721" w:type="dxa"/>
            <w:gridSpan w:val="2"/>
            <w:shd w:val="clear" w:color="auto" w:fill="auto"/>
            <w:vAlign w:val="center"/>
          </w:tcPr>
          <w:p w14:paraId="0ECCD088" w14:textId="77777777" w:rsidR="00375B69" w:rsidRPr="00AF0BC1" w:rsidRDefault="00375B69" w:rsidP="00B8467B">
            <w:pPr>
              <w:pStyle w:val="Questiontext"/>
            </w:pPr>
            <w:r>
              <w:t>Yes</w:t>
            </w:r>
          </w:p>
        </w:tc>
        <w:sdt>
          <w:sdtPr>
            <w:id w:val="971253783"/>
          </w:sdtPr>
          <w:sdtEndPr/>
          <w:sdtContent>
            <w:tc>
              <w:tcPr>
                <w:tcW w:w="955" w:type="dxa"/>
                <w:shd w:val="clear" w:color="auto" w:fill="auto"/>
                <w:vAlign w:val="center"/>
              </w:tcPr>
              <w:p w14:paraId="62689E70"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62930EE5" w14:textId="77777777" w:rsidR="00375B69" w:rsidRPr="00AF0BC1" w:rsidRDefault="00375B69" w:rsidP="00B8467B">
            <w:pPr>
              <w:pStyle w:val="Questiontext"/>
            </w:pPr>
          </w:p>
        </w:tc>
      </w:tr>
      <w:tr w:rsidR="00375B69" w:rsidRPr="00AF0BC1" w14:paraId="7294184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65AC1293" w14:textId="77777777" w:rsidR="00375B69" w:rsidRPr="001612C1" w:rsidRDefault="002A6497" w:rsidP="00B8467B">
            <w:pPr>
              <w:pStyle w:val="Questiontext"/>
              <w:rPr>
                <w:b/>
              </w:rPr>
            </w:pPr>
            <w:r w:rsidRPr="001612C1">
              <w:rPr>
                <w:b/>
              </w:rPr>
              <w:t>1</w:t>
            </w:r>
            <w:r w:rsidR="00375B69" w:rsidRPr="001612C1">
              <w:rPr>
                <w:b/>
              </w:rPr>
              <w:t>c3</w:t>
            </w:r>
          </w:p>
        </w:tc>
        <w:tc>
          <w:tcPr>
            <w:tcW w:w="9370" w:type="dxa"/>
            <w:gridSpan w:val="11"/>
            <w:shd w:val="clear" w:color="auto" w:fill="auto"/>
          </w:tcPr>
          <w:p w14:paraId="15517F7A"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5A4DDB35"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36743509" w14:textId="77777777" w:rsidR="00375B69" w:rsidRPr="001612C1" w:rsidRDefault="00375B69" w:rsidP="00B8467B">
            <w:pPr>
              <w:pStyle w:val="Questiontext"/>
              <w:rPr>
                <w:b/>
              </w:rPr>
            </w:pPr>
          </w:p>
        </w:tc>
        <w:tc>
          <w:tcPr>
            <w:tcW w:w="721" w:type="dxa"/>
            <w:gridSpan w:val="2"/>
            <w:shd w:val="clear" w:color="auto" w:fill="auto"/>
            <w:vAlign w:val="center"/>
          </w:tcPr>
          <w:p w14:paraId="23235AA3" w14:textId="77777777" w:rsidR="00375B69" w:rsidRPr="00AF0BC1" w:rsidRDefault="00375B69" w:rsidP="00B8467B">
            <w:pPr>
              <w:pStyle w:val="Questiontext"/>
            </w:pPr>
            <w:r w:rsidRPr="00AF0BC1">
              <w:t>No</w:t>
            </w:r>
          </w:p>
        </w:tc>
        <w:sdt>
          <w:sdtPr>
            <w:id w:val="-518543181"/>
          </w:sdtPr>
          <w:sdtEndPr/>
          <w:sdtContent>
            <w:tc>
              <w:tcPr>
                <w:tcW w:w="955" w:type="dxa"/>
                <w:shd w:val="clear" w:color="auto" w:fill="auto"/>
                <w:vAlign w:val="center"/>
              </w:tcPr>
              <w:p w14:paraId="1E58D3D1" w14:textId="77777777" w:rsidR="00375B69" w:rsidRPr="00676782" w:rsidRDefault="00375B69" w:rsidP="00B8467B">
                <w:pPr>
                  <w:pStyle w:val="Questiontext"/>
                  <w:rPr>
                    <w:i/>
                  </w:rPr>
                </w:pPr>
                <w:r w:rsidRPr="00AF0BC1">
                  <w:rPr>
                    <w:rFonts w:eastAsia="MS Gothic" w:hint="eastAsia"/>
                  </w:rPr>
                  <w:t>☐</w:t>
                </w:r>
              </w:p>
            </w:tc>
          </w:sdtContent>
        </w:sdt>
        <w:tc>
          <w:tcPr>
            <w:tcW w:w="7694" w:type="dxa"/>
            <w:gridSpan w:val="8"/>
            <w:shd w:val="clear" w:color="auto" w:fill="auto"/>
            <w:vAlign w:val="center"/>
          </w:tcPr>
          <w:p w14:paraId="50C2C008" w14:textId="77777777" w:rsidR="00375B69" w:rsidRPr="00676782" w:rsidRDefault="00375B69" w:rsidP="00B8467B">
            <w:pPr>
              <w:pStyle w:val="Questiontext"/>
              <w:rPr>
                <w:i/>
              </w:rPr>
            </w:pPr>
          </w:p>
        </w:tc>
      </w:tr>
      <w:tr w:rsidR="00375B69" w:rsidRPr="00AF0BC1" w14:paraId="34360A8E"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vAlign w:val="center"/>
          </w:tcPr>
          <w:p w14:paraId="77DF5418" w14:textId="77777777" w:rsidR="00375B69" w:rsidRPr="001612C1" w:rsidRDefault="00375B69" w:rsidP="00B8467B">
            <w:pPr>
              <w:pStyle w:val="Questiontext"/>
              <w:rPr>
                <w:b/>
              </w:rPr>
            </w:pPr>
          </w:p>
        </w:tc>
        <w:tc>
          <w:tcPr>
            <w:tcW w:w="721" w:type="dxa"/>
            <w:gridSpan w:val="2"/>
            <w:shd w:val="clear" w:color="auto" w:fill="auto"/>
            <w:vAlign w:val="center"/>
          </w:tcPr>
          <w:p w14:paraId="4DAA26BC" w14:textId="77777777" w:rsidR="00375B69" w:rsidRPr="00AF0BC1" w:rsidRDefault="00375B69" w:rsidP="00B8467B">
            <w:pPr>
              <w:pStyle w:val="Questiontext"/>
            </w:pPr>
            <w:r>
              <w:t>Yes</w:t>
            </w:r>
          </w:p>
        </w:tc>
        <w:sdt>
          <w:sdtPr>
            <w:id w:val="1079870785"/>
          </w:sdtPr>
          <w:sdtEndPr/>
          <w:sdtContent>
            <w:tc>
              <w:tcPr>
                <w:tcW w:w="955" w:type="dxa"/>
                <w:shd w:val="clear" w:color="auto" w:fill="auto"/>
                <w:vAlign w:val="center"/>
              </w:tcPr>
              <w:p w14:paraId="139CEA9E" w14:textId="77777777" w:rsidR="00375B69" w:rsidRPr="00AF0BC1" w:rsidRDefault="00375B69" w:rsidP="00B8467B">
                <w:pPr>
                  <w:pStyle w:val="Questiontext"/>
                </w:pPr>
                <w:r w:rsidRPr="00AF0BC1">
                  <w:rPr>
                    <w:rFonts w:eastAsia="MS Gothic" w:hint="eastAsia"/>
                  </w:rPr>
                  <w:t>☐</w:t>
                </w:r>
              </w:p>
            </w:tc>
          </w:sdtContent>
        </w:sdt>
        <w:tc>
          <w:tcPr>
            <w:tcW w:w="7694" w:type="dxa"/>
            <w:gridSpan w:val="8"/>
            <w:shd w:val="clear" w:color="auto" w:fill="auto"/>
            <w:vAlign w:val="center"/>
          </w:tcPr>
          <w:p w14:paraId="05E16D98" w14:textId="77777777" w:rsidR="00375B69" w:rsidRPr="00AF0BC1" w:rsidRDefault="00375B69" w:rsidP="00B8467B">
            <w:pPr>
              <w:pStyle w:val="Questiontext"/>
            </w:pPr>
            <w:r>
              <w:rPr>
                <w:i/>
              </w:rPr>
              <w:t>We recommend you confirm the effect of changes with us, before you apply.</w:t>
            </w:r>
          </w:p>
        </w:tc>
      </w:tr>
      <w:tr w:rsidR="00375B69" w:rsidRPr="00AF0BC1" w14:paraId="1BF67557"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8" w:type="dxa"/>
            <w:shd w:val="clear" w:color="auto" w:fill="auto"/>
          </w:tcPr>
          <w:p w14:paraId="183FB51E" w14:textId="77777777" w:rsidR="00375B69" w:rsidRPr="001612C1" w:rsidRDefault="002A6497" w:rsidP="00375B69">
            <w:pPr>
              <w:pStyle w:val="Questiontext"/>
              <w:rPr>
                <w:b/>
              </w:rPr>
            </w:pPr>
            <w:r w:rsidRPr="001612C1">
              <w:rPr>
                <w:b/>
              </w:rPr>
              <w:t>1</w:t>
            </w:r>
            <w:r w:rsidR="00375B69" w:rsidRPr="001612C1">
              <w:rPr>
                <w:b/>
              </w:rPr>
              <w:t>c4</w:t>
            </w:r>
          </w:p>
        </w:tc>
        <w:tc>
          <w:tcPr>
            <w:tcW w:w="9370" w:type="dxa"/>
            <w:gridSpan w:val="11"/>
            <w:shd w:val="clear" w:color="auto" w:fill="auto"/>
          </w:tcPr>
          <w:p w14:paraId="5F13F6F8" w14:textId="77777777" w:rsidR="00375B69" w:rsidRPr="000D1A63" w:rsidRDefault="00375B69" w:rsidP="00B8467B">
            <w:pPr>
              <w:pStyle w:val="Questiontext"/>
              <w:rPr>
                <w:rFonts w:eastAsia="Calibri"/>
              </w:rPr>
            </w:pPr>
            <w:r w:rsidRPr="00AF0BC1">
              <w:rPr>
                <w:rFonts w:eastAsia="Calibri"/>
              </w:rPr>
              <w:t xml:space="preserve">Please send us a copy of your waste recovery plan that </w:t>
            </w:r>
            <w:r w:rsidRPr="00947AA6">
              <w:rPr>
                <w:rFonts w:eastAsia="Calibri"/>
              </w:rPr>
              <w:t>complies with Regulatory Guidance Note 13. You must highlight any changes you have made since we last assessed the plan (if relevant).</w:t>
            </w:r>
            <w:r w:rsidRPr="00AF0BC1">
              <w:rPr>
                <w:rFonts w:eastAsia="Calibri"/>
              </w:rPr>
              <w:t xml:space="preserve"> </w:t>
            </w:r>
            <w:r>
              <w:rPr>
                <w:rFonts w:eastAsia="Calibri"/>
              </w:rPr>
              <w:t xml:space="preserve"> </w:t>
            </w:r>
          </w:p>
        </w:tc>
      </w:tr>
      <w:tr w:rsidR="0088103C" w:rsidRPr="007B7529" w14:paraId="67FB5076"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59005E00" w14:textId="77777777" w:rsidR="0088103C" w:rsidRPr="007B7529" w:rsidRDefault="0088103C" w:rsidP="0088103C">
            <w:pPr>
              <w:pStyle w:val="Questiontext"/>
            </w:pPr>
            <w:r>
              <w:rPr>
                <w:rFonts w:eastAsia="Calibri"/>
              </w:rPr>
              <w:t>Document reference</w:t>
            </w:r>
          </w:p>
        </w:tc>
        <w:sdt>
          <w:sdtPr>
            <w:rPr>
              <w:rStyle w:val="Responseboxtext"/>
            </w:rPr>
            <w:id w:val="178238375"/>
            <w:placeholder>
              <w:docPart w:val="F4D8D293A26C43C5830E9CACCA590818"/>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7E230634" w14:textId="77777777" w:rsidR="0088103C" w:rsidRPr="007B7529" w:rsidRDefault="00D84787" w:rsidP="00D84787">
                <w:pPr>
                  <w:pStyle w:val="Questiontext"/>
                </w:pPr>
                <w:r>
                  <w:rPr>
                    <w:rStyle w:val="Responseboxtext"/>
                  </w:rPr>
                  <w:t>3609-2234-E</w:t>
                </w:r>
              </w:p>
            </w:tc>
          </w:sdtContent>
        </w:sdt>
        <w:tc>
          <w:tcPr>
            <w:tcW w:w="1854" w:type="dxa"/>
            <w:gridSpan w:val="3"/>
            <w:tcBorders>
              <w:left w:val="single" w:sz="4" w:space="0" w:color="auto"/>
            </w:tcBorders>
            <w:shd w:val="clear" w:color="auto" w:fill="auto"/>
          </w:tcPr>
          <w:p w14:paraId="20B201C9" w14:textId="77777777" w:rsidR="0088103C" w:rsidRPr="007B7529" w:rsidRDefault="0088103C" w:rsidP="0088103C">
            <w:pPr>
              <w:pStyle w:val="Questiontext"/>
            </w:pPr>
          </w:p>
        </w:tc>
      </w:tr>
      <w:tr w:rsidR="006D648A" w:rsidRPr="00244641" w14:paraId="5FE49A7B"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2"/>
            <w:shd w:val="clear" w:color="auto" w:fill="auto"/>
          </w:tcPr>
          <w:p w14:paraId="2F4AB3E8" w14:textId="77777777" w:rsidR="006D648A" w:rsidRPr="00244641" w:rsidRDefault="006D648A" w:rsidP="00244641">
            <w:pPr>
              <w:pStyle w:val="Sectionheading"/>
            </w:pPr>
            <w:r w:rsidRPr="00244641">
              <w:rPr>
                <w:rFonts w:eastAsia="Calibri"/>
              </w:rPr>
              <w:t>2 Emissions to air, water and land</w:t>
            </w:r>
          </w:p>
        </w:tc>
      </w:tr>
      <w:tr w:rsidR="006D648A" w:rsidRPr="007C08F6" w14:paraId="0EDD306B"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2"/>
            <w:shd w:val="clear" w:color="auto" w:fill="auto"/>
          </w:tcPr>
          <w:p w14:paraId="60073A4C" w14:textId="77777777"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105458BE" w14:textId="77777777"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88103C" w:rsidRPr="007B7529" w14:paraId="2A745EF2" w14:textId="77777777" w:rsidTr="00086D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8" w:type="dxa"/>
            <w:gridSpan w:val="5"/>
            <w:tcBorders>
              <w:right w:val="single" w:sz="4" w:space="0" w:color="auto"/>
            </w:tcBorders>
            <w:shd w:val="clear" w:color="auto" w:fill="auto"/>
          </w:tcPr>
          <w:p w14:paraId="56971F9C" w14:textId="77777777" w:rsidR="0088103C" w:rsidRPr="007B7529" w:rsidRDefault="0088103C" w:rsidP="0088103C">
            <w:pPr>
              <w:pStyle w:val="Questiontext"/>
            </w:pPr>
            <w:r>
              <w:rPr>
                <w:rFonts w:eastAsia="Calibri"/>
              </w:rPr>
              <w:t>Document reference</w:t>
            </w:r>
          </w:p>
        </w:tc>
        <w:sdt>
          <w:sdtPr>
            <w:rPr>
              <w:rStyle w:val="Responseboxtext"/>
            </w:rPr>
            <w:id w:val="-69813037"/>
            <w:placeholder>
              <w:docPart w:val="5C65BE04A968441E9A52766DBC3AD8F6"/>
            </w:placeholder>
            <w:text/>
          </w:sdtPr>
          <w:sdtEndPr>
            <w:rPr>
              <w:rStyle w:val="DefaultParagraphFont"/>
            </w:rPr>
          </w:sdtEndPr>
          <w:sdtContent>
            <w:tc>
              <w:tcPr>
                <w:tcW w:w="3986" w:type="dxa"/>
                <w:gridSpan w:val="4"/>
                <w:tcBorders>
                  <w:left w:val="single" w:sz="4" w:space="0" w:color="auto"/>
                  <w:bottom w:val="single" w:sz="4" w:space="0" w:color="auto"/>
                  <w:right w:val="single" w:sz="4" w:space="0" w:color="auto"/>
                </w:tcBorders>
                <w:shd w:val="clear" w:color="auto" w:fill="auto"/>
              </w:tcPr>
              <w:p w14:paraId="7EA479FC" w14:textId="77777777" w:rsidR="0088103C" w:rsidRPr="007B7529" w:rsidRDefault="00D84787" w:rsidP="00D84787">
                <w:pPr>
                  <w:pStyle w:val="Questiontext"/>
                </w:pPr>
                <w:r>
                  <w:rPr>
                    <w:rStyle w:val="Responseboxtext"/>
                  </w:rPr>
                  <w:t>3609-2234-A</w:t>
                </w:r>
              </w:p>
            </w:tc>
          </w:sdtContent>
        </w:sdt>
        <w:tc>
          <w:tcPr>
            <w:tcW w:w="1854" w:type="dxa"/>
            <w:gridSpan w:val="3"/>
            <w:tcBorders>
              <w:left w:val="single" w:sz="4" w:space="0" w:color="auto"/>
            </w:tcBorders>
            <w:shd w:val="clear" w:color="auto" w:fill="auto"/>
          </w:tcPr>
          <w:p w14:paraId="06E8C258" w14:textId="77777777" w:rsidR="0088103C" w:rsidRPr="007B7529" w:rsidRDefault="0088103C" w:rsidP="0088103C">
            <w:pPr>
              <w:pStyle w:val="Questiontext"/>
            </w:pPr>
          </w:p>
        </w:tc>
      </w:tr>
      <w:tr w:rsidR="00086DA2" w:rsidRPr="003A523A" w14:paraId="36BE4A26"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6"/>
            <w:shd w:val="clear" w:color="auto" w:fill="auto"/>
          </w:tcPr>
          <w:p w14:paraId="4D6B2D80" w14:textId="77777777" w:rsidR="00086DA2" w:rsidRPr="003A523A" w:rsidRDefault="00086DA2" w:rsidP="00244516">
            <w:pPr>
              <w:pStyle w:val="Questiontext"/>
              <w:spacing w:before="60"/>
              <w:rPr>
                <w:sz w:val="2"/>
                <w:szCs w:val="2"/>
              </w:rPr>
            </w:pPr>
          </w:p>
        </w:tc>
        <w:tc>
          <w:tcPr>
            <w:tcW w:w="3968" w:type="dxa"/>
            <w:gridSpan w:val="2"/>
            <w:tcBorders>
              <w:top w:val="single" w:sz="4" w:space="0" w:color="auto"/>
            </w:tcBorders>
            <w:shd w:val="clear" w:color="auto" w:fill="auto"/>
            <w:vAlign w:val="center"/>
          </w:tcPr>
          <w:p w14:paraId="23BD5B32" w14:textId="77777777" w:rsidR="00086DA2" w:rsidRPr="003A523A" w:rsidRDefault="00086DA2" w:rsidP="00244516">
            <w:pPr>
              <w:pStyle w:val="Paragraph"/>
              <w:spacing w:before="60" w:after="60"/>
              <w:rPr>
                <w:rStyle w:val="Responseboxtext"/>
                <w:sz w:val="2"/>
                <w:szCs w:val="2"/>
              </w:rPr>
            </w:pPr>
          </w:p>
        </w:tc>
        <w:tc>
          <w:tcPr>
            <w:tcW w:w="1860" w:type="dxa"/>
            <w:gridSpan w:val="4"/>
            <w:shd w:val="clear" w:color="auto" w:fill="auto"/>
            <w:vAlign w:val="center"/>
          </w:tcPr>
          <w:p w14:paraId="326062E2" w14:textId="77777777" w:rsidR="00086DA2" w:rsidRPr="003A523A" w:rsidRDefault="00086DA2" w:rsidP="00244516">
            <w:pPr>
              <w:spacing w:before="60" w:after="60"/>
              <w:rPr>
                <w:rFonts w:cs="Arial"/>
                <w:sz w:val="2"/>
                <w:szCs w:val="2"/>
              </w:rPr>
            </w:pPr>
          </w:p>
        </w:tc>
      </w:tr>
    </w:tbl>
    <w:p w14:paraId="3D2F69AC" w14:textId="77777777" w:rsidR="000F6A6D" w:rsidRDefault="000F6A6D">
      <w:r>
        <w:rPr>
          <w:b/>
        </w:rPr>
        <w:br w:type="page"/>
      </w:r>
    </w:p>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3"/>
        <w:gridCol w:w="284"/>
        <w:gridCol w:w="992"/>
        <w:gridCol w:w="257"/>
        <w:gridCol w:w="14"/>
        <w:gridCol w:w="1430"/>
        <w:gridCol w:w="541"/>
        <w:gridCol w:w="170"/>
        <w:gridCol w:w="1132"/>
        <w:gridCol w:w="278"/>
        <w:gridCol w:w="431"/>
        <w:gridCol w:w="708"/>
        <w:gridCol w:w="1138"/>
      </w:tblGrid>
      <w:tr w:rsidR="006D648A" w:rsidRPr="00244641" w14:paraId="168B8839" w14:textId="77777777" w:rsidTr="004E3B1D">
        <w:trPr>
          <w:trHeight w:val="464"/>
        </w:trPr>
        <w:tc>
          <w:tcPr>
            <w:tcW w:w="9938" w:type="dxa"/>
            <w:gridSpan w:val="13"/>
            <w:shd w:val="clear" w:color="auto" w:fill="auto"/>
          </w:tcPr>
          <w:p w14:paraId="5EF5CB77" w14:textId="77777777" w:rsidR="006D648A" w:rsidRPr="00244641" w:rsidRDefault="006D648A" w:rsidP="006D648A">
            <w:pPr>
              <w:pStyle w:val="SubQuestion"/>
              <w:rPr>
                <w:rFonts w:eastAsia="Calibri"/>
                <w:sz w:val="18"/>
                <w:szCs w:val="18"/>
              </w:rPr>
            </w:pPr>
            <w:r w:rsidRPr="00244641">
              <w:rPr>
                <w:rFonts w:eastAsia="Calibri"/>
                <w:sz w:val="18"/>
                <w:szCs w:val="18"/>
              </w:rPr>
              <w:lastRenderedPageBreak/>
              <w:t>Table 2 – Emissions (releases)</w:t>
            </w:r>
          </w:p>
        </w:tc>
      </w:tr>
      <w:tr w:rsidR="007849C6" w:rsidRPr="00244641" w14:paraId="44C3C8B8" w14:textId="77777777" w:rsidTr="004E3B1D">
        <w:trPr>
          <w:trHeight w:val="426"/>
        </w:trPr>
        <w:tc>
          <w:tcPr>
            <w:tcW w:w="3839" w:type="dxa"/>
            <w:gridSpan w:val="3"/>
            <w:shd w:val="clear" w:color="auto" w:fill="auto"/>
          </w:tcPr>
          <w:p w14:paraId="01F5AD15" w14:textId="77777777" w:rsidR="007849C6" w:rsidRPr="00244641" w:rsidRDefault="007849C6" w:rsidP="007849C6">
            <w:pPr>
              <w:pStyle w:val="Questiontext"/>
              <w:rPr>
                <w:rFonts w:eastAsia="Calibri"/>
                <w:b/>
                <w:sz w:val="18"/>
                <w:szCs w:val="18"/>
              </w:rPr>
            </w:pPr>
            <w:r w:rsidRPr="00244641">
              <w:rPr>
                <w:rFonts w:eastAsia="Calibri"/>
                <w:b/>
                <w:sz w:val="18"/>
                <w:szCs w:val="18"/>
              </w:rPr>
              <w:t>Waste operation name</w:t>
            </w:r>
          </w:p>
        </w:tc>
        <w:tc>
          <w:tcPr>
            <w:tcW w:w="6099" w:type="dxa"/>
            <w:gridSpan w:val="10"/>
            <w:shd w:val="clear" w:color="auto" w:fill="auto"/>
          </w:tcPr>
          <w:sdt>
            <w:sdtPr>
              <w:rPr>
                <w:sz w:val="18"/>
                <w:szCs w:val="18"/>
              </w:rPr>
              <w:id w:val="-993487113"/>
              <w:placeholder>
                <w:docPart w:val="241CC2EA9AA044F7A203126964973A88"/>
              </w:placeholder>
              <w:text/>
            </w:sdtPr>
            <w:sdtEndPr/>
            <w:sdtContent>
              <w:p w14:paraId="48FD9ED9" w14:textId="77777777" w:rsidR="007849C6" w:rsidRPr="00244641" w:rsidRDefault="00D84787" w:rsidP="00D84787">
                <w:pPr>
                  <w:pStyle w:val="Questiontext"/>
                  <w:rPr>
                    <w:rFonts w:eastAsia="Calibri"/>
                    <w:sz w:val="18"/>
                    <w:szCs w:val="18"/>
                  </w:rPr>
                </w:pPr>
                <w:r>
                  <w:rPr>
                    <w:sz w:val="18"/>
                    <w:szCs w:val="18"/>
                  </w:rPr>
                  <w:t>Residential development of land at Morfa</w:t>
                </w:r>
              </w:p>
            </w:sdtContent>
          </w:sdt>
        </w:tc>
      </w:tr>
      <w:tr w:rsidR="006D648A" w:rsidRPr="00244641" w14:paraId="3A5DC250" w14:textId="77777777" w:rsidTr="004E3B1D">
        <w:trPr>
          <w:trHeight w:val="426"/>
        </w:trPr>
        <w:tc>
          <w:tcPr>
            <w:tcW w:w="9938" w:type="dxa"/>
            <w:gridSpan w:val="13"/>
            <w:shd w:val="clear" w:color="auto" w:fill="auto"/>
          </w:tcPr>
          <w:p w14:paraId="25F81C2D" w14:textId="77777777" w:rsidR="006D648A" w:rsidRPr="00244641" w:rsidRDefault="006D648A" w:rsidP="00B8467B">
            <w:pPr>
              <w:pStyle w:val="Questiontext"/>
              <w:rPr>
                <w:rFonts w:eastAsia="Calibri"/>
                <w:b/>
                <w:sz w:val="18"/>
                <w:szCs w:val="18"/>
              </w:rPr>
            </w:pPr>
            <w:r w:rsidRPr="00244641">
              <w:rPr>
                <w:rFonts w:eastAsia="Calibri"/>
                <w:b/>
                <w:sz w:val="18"/>
                <w:szCs w:val="18"/>
              </w:rPr>
              <w:t>Point source emissions to air</w:t>
            </w:r>
          </w:p>
        </w:tc>
      </w:tr>
      <w:tr w:rsidR="006D648A" w:rsidRPr="00244641" w14:paraId="2491D71D" w14:textId="77777777" w:rsidTr="004E3B1D">
        <w:trPr>
          <w:trHeight w:val="80"/>
        </w:trPr>
        <w:tc>
          <w:tcPr>
            <w:tcW w:w="3839" w:type="dxa"/>
            <w:gridSpan w:val="3"/>
            <w:tcBorders>
              <w:bottom w:val="double" w:sz="4" w:space="0" w:color="auto"/>
            </w:tcBorders>
            <w:shd w:val="clear" w:color="auto" w:fill="auto"/>
          </w:tcPr>
          <w:p w14:paraId="39F45A58" w14:textId="77777777" w:rsidR="006D648A" w:rsidRPr="00244641" w:rsidRDefault="006D648A" w:rsidP="00B8467B">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6E3AAF4B"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5C63BB78" w14:textId="77777777" w:rsidR="006D648A" w:rsidRPr="00244641" w:rsidRDefault="006D648A" w:rsidP="00B8467B">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791BC1BB" w14:textId="77777777" w:rsidR="006D648A" w:rsidRPr="00244641" w:rsidRDefault="006D648A" w:rsidP="00B8467B">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38E42CA7" w14:textId="77777777" w:rsidR="006D648A" w:rsidRPr="00244641" w:rsidRDefault="006D648A" w:rsidP="00B8467B">
            <w:pPr>
              <w:pStyle w:val="Questiontext"/>
              <w:rPr>
                <w:rFonts w:eastAsia="Calibri"/>
                <w:sz w:val="18"/>
                <w:szCs w:val="18"/>
              </w:rPr>
            </w:pPr>
            <w:r w:rsidRPr="00244641">
              <w:rPr>
                <w:rFonts w:eastAsia="Calibri"/>
                <w:sz w:val="18"/>
                <w:szCs w:val="18"/>
              </w:rPr>
              <w:t>Unit</w:t>
            </w:r>
          </w:p>
        </w:tc>
      </w:tr>
      <w:tr w:rsidR="000F6A6D" w:rsidRPr="00244641" w14:paraId="4AF205B1" w14:textId="77777777" w:rsidTr="004E3B1D">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D73C8F0F89D74EEB9A8C383AE976FA62"/>
              </w:placeholder>
              <w:text/>
            </w:sdtPr>
            <w:sdtEndPr>
              <w:rPr>
                <w:rStyle w:val="Responseboxtext"/>
              </w:rPr>
            </w:sdtEndPr>
            <w:sdtContent>
              <w:p w14:paraId="09F64237" w14:textId="77777777" w:rsidR="000F6A6D" w:rsidRPr="00244641" w:rsidRDefault="00D84787" w:rsidP="00D84787">
                <w:pPr>
                  <w:pStyle w:val="Questiontext"/>
                  <w:rPr>
                    <w:rStyle w:val="Responseboxtext"/>
                    <w:rFonts w:eastAsia="Calibri"/>
                    <w:sz w:val="18"/>
                    <w:szCs w:val="18"/>
                  </w:rPr>
                </w:pPr>
                <w:r>
                  <w:rPr>
                    <w:rStyle w:val="Responseboxtext"/>
                    <w:sz w:val="18"/>
                    <w:szCs w:val="18"/>
                  </w:rPr>
                  <w:t>See Management System (3609-2234-A)</w:t>
                </w:r>
              </w:p>
            </w:sdtContent>
          </w:sdt>
        </w:tc>
        <w:tc>
          <w:tcPr>
            <w:tcW w:w="1701" w:type="dxa"/>
            <w:gridSpan w:val="3"/>
            <w:tcBorders>
              <w:top w:val="double" w:sz="4" w:space="0" w:color="auto"/>
            </w:tcBorders>
            <w:shd w:val="clear" w:color="auto" w:fill="auto"/>
          </w:tcPr>
          <w:sdt>
            <w:sdtPr>
              <w:rPr>
                <w:rStyle w:val="Responseboxtext"/>
                <w:sz w:val="18"/>
                <w:szCs w:val="18"/>
              </w:rPr>
              <w:id w:val="691422722"/>
              <w:placeholder>
                <w:docPart w:val="5B43C97F9DB64212AB0DBD7C94CB3946"/>
              </w:placeholder>
              <w:showingPlcHdr/>
              <w:text/>
            </w:sdtPr>
            <w:sdtEndPr>
              <w:rPr>
                <w:rStyle w:val="Responseboxtext"/>
              </w:rPr>
            </w:sdtEndPr>
            <w:sdtContent>
              <w:p w14:paraId="4756E0D1"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027742305"/>
              <w:placeholder>
                <w:docPart w:val="BE74B28DB2FF4A66B598A04A41FEA920"/>
              </w:placeholder>
              <w:showingPlcHdr/>
              <w:text/>
            </w:sdtPr>
            <w:sdtEndPr>
              <w:rPr>
                <w:rStyle w:val="Responseboxtext"/>
              </w:rPr>
            </w:sdtEndPr>
            <w:sdtContent>
              <w:p w14:paraId="6AFB8B8A"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995796956"/>
              <w:placeholder>
                <w:docPart w:val="B32890B3BC0043D8B8A6C3C7306F9717"/>
              </w:placeholder>
              <w:showingPlcHdr/>
              <w:text/>
            </w:sdtPr>
            <w:sdtEndPr>
              <w:rPr>
                <w:rStyle w:val="Responseboxtext"/>
              </w:rPr>
            </w:sdtEndPr>
            <w:sdtContent>
              <w:p w14:paraId="4F251043"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896650739"/>
              <w:placeholder>
                <w:docPart w:val="E8112BB0CEC04B62B5E8FC139E8616EE"/>
              </w:placeholder>
              <w:showingPlcHdr/>
              <w:text/>
            </w:sdtPr>
            <w:sdtEndPr>
              <w:rPr>
                <w:rStyle w:val="Responseboxtext"/>
              </w:rPr>
            </w:sdtEndPr>
            <w:sdtContent>
              <w:p w14:paraId="5BEDC02A"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1DD63AF4" w14:textId="77777777" w:rsidTr="004E3B1D">
        <w:trPr>
          <w:trHeight w:val="74"/>
        </w:trPr>
        <w:tc>
          <w:tcPr>
            <w:tcW w:w="3839" w:type="dxa"/>
            <w:gridSpan w:val="3"/>
            <w:shd w:val="clear" w:color="auto" w:fill="auto"/>
          </w:tcPr>
          <w:sdt>
            <w:sdtPr>
              <w:rPr>
                <w:rStyle w:val="Responseboxtext"/>
                <w:sz w:val="18"/>
                <w:szCs w:val="18"/>
              </w:rPr>
              <w:id w:val="1736961271"/>
              <w:placeholder>
                <w:docPart w:val="A97934FE1065490093BBC8BE82F28A74"/>
              </w:placeholder>
              <w:text/>
            </w:sdtPr>
            <w:sdtEndPr>
              <w:rPr>
                <w:rStyle w:val="Responseboxtext"/>
              </w:rPr>
            </w:sdtEndPr>
            <w:sdtContent>
              <w:p w14:paraId="41D1297F" w14:textId="77777777" w:rsidR="000F6A6D" w:rsidRPr="00244641" w:rsidRDefault="00D84787" w:rsidP="00D84787">
                <w:pPr>
                  <w:pStyle w:val="Questiontext"/>
                  <w:rPr>
                    <w:rStyle w:val="Responseboxtext"/>
                    <w:rFonts w:eastAsia="Calibri"/>
                    <w:sz w:val="18"/>
                    <w:szCs w:val="18"/>
                  </w:rPr>
                </w:pPr>
                <w:r>
                  <w:rPr>
                    <w:rStyle w:val="Responseboxtext"/>
                    <w:sz w:val="18"/>
                    <w:szCs w:val="18"/>
                  </w:rPr>
                  <w:t>and Environmental Risk Assessment</w:t>
                </w:r>
              </w:p>
            </w:sdtContent>
          </w:sdt>
        </w:tc>
        <w:tc>
          <w:tcPr>
            <w:tcW w:w="1701" w:type="dxa"/>
            <w:gridSpan w:val="3"/>
            <w:shd w:val="clear" w:color="auto" w:fill="auto"/>
          </w:tcPr>
          <w:sdt>
            <w:sdtPr>
              <w:rPr>
                <w:rStyle w:val="Responseboxtext"/>
                <w:sz w:val="18"/>
                <w:szCs w:val="18"/>
              </w:rPr>
              <w:id w:val="1457072596"/>
              <w:placeholder>
                <w:docPart w:val="905A6DD2D4264CE89EDAB3417B101182"/>
              </w:placeholder>
              <w:showingPlcHdr/>
              <w:text/>
            </w:sdtPr>
            <w:sdtEndPr>
              <w:rPr>
                <w:rStyle w:val="Responseboxtext"/>
              </w:rPr>
            </w:sdtEndPr>
            <w:sdtContent>
              <w:p w14:paraId="1031D0F2"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381742520"/>
              <w:placeholder>
                <w:docPart w:val="85B336182C8A409F9C2E80589D954708"/>
              </w:placeholder>
              <w:showingPlcHdr/>
              <w:text/>
            </w:sdtPr>
            <w:sdtEndPr>
              <w:rPr>
                <w:rStyle w:val="Responseboxtext"/>
              </w:rPr>
            </w:sdtEndPr>
            <w:sdtContent>
              <w:p w14:paraId="6229854A"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616185811"/>
              <w:placeholder>
                <w:docPart w:val="D06CC8568E1148DF8EB6255718171ED5"/>
              </w:placeholder>
              <w:showingPlcHdr/>
              <w:text/>
            </w:sdtPr>
            <w:sdtEndPr>
              <w:rPr>
                <w:rStyle w:val="Responseboxtext"/>
              </w:rPr>
            </w:sdtEndPr>
            <w:sdtContent>
              <w:p w14:paraId="6DEB5C9E"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331233"/>
              <w:placeholder>
                <w:docPart w:val="98E73DDD5C9F4F28A722FFEFDEAFDD28"/>
              </w:placeholder>
              <w:showingPlcHdr/>
              <w:text/>
            </w:sdtPr>
            <w:sdtEndPr>
              <w:rPr>
                <w:rStyle w:val="Responseboxtext"/>
              </w:rPr>
            </w:sdtEndPr>
            <w:sdtContent>
              <w:p w14:paraId="794D1973"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3C858D42" w14:textId="77777777" w:rsidTr="004E3B1D">
        <w:trPr>
          <w:trHeight w:val="74"/>
        </w:trPr>
        <w:tc>
          <w:tcPr>
            <w:tcW w:w="3839" w:type="dxa"/>
            <w:gridSpan w:val="3"/>
            <w:shd w:val="clear" w:color="auto" w:fill="auto"/>
          </w:tcPr>
          <w:sdt>
            <w:sdtPr>
              <w:rPr>
                <w:rStyle w:val="Responseboxtext"/>
                <w:sz w:val="18"/>
                <w:szCs w:val="18"/>
              </w:rPr>
              <w:id w:val="-1295528566"/>
              <w:placeholder>
                <w:docPart w:val="FC659909761E423BB18D1B4A2401A3F7"/>
              </w:placeholder>
              <w:text/>
            </w:sdtPr>
            <w:sdtEndPr>
              <w:rPr>
                <w:rStyle w:val="Responseboxtext"/>
              </w:rPr>
            </w:sdtEndPr>
            <w:sdtContent>
              <w:p w14:paraId="3EA064F4" w14:textId="77777777" w:rsidR="000F6A6D" w:rsidRPr="00244641" w:rsidRDefault="00D84787" w:rsidP="00D84787">
                <w:pPr>
                  <w:pStyle w:val="Questiontext"/>
                  <w:rPr>
                    <w:rStyle w:val="Responseboxtext"/>
                    <w:rFonts w:eastAsia="Calibri"/>
                    <w:sz w:val="18"/>
                    <w:szCs w:val="18"/>
                  </w:rPr>
                </w:pPr>
                <w:r>
                  <w:rPr>
                    <w:rStyle w:val="Responseboxtext"/>
                    <w:sz w:val="18"/>
                    <w:szCs w:val="18"/>
                  </w:rPr>
                  <w:t>(3609-2234-C)</w:t>
                </w:r>
              </w:p>
            </w:sdtContent>
          </w:sdt>
        </w:tc>
        <w:tc>
          <w:tcPr>
            <w:tcW w:w="1701" w:type="dxa"/>
            <w:gridSpan w:val="3"/>
            <w:shd w:val="clear" w:color="auto" w:fill="auto"/>
          </w:tcPr>
          <w:sdt>
            <w:sdtPr>
              <w:rPr>
                <w:rStyle w:val="Responseboxtext"/>
                <w:sz w:val="18"/>
                <w:szCs w:val="18"/>
              </w:rPr>
              <w:id w:val="1981727037"/>
              <w:placeholder>
                <w:docPart w:val="278D3FBDB49F4EB7ACAD55462A7FB1A0"/>
              </w:placeholder>
              <w:showingPlcHdr/>
              <w:text/>
            </w:sdtPr>
            <w:sdtEndPr>
              <w:rPr>
                <w:rStyle w:val="Responseboxtext"/>
              </w:rPr>
            </w:sdtEndPr>
            <w:sdtContent>
              <w:p w14:paraId="2A4DB4F7"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462651719"/>
              <w:placeholder>
                <w:docPart w:val="0DF0DD02001740AF8D723DFCFA0B5092"/>
              </w:placeholder>
              <w:showingPlcHdr/>
              <w:text/>
            </w:sdtPr>
            <w:sdtEndPr>
              <w:rPr>
                <w:rStyle w:val="Responseboxtext"/>
              </w:rPr>
            </w:sdtEndPr>
            <w:sdtContent>
              <w:p w14:paraId="022436C9"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689826992"/>
              <w:placeholder>
                <w:docPart w:val="F1EC57B113E9403CA577F9B3C8C411C6"/>
              </w:placeholder>
              <w:showingPlcHdr/>
              <w:text/>
            </w:sdtPr>
            <w:sdtEndPr>
              <w:rPr>
                <w:rStyle w:val="Responseboxtext"/>
              </w:rPr>
            </w:sdtEndPr>
            <w:sdtContent>
              <w:p w14:paraId="42566256"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659152063"/>
              <w:placeholder>
                <w:docPart w:val="6FAAC1344FEB4B928F16CE72493C7B5C"/>
              </w:placeholder>
              <w:showingPlcHdr/>
              <w:text/>
            </w:sdtPr>
            <w:sdtEndPr>
              <w:rPr>
                <w:rStyle w:val="Responseboxtext"/>
              </w:rPr>
            </w:sdtEndPr>
            <w:sdtContent>
              <w:p w14:paraId="07074242"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2FC953CC" w14:textId="77777777" w:rsidTr="004E3B1D">
        <w:trPr>
          <w:trHeight w:val="74"/>
        </w:trPr>
        <w:tc>
          <w:tcPr>
            <w:tcW w:w="3839" w:type="dxa"/>
            <w:gridSpan w:val="3"/>
            <w:shd w:val="clear" w:color="auto" w:fill="auto"/>
          </w:tcPr>
          <w:sdt>
            <w:sdtPr>
              <w:rPr>
                <w:rStyle w:val="Responseboxtext"/>
                <w:sz w:val="18"/>
                <w:szCs w:val="18"/>
              </w:rPr>
              <w:id w:val="2060509256"/>
              <w:placeholder>
                <w:docPart w:val="8F763B8C18D24AB4BAD8B43B7DD357C6"/>
              </w:placeholder>
              <w:showingPlcHdr/>
              <w:text/>
            </w:sdtPr>
            <w:sdtEndPr>
              <w:rPr>
                <w:rStyle w:val="Responseboxtext"/>
              </w:rPr>
            </w:sdtEndPr>
            <w:sdtContent>
              <w:p w14:paraId="6A88E80D" w14:textId="7777777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677182067"/>
              <w:placeholder>
                <w:docPart w:val="B80A45B18F594FE5B4C1D6B88F528BB7"/>
              </w:placeholder>
              <w:showingPlcHdr/>
              <w:text/>
            </w:sdtPr>
            <w:sdtEndPr>
              <w:rPr>
                <w:rStyle w:val="Responseboxtext"/>
              </w:rPr>
            </w:sdtEndPr>
            <w:sdtContent>
              <w:p w14:paraId="213B3B14"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267286028"/>
              <w:placeholder>
                <w:docPart w:val="32C205125DA9416BAF846A3754A5095D"/>
              </w:placeholder>
              <w:showingPlcHdr/>
              <w:text/>
            </w:sdtPr>
            <w:sdtEndPr>
              <w:rPr>
                <w:rStyle w:val="Responseboxtext"/>
              </w:rPr>
            </w:sdtEndPr>
            <w:sdtContent>
              <w:p w14:paraId="78562782"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017223621"/>
              <w:placeholder>
                <w:docPart w:val="A4268189999C4B2CB9D48796CAE97FCA"/>
              </w:placeholder>
              <w:showingPlcHdr/>
              <w:text/>
            </w:sdtPr>
            <w:sdtEndPr>
              <w:rPr>
                <w:rStyle w:val="Responseboxtext"/>
              </w:rPr>
            </w:sdtEndPr>
            <w:sdtContent>
              <w:p w14:paraId="1C369DBD"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455522873"/>
              <w:placeholder>
                <w:docPart w:val="0545C2D6103547B1A9B526017320B3A8"/>
              </w:placeholder>
              <w:showingPlcHdr/>
              <w:text/>
            </w:sdtPr>
            <w:sdtEndPr>
              <w:rPr>
                <w:rStyle w:val="Responseboxtext"/>
              </w:rPr>
            </w:sdtEndPr>
            <w:sdtContent>
              <w:p w14:paraId="764E2AB5"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D18E9A4" w14:textId="77777777" w:rsidTr="004E3B1D">
        <w:trPr>
          <w:trHeight w:val="74"/>
        </w:trPr>
        <w:tc>
          <w:tcPr>
            <w:tcW w:w="9938" w:type="dxa"/>
            <w:gridSpan w:val="13"/>
            <w:shd w:val="clear" w:color="auto" w:fill="auto"/>
          </w:tcPr>
          <w:p w14:paraId="59A07E44"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water (other than sewers)</w:t>
            </w:r>
          </w:p>
        </w:tc>
      </w:tr>
      <w:tr w:rsidR="000F6A6D" w:rsidRPr="00244641" w14:paraId="3FAFA0EF" w14:textId="77777777" w:rsidTr="004E3B1D">
        <w:trPr>
          <w:trHeight w:val="73"/>
        </w:trPr>
        <w:tc>
          <w:tcPr>
            <w:tcW w:w="3839" w:type="dxa"/>
            <w:gridSpan w:val="3"/>
            <w:tcBorders>
              <w:bottom w:val="double" w:sz="4" w:space="0" w:color="auto"/>
            </w:tcBorders>
            <w:shd w:val="clear" w:color="auto" w:fill="auto"/>
          </w:tcPr>
          <w:p w14:paraId="3FC82AD8"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D207A74"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6206BA1C"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371EBBAF"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3112F78D"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244641" w:rsidRPr="00244641" w14:paraId="695D2440" w14:textId="77777777" w:rsidTr="004E3B1D">
        <w:trPr>
          <w:trHeight w:val="72"/>
        </w:trPr>
        <w:tc>
          <w:tcPr>
            <w:tcW w:w="3839" w:type="dxa"/>
            <w:gridSpan w:val="3"/>
            <w:tcBorders>
              <w:top w:val="double" w:sz="4" w:space="0" w:color="auto"/>
            </w:tcBorders>
            <w:shd w:val="clear" w:color="auto" w:fill="auto"/>
          </w:tcPr>
          <w:sdt>
            <w:sdtPr>
              <w:rPr>
                <w:rStyle w:val="Heading4Char"/>
                <w:rFonts w:cs="Arial"/>
                <w:sz w:val="18"/>
                <w:szCs w:val="18"/>
              </w:rPr>
              <w:id w:val="486522918"/>
              <w:placeholder>
                <w:docPart w:val="D60DB8B6D840456A9709E3FBC9E6F0C2"/>
              </w:placeholder>
              <w:text/>
            </w:sdtPr>
            <w:sdtEndPr>
              <w:rPr>
                <w:rStyle w:val="Heading4Char"/>
              </w:rPr>
            </w:sdtEndPr>
            <w:sdtContent>
              <w:p w14:paraId="4FBDB9F4" w14:textId="77777777" w:rsidR="00244641" w:rsidRPr="00244641" w:rsidRDefault="00D84787" w:rsidP="00244641">
                <w:pPr>
                  <w:pStyle w:val="Questiontext"/>
                  <w:rPr>
                    <w:rStyle w:val="Responseboxtext"/>
                    <w:rFonts w:eastAsia="Calibri"/>
                    <w:sz w:val="18"/>
                    <w:szCs w:val="18"/>
                  </w:rPr>
                </w:pPr>
                <w:r w:rsidRPr="00D84787">
                  <w:rPr>
                    <w:rStyle w:val="Heading4Char"/>
                    <w:rFonts w:cs="Arial"/>
                    <w:sz w:val="18"/>
                    <w:szCs w:val="18"/>
                  </w:rPr>
                  <w:t>See Management System (3609-2234-A)</w:t>
                </w:r>
              </w:p>
            </w:sdtContent>
          </w:sdt>
        </w:tc>
        <w:tc>
          <w:tcPr>
            <w:tcW w:w="1701" w:type="dxa"/>
            <w:gridSpan w:val="3"/>
            <w:tcBorders>
              <w:top w:val="double" w:sz="4" w:space="0" w:color="auto"/>
            </w:tcBorders>
            <w:shd w:val="clear" w:color="auto" w:fill="auto"/>
          </w:tcPr>
          <w:sdt>
            <w:sdtPr>
              <w:rPr>
                <w:rStyle w:val="Responseboxtext"/>
                <w:sz w:val="18"/>
                <w:szCs w:val="18"/>
              </w:rPr>
              <w:id w:val="1332018773"/>
              <w:placeholder>
                <w:docPart w:val="42A6303A02FA412EBCDD73A921D79DFF"/>
              </w:placeholder>
              <w:showingPlcHdr/>
              <w:text/>
            </w:sdtPr>
            <w:sdtEndPr>
              <w:rPr>
                <w:rStyle w:val="Responseboxtext"/>
              </w:rPr>
            </w:sdtEndPr>
            <w:sdtContent>
              <w:p w14:paraId="3C93AA45"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827509443"/>
              <w:placeholder>
                <w:docPart w:val="A17C161F2B924FCA96EED8348FF037D0"/>
              </w:placeholder>
              <w:showingPlcHdr/>
              <w:text/>
            </w:sdtPr>
            <w:sdtEndPr>
              <w:rPr>
                <w:rStyle w:val="Responseboxtext"/>
              </w:rPr>
            </w:sdtEndPr>
            <w:sdtContent>
              <w:p w14:paraId="07F7F0BC"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2018454023"/>
              <w:placeholder>
                <w:docPart w:val="D70880EDAC664A029783703CAC87B108"/>
              </w:placeholder>
              <w:showingPlcHdr/>
              <w:text/>
            </w:sdtPr>
            <w:sdtEndPr>
              <w:rPr>
                <w:rStyle w:val="Responseboxtext"/>
              </w:rPr>
            </w:sdtEndPr>
            <w:sdtContent>
              <w:p w14:paraId="4DDB23B4"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73068610"/>
              <w:placeholder>
                <w:docPart w:val="A757ECD38AE24B348697018246D82B60"/>
              </w:placeholder>
              <w:showingPlcHdr/>
              <w:text/>
            </w:sdtPr>
            <w:sdtEndPr>
              <w:rPr>
                <w:rStyle w:val="Responseboxtext"/>
              </w:rPr>
            </w:sdtEndPr>
            <w:sdtContent>
              <w:p w14:paraId="6AF58E33" w14:textId="77777777"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48E1C914" w14:textId="77777777" w:rsidTr="004E3B1D">
        <w:trPr>
          <w:trHeight w:val="72"/>
        </w:trPr>
        <w:tc>
          <w:tcPr>
            <w:tcW w:w="3839" w:type="dxa"/>
            <w:gridSpan w:val="3"/>
            <w:shd w:val="clear" w:color="auto" w:fill="auto"/>
          </w:tcPr>
          <w:sdt>
            <w:sdtPr>
              <w:rPr>
                <w:rStyle w:val="Heading4Char"/>
                <w:rFonts w:cs="Arial"/>
                <w:sz w:val="18"/>
                <w:szCs w:val="18"/>
              </w:rPr>
              <w:id w:val="-1643728899"/>
              <w:placeholder>
                <w:docPart w:val="88B3D1780F274BD79B9BFE64379E0DF8"/>
              </w:placeholder>
              <w:text/>
            </w:sdtPr>
            <w:sdtEndPr>
              <w:rPr>
                <w:rStyle w:val="Heading4Char"/>
              </w:rPr>
            </w:sdtEndPr>
            <w:sdtContent>
              <w:p w14:paraId="3544907B" w14:textId="77777777" w:rsidR="00244641" w:rsidRPr="00244641" w:rsidRDefault="00D84787" w:rsidP="00244641">
                <w:pPr>
                  <w:pStyle w:val="Questiontext"/>
                  <w:rPr>
                    <w:rStyle w:val="Responseboxtext"/>
                    <w:rFonts w:eastAsia="Calibri"/>
                    <w:sz w:val="18"/>
                    <w:szCs w:val="18"/>
                  </w:rPr>
                </w:pPr>
                <w:r w:rsidRPr="00D84787">
                  <w:rPr>
                    <w:rStyle w:val="Heading4Char"/>
                    <w:rFonts w:cs="Arial"/>
                    <w:sz w:val="18"/>
                    <w:szCs w:val="18"/>
                  </w:rPr>
                  <w:t>and Environmental Risk Assessment</w:t>
                </w:r>
              </w:p>
            </w:sdtContent>
          </w:sdt>
        </w:tc>
        <w:tc>
          <w:tcPr>
            <w:tcW w:w="1701" w:type="dxa"/>
            <w:gridSpan w:val="3"/>
            <w:shd w:val="clear" w:color="auto" w:fill="auto"/>
          </w:tcPr>
          <w:sdt>
            <w:sdtPr>
              <w:rPr>
                <w:rStyle w:val="Responseboxtext"/>
                <w:sz w:val="18"/>
                <w:szCs w:val="18"/>
              </w:rPr>
              <w:id w:val="784776088"/>
              <w:placeholder>
                <w:docPart w:val="36CC179592DA45D6845EDEF0973C4754"/>
              </w:placeholder>
              <w:showingPlcHdr/>
              <w:text/>
            </w:sdtPr>
            <w:sdtEndPr>
              <w:rPr>
                <w:rStyle w:val="Responseboxtext"/>
              </w:rPr>
            </w:sdtEndPr>
            <w:sdtContent>
              <w:p w14:paraId="2267815F"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12530597"/>
              <w:placeholder>
                <w:docPart w:val="202BFDBEBC424E68A519E954385E8AED"/>
              </w:placeholder>
              <w:showingPlcHdr/>
              <w:text/>
            </w:sdtPr>
            <w:sdtEndPr>
              <w:rPr>
                <w:rStyle w:val="Responseboxtext"/>
              </w:rPr>
            </w:sdtEndPr>
            <w:sdtContent>
              <w:p w14:paraId="77DAE64F"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795132436"/>
              <w:placeholder>
                <w:docPart w:val="C1A178C9639F4D138C9D9A6F201DBB03"/>
              </w:placeholder>
              <w:showingPlcHdr/>
              <w:text/>
            </w:sdtPr>
            <w:sdtEndPr>
              <w:rPr>
                <w:rStyle w:val="Responseboxtext"/>
              </w:rPr>
            </w:sdtEndPr>
            <w:sdtContent>
              <w:p w14:paraId="23C26BDF"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94601608"/>
              <w:placeholder>
                <w:docPart w:val="ACB0D81BA27E4E1EBD793214B1CD65C2"/>
              </w:placeholder>
              <w:showingPlcHdr/>
              <w:text/>
            </w:sdtPr>
            <w:sdtEndPr>
              <w:rPr>
                <w:rStyle w:val="Responseboxtext"/>
              </w:rPr>
            </w:sdtEndPr>
            <w:sdtContent>
              <w:p w14:paraId="74B1178F" w14:textId="77777777"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84A22B6" w14:textId="77777777" w:rsidTr="004E3B1D">
        <w:trPr>
          <w:trHeight w:val="72"/>
        </w:trPr>
        <w:tc>
          <w:tcPr>
            <w:tcW w:w="3839" w:type="dxa"/>
            <w:gridSpan w:val="3"/>
            <w:shd w:val="clear" w:color="auto" w:fill="auto"/>
          </w:tcPr>
          <w:sdt>
            <w:sdtPr>
              <w:rPr>
                <w:rStyle w:val="Heading4Char"/>
                <w:rFonts w:cs="Arial"/>
                <w:sz w:val="18"/>
                <w:szCs w:val="18"/>
              </w:rPr>
              <w:id w:val="-752735470"/>
              <w:placeholder>
                <w:docPart w:val="AB37DA5B621A4BE6A5BD9EF1A770217C"/>
              </w:placeholder>
              <w:text/>
            </w:sdtPr>
            <w:sdtEndPr>
              <w:rPr>
                <w:rStyle w:val="Heading4Char"/>
              </w:rPr>
            </w:sdtEndPr>
            <w:sdtContent>
              <w:p w14:paraId="18EBCF1F" w14:textId="77777777" w:rsidR="00244641" w:rsidRPr="00244641" w:rsidRDefault="00D84787" w:rsidP="00244641">
                <w:pPr>
                  <w:pStyle w:val="Questiontext"/>
                  <w:rPr>
                    <w:rStyle w:val="Responseboxtext"/>
                    <w:rFonts w:eastAsia="Calibri"/>
                    <w:sz w:val="18"/>
                    <w:szCs w:val="18"/>
                  </w:rPr>
                </w:pPr>
                <w:r w:rsidRPr="00D84787">
                  <w:rPr>
                    <w:rStyle w:val="Heading4Char"/>
                    <w:rFonts w:cs="Arial"/>
                    <w:sz w:val="18"/>
                    <w:szCs w:val="18"/>
                  </w:rPr>
                  <w:t>(3609-2234-C)</w:t>
                </w:r>
              </w:p>
            </w:sdtContent>
          </w:sdt>
        </w:tc>
        <w:tc>
          <w:tcPr>
            <w:tcW w:w="1701" w:type="dxa"/>
            <w:gridSpan w:val="3"/>
            <w:shd w:val="clear" w:color="auto" w:fill="auto"/>
          </w:tcPr>
          <w:sdt>
            <w:sdtPr>
              <w:rPr>
                <w:rStyle w:val="Responseboxtext"/>
                <w:sz w:val="18"/>
                <w:szCs w:val="18"/>
              </w:rPr>
              <w:id w:val="-438990127"/>
              <w:placeholder>
                <w:docPart w:val="557270B486B3439BB49484A9CB3D54A5"/>
              </w:placeholder>
              <w:showingPlcHdr/>
              <w:text/>
            </w:sdtPr>
            <w:sdtEndPr>
              <w:rPr>
                <w:rStyle w:val="Responseboxtext"/>
              </w:rPr>
            </w:sdtEndPr>
            <w:sdtContent>
              <w:p w14:paraId="29759D59"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427270006"/>
              <w:placeholder>
                <w:docPart w:val="2E226CC2604E49458A6584DC4345E262"/>
              </w:placeholder>
              <w:showingPlcHdr/>
              <w:text/>
            </w:sdtPr>
            <w:sdtEndPr>
              <w:rPr>
                <w:rStyle w:val="Responseboxtext"/>
              </w:rPr>
            </w:sdtEndPr>
            <w:sdtContent>
              <w:p w14:paraId="202224F1"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5088611"/>
              <w:placeholder>
                <w:docPart w:val="F68756099A2048069714F57D118F5A9B"/>
              </w:placeholder>
              <w:showingPlcHdr/>
              <w:text/>
            </w:sdtPr>
            <w:sdtEndPr>
              <w:rPr>
                <w:rStyle w:val="Responseboxtext"/>
              </w:rPr>
            </w:sdtEndPr>
            <w:sdtContent>
              <w:p w14:paraId="58F00193"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530374532"/>
              <w:placeholder>
                <w:docPart w:val="BA1406BDA6FD4D02898BF382E88FC4E1"/>
              </w:placeholder>
              <w:showingPlcHdr/>
              <w:text/>
            </w:sdtPr>
            <w:sdtEndPr>
              <w:rPr>
                <w:rStyle w:val="Responseboxtext"/>
              </w:rPr>
            </w:sdtEndPr>
            <w:sdtContent>
              <w:p w14:paraId="0A793DF2" w14:textId="77777777"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244641" w:rsidRPr="00244641" w14:paraId="6F1F20B0" w14:textId="77777777" w:rsidTr="004E3B1D">
        <w:trPr>
          <w:trHeight w:val="72"/>
        </w:trPr>
        <w:tc>
          <w:tcPr>
            <w:tcW w:w="3839" w:type="dxa"/>
            <w:gridSpan w:val="3"/>
            <w:shd w:val="clear" w:color="auto" w:fill="auto"/>
          </w:tcPr>
          <w:sdt>
            <w:sdtPr>
              <w:rPr>
                <w:rStyle w:val="Responseboxtext"/>
                <w:sz w:val="18"/>
                <w:szCs w:val="18"/>
              </w:rPr>
              <w:id w:val="477416077"/>
              <w:placeholder>
                <w:docPart w:val="A41DDD1537724415BE6E320E63F7B548"/>
              </w:placeholder>
              <w:showingPlcHdr/>
              <w:text/>
            </w:sdtPr>
            <w:sdtEndPr>
              <w:rPr>
                <w:rStyle w:val="Responseboxtext"/>
              </w:rPr>
            </w:sdtEndPr>
            <w:sdtContent>
              <w:p w14:paraId="7F2289FD"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2086984981"/>
              <w:placeholder>
                <w:docPart w:val="C5F720A52B9E4607943C5C1D75463DA2"/>
              </w:placeholder>
              <w:showingPlcHdr/>
              <w:text/>
            </w:sdtPr>
            <w:sdtEndPr>
              <w:rPr>
                <w:rStyle w:val="Responseboxtext"/>
              </w:rPr>
            </w:sdtEndPr>
            <w:sdtContent>
              <w:p w14:paraId="6B14A1FF"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660146144"/>
              <w:placeholder>
                <w:docPart w:val="DF80FB45AD90448BAE72807FD24C376F"/>
              </w:placeholder>
              <w:showingPlcHdr/>
              <w:text/>
            </w:sdtPr>
            <w:sdtEndPr>
              <w:rPr>
                <w:rStyle w:val="Responseboxtext"/>
              </w:rPr>
            </w:sdtEndPr>
            <w:sdtContent>
              <w:p w14:paraId="1197B3D8"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01906263"/>
              <w:placeholder>
                <w:docPart w:val="9AC54CD3A83348D98E1AD24ED533C4DE"/>
              </w:placeholder>
              <w:showingPlcHdr/>
              <w:text/>
            </w:sdtPr>
            <w:sdtEndPr>
              <w:rPr>
                <w:rStyle w:val="Responseboxtext"/>
              </w:rPr>
            </w:sdtEndPr>
            <w:sdtContent>
              <w:p w14:paraId="03DB10DB" w14:textId="77777777" w:rsidR="00244641"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612473560"/>
              <w:placeholder>
                <w:docPart w:val="521507437B974670AF6FAB769BD52AF4"/>
              </w:placeholder>
              <w:showingPlcHdr/>
              <w:text/>
            </w:sdtPr>
            <w:sdtEndPr>
              <w:rPr>
                <w:rStyle w:val="Responseboxtext"/>
              </w:rPr>
            </w:sdtEndPr>
            <w:sdtContent>
              <w:p w14:paraId="06225B8F" w14:textId="77777777" w:rsidR="00244641" w:rsidRPr="00244641" w:rsidRDefault="00244641" w:rsidP="00244641">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0F6A6D" w:rsidRPr="00244641" w14:paraId="68A22E6A" w14:textId="77777777" w:rsidTr="004E3B1D">
        <w:trPr>
          <w:trHeight w:val="72"/>
        </w:trPr>
        <w:tc>
          <w:tcPr>
            <w:tcW w:w="9938" w:type="dxa"/>
            <w:gridSpan w:val="13"/>
            <w:shd w:val="clear" w:color="auto" w:fill="auto"/>
          </w:tcPr>
          <w:p w14:paraId="1835F26E"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0F6A6D" w:rsidRPr="00244641" w14:paraId="2E34AF95" w14:textId="77777777" w:rsidTr="004E3B1D">
        <w:trPr>
          <w:trHeight w:val="73"/>
        </w:trPr>
        <w:tc>
          <w:tcPr>
            <w:tcW w:w="3839" w:type="dxa"/>
            <w:gridSpan w:val="3"/>
            <w:tcBorders>
              <w:bottom w:val="double" w:sz="4" w:space="0" w:color="auto"/>
            </w:tcBorders>
            <w:shd w:val="clear" w:color="auto" w:fill="auto"/>
          </w:tcPr>
          <w:p w14:paraId="30DB8B26"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71760732"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57FEF390"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6AD2B274"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3014EF7F"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220FC98A" w14:textId="77777777" w:rsidTr="004E3B1D">
        <w:trPr>
          <w:trHeight w:val="72"/>
        </w:trPr>
        <w:tc>
          <w:tcPr>
            <w:tcW w:w="3839" w:type="dxa"/>
            <w:gridSpan w:val="3"/>
            <w:tcBorders>
              <w:top w:val="double" w:sz="4" w:space="0" w:color="auto"/>
            </w:tcBorders>
            <w:shd w:val="clear" w:color="auto" w:fill="auto"/>
            <w:vAlign w:val="center"/>
          </w:tcPr>
          <w:sdt>
            <w:sdtPr>
              <w:rPr>
                <w:rStyle w:val="Heading2Char"/>
                <w:rFonts w:cs="Arial"/>
                <w:i/>
                <w:iCs/>
                <w:color w:val="3C3C41"/>
                <w:sz w:val="18"/>
                <w:szCs w:val="18"/>
              </w:rPr>
              <w:id w:val="-991792429"/>
              <w:placeholder>
                <w:docPart w:val="56509A266DE14997BC825A79E5029697"/>
              </w:placeholder>
              <w:text/>
            </w:sdtPr>
            <w:sdtEndPr>
              <w:rPr>
                <w:rStyle w:val="Heading2Char"/>
              </w:rPr>
            </w:sdtEndPr>
            <w:sdtContent>
              <w:p w14:paraId="3640B5CE" w14:textId="77777777" w:rsidR="000F6A6D" w:rsidRPr="00244641" w:rsidRDefault="00D84787" w:rsidP="00244641">
                <w:pPr>
                  <w:pStyle w:val="Questiontext"/>
                  <w:rPr>
                    <w:rStyle w:val="Responseboxtext"/>
                    <w:rFonts w:eastAsia="Calibri"/>
                    <w:sz w:val="18"/>
                    <w:szCs w:val="18"/>
                  </w:rPr>
                </w:pPr>
                <w:r w:rsidRPr="00D84787">
                  <w:rPr>
                    <w:rStyle w:val="Heading2Char"/>
                    <w:rFonts w:cs="Arial"/>
                    <w:i/>
                    <w:iCs/>
                    <w:color w:val="3C3C41"/>
                    <w:sz w:val="18"/>
                    <w:szCs w:val="18"/>
                  </w:rPr>
                  <w:t>See Management System (3609-2234-A)</w:t>
                </w:r>
              </w:p>
            </w:sdtContent>
          </w:sdt>
        </w:tc>
        <w:tc>
          <w:tcPr>
            <w:tcW w:w="1701" w:type="dxa"/>
            <w:gridSpan w:val="3"/>
            <w:tcBorders>
              <w:top w:val="double" w:sz="4" w:space="0" w:color="auto"/>
            </w:tcBorders>
            <w:shd w:val="clear" w:color="auto" w:fill="auto"/>
          </w:tcPr>
          <w:sdt>
            <w:sdtPr>
              <w:rPr>
                <w:rStyle w:val="Responseboxtext"/>
                <w:sz w:val="18"/>
                <w:szCs w:val="18"/>
              </w:rPr>
              <w:id w:val="-336617776"/>
              <w:placeholder>
                <w:docPart w:val="50CA8B33C18B4580BABF7F43FEC8DECA"/>
              </w:placeholder>
              <w:showingPlcHdr/>
              <w:text/>
            </w:sdtPr>
            <w:sdtEndPr>
              <w:rPr>
                <w:rStyle w:val="Responseboxtext"/>
              </w:rPr>
            </w:sdtEndPr>
            <w:sdtContent>
              <w:p w14:paraId="6B8B6F08"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2145658506"/>
              <w:placeholder>
                <w:docPart w:val="FF9AE82F4F9D412D988BA4C4456A1FAC"/>
              </w:placeholder>
              <w:showingPlcHdr/>
              <w:text/>
            </w:sdtPr>
            <w:sdtEndPr>
              <w:rPr>
                <w:rStyle w:val="Responseboxtext"/>
              </w:rPr>
            </w:sdtEndPr>
            <w:sdtContent>
              <w:p w14:paraId="5F2F85E2"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837766682"/>
              <w:placeholder>
                <w:docPart w:val="57AB208B6E764F66AE7FC080EFD1F06E"/>
              </w:placeholder>
              <w:showingPlcHdr/>
              <w:text/>
            </w:sdtPr>
            <w:sdtEndPr>
              <w:rPr>
                <w:rStyle w:val="Responseboxtext"/>
              </w:rPr>
            </w:sdtEndPr>
            <w:sdtContent>
              <w:p w14:paraId="3D30123B"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693147939"/>
              <w:placeholder>
                <w:docPart w:val="C9F5C54DAD1A47029963D4DF17A9244C"/>
              </w:placeholder>
              <w:showingPlcHdr/>
              <w:text/>
            </w:sdtPr>
            <w:sdtEndPr>
              <w:rPr>
                <w:rStyle w:val="Responseboxtext"/>
              </w:rPr>
            </w:sdtEndPr>
            <w:sdtContent>
              <w:p w14:paraId="7838472F"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0FA4DE7" w14:textId="77777777" w:rsidTr="004E3B1D">
        <w:trPr>
          <w:trHeight w:val="72"/>
        </w:trPr>
        <w:tc>
          <w:tcPr>
            <w:tcW w:w="3839" w:type="dxa"/>
            <w:gridSpan w:val="3"/>
            <w:shd w:val="clear" w:color="auto" w:fill="auto"/>
            <w:vAlign w:val="center"/>
          </w:tcPr>
          <w:sdt>
            <w:sdtPr>
              <w:rPr>
                <w:rStyle w:val="Heading2Char"/>
                <w:rFonts w:cs="Arial"/>
                <w:i/>
                <w:iCs/>
                <w:color w:val="3C3C41"/>
                <w:sz w:val="18"/>
                <w:szCs w:val="18"/>
              </w:rPr>
              <w:id w:val="-388119449"/>
              <w:placeholder>
                <w:docPart w:val="4D385051432E430DB3F8C69699863F1D"/>
              </w:placeholder>
              <w:text/>
            </w:sdtPr>
            <w:sdtEndPr>
              <w:rPr>
                <w:rStyle w:val="Heading2Char"/>
              </w:rPr>
            </w:sdtEndPr>
            <w:sdtContent>
              <w:p w14:paraId="52B38986" w14:textId="77777777" w:rsidR="000F6A6D" w:rsidRPr="00244641" w:rsidRDefault="00D84787" w:rsidP="00244641">
                <w:pPr>
                  <w:pStyle w:val="Questiontext"/>
                  <w:rPr>
                    <w:rStyle w:val="Responseboxtext"/>
                    <w:rFonts w:eastAsia="Calibri"/>
                    <w:sz w:val="18"/>
                    <w:szCs w:val="18"/>
                  </w:rPr>
                </w:pPr>
                <w:r w:rsidRPr="00D84787">
                  <w:rPr>
                    <w:rStyle w:val="Heading2Char"/>
                    <w:rFonts w:cs="Arial"/>
                    <w:i/>
                    <w:iCs/>
                    <w:color w:val="3C3C41"/>
                    <w:sz w:val="18"/>
                    <w:szCs w:val="18"/>
                  </w:rPr>
                  <w:t>and Environmental Risk Assessment</w:t>
                </w:r>
              </w:p>
            </w:sdtContent>
          </w:sdt>
        </w:tc>
        <w:tc>
          <w:tcPr>
            <w:tcW w:w="1701" w:type="dxa"/>
            <w:gridSpan w:val="3"/>
            <w:shd w:val="clear" w:color="auto" w:fill="auto"/>
          </w:tcPr>
          <w:sdt>
            <w:sdtPr>
              <w:rPr>
                <w:rStyle w:val="Responseboxtext"/>
                <w:sz w:val="18"/>
                <w:szCs w:val="18"/>
              </w:rPr>
              <w:id w:val="-163250869"/>
              <w:placeholder>
                <w:docPart w:val="9723B25ABF8C49F1A77B7479271BB708"/>
              </w:placeholder>
              <w:showingPlcHdr/>
              <w:text/>
            </w:sdtPr>
            <w:sdtEndPr>
              <w:rPr>
                <w:rStyle w:val="Responseboxtext"/>
              </w:rPr>
            </w:sdtEndPr>
            <w:sdtContent>
              <w:p w14:paraId="4CAFC414"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347996484"/>
              <w:placeholder>
                <w:docPart w:val="D63764C8340D4DB8B029431CC9281F93"/>
              </w:placeholder>
              <w:showingPlcHdr/>
              <w:text/>
            </w:sdtPr>
            <w:sdtEndPr>
              <w:rPr>
                <w:rStyle w:val="Responseboxtext"/>
              </w:rPr>
            </w:sdtEndPr>
            <w:sdtContent>
              <w:p w14:paraId="0E020A69"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67548800"/>
              <w:placeholder>
                <w:docPart w:val="949FA0DB8CC34925B3BCA2F24EAC0984"/>
              </w:placeholder>
              <w:showingPlcHdr/>
              <w:text/>
            </w:sdtPr>
            <w:sdtEndPr>
              <w:rPr>
                <w:rStyle w:val="Responseboxtext"/>
              </w:rPr>
            </w:sdtEndPr>
            <w:sdtContent>
              <w:p w14:paraId="7F561B22"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033313467"/>
              <w:placeholder>
                <w:docPart w:val="41C991429F1742E3A1D923394930031C"/>
              </w:placeholder>
              <w:showingPlcHdr/>
              <w:text/>
            </w:sdtPr>
            <w:sdtEndPr>
              <w:rPr>
                <w:rStyle w:val="Responseboxtext"/>
              </w:rPr>
            </w:sdtEndPr>
            <w:sdtContent>
              <w:p w14:paraId="255BE203"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147BC1E7" w14:textId="77777777" w:rsidTr="004E3B1D">
        <w:trPr>
          <w:trHeight w:val="72"/>
        </w:trPr>
        <w:tc>
          <w:tcPr>
            <w:tcW w:w="3839" w:type="dxa"/>
            <w:gridSpan w:val="3"/>
            <w:shd w:val="clear" w:color="auto" w:fill="auto"/>
            <w:vAlign w:val="center"/>
          </w:tcPr>
          <w:sdt>
            <w:sdtPr>
              <w:rPr>
                <w:rStyle w:val="Heading2Char"/>
                <w:i/>
                <w:iCs/>
                <w:color w:val="3C3C41"/>
                <w:sz w:val="18"/>
                <w:szCs w:val="18"/>
              </w:rPr>
              <w:id w:val="282389316"/>
              <w:placeholder>
                <w:docPart w:val="3AFC6BD9D1974C09BA0DF9934B455A99"/>
              </w:placeholder>
              <w:text/>
            </w:sdtPr>
            <w:sdtEndPr>
              <w:rPr>
                <w:rStyle w:val="Heading2Char"/>
              </w:rPr>
            </w:sdtEndPr>
            <w:sdtContent>
              <w:p w14:paraId="2D8B7554" w14:textId="77777777" w:rsidR="000F6A6D" w:rsidRPr="00244641" w:rsidRDefault="00D84787" w:rsidP="00244641">
                <w:pPr>
                  <w:pStyle w:val="Questiontext"/>
                  <w:rPr>
                    <w:rStyle w:val="Responseboxtext"/>
                    <w:rFonts w:eastAsia="Calibri"/>
                    <w:sz w:val="18"/>
                    <w:szCs w:val="18"/>
                  </w:rPr>
                </w:pPr>
                <w:r>
                  <w:rPr>
                    <w:rStyle w:val="Heading2Char"/>
                    <w:i/>
                    <w:iCs/>
                    <w:color w:val="3C3C41"/>
                    <w:sz w:val="18"/>
                    <w:szCs w:val="18"/>
                  </w:rPr>
                  <w:t>(</w:t>
                </w:r>
                <w:r w:rsidRPr="00D84787">
                  <w:rPr>
                    <w:rStyle w:val="Heading2Char"/>
                    <w:i/>
                    <w:iCs/>
                    <w:color w:val="3C3C41"/>
                    <w:sz w:val="18"/>
                    <w:szCs w:val="18"/>
                  </w:rPr>
                  <w:t>3609-2234-C)</w:t>
                </w:r>
              </w:p>
            </w:sdtContent>
          </w:sdt>
        </w:tc>
        <w:tc>
          <w:tcPr>
            <w:tcW w:w="1701" w:type="dxa"/>
            <w:gridSpan w:val="3"/>
            <w:shd w:val="clear" w:color="auto" w:fill="auto"/>
          </w:tcPr>
          <w:sdt>
            <w:sdtPr>
              <w:rPr>
                <w:rStyle w:val="Responseboxtext"/>
                <w:sz w:val="18"/>
                <w:szCs w:val="18"/>
              </w:rPr>
              <w:id w:val="-364989322"/>
              <w:placeholder>
                <w:docPart w:val="D6F3DEE5DCE145958EC0938F662469F8"/>
              </w:placeholder>
              <w:showingPlcHdr/>
              <w:text/>
            </w:sdtPr>
            <w:sdtEndPr>
              <w:rPr>
                <w:rStyle w:val="Responseboxtext"/>
              </w:rPr>
            </w:sdtEndPr>
            <w:sdtContent>
              <w:p w14:paraId="5A20EC42"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920703911"/>
              <w:placeholder>
                <w:docPart w:val="CF2DEED8B29D4294997DABB412EB002C"/>
              </w:placeholder>
              <w:showingPlcHdr/>
              <w:text/>
            </w:sdtPr>
            <w:sdtEndPr>
              <w:rPr>
                <w:rStyle w:val="Responseboxtext"/>
              </w:rPr>
            </w:sdtEndPr>
            <w:sdtContent>
              <w:p w14:paraId="3C148A86"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989052092"/>
              <w:placeholder>
                <w:docPart w:val="092389EDF07F407CBE51EDBB8A8C7F90"/>
              </w:placeholder>
              <w:showingPlcHdr/>
              <w:text/>
            </w:sdtPr>
            <w:sdtEndPr>
              <w:rPr>
                <w:rStyle w:val="Responseboxtext"/>
              </w:rPr>
            </w:sdtEndPr>
            <w:sdtContent>
              <w:p w14:paraId="7B131BC1"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347330285"/>
              <w:placeholder>
                <w:docPart w:val="27E791C886904183A3034A7E37C8E6C7"/>
              </w:placeholder>
              <w:showingPlcHdr/>
              <w:text/>
            </w:sdtPr>
            <w:sdtEndPr>
              <w:rPr>
                <w:rStyle w:val="Responseboxtext"/>
              </w:rPr>
            </w:sdtEndPr>
            <w:sdtContent>
              <w:p w14:paraId="271CBC97"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7C36BFD5" w14:textId="77777777" w:rsidTr="004E3B1D">
        <w:trPr>
          <w:trHeight w:val="72"/>
        </w:trPr>
        <w:tc>
          <w:tcPr>
            <w:tcW w:w="3839" w:type="dxa"/>
            <w:gridSpan w:val="3"/>
            <w:shd w:val="clear" w:color="auto" w:fill="auto"/>
            <w:vAlign w:val="center"/>
          </w:tcPr>
          <w:sdt>
            <w:sdtPr>
              <w:rPr>
                <w:rStyle w:val="Responseboxtext"/>
                <w:sz w:val="18"/>
                <w:szCs w:val="18"/>
              </w:rPr>
              <w:id w:val="-1954699054"/>
              <w:placeholder>
                <w:docPart w:val="D6E58C82E6EC4DC38ED011C84145E8D2"/>
              </w:placeholder>
              <w:showingPlcHdr/>
              <w:text/>
            </w:sdtPr>
            <w:sdtEndPr>
              <w:rPr>
                <w:rStyle w:val="Responseboxtext"/>
              </w:rPr>
            </w:sdtEndPr>
            <w:sdtContent>
              <w:p w14:paraId="6ACA749C" w14:textId="7777777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shd w:val="clear" w:color="auto" w:fill="auto"/>
          </w:tcPr>
          <w:sdt>
            <w:sdtPr>
              <w:rPr>
                <w:rStyle w:val="Responseboxtext"/>
                <w:sz w:val="18"/>
                <w:szCs w:val="18"/>
              </w:rPr>
              <w:id w:val="1721715287"/>
              <w:placeholder>
                <w:docPart w:val="34F108ABD4F74811AF586C103B542071"/>
              </w:placeholder>
              <w:showingPlcHdr/>
              <w:text/>
            </w:sdtPr>
            <w:sdtEndPr>
              <w:rPr>
                <w:rStyle w:val="Responseboxtext"/>
              </w:rPr>
            </w:sdtEndPr>
            <w:sdtContent>
              <w:p w14:paraId="73E87FA0"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909149700"/>
              <w:placeholder>
                <w:docPart w:val="8262EE857DE1462AAE0487753FE3734B"/>
              </w:placeholder>
              <w:showingPlcHdr/>
              <w:text/>
            </w:sdtPr>
            <w:sdtEndPr>
              <w:rPr>
                <w:rStyle w:val="Responseboxtext"/>
              </w:rPr>
            </w:sdtEndPr>
            <w:sdtContent>
              <w:p w14:paraId="3975202D"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28419939"/>
              <w:placeholder>
                <w:docPart w:val="BFDD61B50C334493A6ABBB1640047599"/>
              </w:placeholder>
              <w:showingPlcHdr/>
              <w:text/>
            </w:sdtPr>
            <w:sdtEndPr>
              <w:rPr>
                <w:rStyle w:val="Responseboxtext"/>
              </w:rPr>
            </w:sdtEndPr>
            <w:sdtContent>
              <w:p w14:paraId="5D602C59"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1128847925"/>
              <w:placeholder>
                <w:docPart w:val="C2FFA00AD90F4B89838D36CF2D734C8A"/>
              </w:placeholder>
              <w:showingPlcHdr/>
              <w:text/>
            </w:sdtPr>
            <w:sdtEndPr>
              <w:rPr>
                <w:rStyle w:val="Responseboxtext"/>
              </w:rPr>
            </w:sdtEndPr>
            <w:sdtContent>
              <w:p w14:paraId="4D922F8B"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193891BD" w14:textId="77777777" w:rsidTr="004E3B1D">
        <w:trPr>
          <w:trHeight w:val="72"/>
        </w:trPr>
        <w:tc>
          <w:tcPr>
            <w:tcW w:w="9938" w:type="dxa"/>
            <w:gridSpan w:val="13"/>
            <w:shd w:val="clear" w:color="auto" w:fill="auto"/>
          </w:tcPr>
          <w:p w14:paraId="5B6A5480" w14:textId="77777777" w:rsidR="000F6A6D" w:rsidRPr="00244641" w:rsidRDefault="000F6A6D" w:rsidP="000F6A6D">
            <w:pPr>
              <w:pStyle w:val="Questiontext"/>
              <w:rPr>
                <w:rFonts w:eastAsia="Calibri"/>
                <w:b/>
                <w:sz w:val="18"/>
                <w:szCs w:val="18"/>
              </w:rPr>
            </w:pPr>
            <w:r w:rsidRPr="00244641">
              <w:rPr>
                <w:rFonts w:eastAsia="Calibri"/>
                <w:b/>
                <w:sz w:val="18"/>
                <w:szCs w:val="18"/>
              </w:rPr>
              <w:t>Point source emissions to land</w:t>
            </w:r>
          </w:p>
        </w:tc>
      </w:tr>
      <w:tr w:rsidR="000F6A6D" w:rsidRPr="00244641" w14:paraId="6F6877DC" w14:textId="77777777" w:rsidTr="004E3B1D">
        <w:trPr>
          <w:trHeight w:val="72"/>
        </w:trPr>
        <w:tc>
          <w:tcPr>
            <w:tcW w:w="3839" w:type="dxa"/>
            <w:gridSpan w:val="3"/>
            <w:tcBorders>
              <w:bottom w:val="double" w:sz="4" w:space="0" w:color="auto"/>
            </w:tcBorders>
            <w:shd w:val="clear" w:color="auto" w:fill="auto"/>
          </w:tcPr>
          <w:p w14:paraId="2A3BADF8" w14:textId="77777777" w:rsidR="000F6A6D" w:rsidRPr="00244641" w:rsidRDefault="000F6A6D" w:rsidP="000F6A6D">
            <w:pPr>
              <w:pStyle w:val="Questiontext"/>
              <w:rPr>
                <w:rFonts w:eastAsia="Calibri"/>
                <w:sz w:val="18"/>
                <w:szCs w:val="18"/>
              </w:rPr>
            </w:pPr>
            <w:r w:rsidRPr="00244641">
              <w:rPr>
                <w:rFonts w:eastAsia="Calibri"/>
                <w:sz w:val="18"/>
                <w:szCs w:val="18"/>
              </w:rPr>
              <w:t>Emission point reference and location</w:t>
            </w:r>
          </w:p>
        </w:tc>
        <w:tc>
          <w:tcPr>
            <w:tcW w:w="1701" w:type="dxa"/>
            <w:gridSpan w:val="3"/>
            <w:tcBorders>
              <w:bottom w:val="double" w:sz="4" w:space="0" w:color="auto"/>
            </w:tcBorders>
            <w:shd w:val="clear" w:color="auto" w:fill="auto"/>
          </w:tcPr>
          <w:p w14:paraId="4E8DC04F"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Source </w:t>
            </w:r>
          </w:p>
        </w:tc>
        <w:tc>
          <w:tcPr>
            <w:tcW w:w="1843" w:type="dxa"/>
            <w:gridSpan w:val="3"/>
            <w:tcBorders>
              <w:bottom w:val="double" w:sz="4" w:space="0" w:color="auto"/>
            </w:tcBorders>
            <w:shd w:val="clear" w:color="auto" w:fill="auto"/>
          </w:tcPr>
          <w:p w14:paraId="2F177FE6" w14:textId="77777777" w:rsidR="000F6A6D" w:rsidRPr="00244641" w:rsidRDefault="000F6A6D" w:rsidP="000F6A6D">
            <w:pPr>
              <w:pStyle w:val="Questiontext"/>
              <w:rPr>
                <w:rFonts w:eastAsia="Calibri"/>
                <w:sz w:val="18"/>
                <w:szCs w:val="18"/>
              </w:rPr>
            </w:pPr>
            <w:r w:rsidRPr="00244641">
              <w:rPr>
                <w:rFonts w:eastAsia="Calibri"/>
                <w:sz w:val="18"/>
                <w:szCs w:val="18"/>
              </w:rPr>
              <w:t xml:space="preserve">Parameter </w:t>
            </w:r>
          </w:p>
        </w:tc>
        <w:tc>
          <w:tcPr>
            <w:tcW w:w="1417" w:type="dxa"/>
            <w:gridSpan w:val="3"/>
            <w:tcBorders>
              <w:bottom w:val="double" w:sz="4" w:space="0" w:color="auto"/>
            </w:tcBorders>
            <w:shd w:val="clear" w:color="auto" w:fill="auto"/>
          </w:tcPr>
          <w:p w14:paraId="3392754B" w14:textId="77777777" w:rsidR="000F6A6D" w:rsidRPr="00244641" w:rsidRDefault="000F6A6D" w:rsidP="000F6A6D">
            <w:pPr>
              <w:pStyle w:val="Questiontext"/>
              <w:rPr>
                <w:rFonts w:eastAsia="Calibri"/>
                <w:sz w:val="18"/>
                <w:szCs w:val="18"/>
              </w:rPr>
            </w:pPr>
            <w:r w:rsidRPr="00244641">
              <w:rPr>
                <w:rFonts w:eastAsia="Calibri"/>
                <w:sz w:val="18"/>
                <w:szCs w:val="18"/>
              </w:rPr>
              <w:t>Quantity Unit</w:t>
            </w:r>
          </w:p>
        </w:tc>
        <w:tc>
          <w:tcPr>
            <w:tcW w:w="1138" w:type="dxa"/>
            <w:tcBorders>
              <w:bottom w:val="double" w:sz="4" w:space="0" w:color="auto"/>
            </w:tcBorders>
            <w:shd w:val="clear" w:color="auto" w:fill="auto"/>
          </w:tcPr>
          <w:p w14:paraId="14AA96D0" w14:textId="77777777" w:rsidR="000F6A6D" w:rsidRPr="00244641" w:rsidRDefault="000F6A6D" w:rsidP="000F6A6D">
            <w:pPr>
              <w:pStyle w:val="Questiontext"/>
              <w:rPr>
                <w:rFonts w:eastAsia="Calibri"/>
                <w:sz w:val="18"/>
                <w:szCs w:val="18"/>
              </w:rPr>
            </w:pPr>
            <w:r w:rsidRPr="00244641">
              <w:rPr>
                <w:rFonts w:eastAsia="Calibri"/>
                <w:sz w:val="18"/>
                <w:szCs w:val="18"/>
              </w:rPr>
              <w:t>Unit</w:t>
            </w:r>
          </w:p>
        </w:tc>
      </w:tr>
      <w:tr w:rsidR="000F6A6D" w:rsidRPr="00244641" w14:paraId="45D2F585" w14:textId="77777777" w:rsidTr="004E3B1D">
        <w:trPr>
          <w:trHeight w:val="69"/>
        </w:trPr>
        <w:tc>
          <w:tcPr>
            <w:tcW w:w="3839" w:type="dxa"/>
            <w:gridSpan w:val="3"/>
            <w:tcBorders>
              <w:top w:val="double" w:sz="4" w:space="0" w:color="auto"/>
            </w:tcBorders>
            <w:shd w:val="clear" w:color="auto" w:fill="auto"/>
            <w:vAlign w:val="center"/>
          </w:tcPr>
          <w:sdt>
            <w:sdtPr>
              <w:rPr>
                <w:rStyle w:val="Heading2Char"/>
                <w:rFonts w:cs="Arial"/>
                <w:i/>
                <w:iCs/>
                <w:color w:val="3C3C41"/>
                <w:sz w:val="18"/>
                <w:szCs w:val="18"/>
              </w:rPr>
              <w:id w:val="-1889871735"/>
              <w:placeholder>
                <w:docPart w:val="316437A0E7944E8EA3913FB8374CA743"/>
              </w:placeholder>
              <w:text/>
            </w:sdtPr>
            <w:sdtEndPr>
              <w:rPr>
                <w:rStyle w:val="Heading2Char"/>
              </w:rPr>
            </w:sdtEndPr>
            <w:sdtContent>
              <w:p w14:paraId="15CB2C02" w14:textId="77777777" w:rsidR="000F6A6D" w:rsidRPr="00244641" w:rsidRDefault="00D84787" w:rsidP="000F6A6D">
                <w:pPr>
                  <w:pStyle w:val="Questiontext"/>
                  <w:rPr>
                    <w:rStyle w:val="Responseboxtext"/>
                    <w:rFonts w:eastAsia="Calibri"/>
                    <w:sz w:val="18"/>
                    <w:szCs w:val="18"/>
                  </w:rPr>
                </w:pPr>
                <w:r w:rsidRPr="00D84787">
                  <w:rPr>
                    <w:rStyle w:val="Heading2Char"/>
                    <w:rFonts w:cs="Arial"/>
                    <w:i/>
                    <w:iCs/>
                    <w:color w:val="3C3C41"/>
                    <w:sz w:val="18"/>
                    <w:szCs w:val="18"/>
                  </w:rPr>
                  <w:t>See Management System (3609-2234-A)</w:t>
                </w:r>
              </w:p>
            </w:sdtContent>
          </w:sdt>
        </w:tc>
        <w:tc>
          <w:tcPr>
            <w:tcW w:w="1701" w:type="dxa"/>
            <w:gridSpan w:val="3"/>
            <w:tcBorders>
              <w:top w:val="double" w:sz="4" w:space="0" w:color="auto"/>
            </w:tcBorders>
            <w:shd w:val="clear" w:color="auto" w:fill="auto"/>
          </w:tcPr>
          <w:sdt>
            <w:sdtPr>
              <w:rPr>
                <w:rStyle w:val="Responseboxtext"/>
                <w:sz w:val="18"/>
                <w:szCs w:val="18"/>
              </w:rPr>
              <w:id w:val="1977643854"/>
              <w:placeholder>
                <w:docPart w:val="CC398ECF04854148B37125E9E2AFB9B9"/>
              </w:placeholder>
              <w:showingPlcHdr/>
              <w:text/>
            </w:sdtPr>
            <w:sdtEndPr>
              <w:rPr>
                <w:rStyle w:val="Responseboxtext"/>
              </w:rPr>
            </w:sdtEndPr>
            <w:sdtContent>
              <w:p w14:paraId="2E641096"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top w:val="double" w:sz="4" w:space="0" w:color="auto"/>
            </w:tcBorders>
            <w:shd w:val="clear" w:color="auto" w:fill="auto"/>
          </w:tcPr>
          <w:sdt>
            <w:sdtPr>
              <w:rPr>
                <w:rStyle w:val="Responseboxtext"/>
                <w:sz w:val="18"/>
                <w:szCs w:val="18"/>
              </w:rPr>
              <w:id w:val="149572109"/>
              <w:placeholder>
                <w:docPart w:val="213BB4FB54A9405A8B1006687EFF1CFA"/>
              </w:placeholder>
              <w:showingPlcHdr/>
              <w:text/>
            </w:sdtPr>
            <w:sdtEndPr>
              <w:rPr>
                <w:rStyle w:val="Responseboxtext"/>
              </w:rPr>
            </w:sdtEndPr>
            <w:sdtContent>
              <w:p w14:paraId="4FDD0563"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top w:val="double" w:sz="4" w:space="0" w:color="auto"/>
            </w:tcBorders>
            <w:shd w:val="clear" w:color="auto" w:fill="auto"/>
          </w:tcPr>
          <w:sdt>
            <w:sdtPr>
              <w:rPr>
                <w:rStyle w:val="Responseboxtext"/>
                <w:sz w:val="18"/>
                <w:szCs w:val="18"/>
              </w:rPr>
              <w:id w:val="564688065"/>
              <w:placeholder>
                <w:docPart w:val="9AE2C41111584CBCBF00D11BD5102458"/>
              </w:placeholder>
              <w:showingPlcHdr/>
              <w:text/>
            </w:sdtPr>
            <w:sdtEndPr>
              <w:rPr>
                <w:rStyle w:val="Responseboxtext"/>
              </w:rPr>
            </w:sdtEndPr>
            <w:sdtContent>
              <w:p w14:paraId="6D2477F6"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top w:val="double" w:sz="4" w:space="0" w:color="auto"/>
            </w:tcBorders>
            <w:shd w:val="clear" w:color="auto" w:fill="auto"/>
          </w:tcPr>
          <w:sdt>
            <w:sdtPr>
              <w:rPr>
                <w:rStyle w:val="Responseboxtext"/>
                <w:sz w:val="18"/>
                <w:szCs w:val="18"/>
              </w:rPr>
              <w:id w:val="-1445464774"/>
              <w:placeholder>
                <w:docPart w:val="2D75E84BAB234DF99707B708900EE6AE"/>
              </w:placeholder>
              <w:showingPlcHdr/>
              <w:text/>
            </w:sdtPr>
            <w:sdtEndPr>
              <w:rPr>
                <w:rStyle w:val="Responseboxtext"/>
              </w:rPr>
            </w:sdtEndPr>
            <w:sdtContent>
              <w:p w14:paraId="2B1AFFC5"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5D79A9D5" w14:textId="77777777" w:rsidTr="004E3B1D">
        <w:trPr>
          <w:trHeight w:val="69"/>
        </w:trPr>
        <w:tc>
          <w:tcPr>
            <w:tcW w:w="3839" w:type="dxa"/>
            <w:gridSpan w:val="3"/>
            <w:shd w:val="clear" w:color="auto" w:fill="auto"/>
            <w:vAlign w:val="center"/>
          </w:tcPr>
          <w:sdt>
            <w:sdtPr>
              <w:rPr>
                <w:rStyle w:val="Heading2Char"/>
                <w:rFonts w:cs="Arial"/>
                <w:i/>
                <w:iCs/>
                <w:color w:val="3C3C41"/>
                <w:sz w:val="18"/>
                <w:szCs w:val="18"/>
              </w:rPr>
              <w:id w:val="1900467981"/>
              <w:placeholder>
                <w:docPart w:val="03CF753B433E42398C40E6A0FF797295"/>
              </w:placeholder>
              <w:text/>
            </w:sdtPr>
            <w:sdtEndPr>
              <w:rPr>
                <w:rStyle w:val="Heading2Char"/>
              </w:rPr>
            </w:sdtEndPr>
            <w:sdtContent>
              <w:p w14:paraId="4921B7B2" w14:textId="77777777" w:rsidR="000F6A6D" w:rsidRPr="00244641" w:rsidRDefault="00D84787" w:rsidP="000F6A6D">
                <w:pPr>
                  <w:pStyle w:val="Questiontext"/>
                  <w:rPr>
                    <w:rStyle w:val="Responseboxtext"/>
                    <w:rFonts w:eastAsia="Calibri"/>
                    <w:sz w:val="18"/>
                    <w:szCs w:val="18"/>
                  </w:rPr>
                </w:pPr>
                <w:r w:rsidRPr="00D84787">
                  <w:rPr>
                    <w:rStyle w:val="Heading2Char"/>
                    <w:rFonts w:cs="Arial"/>
                    <w:i/>
                    <w:iCs/>
                    <w:color w:val="3C3C41"/>
                    <w:sz w:val="18"/>
                    <w:szCs w:val="18"/>
                  </w:rPr>
                  <w:t>and Environmental Risk Assessment</w:t>
                </w:r>
              </w:p>
            </w:sdtContent>
          </w:sdt>
        </w:tc>
        <w:tc>
          <w:tcPr>
            <w:tcW w:w="1701" w:type="dxa"/>
            <w:gridSpan w:val="3"/>
            <w:shd w:val="clear" w:color="auto" w:fill="auto"/>
          </w:tcPr>
          <w:sdt>
            <w:sdtPr>
              <w:rPr>
                <w:rStyle w:val="Responseboxtext"/>
                <w:sz w:val="18"/>
                <w:szCs w:val="18"/>
              </w:rPr>
              <w:id w:val="1769810355"/>
              <w:placeholder>
                <w:docPart w:val="57FB3B95E08A428F8998B58874D7BD11"/>
              </w:placeholder>
              <w:showingPlcHdr/>
              <w:text/>
            </w:sdtPr>
            <w:sdtEndPr>
              <w:rPr>
                <w:rStyle w:val="Responseboxtext"/>
              </w:rPr>
            </w:sdtEndPr>
            <w:sdtContent>
              <w:p w14:paraId="2D911356"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shd w:val="clear" w:color="auto" w:fill="auto"/>
          </w:tcPr>
          <w:sdt>
            <w:sdtPr>
              <w:rPr>
                <w:rStyle w:val="Responseboxtext"/>
                <w:sz w:val="18"/>
                <w:szCs w:val="18"/>
              </w:rPr>
              <w:id w:val="-1150367138"/>
              <w:placeholder>
                <w:docPart w:val="E5E86F3EAC924641974F80670B75B0BD"/>
              </w:placeholder>
              <w:showingPlcHdr/>
              <w:text/>
            </w:sdtPr>
            <w:sdtEndPr>
              <w:rPr>
                <w:rStyle w:val="Responseboxtext"/>
              </w:rPr>
            </w:sdtEndPr>
            <w:sdtContent>
              <w:p w14:paraId="319FA4C2"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shd w:val="clear" w:color="auto" w:fill="auto"/>
          </w:tcPr>
          <w:sdt>
            <w:sdtPr>
              <w:rPr>
                <w:rStyle w:val="Responseboxtext"/>
                <w:sz w:val="18"/>
                <w:szCs w:val="18"/>
              </w:rPr>
              <w:id w:val="-1488772166"/>
              <w:placeholder>
                <w:docPart w:val="C2FD369C91D24B469C9C2EDA47B72989"/>
              </w:placeholder>
              <w:showingPlcHdr/>
              <w:text/>
            </w:sdtPr>
            <w:sdtEndPr>
              <w:rPr>
                <w:rStyle w:val="Responseboxtext"/>
              </w:rPr>
            </w:sdtEndPr>
            <w:sdtContent>
              <w:p w14:paraId="54806A23"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shd w:val="clear" w:color="auto" w:fill="auto"/>
          </w:tcPr>
          <w:sdt>
            <w:sdtPr>
              <w:rPr>
                <w:rStyle w:val="Responseboxtext"/>
                <w:sz w:val="18"/>
                <w:szCs w:val="18"/>
              </w:rPr>
              <w:id w:val="-990329041"/>
              <w:placeholder>
                <w:docPart w:val="F2DF95ECEE46438C91A2A885755BC81F"/>
              </w:placeholder>
              <w:showingPlcHdr/>
              <w:text/>
            </w:sdtPr>
            <w:sdtEndPr>
              <w:rPr>
                <w:rStyle w:val="Responseboxtext"/>
              </w:rPr>
            </w:sdtEndPr>
            <w:sdtContent>
              <w:p w14:paraId="5D749B60"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1B6BEEFE" w14:textId="77777777" w:rsidTr="004E3B1D">
        <w:trPr>
          <w:trHeight w:val="69"/>
        </w:trPr>
        <w:tc>
          <w:tcPr>
            <w:tcW w:w="3839" w:type="dxa"/>
            <w:gridSpan w:val="3"/>
            <w:tcBorders>
              <w:bottom w:val="single" w:sz="4" w:space="0" w:color="auto"/>
            </w:tcBorders>
            <w:shd w:val="clear" w:color="auto" w:fill="auto"/>
            <w:vAlign w:val="center"/>
          </w:tcPr>
          <w:sdt>
            <w:sdtPr>
              <w:rPr>
                <w:rStyle w:val="Heading2Char"/>
                <w:rFonts w:cs="Arial"/>
                <w:i/>
                <w:iCs/>
                <w:color w:val="3C3C41"/>
                <w:sz w:val="18"/>
                <w:szCs w:val="18"/>
              </w:rPr>
              <w:id w:val="-464425322"/>
              <w:placeholder>
                <w:docPart w:val="EF76188C11F842BA9767FC9328BE5926"/>
              </w:placeholder>
              <w:text/>
            </w:sdtPr>
            <w:sdtEndPr>
              <w:rPr>
                <w:rStyle w:val="Heading2Char"/>
              </w:rPr>
            </w:sdtEndPr>
            <w:sdtContent>
              <w:p w14:paraId="1F75492A" w14:textId="77777777" w:rsidR="000F6A6D" w:rsidRPr="00244641" w:rsidRDefault="00D84787" w:rsidP="000F6A6D">
                <w:pPr>
                  <w:pStyle w:val="Questiontext"/>
                  <w:rPr>
                    <w:rStyle w:val="Responseboxtext"/>
                    <w:rFonts w:eastAsia="Calibri"/>
                    <w:sz w:val="18"/>
                    <w:szCs w:val="18"/>
                  </w:rPr>
                </w:pPr>
                <w:r w:rsidRPr="00D84787">
                  <w:rPr>
                    <w:rStyle w:val="Heading2Char"/>
                    <w:rFonts w:cs="Arial"/>
                    <w:i/>
                    <w:iCs/>
                    <w:color w:val="3C3C41"/>
                    <w:sz w:val="18"/>
                    <w:szCs w:val="18"/>
                  </w:rPr>
                  <w:t>(3609-2234-C)</w:t>
                </w:r>
              </w:p>
            </w:sdtContent>
          </w:sdt>
        </w:tc>
        <w:tc>
          <w:tcPr>
            <w:tcW w:w="1701" w:type="dxa"/>
            <w:gridSpan w:val="3"/>
            <w:tcBorders>
              <w:bottom w:val="single" w:sz="4" w:space="0" w:color="auto"/>
            </w:tcBorders>
            <w:shd w:val="clear" w:color="auto" w:fill="auto"/>
          </w:tcPr>
          <w:sdt>
            <w:sdtPr>
              <w:rPr>
                <w:rStyle w:val="Responseboxtext"/>
                <w:sz w:val="18"/>
                <w:szCs w:val="18"/>
              </w:rPr>
              <w:id w:val="305441398"/>
              <w:placeholder>
                <w:docPart w:val="9C7CEDBEF72442AA84366806B5F98FDA"/>
              </w:placeholder>
              <w:showingPlcHdr/>
              <w:text/>
            </w:sdtPr>
            <w:sdtEndPr>
              <w:rPr>
                <w:rStyle w:val="Responseboxtext"/>
              </w:rPr>
            </w:sdtEndPr>
            <w:sdtContent>
              <w:p w14:paraId="7184A29A"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342695804"/>
              <w:placeholder>
                <w:docPart w:val="3EC2D3EAA2004082A6BFFA487F85BD82"/>
              </w:placeholder>
              <w:showingPlcHdr/>
              <w:text/>
            </w:sdtPr>
            <w:sdtEndPr>
              <w:rPr>
                <w:rStyle w:val="Responseboxtext"/>
              </w:rPr>
            </w:sdtEndPr>
            <w:sdtContent>
              <w:p w14:paraId="085EDFB1"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1201937203"/>
              <w:placeholder>
                <w:docPart w:val="B12F21744AA04510ACF5167A64A13618"/>
              </w:placeholder>
              <w:showingPlcHdr/>
              <w:text/>
            </w:sdtPr>
            <w:sdtEndPr>
              <w:rPr>
                <w:rStyle w:val="Responseboxtext"/>
              </w:rPr>
            </w:sdtEndPr>
            <w:sdtContent>
              <w:p w14:paraId="3AB83296"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824322579"/>
              <w:placeholder>
                <w:docPart w:val="8B5E88ADD2104D718C71EF73AC8084CF"/>
              </w:placeholder>
              <w:showingPlcHdr/>
              <w:text/>
            </w:sdtPr>
            <w:sdtEndPr>
              <w:rPr>
                <w:rStyle w:val="Responseboxtext"/>
              </w:rPr>
            </w:sdtEndPr>
            <w:sdtContent>
              <w:p w14:paraId="4779818E"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244641" w14:paraId="1805D113" w14:textId="77777777" w:rsidTr="004E3B1D">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8A2CEFC5526043A796B6B1F781E11440"/>
              </w:placeholder>
              <w:showingPlcHdr/>
              <w:text/>
            </w:sdtPr>
            <w:sdtEndPr>
              <w:rPr>
                <w:rStyle w:val="Responseboxtext"/>
              </w:rPr>
            </w:sdtEndPr>
            <w:sdtContent>
              <w:p w14:paraId="16BC47EA" w14:textId="77777777" w:rsidR="000F6A6D" w:rsidRPr="00244641" w:rsidRDefault="00244641" w:rsidP="00244641">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3"/>
            <w:tcBorders>
              <w:bottom w:val="single" w:sz="4" w:space="0" w:color="auto"/>
            </w:tcBorders>
            <w:shd w:val="clear" w:color="auto" w:fill="auto"/>
          </w:tcPr>
          <w:sdt>
            <w:sdtPr>
              <w:rPr>
                <w:rStyle w:val="Responseboxtext"/>
                <w:sz w:val="18"/>
                <w:szCs w:val="18"/>
              </w:rPr>
              <w:id w:val="2045938391"/>
              <w:placeholder>
                <w:docPart w:val="B11425E62A804D8C9B3F7775D236E355"/>
              </w:placeholder>
              <w:showingPlcHdr/>
              <w:text/>
            </w:sdtPr>
            <w:sdtEndPr>
              <w:rPr>
                <w:rStyle w:val="Responseboxtext"/>
              </w:rPr>
            </w:sdtEndPr>
            <w:sdtContent>
              <w:p w14:paraId="501F93FB"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3"/>
            <w:tcBorders>
              <w:bottom w:val="single" w:sz="4" w:space="0" w:color="auto"/>
            </w:tcBorders>
            <w:shd w:val="clear" w:color="auto" w:fill="auto"/>
          </w:tcPr>
          <w:sdt>
            <w:sdtPr>
              <w:rPr>
                <w:rStyle w:val="Responseboxtext"/>
                <w:sz w:val="18"/>
                <w:szCs w:val="18"/>
              </w:rPr>
              <w:id w:val="-1451387868"/>
              <w:placeholder>
                <w:docPart w:val="56E3218F1B0445D08D8BCED88B73F7C6"/>
              </w:placeholder>
              <w:showingPlcHdr/>
              <w:text/>
            </w:sdtPr>
            <w:sdtEndPr>
              <w:rPr>
                <w:rStyle w:val="Responseboxtext"/>
              </w:rPr>
            </w:sdtEndPr>
            <w:sdtContent>
              <w:p w14:paraId="667CD1F5"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3"/>
            <w:tcBorders>
              <w:bottom w:val="single" w:sz="4" w:space="0" w:color="auto"/>
            </w:tcBorders>
            <w:shd w:val="clear" w:color="auto" w:fill="auto"/>
          </w:tcPr>
          <w:sdt>
            <w:sdtPr>
              <w:rPr>
                <w:rStyle w:val="Responseboxtext"/>
                <w:sz w:val="18"/>
                <w:szCs w:val="18"/>
              </w:rPr>
              <w:id w:val="-815639778"/>
              <w:placeholder>
                <w:docPart w:val="BC54EC61E0F249A4884E49B426310317"/>
              </w:placeholder>
              <w:showingPlcHdr/>
              <w:text/>
            </w:sdtPr>
            <w:sdtEndPr>
              <w:rPr>
                <w:rStyle w:val="Responseboxtext"/>
              </w:rPr>
            </w:sdtEndPr>
            <w:sdtContent>
              <w:p w14:paraId="5D8F92AC"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tcBorders>
              <w:bottom w:val="single" w:sz="4" w:space="0" w:color="auto"/>
            </w:tcBorders>
            <w:shd w:val="clear" w:color="auto" w:fill="auto"/>
          </w:tcPr>
          <w:sdt>
            <w:sdtPr>
              <w:rPr>
                <w:rStyle w:val="Responseboxtext"/>
                <w:sz w:val="18"/>
                <w:szCs w:val="18"/>
              </w:rPr>
              <w:id w:val="487992897"/>
              <w:placeholder>
                <w:docPart w:val="2091084D1A744609A9591683B3167373"/>
              </w:placeholder>
              <w:showingPlcHdr/>
              <w:text/>
            </w:sdtPr>
            <w:sdtEndPr>
              <w:rPr>
                <w:rStyle w:val="Responseboxtext"/>
              </w:rPr>
            </w:sdtEndPr>
            <w:sdtContent>
              <w:p w14:paraId="67FAB530" w14:textId="77777777" w:rsidR="000F6A6D" w:rsidRPr="00244641" w:rsidRDefault="000F6A6D" w:rsidP="000F6A6D">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0F6A6D" w:rsidRPr="001A6961" w14:paraId="57C5D49F" w14:textId="77777777" w:rsidTr="004E3B1D">
        <w:trPr>
          <w:trHeight w:val="20"/>
        </w:trPr>
        <w:tc>
          <w:tcPr>
            <w:tcW w:w="9938" w:type="dxa"/>
            <w:gridSpan w:val="13"/>
            <w:tcBorders>
              <w:top w:val="single" w:sz="4" w:space="0" w:color="auto"/>
              <w:left w:val="nil"/>
              <w:bottom w:val="nil"/>
              <w:right w:val="nil"/>
            </w:tcBorders>
            <w:shd w:val="clear" w:color="auto" w:fill="auto"/>
          </w:tcPr>
          <w:p w14:paraId="32328930" w14:textId="77777777" w:rsidR="000F6A6D" w:rsidRDefault="000F6A6D" w:rsidP="000F6A6D">
            <w:pPr>
              <w:pStyle w:val="Sectionheading"/>
              <w:spacing w:before="240"/>
              <w:rPr>
                <w:rFonts w:eastAsia="Calibri"/>
                <w:szCs w:val="22"/>
                <w:lang w:eastAsia="en-GB"/>
              </w:rPr>
            </w:pPr>
            <w:r>
              <w:rPr>
                <w:rFonts w:eastAsia="Calibri"/>
                <w:lang w:eastAsia="en-GB"/>
              </w:rPr>
              <w:t>3 Operating techniques</w:t>
            </w:r>
          </w:p>
        </w:tc>
      </w:tr>
      <w:tr w:rsidR="000F6A6D" w:rsidRPr="008E4840" w14:paraId="0ED67D48" w14:textId="77777777" w:rsidTr="004E3B1D">
        <w:trPr>
          <w:trHeight w:val="20"/>
        </w:trPr>
        <w:tc>
          <w:tcPr>
            <w:tcW w:w="9938" w:type="dxa"/>
            <w:gridSpan w:val="13"/>
            <w:tcBorders>
              <w:top w:val="nil"/>
              <w:left w:val="nil"/>
              <w:bottom w:val="nil"/>
              <w:right w:val="nil"/>
            </w:tcBorders>
            <w:shd w:val="clear" w:color="auto" w:fill="auto"/>
          </w:tcPr>
          <w:p w14:paraId="5B7ABDF6" w14:textId="77777777" w:rsidR="000F6A6D" w:rsidRPr="008E4840" w:rsidRDefault="000F6A6D" w:rsidP="000F6A6D">
            <w:pPr>
              <w:pStyle w:val="SubQuestion"/>
              <w:rPr>
                <w:rFonts w:eastAsia="Calibri"/>
              </w:rPr>
            </w:pPr>
            <w:r w:rsidRPr="008E4840">
              <w:rPr>
                <w:rFonts w:eastAsia="Calibri"/>
              </w:rPr>
              <w:t>3a Technical standards</w:t>
            </w:r>
          </w:p>
        </w:tc>
      </w:tr>
      <w:tr w:rsidR="000F6A6D" w:rsidRPr="001A6961" w14:paraId="5C2DF61B" w14:textId="77777777" w:rsidTr="004E3B1D">
        <w:trPr>
          <w:trHeight w:val="20"/>
        </w:trPr>
        <w:tc>
          <w:tcPr>
            <w:tcW w:w="9938" w:type="dxa"/>
            <w:gridSpan w:val="13"/>
            <w:tcBorders>
              <w:top w:val="nil"/>
              <w:left w:val="nil"/>
              <w:bottom w:val="nil"/>
              <w:right w:val="nil"/>
            </w:tcBorders>
            <w:shd w:val="clear" w:color="auto" w:fill="auto"/>
          </w:tcPr>
          <w:p w14:paraId="5590F0BF" w14:textId="77777777" w:rsidR="000F6A6D" w:rsidRDefault="000F6A6D" w:rsidP="000F6A6D">
            <w:pPr>
              <w:pStyle w:val="Questiontext"/>
              <w:rPr>
                <w:rFonts w:eastAsia="Calibri"/>
                <w:lang w:eastAsia="en-GB"/>
              </w:rPr>
            </w:pPr>
            <w:r>
              <w:rPr>
                <w:rFonts w:eastAsia="Calibri"/>
                <w:lang w:eastAsia="en-GB"/>
              </w:rPr>
              <w:t>Fill in Table 3a for each operation you refer to in Table 1a above, and list the relevant technical guidance note (TGN) or notes you are planning to use. If you are planning to use the standards set out in the TGN, there is no need to justify using them.</w:t>
            </w:r>
          </w:p>
          <w:p w14:paraId="3470B511" w14:textId="77777777" w:rsidR="000F6A6D" w:rsidRDefault="000F6A6D" w:rsidP="000F6A6D">
            <w:pPr>
              <w:pStyle w:val="Questiontext"/>
              <w:rPr>
                <w:rFonts w:eastAsia="Calibri"/>
                <w:lang w:eastAsia="en-GB"/>
              </w:rPr>
            </w:pPr>
            <w:r>
              <w:rPr>
                <w:rFonts w:eastAsia="Calibri"/>
                <w:lang w:eastAsia="en-GB"/>
              </w:rPr>
              <w:t>You must justify your decisions in a separate document if:</w:t>
            </w:r>
          </w:p>
          <w:p w14:paraId="62DF134F" w14:textId="77777777" w:rsidR="000F6A6D" w:rsidRDefault="000F6A6D" w:rsidP="000F6A6D">
            <w:pPr>
              <w:pStyle w:val="Questiontext"/>
              <w:numPr>
                <w:ilvl w:val="0"/>
                <w:numId w:val="12"/>
              </w:numPr>
              <w:rPr>
                <w:rFonts w:eastAsia="Calibri"/>
                <w:lang w:eastAsia="en-GB"/>
              </w:rPr>
            </w:pPr>
            <w:r>
              <w:rPr>
                <w:rFonts w:eastAsia="Calibri"/>
                <w:lang w:eastAsia="en-GB"/>
              </w:rPr>
              <w:t>there is no technical standard;</w:t>
            </w:r>
          </w:p>
          <w:p w14:paraId="22F49824" w14:textId="77777777" w:rsidR="000F6A6D" w:rsidRDefault="000F6A6D" w:rsidP="000F6A6D">
            <w:pPr>
              <w:pStyle w:val="Questiontext"/>
              <w:numPr>
                <w:ilvl w:val="0"/>
                <w:numId w:val="12"/>
              </w:numPr>
              <w:rPr>
                <w:rFonts w:eastAsia="Calibri"/>
                <w:lang w:eastAsia="en-GB"/>
              </w:rPr>
            </w:pPr>
            <w:r>
              <w:rPr>
                <w:rFonts w:eastAsia="Calibri"/>
                <w:lang w:eastAsia="en-GB"/>
              </w:rPr>
              <w:t>the technical guidance provides a choice of standards; or</w:t>
            </w:r>
          </w:p>
          <w:p w14:paraId="1C7D59C6" w14:textId="77777777" w:rsidR="000F6A6D" w:rsidRDefault="000F6A6D" w:rsidP="000F6A6D">
            <w:pPr>
              <w:pStyle w:val="Questiontext"/>
              <w:numPr>
                <w:ilvl w:val="0"/>
                <w:numId w:val="12"/>
              </w:numPr>
              <w:rPr>
                <w:rFonts w:eastAsia="Calibri"/>
                <w:lang w:eastAsia="en-GB"/>
              </w:rPr>
            </w:pPr>
            <w:r>
              <w:rPr>
                <w:rFonts w:eastAsia="Calibri"/>
                <w:lang w:eastAsia="en-GB"/>
              </w:rPr>
              <w:t>you plan to use another standard.</w:t>
            </w:r>
          </w:p>
          <w:p w14:paraId="0FE9B95B" w14:textId="77777777" w:rsidR="00244641" w:rsidRDefault="000F6A6D" w:rsidP="000F6A6D">
            <w:pPr>
              <w:pStyle w:val="Questiontext"/>
              <w:rPr>
                <w:rFonts w:eastAsia="Calibri"/>
                <w:lang w:eastAsia="en-GB"/>
              </w:rPr>
            </w:pPr>
            <w:r>
              <w:rPr>
                <w:rFonts w:eastAsia="Calibri"/>
                <w:lang w:eastAsia="en-GB"/>
              </w:rPr>
              <w:t xml:space="preserve">This </w:t>
            </w:r>
            <w:r w:rsidRPr="00947AA6">
              <w:rPr>
                <w:rFonts w:eastAsia="Calibri"/>
                <w:lang w:eastAsia="en-GB"/>
              </w:rPr>
              <w:t xml:space="preserve">justification could include a reference to the Environmental Risk Assessment provided in section 6 of part B2 of the application form. </w:t>
            </w:r>
          </w:p>
          <w:p w14:paraId="147882EC" w14:textId="77777777" w:rsidR="000F6A6D" w:rsidRDefault="000F6A6D" w:rsidP="000F6A6D">
            <w:pPr>
              <w:pStyle w:val="Questiontext"/>
              <w:rPr>
                <w:rFonts w:eastAsia="Calibri"/>
                <w:lang w:eastAsia="en-GB"/>
              </w:rPr>
            </w:pPr>
            <w:r w:rsidRPr="00947AA6">
              <w:rPr>
                <w:rFonts w:eastAsia="Calibri"/>
                <w:lang w:eastAsia="en-GB"/>
              </w:rPr>
              <w:t>The documents in Table 3a should summarise the main measures you use to control the main issues identified in the H1 assessment</w:t>
            </w:r>
            <w:r>
              <w:rPr>
                <w:rFonts w:eastAsia="Calibri"/>
                <w:lang w:eastAsia="en-GB"/>
              </w:rPr>
              <w:t xml:space="preserve"> or technical guidance. </w:t>
            </w:r>
          </w:p>
          <w:p w14:paraId="6E434750" w14:textId="77777777" w:rsidR="000F6A6D" w:rsidRDefault="000F6A6D" w:rsidP="000F6A6D">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2613AF04" w14:textId="77777777" w:rsidR="000F6A6D" w:rsidRDefault="000F6A6D" w:rsidP="000F6A6D">
            <w:pPr>
              <w:pStyle w:val="Questiontext"/>
              <w:rPr>
                <w:rFonts w:ascii="MetaBoldLF-Roman" w:eastAsia="Calibri" w:hAnsi="MetaBoldLF-Roman" w:cs="MetaBoldLF-Roman"/>
                <w:b/>
                <w:bCs/>
                <w:sz w:val="22"/>
                <w:szCs w:val="22"/>
                <w:lang w:eastAsia="en-GB"/>
              </w:rPr>
            </w:pPr>
            <w:r w:rsidRPr="00B71CB3">
              <w:rPr>
                <w:rFonts w:eastAsia="Calibri"/>
              </w:rPr>
              <w:t xml:space="preserve">Fill in one table for each </w:t>
            </w:r>
            <w:r>
              <w:rPr>
                <w:rFonts w:eastAsia="Calibri"/>
              </w:rPr>
              <w:t>waste operation (activity). You can use Table 3a</w:t>
            </w:r>
            <w:r w:rsidRPr="00B71CB3">
              <w:rPr>
                <w:rFonts w:eastAsia="Calibri"/>
              </w:rPr>
              <w:t xml:space="preserve"> as a template. Please provide the reference for each document</w:t>
            </w:r>
            <w:r w:rsidRPr="00AE0C83">
              <w:rPr>
                <w:rFonts w:eastAsia="Calibri"/>
              </w:rPr>
              <w:t>.</w:t>
            </w:r>
          </w:p>
        </w:tc>
      </w:tr>
      <w:tr w:rsidR="00244641" w:rsidRPr="007B7529" w14:paraId="4599E73A"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6A4758DA" w14:textId="77777777" w:rsidR="00244641" w:rsidRPr="007B7529" w:rsidRDefault="00244641" w:rsidP="00244516">
            <w:pPr>
              <w:pStyle w:val="Questiontext"/>
            </w:pPr>
            <w:r>
              <w:rPr>
                <w:rFonts w:eastAsia="Calibri"/>
              </w:rPr>
              <w:t>Document reference</w:t>
            </w:r>
          </w:p>
        </w:tc>
        <w:sdt>
          <w:sdtPr>
            <w:rPr>
              <w:rStyle w:val="Responseboxtext"/>
            </w:rPr>
            <w:id w:val="-721289945"/>
            <w:placeholder>
              <w:docPart w:val="F89B8AFCB0EE4269A400C359B67B7F25"/>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4E288460" w14:textId="77777777" w:rsidR="00244641" w:rsidRPr="007B7529" w:rsidRDefault="002E43B6" w:rsidP="002E43B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036B4745" w14:textId="77777777" w:rsidR="00244641" w:rsidRPr="007B7529" w:rsidRDefault="00244641" w:rsidP="00244516">
            <w:pPr>
              <w:pStyle w:val="Questiontext"/>
            </w:pPr>
          </w:p>
        </w:tc>
      </w:tr>
      <w:tr w:rsidR="004E3B1D" w:rsidRPr="003A523A" w14:paraId="21B4D738"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3C4868A6" w14:textId="77777777" w:rsidR="004E3B1D" w:rsidRDefault="004E3B1D" w:rsidP="00D26F41">
            <w:pPr>
              <w:pStyle w:val="Questiontext"/>
              <w:spacing w:before="60"/>
              <w:rPr>
                <w:sz w:val="2"/>
                <w:szCs w:val="2"/>
              </w:rPr>
            </w:pPr>
          </w:p>
          <w:p w14:paraId="40E37435" w14:textId="77777777" w:rsidR="004E3B1D" w:rsidRDefault="004E3B1D" w:rsidP="00D26F41">
            <w:pPr>
              <w:pStyle w:val="Questiontext"/>
              <w:spacing w:before="60"/>
              <w:rPr>
                <w:sz w:val="2"/>
                <w:szCs w:val="2"/>
              </w:rPr>
            </w:pPr>
          </w:p>
          <w:p w14:paraId="70EDEF2A"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72FD1D42"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735868AE" w14:textId="77777777" w:rsidR="004E3B1D" w:rsidRPr="003A523A" w:rsidRDefault="004E3B1D" w:rsidP="00D26F41">
            <w:pPr>
              <w:spacing w:before="60" w:after="60"/>
              <w:rPr>
                <w:rFonts w:cs="Arial"/>
                <w:sz w:val="2"/>
                <w:szCs w:val="2"/>
              </w:rPr>
            </w:pPr>
          </w:p>
        </w:tc>
      </w:tr>
      <w:tr w:rsidR="000F6A6D" w:rsidRPr="00B71CB3" w14:paraId="7983CB17" w14:textId="77777777" w:rsidTr="004E3B1D">
        <w:trPr>
          <w:trHeight w:val="253"/>
        </w:trPr>
        <w:tc>
          <w:tcPr>
            <w:tcW w:w="9938" w:type="dxa"/>
            <w:gridSpan w:val="13"/>
            <w:shd w:val="clear" w:color="auto" w:fill="auto"/>
          </w:tcPr>
          <w:p w14:paraId="31B14A7F" w14:textId="77777777" w:rsidR="000F6A6D" w:rsidRPr="00B71CB3" w:rsidRDefault="000F6A6D" w:rsidP="000F6A6D">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0F6A6D" w:rsidRPr="00B71CB3" w14:paraId="1F3E029E" w14:textId="77777777" w:rsidTr="004E3B1D">
        <w:trPr>
          <w:trHeight w:val="431"/>
        </w:trPr>
        <w:tc>
          <w:tcPr>
            <w:tcW w:w="2847" w:type="dxa"/>
            <w:gridSpan w:val="2"/>
            <w:shd w:val="clear" w:color="auto" w:fill="auto"/>
          </w:tcPr>
          <w:p w14:paraId="50133335" w14:textId="77777777"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091" w:type="dxa"/>
            <w:gridSpan w:val="11"/>
            <w:shd w:val="clear" w:color="auto" w:fill="auto"/>
            <w:vAlign w:val="center"/>
          </w:tcPr>
          <w:sdt>
            <w:sdtPr>
              <w:rPr>
                <w:sz w:val="18"/>
                <w:szCs w:val="18"/>
              </w:rPr>
              <w:id w:val="1898769557"/>
              <w:placeholder>
                <w:docPart w:val="4BB1C4F75F5945F39A7AEDA9329CB147"/>
              </w:placeholder>
              <w:showingPlcHdr/>
              <w:text/>
            </w:sdtPr>
            <w:sdtEndPr/>
            <w:sdtContent>
              <w:p w14:paraId="0BA049DB" w14:textId="77777777" w:rsidR="000F6A6D" w:rsidRPr="00B71CB3" w:rsidRDefault="000F6A6D" w:rsidP="000F6A6D">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sdtContent>
          </w:sdt>
        </w:tc>
      </w:tr>
      <w:tr w:rsidR="000F6A6D" w:rsidRPr="00B71CB3" w14:paraId="74BBFB99" w14:textId="77777777" w:rsidTr="004E3B1D">
        <w:trPr>
          <w:trHeight w:val="80"/>
        </w:trPr>
        <w:tc>
          <w:tcPr>
            <w:tcW w:w="2847" w:type="dxa"/>
            <w:gridSpan w:val="2"/>
            <w:tcBorders>
              <w:bottom w:val="double" w:sz="4" w:space="0" w:color="auto"/>
            </w:tcBorders>
            <w:shd w:val="clear" w:color="auto" w:fill="auto"/>
          </w:tcPr>
          <w:p w14:paraId="28F739BF" w14:textId="77777777" w:rsidR="000F6A6D" w:rsidRPr="009B34FE" w:rsidRDefault="000F6A6D" w:rsidP="000F6A6D">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4814" w:type="dxa"/>
            <w:gridSpan w:val="8"/>
            <w:tcBorders>
              <w:bottom w:val="double" w:sz="4" w:space="0" w:color="auto"/>
            </w:tcBorders>
            <w:shd w:val="clear" w:color="auto" w:fill="auto"/>
          </w:tcPr>
          <w:p w14:paraId="2F6F1FC4"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52271B3"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7" w:type="dxa"/>
            <w:gridSpan w:val="3"/>
            <w:tcBorders>
              <w:bottom w:val="double" w:sz="4" w:space="0" w:color="auto"/>
            </w:tcBorders>
            <w:shd w:val="clear" w:color="auto" w:fill="auto"/>
          </w:tcPr>
          <w:p w14:paraId="2570D584"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0F6A6D" w:rsidRPr="00B71CB3" w14:paraId="3A0E53F0" w14:textId="77777777" w:rsidTr="004E3B1D">
        <w:trPr>
          <w:trHeight w:val="77"/>
        </w:trPr>
        <w:tc>
          <w:tcPr>
            <w:tcW w:w="2847" w:type="dxa"/>
            <w:gridSpan w:val="2"/>
            <w:tcBorders>
              <w:top w:val="double" w:sz="4" w:space="0" w:color="auto"/>
            </w:tcBorders>
            <w:shd w:val="clear" w:color="auto" w:fill="auto"/>
          </w:tcPr>
          <w:p w14:paraId="6AB003D5"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c>
          <w:tcPr>
            <w:tcW w:w="4814" w:type="dxa"/>
            <w:gridSpan w:val="8"/>
            <w:tcBorders>
              <w:top w:val="double" w:sz="4" w:space="0" w:color="auto"/>
            </w:tcBorders>
            <w:shd w:val="clear" w:color="auto" w:fill="auto"/>
          </w:tcPr>
          <w:p w14:paraId="7D8FE7E7" w14:textId="77777777" w:rsidR="000F6A6D" w:rsidRPr="00B71CB3" w:rsidRDefault="000F6A6D" w:rsidP="000F6A6D">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7" w:type="dxa"/>
            <w:gridSpan w:val="3"/>
            <w:tcBorders>
              <w:top w:val="double" w:sz="4" w:space="0" w:color="auto"/>
            </w:tcBorders>
            <w:shd w:val="clear" w:color="auto" w:fill="auto"/>
          </w:tcPr>
          <w:p w14:paraId="14C08DD8" w14:textId="77777777" w:rsidR="000F6A6D" w:rsidRPr="00B71CB3" w:rsidRDefault="000F6A6D" w:rsidP="000F6A6D">
            <w:pPr>
              <w:pStyle w:val="Questiontext"/>
              <w:rPr>
                <w:rFonts w:ascii="MetaBoldLF-Roman" w:eastAsia="Calibri" w:hAnsi="MetaBoldLF-Roman" w:cs="MetaBoldLF-Roman"/>
                <w:b/>
                <w:bCs/>
                <w:sz w:val="18"/>
                <w:szCs w:val="18"/>
                <w:lang w:eastAsia="en-GB"/>
              </w:rPr>
            </w:pPr>
          </w:p>
        </w:tc>
      </w:tr>
      <w:tr w:rsidR="000F6A6D" w:rsidRPr="00B71CB3" w14:paraId="68CBD08C" w14:textId="77777777" w:rsidTr="004E3B1D">
        <w:trPr>
          <w:trHeight w:val="77"/>
        </w:trPr>
        <w:tc>
          <w:tcPr>
            <w:tcW w:w="2847" w:type="dxa"/>
            <w:gridSpan w:val="2"/>
            <w:shd w:val="clear" w:color="auto" w:fill="auto"/>
            <w:vAlign w:val="center"/>
          </w:tcPr>
          <w:sdt>
            <w:sdtPr>
              <w:rPr>
                <w:rStyle w:val="Heading4Char"/>
                <w:rFonts w:cs="Arial"/>
                <w:sz w:val="18"/>
                <w:szCs w:val="18"/>
              </w:rPr>
              <w:id w:val="-1393268334"/>
              <w:placeholder>
                <w:docPart w:val="7DDF9B42192744C59D0BCB8CBF696EA7"/>
              </w:placeholder>
              <w:text/>
            </w:sdtPr>
            <w:sdtEndPr>
              <w:rPr>
                <w:rStyle w:val="Heading4Char"/>
              </w:rPr>
            </w:sdtEndPr>
            <w:sdtContent>
              <w:p w14:paraId="52B6E811" w14:textId="77777777" w:rsidR="000F6A6D" w:rsidRPr="009C507A" w:rsidRDefault="00B5228C" w:rsidP="000F6A6D">
                <w:pPr>
                  <w:pStyle w:val="Questiontext"/>
                  <w:rPr>
                    <w:rStyle w:val="Responseboxtext"/>
                    <w:rFonts w:eastAsia="Calibri"/>
                    <w:sz w:val="18"/>
                    <w:szCs w:val="18"/>
                  </w:rPr>
                </w:pPr>
                <w:r w:rsidRPr="00B5228C">
                  <w:rPr>
                    <w:rStyle w:val="Heading4Char"/>
                    <w:rFonts w:cs="Arial"/>
                    <w:sz w:val="18"/>
                    <w:szCs w:val="18"/>
                  </w:rPr>
                  <w:t>Tier 2 bespoke permit – Based on Standard rules SR2010No7_50Kte Use of waste in construction (with locational assessment)</w:t>
                </w:r>
              </w:p>
            </w:sdtContent>
          </w:sdt>
        </w:tc>
        <w:tc>
          <w:tcPr>
            <w:tcW w:w="4814" w:type="dxa"/>
            <w:gridSpan w:val="8"/>
            <w:shd w:val="clear" w:color="auto" w:fill="auto"/>
            <w:vAlign w:val="center"/>
          </w:tcPr>
          <w:sdt>
            <w:sdtPr>
              <w:rPr>
                <w:rFonts w:cs="Times New Roman"/>
                <w:bCs/>
                <w:i/>
                <w:iCs/>
                <w:color w:val="3C3C41"/>
                <w:sz w:val="18"/>
                <w:szCs w:val="18"/>
              </w:rPr>
              <w:id w:val="-1760833221"/>
              <w:placeholder>
                <w:docPart w:val="61AF43C45CEB4C97ADC02A6870660610"/>
              </w:placeholder>
              <w:text/>
            </w:sdtPr>
            <w:sdtEndPr/>
            <w:sdtContent>
              <w:p w14:paraId="4DF1B1C3" w14:textId="77777777" w:rsidR="000F6A6D" w:rsidRPr="009C507A" w:rsidRDefault="00B5228C" w:rsidP="00B5228C">
                <w:pPr>
                  <w:pStyle w:val="Questiontext"/>
                  <w:rPr>
                    <w:rStyle w:val="Responseboxtext"/>
                    <w:rFonts w:eastAsia="Calibri"/>
                    <w:sz w:val="18"/>
                    <w:szCs w:val="18"/>
                  </w:rPr>
                </w:pPr>
                <w:r>
                  <w:rPr>
                    <w:sz w:val="18"/>
                    <w:szCs w:val="18"/>
                  </w:rPr>
                  <w:t xml:space="preserve">Natural Resources Wales.  October 2014.  How to comply with your environmental permit.  Version 8. </w:t>
                </w:r>
              </w:p>
            </w:sdtContent>
          </w:sdt>
        </w:tc>
        <w:tc>
          <w:tcPr>
            <w:tcW w:w="2277" w:type="dxa"/>
            <w:gridSpan w:val="3"/>
            <w:shd w:val="clear" w:color="auto" w:fill="auto"/>
            <w:vAlign w:val="center"/>
          </w:tcPr>
          <w:sdt>
            <w:sdtPr>
              <w:rPr>
                <w:sz w:val="18"/>
                <w:szCs w:val="18"/>
              </w:rPr>
              <w:id w:val="-2079894193"/>
              <w:placeholder>
                <w:docPart w:val="AEEFA6DF1F33495484DE511A6E40BF1A"/>
              </w:placeholder>
              <w:showingPlcHdr/>
              <w:text/>
            </w:sdtPr>
            <w:sdtEndPr/>
            <w:sdtContent>
              <w:p w14:paraId="4C3D5AA9" w14:textId="77777777" w:rsidR="000F6A6D" w:rsidRPr="009C507A" w:rsidRDefault="002E43B6" w:rsidP="002E43B6">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47F4AE4E" w14:textId="77777777" w:rsidTr="004E3B1D">
        <w:trPr>
          <w:trHeight w:val="425"/>
        </w:trPr>
        <w:tc>
          <w:tcPr>
            <w:tcW w:w="2847" w:type="dxa"/>
            <w:gridSpan w:val="2"/>
            <w:shd w:val="clear" w:color="auto" w:fill="auto"/>
            <w:vAlign w:val="center"/>
          </w:tcPr>
          <w:sdt>
            <w:sdtPr>
              <w:rPr>
                <w:sz w:val="18"/>
                <w:szCs w:val="18"/>
              </w:rPr>
              <w:id w:val="-1515913197"/>
              <w:placeholder>
                <w:docPart w:val="170A49CE34A04DDEB0CFEEE1BDDBA4FD"/>
              </w:placeholder>
              <w:showingPlcHdr/>
              <w:text/>
            </w:sdtPr>
            <w:sdtEndPr/>
            <w:sdtContent>
              <w:p w14:paraId="6E0C6BD0"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6722006"/>
              <w:placeholder>
                <w:docPart w:val="98CB9D3319404ABEA062A33973CCF08B"/>
              </w:placeholder>
              <w:showingPlcHdr/>
              <w:text/>
            </w:sdtPr>
            <w:sdtEndPr/>
            <w:sdtContent>
              <w:p w14:paraId="6D910C69"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380136831"/>
              <w:placeholder>
                <w:docPart w:val="EECF1623A2624CFAAEAF220218F3C75B"/>
              </w:placeholder>
              <w:showingPlcHdr/>
              <w:text/>
            </w:sdtPr>
            <w:sdtEndPr/>
            <w:sdtContent>
              <w:p w14:paraId="7096101A"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5AC4343" w14:textId="77777777" w:rsidTr="004E3B1D">
        <w:trPr>
          <w:trHeight w:val="425"/>
        </w:trPr>
        <w:tc>
          <w:tcPr>
            <w:tcW w:w="2847" w:type="dxa"/>
            <w:gridSpan w:val="2"/>
            <w:shd w:val="clear" w:color="auto" w:fill="auto"/>
            <w:vAlign w:val="center"/>
          </w:tcPr>
          <w:sdt>
            <w:sdtPr>
              <w:rPr>
                <w:sz w:val="18"/>
                <w:szCs w:val="18"/>
              </w:rPr>
              <w:id w:val="1184858907"/>
              <w:placeholder>
                <w:docPart w:val="612B5686483E4023BAE3134CF5ABA8B9"/>
              </w:placeholder>
              <w:showingPlcHdr/>
              <w:text/>
            </w:sdtPr>
            <w:sdtEndPr/>
            <w:sdtContent>
              <w:p w14:paraId="10CFBFBB"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1087299925"/>
              <w:placeholder>
                <w:docPart w:val="F28CC612857E4AB6876DB1D15D1A308B"/>
              </w:placeholder>
              <w:showingPlcHdr/>
              <w:text/>
            </w:sdtPr>
            <w:sdtEndPr/>
            <w:sdtContent>
              <w:p w14:paraId="0CFB10CD"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923412239"/>
              <w:placeholder>
                <w:docPart w:val="95647B1E8A1D45BDBAA8EC45652EE16E"/>
              </w:placeholder>
              <w:showingPlcHdr/>
              <w:text/>
            </w:sdtPr>
            <w:sdtEndPr/>
            <w:sdtContent>
              <w:p w14:paraId="16C02DDD"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606AC68F" w14:textId="77777777" w:rsidTr="004E3B1D">
        <w:trPr>
          <w:trHeight w:val="77"/>
        </w:trPr>
        <w:tc>
          <w:tcPr>
            <w:tcW w:w="2847" w:type="dxa"/>
            <w:gridSpan w:val="2"/>
            <w:shd w:val="clear" w:color="auto" w:fill="auto"/>
            <w:vAlign w:val="center"/>
          </w:tcPr>
          <w:sdt>
            <w:sdtPr>
              <w:rPr>
                <w:sz w:val="18"/>
                <w:szCs w:val="18"/>
              </w:rPr>
              <w:id w:val="-1690062817"/>
              <w:placeholder>
                <w:docPart w:val="2C1CA0DBBDAA4B61869BBEE3B89322C1"/>
              </w:placeholder>
              <w:showingPlcHdr/>
              <w:text/>
            </w:sdtPr>
            <w:sdtEndPr/>
            <w:sdtContent>
              <w:p w14:paraId="1C9D423A"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566026644"/>
              <w:placeholder>
                <w:docPart w:val="A321393A4C064B71B1FCB0984BB970B9"/>
              </w:placeholder>
              <w:showingPlcHdr/>
              <w:text/>
            </w:sdtPr>
            <w:sdtEndPr/>
            <w:sdtContent>
              <w:p w14:paraId="5802593A"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885632785"/>
              <w:placeholder>
                <w:docPart w:val="B16B33DD69D443869A45AFF7BB8552EB"/>
              </w:placeholder>
              <w:showingPlcHdr/>
              <w:text/>
            </w:sdtPr>
            <w:sdtEndPr/>
            <w:sdtContent>
              <w:p w14:paraId="6D25DBB6"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B71CB3" w14:paraId="43791919" w14:textId="77777777" w:rsidTr="004E3B1D">
        <w:trPr>
          <w:trHeight w:val="77"/>
        </w:trPr>
        <w:tc>
          <w:tcPr>
            <w:tcW w:w="2847" w:type="dxa"/>
            <w:gridSpan w:val="2"/>
            <w:shd w:val="clear" w:color="auto" w:fill="auto"/>
            <w:vAlign w:val="center"/>
          </w:tcPr>
          <w:sdt>
            <w:sdtPr>
              <w:rPr>
                <w:sz w:val="18"/>
                <w:szCs w:val="18"/>
              </w:rPr>
              <w:id w:val="-437289362"/>
              <w:placeholder>
                <w:docPart w:val="6397B7547C364B288BCE31A6AF6AA0AA"/>
              </w:placeholder>
              <w:showingPlcHdr/>
              <w:text/>
            </w:sdtPr>
            <w:sdtEndPr/>
            <w:sdtContent>
              <w:p w14:paraId="7B503616"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4814" w:type="dxa"/>
            <w:gridSpan w:val="8"/>
            <w:shd w:val="clear" w:color="auto" w:fill="auto"/>
            <w:vAlign w:val="center"/>
          </w:tcPr>
          <w:sdt>
            <w:sdtPr>
              <w:rPr>
                <w:sz w:val="18"/>
                <w:szCs w:val="18"/>
              </w:rPr>
              <w:id w:val="233666334"/>
              <w:placeholder>
                <w:docPart w:val="04AE260AC30A4350B6DA5A8B1FD0A38F"/>
              </w:placeholder>
              <w:showingPlcHdr/>
              <w:text/>
            </w:sdtPr>
            <w:sdtEndPr/>
            <w:sdtContent>
              <w:p w14:paraId="4F37D789"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c>
          <w:tcPr>
            <w:tcW w:w="2277" w:type="dxa"/>
            <w:gridSpan w:val="3"/>
            <w:shd w:val="clear" w:color="auto" w:fill="auto"/>
            <w:vAlign w:val="center"/>
          </w:tcPr>
          <w:sdt>
            <w:sdtPr>
              <w:rPr>
                <w:sz w:val="18"/>
                <w:szCs w:val="18"/>
              </w:rPr>
              <w:id w:val="1060433748"/>
              <w:placeholder>
                <w:docPart w:val="E30C6A3C13E04797A9F998C73FF8B0C2"/>
              </w:placeholder>
              <w:showingPlcHdr/>
              <w:text/>
            </w:sdtPr>
            <w:sdtEndPr/>
            <w:sdtContent>
              <w:p w14:paraId="2C549230" w14:textId="77777777" w:rsidR="000F6A6D" w:rsidRPr="009C507A" w:rsidRDefault="000F6A6D" w:rsidP="000F6A6D">
                <w:pPr>
                  <w:pStyle w:val="Questiontext"/>
                  <w:rPr>
                    <w:rStyle w:val="Responseboxtext"/>
                    <w:rFonts w:eastAsia="Calibri"/>
                    <w:sz w:val="18"/>
                    <w:szCs w:val="18"/>
                  </w:rPr>
                </w:pPr>
                <w:r>
                  <w:rPr>
                    <w:rStyle w:val="Responseboxtext"/>
                    <w:rFonts w:eastAsia="Calibri"/>
                    <w:sz w:val="18"/>
                    <w:szCs w:val="18"/>
                  </w:rPr>
                  <w:t xml:space="preserve">                                      </w:t>
                </w:r>
              </w:p>
            </w:sdtContent>
          </w:sdt>
        </w:tc>
      </w:tr>
      <w:tr w:rsidR="000F6A6D" w:rsidRPr="007C08F6" w14:paraId="6F9BC50B"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3"/>
            <w:shd w:val="clear" w:color="auto" w:fill="auto"/>
          </w:tcPr>
          <w:p w14:paraId="17C4AFDF" w14:textId="77777777" w:rsidR="000F6A6D" w:rsidRPr="00B71CB3" w:rsidRDefault="000F6A6D" w:rsidP="000F6A6D">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244641" w:rsidRPr="007B7529" w14:paraId="393B7DF3"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45E31854" w14:textId="77777777" w:rsidR="00244641" w:rsidRPr="007B7529" w:rsidRDefault="00244641" w:rsidP="00244516">
            <w:pPr>
              <w:pStyle w:val="Questiontext"/>
            </w:pPr>
            <w:r>
              <w:rPr>
                <w:rFonts w:eastAsia="Calibri"/>
              </w:rPr>
              <w:t>Document reference</w:t>
            </w:r>
          </w:p>
        </w:tc>
        <w:sdt>
          <w:sdtPr>
            <w:rPr>
              <w:rStyle w:val="Responseboxtext"/>
            </w:rPr>
            <w:id w:val="-1545830892"/>
            <w:placeholder>
              <w:docPart w:val="46CD7A4E16B843ADAB908C8087034E30"/>
            </w:placeholder>
            <w:showingPlcHd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3429268F"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29B8FFD6" w14:textId="77777777" w:rsidR="00244641" w:rsidRPr="007B7529" w:rsidRDefault="00244641" w:rsidP="00244516">
            <w:pPr>
              <w:pStyle w:val="Questiontext"/>
            </w:pPr>
          </w:p>
        </w:tc>
      </w:tr>
      <w:tr w:rsidR="000F6A6D" w:rsidRPr="00244641" w14:paraId="66F6AD22"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3"/>
            <w:shd w:val="clear" w:color="auto" w:fill="auto"/>
          </w:tcPr>
          <w:p w14:paraId="3A5B9883" w14:textId="77777777" w:rsidR="000F6A6D" w:rsidRPr="00244641" w:rsidRDefault="000F6A6D" w:rsidP="00244641">
            <w:pPr>
              <w:pStyle w:val="SubQuestion"/>
              <w:rPr>
                <w:rFonts w:eastAsia="Calibri"/>
              </w:rPr>
            </w:pPr>
            <w:r w:rsidRPr="00244641">
              <w:rPr>
                <w:rFonts w:eastAsia="Calibri"/>
              </w:rPr>
              <w:t>3b General requirements</w:t>
            </w:r>
          </w:p>
        </w:tc>
      </w:tr>
      <w:tr w:rsidR="000F6A6D" w:rsidRPr="009B5723" w14:paraId="25F6E56D"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3"/>
            <w:shd w:val="clear" w:color="auto" w:fill="auto"/>
          </w:tcPr>
          <w:p w14:paraId="205CDF80" w14:textId="77777777" w:rsidR="000F6A6D" w:rsidRPr="009B5723" w:rsidRDefault="000F6A6D" w:rsidP="000F6A6D">
            <w:pPr>
              <w:pStyle w:val="Questiontext"/>
              <w:rPr>
                <w:rFonts w:eastAsia="Calibri"/>
              </w:rPr>
            </w:pPr>
            <w:r w:rsidRPr="009B5723">
              <w:rPr>
                <w:rFonts w:eastAsia="Calibri"/>
              </w:rPr>
              <w:t xml:space="preserve">Fill in a separate Table 3b for each </w:t>
            </w:r>
            <w:r>
              <w:rPr>
                <w:rFonts w:eastAsia="Calibri"/>
              </w:rPr>
              <w:t>waste operation (activity)</w:t>
            </w:r>
            <w:r w:rsidRPr="009B5723">
              <w:rPr>
                <w:rFonts w:eastAsia="Calibri"/>
              </w:rPr>
              <w:t>. You can use Table 3b as a template. Please provide the reference for each document.</w:t>
            </w:r>
          </w:p>
        </w:tc>
      </w:tr>
      <w:tr w:rsidR="00244641" w:rsidRPr="007B7529" w14:paraId="290AE104"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0BCC5BB8" w14:textId="77777777" w:rsidR="00244641" w:rsidRPr="007B7529" w:rsidRDefault="00244641" w:rsidP="00244516">
            <w:pPr>
              <w:pStyle w:val="Questiontext"/>
            </w:pPr>
            <w:r>
              <w:rPr>
                <w:rFonts w:eastAsia="Calibri"/>
              </w:rPr>
              <w:t>Document reference</w:t>
            </w:r>
          </w:p>
        </w:tc>
        <w:sdt>
          <w:sdtPr>
            <w:rPr>
              <w:rStyle w:val="Responseboxtext"/>
            </w:rPr>
            <w:id w:val="-1274392481"/>
            <w:placeholder>
              <w:docPart w:val="33224C22BC154E53965CC80950BAC700"/>
            </w:placeholder>
            <w:showingPlcHdr/>
            <w:text/>
          </w:sdtPr>
          <w:sdtEndPr>
            <w:rPr>
              <w:rStyle w:val="DefaultParagraphFont"/>
            </w:rPr>
          </w:sdtEndPr>
          <w:sdtContent>
            <w:tc>
              <w:tcPr>
                <w:tcW w:w="3996" w:type="dxa"/>
                <w:gridSpan w:val="7"/>
                <w:tcBorders>
                  <w:left w:val="single" w:sz="4" w:space="0" w:color="auto"/>
                  <w:right w:val="single" w:sz="4" w:space="0" w:color="auto"/>
                </w:tcBorders>
                <w:shd w:val="clear" w:color="auto" w:fill="auto"/>
              </w:tcPr>
              <w:p w14:paraId="39E76282" w14:textId="77777777" w:rsidR="00244641" w:rsidRPr="007B7529" w:rsidRDefault="00244641" w:rsidP="00244516">
                <w:pPr>
                  <w:pStyle w:val="Questiontext"/>
                </w:pPr>
                <w:r>
                  <w:rPr>
                    <w:rStyle w:val="Responseboxtext"/>
                  </w:rPr>
                  <w:t xml:space="preserve">                                                          </w:t>
                </w:r>
              </w:p>
            </w:tc>
          </w:sdtContent>
        </w:sdt>
        <w:tc>
          <w:tcPr>
            <w:tcW w:w="1846" w:type="dxa"/>
            <w:gridSpan w:val="2"/>
            <w:tcBorders>
              <w:left w:val="single" w:sz="4" w:space="0" w:color="auto"/>
            </w:tcBorders>
            <w:shd w:val="clear" w:color="auto" w:fill="auto"/>
          </w:tcPr>
          <w:p w14:paraId="7CBAE5B2" w14:textId="77777777" w:rsidR="00244641" w:rsidRPr="007B7529" w:rsidRDefault="00244641" w:rsidP="00244516">
            <w:pPr>
              <w:pStyle w:val="Questiontext"/>
            </w:pPr>
          </w:p>
        </w:tc>
      </w:tr>
      <w:tr w:rsidR="004E3B1D" w:rsidRPr="003A523A" w14:paraId="284ADC52"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0" w:type="dxa"/>
            <w:gridSpan w:val="5"/>
            <w:shd w:val="clear" w:color="auto" w:fill="auto"/>
          </w:tcPr>
          <w:p w14:paraId="216719F7" w14:textId="77777777" w:rsidR="004E3B1D" w:rsidRDefault="004E3B1D" w:rsidP="00D26F41">
            <w:pPr>
              <w:pStyle w:val="Questiontext"/>
              <w:spacing w:before="60"/>
              <w:rPr>
                <w:sz w:val="2"/>
                <w:szCs w:val="2"/>
              </w:rPr>
            </w:pPr>
          </w:p>
          <w:p w14:paraId="0B5BE576" w14:textId="77777777" w:rsidR="004E3B1D" w:rsidRDefault="004E3B1D" w:rsidP="00D26F41">
            <w:pPr>
              <w:pStyle w:val="Questiontext"/>
              <w:spacing w:before="60"/>
              <w:rPr>
                <w:sz w:val="2"/>
                <w:szCs w:val="2"/>
              </w:rPr>
            </w:pPr>
          </w:p>
          <w:p w14:paraId="5F7E9357" w14:textId="77777777" w:rsidR="004E3B1D" w:rsidRPr="003A523A" w:rsidRDefault="004E3B1D" w:rsidP="00D26F41">
            <w:pPr>
              <w:pStyle w:val="Questiontext"/>
              <w:spacing w:before="60"/>
              <w:rPr>
                <w:sz w:val="2"/>
                <w:szCs w:val="2"/>
              </w:rPr>
            </w:pPr>
          </w:p>
        </w:tc>
        <w:tc>
          <w:tcPr>
            <w:tcW w:w="3982" w:type="dxa"/>
            <w:gridSpan w:val="6"/>
            <w:tcBorders>
              <w:top w:val="single" w:sz="4" w:space="0" w:color="auto"/>
            </w:tcBorders>
            <w:shd w:val="clear" w:color="auto" w:fill="auto"/>
            <w:vAlign w:val="center"/>
          </w:tcPr>
          <w:p w14:paraId="15E768A5" w14:textId="77777777" w:rsidR="004E3B1D" w:rsidRPr="003A523A" w:rsidRDefault="004E3B1D" w:rsidP="00D26F41">
            <w:pPr>
              <w:pStyle w:val="Paragraph"/>
              <w:spacing w:before="60" w:after="60"/>
              <w:rPr>
                <w:rStyle w:val="Responseboxtext"/>
                <w:sz w:val="2"/>
                <w:szCs w:val="2"/>
              </w:rPr>
            </w:pPr>
          </w:p>
        </w:tc>
        <w:tc>
          <w:tcPr>
            <w:tcW w:w="1846" w:type="dxa"/>
            <w:gridSpan w:val="2"/>
            <w:shd w:val="clear" w:color="auto" w:fill="auto"/>
            <w:vAlign w:val="center"/>
          </w:tcPr>
          <w:p w14:paraId="69A634F7" w14:textId="77777777" w:rsidR="004E3B1D" w:rsidRPr="003A523A" w:rsidRDefault="004E3B1D" w:rsidP="00D26F41">
            <w:pPr>
              <w:spacing w:before="60" w:after="60"/>
              <w:rPr>
                <w:rFonts w:cs="Arial"/>
                <w:sz w:val="2"/>
                <w:szCs w:val="2"/>
              </w:rPr>
            </w:pPr>
          </w:p>
        </w:tc>
      </w:tr>
      <w:tr w:rsidR="000F6A6D" w:rsidRPr="00ED21DE" w14:paraId="378EFD79" w14:textId="77777777" w:rsidTr="004E3B1D">
        <w:trPr>
          <w:trHeight w:val="430"/>
        </w:trPr>
        <w:tc>
          <w:tcPr>
            <w:tcW w:w="9938" w:type="dxa"/>
            <w:gridSpan w:val="13"/>
            <w:shd w:val="clear" w:color="auto" w:fill="auto"/>
          </w:tcPr>
          <w:p w14:paraId="5AF3018A" w14:textId="77777777" w:rsidR="000F6A6D" w:rsidRPr="00ED21DE" w:rsidRDefault="000F6A6D" w:rsidP="000F6A6D">
            <w:pPr>
              <w:pStyle w:val="SubQuestion"/>
              <w:rPr>
                <w:rFonts w:eastAsia="Calibri"/>
                <w:sz w:val="18"/>
                <w:szCs w:val="18"/>
              </w:rPr>
            </w:pPr>
            <w:r w:rsidRPr="00ED21DE">
              <w:rPr>
                <w:rFonts w:eastAsia="Calibri"/>
                <w:sz w:val="18"/>
                <w:szCs w:val="18"/>
              </w:rPr>
              <w:t>Table 3b – General requirements</w:t>
            </w:r>
          </w:p>
        </w:tc>
      </w:tr>
      <w:tr w:rsidR="000F6A6D" w:rsidRPr="00B71CB3" w14:paraId="2A8FAEC5" w14:textId="77777777" w:rsidTr="004E3B1D">
        <w:trPr>
          <w:trHeight w:val="151"/>
        </w:trPr>
        <w:tc>
          <w:tcPr>
            <w:tcW w:w="2563" w:type="dxa"/>
            <w:tcBorders>
              <w:bottom w:val="double" w:sz="4" w:space="0" w:color="auto"/>
            </w:tcBorders>
            <w:shd w:val="clear" w:color="auto" w:fill="auto"/>
          </w:tcPr>
          <w:p w14:paraId="039EEBD8" w14:textId="77777777" w:rsidR="000F6A6D" w:rsidRPr="009B5723" w:rsidRDefault="000F6A6D" w:rsidP="000F6A6D">
            <w:pPr>
              <w:pStyle w:val="Questiontext"/>
              <w:rPr>
                <w:rFonts w:eastAsia="Calibri"/>
                <w:b/>
                <w:sz w:val="18"/>
                <w:szCs w:val="18"/>
              </w:rPr>
            </w:pPr>
            <w:r w:rsidRPr="009B5723">
              <w:rPr>
                <w:rFonts w:eastAsia="Calibri"/>
                <w:b/>
                <w:sz w:val="18"/>
                <w:szCs w:val="18"/>
                <w:lang w:eastAsia="en-GB"/>
              </w:rPr>
              <w:t>Waste operation name</w:t>
            </w:r>
          </w:p>
        </w:tc>
        <w:tc>
          <w:tcPr>
            <w:tcW w:w="7375" w:type="dxa"/>
            <w:gridSpan w:val="12"/>
            <w:shd w:val="clear" w:color="auto" w:fill="auto"/>
            <w:vAlign w:val="center"/>
          </w:tcPr>
          <w:sdt>
            <w:sdtPr>
              <w:rPr>
                <w:sz w:val="18"/>
                <w:szCs w:val="18"/>
              </w:rPr>
              <w:id w:val="-1167941474"/>
              <w:placeholder>
                <w:docPart w:val="B09FF704F2D64138A37D44354A9F9D3E"/>
              </w:placeholder>
              <w:text/>
            </w:sdtPr>
            <w:sdtEndPr/>
            <w:sdtContent>
              <w:p w14:paraId="02CA6BA1" w14:textId="77777777" w:rsidR="000F6A6D" w:rsidRPr="00B71CB3" w:rsidRDefault="002E43B6" w:rsidP="002E43B6">
                <w:pPr>
                  <w:pStyle w:val="Questiontext"/>
                  <w:rPr>
                    <w:rFonts w:eastAsia="Calibri"/>
                    <w:sz w:val="18"/>
                    <w:szCs w:val="18"/>
                  </w:rPr>
                </w:pPr>
                <w:r>
                  <w:rPr>
                    <w:sz w:val="18"/>
                    <w:szCs w:val="18"/>
                  </w:rPr>
                  <w:t>Land at Morfa, Trearddur Bay</w:t>
                </w:r>
              </w:p>
            </w:sdtContent>
          </w:sdt>
        </w:tc>
      </w:tr>
      <w:tr w:rsidR="000F6A6D" w:rsidRPr="00B71CB3" w14:paraId="4F229F5E" w14:textId="77777777" w:rsidTr="004E3B1D">
        <w:trPr>
          <w:trHeight w:val="442"/>
        </w:trPr>
        <w:tc>
          <w:tcPr>
            <w:tcW w:w="6081" w:type="dxa"/>
            <w:gridSpan w:val="7"/>
            <w:vMerge w:val="restart"/>
            <w:tcBorders>
              <w:top w:val="double" w:sz="4" w:space="0" w:color="auto"/>
            </w:tcBorders>
            <w:shd w:val="clear" w:color="auto" w:fill="auto"/>
          </w:tcPr>
          <w:p w14:paraId="653086A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7" w:type="dxa"/>
            <w:gridSpan w:val="6"/>
            <w:tcBorders>
              <w:top w:val="double" w:sz="4" w:space="0" w:color="auto"/>
              <w:bottom w:val="nil"/>
            </w:tcBorders>
            <w:shd w:val="clear" w:color="auto" w:fill="auto"/>
          </w:tcPr>
          <w:p w14:paraId="11AA58F0"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69EF7012" w14:textId="77777777" w:rsidTr="004E3B1D">
        <w:trPr>
          <w:trHeight w:val="278"/>
        </w:trPr>
        <w:tc>
          <w:tcPr>
            <w:tcW w:w="6081" w:type="dxa"/>
            <w:gridSpan w:val="7"/>
            <w:vMerge/>
            <w:shd w:val="clear" w:color="auto" w:fill="auto"/>
          </w:tcPr>
          <w:p w14:paraId="7E48AB1E"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1953621097"/>
              <w:placeholder>
                <w:docPart w:val="C5F83C61232D40549A8833052B095C68"/>
              </w:placeholder>
              <w:text/>
            </w:sdtPr>
            <w:sdtEndPr/>
            <w:sdtContent>
              <w:p w14:paraId="44D99329" w14:textId="77777777" w:rsidR="000F6A6D" w:rsidRPr="00B71CB3" w:rsidRDefault="002E43B6" w:rsidP="002E43B6">
                <w:pPr>
                  <w:pStyle w:val="Questiontext"/>
                  <w:rPr>
                    <w:rFonts w:eastAsia="Calibri"/>
                    <w:sz w:val="18"/>
                    <w:szCs w:val="18"/>
                    <w:lang w:eastAsia="en-GB"/>
                  </w:rPr>
                </w:pPr>
                <w:r>
                  <w:rPr>
                    <w:sz w:val="18"/>
                    <w:szCs w:val="18"/>
                  </w:rPr>
                  <w:t>See 3609-2234-A and 3609-2234-C</w:t>
                </w:r>
              </w:p>
            </w:sdtContent>
          </w:sdt>
        </w:tc>
      </w:tr>
      <w:tr w:rsidR="000F6A6D" w:rsidRPr="00B71CB3" w14:paraId="606C5441" w14:textId="77777777" w:rsidTr="004E3B1D">
        <w:trPr>
          <w:trHeight w:val="352"/>
        </w:trPr>
        <w:tc>
          <w:tcPr>
            <w:tcW w:w="6081" w:type="dxa"/>
            <w:gridSpan w:val="7"/>
            <w:vMerge w:val="restart"/>
            <w:shd w:val="clear" w:color="auto" w:fill="auto"/>
          </w:tcPr>
          <w:p w14:paraId="21AB5D20"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7" w:type="dxa"/>
            <w:gridSpan w:val="6"/>
            <w:tcBorders>
              <w:bottom w:val="nil"/>
            </w:tcBorders>
            <w:shd w:val="clear" w:color="auto" w:fill="auto"/>
          </w:tcPr>
          <w:p w14:paraId="46204E65"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0AB84CEC" w14:textId="77777777" w:rsidTr="004E3B1D">
        <w:trPr>
          <w:trHeight w:val="368"/>
        </w:trPr>
        <w:tc>
          <w:tcPr>
            <w:tcW w:w="6081" w:type="dxa"/>
            <w:gridSpan w:val="7"/>
            <w:vMerge/>
            <w:shd w:val="clear" w:color="auto" w:fill="auto"/>
          </w:tcPr>
          <w:p w14:paraId="36E91A1B"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921021857"/>
              <w:placeholder>
                <w:docPart w:val="2A82B2B1FAC24DA694D81CB40F1FC935"/>
              </w:placeholder>
              <w:text/>
            </w:sdtPr>
            <w:sdtEndPr/>
            <w:sdtContent>
              <w:p w14:paraId="279B4524" w14:textId="77777777" w:rsidR="000F6A6D" w:rsidRPr="00B71CB3" w:rsidRDefault="002E43B6" w:rsidP="000F6A6D">
                <w:pPr>
                  <w:pStyle w:val="Questiontext"/>
                  <w:rPr>
                    <w:rFonts w:eastAsia="Calibri"/>
                    <w:sz w:val="18"/>
                    <w:szCs w:val="18"/>
                    <w:lang w:eastAsia="en-GB"/>
                  </w:rPr>
                </w:pPr>
                <w:r w:rsidRPr="006E5067">
                  <w:rPr>
                    <w:sz w:val="18"/>
                    <w:szCs w:val="18"/>
                  </w:rPr>
                  <w:t>See 3609-2234-A and 3609-2234-C</w:t>
                </w:r>
              </w:p>
            </w:sdtContent>
          </w:sdt>
        </w:tc>
      </w:tr>
      <w:tr w:rsidR="000F6A6D" w:rsidRPr="00B71CB3" w14:paraId="68FADB14" w14:textId="77777777" w:rsidTr="004E3B1D">
        <w:trPr>
          <w:trHeight w:val="307"/>
        </w:trPr>
        <w:tc>
          <w:tcPr>
            <w:tcW w:w="6081" w:type="dxa"/>
            <w:gridSpan w:val="7"/>
            <w:vMerge w:val="restart"/>
            <w:shd w:val="clear" w:color="auto" w:fill="auto"/>
          </w:tcPr>
          <w:p w14:paraId="5B6BC137" w14:textId="77777777" w:rsidR="000F6A6D" w:rsidRPr="00B71CB3" w:rsidRDefault="000F6A6D" w:rsidP="000F6A6D">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7" w:type="dxa"/>
            <w:gridSpan w:val="6"/>
            <w:tcBorders>
              <w:bottom w:val="nil"/>
            </w:tcBorders>
            <w:shd w:val="clear" w:color="auto" w:fill="auto"/>
          </w:tcPr>
          <w:p w14:paraId="4FE03FC2" w14:textId="77777777" w:rsidR="000F6A6D" w:rsidRPr="00B71CB3" w:rsidRDefault="000F6A6D" w:rsidP="000F6A6D">
            <w:pPr>
              <w:pStyle w:val="Questiontext"/>
              <w:rPr>
                <w:rFonts w:eastAsia="Calibri"/>
                <w:sz w:val="18"/>
                <w:szCs w:val="18"/>
              </w:rPr>
            </w:pPr>
            <w:r w:rsidRPr="00B71CB3">
              <w:rPr>
                <w:rFonts w:eastAsia="Calibri"/>
                <w:sz w:val="18"/>
                <w:szCs w:val="18"/>
                <w:lang w:eastAsia="en-GB"/>
              </w:rPr>
              <w:t>Document reference or references</w:t>
            </w:r>
          </w:p>
        </w:tc>
      </w:tr>
      <w:tr w:rsidR="000F6A6D" w:rsidRPr="00B71CB3" w14:paraId="069AC02C" w14:textId="77777777" w:rsidTr="004E3B1D">
        <w:trPr>
          <w:trHeight w:val="386"/>
        </w:trPr>
        <w:tc>
          <w:tcPr>
            <w:tcW w:w="6081" w:type="dxa"/>
            <w:gridSpan w:val="7"/>
            <w:vMerge/>
            <w:shd w:val="clear" w:color="auto" w:fill="auto"/>
          </w:tcPr>
          <w:p w14:paraId="7AB373C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bottom w:val="single" w:sz="4" w:space="0" w:color="auto"/>
            </w:tcBorders>
            <w:shd w:val="clear" w:color="auto" w:fill="auto"/>
            <w:vAlign w:val="center"/>
          </w:tcPr>
          <w:sdt>
            <w:sdtPr>
              <w:rPr>
                <w:sz w:val="18"/>
                <w:szCs w:val="18"/>
              </w:rPr>
              <w:id w:val="-436219752"/>
              <w:placeholder>
                <w:docPart w:val="FC5945DF25724512ADD5F082A39A8D23"/>
              </w:placeholder>
              <w:text/>
            </w:sdtPr>
            <w:sdtEndPr/>
            <w:sdtContent>
              <w:p w14:paraId="516E114E" w14:textId="77777777" w:rsidR="000F6A6D" w:rsidRPr="00B71CB3" w:rsidRDefault="002E43B6" w:rsidP="000F6A6D">
                <w:pPr>
                  <w:pStyle w:val="Questiontext"/>
                  <w:rPr>
                    <w:rFonts w:eastAsia="Calibri"/>
                    <w:sz w:val="18"/>
                    <w:szCs w:val="18"/>
                    <w:lang w:eastAsia="en-GB"/>
                  </w:rPr>
                </w:pPr>
                <w:r w:rsidRPr="00C84405">
                  <w:rPr>
                    <w:sz w:val="18"/>
                    <w:szCs w:val="18"/>
                  </w:rPr>
                  <w:t>See 3609-2234-A and 3609-2234-C</w:t>
                </w:r>
              </w:p>
            </w:sdtContent>
          </w:sdt>
        </w:tc>
      </w:tr>
      <w:tr w:rsidR="000F6A6D" w:rsidRPr="00B71CB3" w14:paraId="782A8FE2" w14:textId="77777777" w:rsidTr="004E3B1D">
        <w:trPr>
          <w:trHeight w:val="386"/>
        </w:trPr>
        <w:tc>
          <w:tcPr>
            <w:tcW w:w="6081" w:type="dxa"/>
            <w:gridSpan w:val="7"/>
            <w:vMerge w:val="restart"/>
            <w:shd w:val="clear" w:color="auto" w:fill="auto"/>
          </w:tcPr>
          <w:p w14:paraId="79CAFB7F" w14:textId="77777777" w:rsidR="000F6A6D" w:rsidRPr="008E099A" w:rsidRDefault="000F6A6D" w:rsidP="000F6A6D">
            <w:pPr>
              <w:pStyle w:val="Questiontext"/>
              <w:rPr>
                <w:rFonts w:eastAsia="Calibri"/>
                <w:sz w:val="18"/>
                <w:szCs w:val="18"/>
                <w:lang w:eastAsia="en-GB"/>
              </w:rPr>
            </w:pPr>
            <w:r w:rsidRPr="008E099A">
              <w:rPr>
                <w:rFonts w:eastAsia="Calibri"/>
                <w:sz w:val="18"/>
                <w:szCs w:val="18"/>
                <w:lang w:eastAsia="en-GB"/>
              </w:rPr>
              <w:t>If our fire prevention guidance or your H1 assessment shows that fire risk is an important issue, send us your fire management plan</w:t>
            </w:r>
          </w:p>
        </w:tc>
        <w:tc>
          <w:tcPr>
            <w:tcW w:w="3857" w:type="dxa"/>
            <w:gridSpan w:val="6"/>
            <w:tcBorders>
              <w:top w:val="single" w:sz="4" w:space="0" w:color="auto"/>
              <w:bottom w:val="nil"/>
            </w:tcBorders>
            <w:shd w:val="clear" w:color="auto" w:fill="auto"/>
          </w:tcPr>
          <w:p w14:paraId="7B1F3B15" w14:textId="77777777" w:rsidR="000F6A6D" w:rsidRPr="008E099A" w:rsidRDefault="000F6A6D" w:rsidP="000F6A6D">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0F6A6D" w:rsidRPr="00B71CB3" w14:paraId="2F742824" w14:textId="77777777" w:rsidTr="004E3B1D">
        <w:trPr>
          <w:trHeight w:val="386"/>
        </w:trPr>
        <w:tc>
          <w:tcPr>
            <w:tcW w:w="6081" w:type="dxa"/>
            <w:gridSpan w:val="7"/>
            <w:vMerge/>
            <w:shd w:val="clear" w:color="auto" w:fill="auto"/>
          </w:tcPr>
          <w:p w14:paraId="13DEC9AA" w14:textId="77777777" w:rsidR="000F6A6D" w:rsidRPr="00B71CB3" w:rsidRDefault="000F6A6D" w:rsidP="000F6A6D">
            <w:pPr>
              <w:pStyle w:val="Questiontext"/>
              <w:rPr>
                <w:rFonts w:eastAsia="Calibri"/>
                <w:sz w:val="18"/>
                <w:szCs w:val="18"/>
                <w:lang w:eastAsia="en-GB"/>
              </w:rPr>
            </w:pPr>
          </w:p>
        </w:tc>
        <w:tc>
          <w:tcPr>
            <w:tcW w:w="3857" w:type="dxa"/>
            <w:gridSpan w:val="6"/>
            <w:tcBorders>
              <w:top w:val="nil"/>
            </w:tcBorders>
            <w:shd w:val="clear" w:color="auto" w:fill="auto"/>
            <w:vAlign w:val="center"/>
          </w:tcPr>
          <w:sdt>
            <w:sdtPr>
              <w:rPr>
                <w:sz w:val="18"/>
                <w:szCs w:val="18"/>
              </w:rPr>
              <w:id w:val="-866749505"/>
              <w:placeholder>
                <w:docPart w:val="48EE4CAC987A4405A228B34C70378E19"/>
              </w:placeholder>
              <w:text/>
            </w:sdtPr>
            <w:sdtEndPr/>
            <w:sdtContent>
              <w:p w14:paraId="64EB3C46" w14:textId="77777777" w:rsidR="000F6A6D" w:rsidRPr="00ED21DE" w:rsidRDefault="002E43B6" w:rsidP="000F6A6D">
                <w:pPr>
                  <w:pStyle w:val="Questiontext"/>
                  <w:rPr>
                    <w:rStyle w:val="Responseboxtext"/>
                    <w:rFonts w:eastAsia="Calibri"/>
                    <w:sz w:val="18"/>
                    <w:szCs w:val="18"/>
                  </w:rPr>
                </w:pPr>
                <w:r w:rsidRPr="00AD4030">
                  <w:rPr>
                    <w:sz w:val="18"/>
                    <w:szCs w:val="18"/>
                  </w:rPr>
                  <w:t>See 3609-2234-A and 3609-2234-C</w:t>
                </w:r>
              </w:p>
            </w:sdtContent>
          </w:sdt>
        </w:tc>
      </w:tr>
      <w:tr w:rsidR="000F6A6D" w:rsidRPr="006D49FD" w14:paraId="7F6A11F0"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1634B756" w14:textId="77777777" w:rsidR="000F6A6D" w:rsidRPr="00572439" w:rsidRDefault="000F6A6D" w:rsidP="00244641">
            <w:pPr>
              <w:pStyle w:val="SubQuestion"/>
              <w:rPr>
                <w:rFonts w:eastAsia="Calibri"/>
              </w:rPr>
            </w:pPr>
            <w:r>
              <w:rPr>
                <w:rFonts w:eastAsia="Calibri"/>
              </w:rPr>
              <w:t>3c</w:t>
            </w:r>
            <w:r w:rsidRPr="00572439">
              <w:rPr>
                <w:rFonts w:eastAsia="Calibri"/>
              </w:rPr>
              <w:t xml:space="preserve"> Information for specific sectors</w:t>
            </w:r>
          </w:p>
        </w:tc>
      </w:tr>
      <w:tr w:rsidR="000F6A6D" w:rsidRPr="00B568B7" w14:paraId="75A724AB"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233F3121" w14:textId="77777777" w:rsidR="000F6A6D" w:rsidRPr="00B568B7" w:rsidRDefault="000F6A6D" w:rsidP="000F6A6D">
            <w:pPr>
              <w:pStyle w:val="ParagText"/>
              <w:rPr>
                <w:rFonts w:eastAsia="Calibri"/>
              </w:rPr>
            </w:pPr>
            <w:r w:rsidRPr="00B568B7">
              <w:rPr>
                <w:rFonts w:eastAsia="Calibri"/>
              </w:rPr>
              <w:t>For some of the sectors, we need more information to be able to set appropriate conditions in the permit.</w:t>
            </w:r>
          </w:p>
          <w:p w14:paraId="4A4C8C17" w14:textId="77777777" w:rsidR="000F6A6D" w:rsidRPr="00B568B7" w:rsidRDefault="000F6A6D" w:rsidP="00244641">
            <w:pPr>
              <w:pStyle w:val="ParagText"/>
              <w:spacing w:after="120"/>
              <w:rPr>
                <w:rFonts w:eastAsia="Calibri"/>
              </w:rPr>
            </w:pPr>
            <w:r w:rsidRPr="00B568B7">
              <w:rPr>
                <w:rFonts w:eastAsia="Calibri"/>
              </w:rPr>
              <w:t xml:space="preserve">For those activities listed below, you must answer the questions in the related </w:t>
            </w:r>
            <w:r>
              <w:rPr>
                <w:rFonts w:eastAsia="Calibri"/>
              </w:rPr>
              <w:t>Appendix</w:t>
            </w:r>
            <w:r w:rsidRPr="00B568B7">
              <w:rPr>
                <w:rFonts w:eastAsia="Calibri"/>
              </w:rPr>
              <w:t>.</w:t>
            </w:r>
          </w:p>
        </w:tc>
      </w:tr>
      <w:tr w:rsidR="000F6A6D" w:rsidRPr="00CF196E" w14:paraId="57209558" w14:textId="77777777" w:rsidTr="004E3B1D">
        <w:trPr>
          <w:trHeight w:val="108"/>
        </w:trPr>
        <w:tc>
          <w:tcPr>
            <w:tcW w:w="9938" w:type="dxa"/>
            <w:gridSpan w:val="13"/>
            <w:shd w:val="clear" w:color="auto" w:fill="auto"/>
          </w:tcPr>
          <w:p w14:paraId="2836BDEA" w14:textId="77777777" w:rsidR="000F6A6D" w:rsidRPr="00CF196E" w:rsidRDefault="000F6A6D" w:rsidP="000F6A6D">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0F6A6D" w:rsidRPr="00CF196E" w14:paraId="4722EAE5" w14:textId="77777777" w:rsidTr="00286DD6">
        <w:trPr>
          <w:trHeight w:val="73"/>
        </w:trPr>
        <w:tc>
          <w:tcPr>
            <w:tcW w:w="6251" w:type="dxa"/>
            <w:gridSpan w:val="8"/>
            <w:tcBorders>
              <w:bottom w:val="double" w:sz="4" w:space="0" w:color="auto"/>
            </w:tcBorders>
            <w:shd w:val="clear" w:color="auto" w:fill="auto"/>
          </w:tcPr>
          <w:p w14:paraId="180E3AEC" w14:textId="77777777" w:rsidR="000F6A6D" w:rsidRPr="00CF196E" w:rsidRDefault="000F6A6D" w:rsidP="000F6A6D">
            <w:pPr>
              <w:pStyle w:val="Questiontext"/>
              <w:rPr>
                <w:rFonts w:eastAsia="Calibri"/>
                <w:sz w:val="18"/>
                <w:szCs w:val="18"/>
              </w:rPr>
            </w:pPr>
            <w:r w:rsidRPr="00CF196E">
              <w:rPr>
                <w:sz w:val="18"/>
                <w:szCs w:val="18"/>
              </w:rPr>
              <w:t>Sector</w:t>
            </w:r>
          </w:p>
        </w:tc>
        <w:tc>
          <w:tcPr>
            <w:tcW w:w="3687" w:type="dxa"/>
            <w:gridSpan w:val="5"/>
            <w:tcBorders>
              <w:bottom w:val="double" w:sz="4" w:space="0" w:color="auto"/>
            </w:tcBorders>
            <w:shd w:val="clear" w:color="auto" w:fill="auto"/>
          </w:tcPr>
          <w:p w14:paraId="74F71D10" w14:textId="77777777" w:rsidR="000F6A6D" w:rsidRPr="00CF196E" w:rsidRDefault="000F6A6D" w:rsidP="000F6A6D">
            <w:pPr>
              <w:pStyle w:val="Questiontext"/>
              <w:rPr>
                <w:rFonts w:eastAsia="Calibri"/>
                <w:sz w:val="18"/>
                <w:szCs w:val="18"/>
              </w:rPr>
            </w:pPr>
            <w:r w:rsidRPr="00CF196E">
              <w:rPr>
                <w:sz w:val="18"/>
                <w:szCs w:val="18"/>
              </w:rPr>
              <w:t>Appendix</w:t>
            </w:r>
          </w:p>
        </w:tc>
      </w:tr>
      <w:tr w:rsidR="000F6A6D" w:rsidRPr="00CF196E" w14:paraId="7F7DCB86" w14:textId="77777777" w:rsidTr="00286DD6">
        <w:trPr>
          <w:trHeight w:val="67"/>
        </w:trPr>
        <w:tc>
          <w:tcPr>
            <w:tcW w:w="6251" w:type="dxa"/>
            <w:gridSpan w:val="8"/>
            <w:tcBorders>
              <w:top w:val="double" w:sz="4" w:space="0" w:color="auto"/>
            </w:tcBorders>
            <w:shd w:val="clear" w:color="auto" w:fill="auto"/>
          </w:tcPr>
          <w:p w14:paraId="219A253D" w14:textId="77777777" w:rsidR="000F6A6D" w:rsidRPr="00CF196E" w:rsidRDefault="000F6A6D" w:rsidP="000F6A6D">
            <w:pPr>
              <w:pStyle w:val="Questiontext"/>
              <w:rPr>
                <w:rFonts w:eastAsia="Calibri"/>
                <w:sz w:val="18"/>
                <w:szCs w:val="18"/>
              </w:rPr>
            </w:pPr>
            <w:r w:rsidRPr="00CF196E">
              <w:rPr>
                <w:sz w:val="18"/>
                <w:szCs w:val="18"/>
              </w:rPr>
              <w:t>Clinical waste</w:t>
            </w:r>
          </w:p>
        </w:tc>
        <w:tc>
          <w:tcPr>
            <w:tcW w:w="3687" w:type="dxa"/>
            <w:gridSpan w:val="5"/>
            <w:tcBorders>
              <w:top w:val="double" w:sz="4" w:space="0" w:color="auto"/>
            </w:tcBorders>
            <w:shd w:val="clear" w:color="auto" w:fill="auto"/>
          </w:tcPr>
          <w:p w14:paraId="31936B07" w14:textId="77777777" w:rsidR="000F6A6D" w:rsidRPr="00CF196E" w:rsidRDefault="000F6A6D" w:rsidP="000F6A6D">
            <w:pPr>
              <w:pStyle w:val="Questiontext"/>
              <w:rPr>
                <w:rFonts w:eastAsia="Calibri"/>
                <w:sz w:val="18"/>
                <w:szCs w:val="18"/>
              </w:rPr>
            </w:pPr>
            <w:r w:rsidRPr="00CF196E">
              <w:rPr>
                <w:sz w:val="18"/>
                <w:szCs w:val="18"/>
              </w:rPr>
              <w:t>See the questions in appendix 1</w:t>
            </w:r>
          </w:p>
        </w:tc>
      </w:tr>
      <w:tr w:rsidR="000F6A6D" w:rsidRPr="00CF196E" w14:paraId="6C0E5724" w14:textId="77777777" w:rsidTr="00286DD6">
        <w:trPr>
          <w:trHeight w:val="67"/>
        </w:trPr>
        <w:tc>
          <w:tcPr>
            <w:tcW w:w="6251" w:type="dxa"/>
            <w:gridSpan w:val="8"/>
            <w:shd w:val="clear" w:color="auto" w:fill="auto"/>
          </w:tcPr>
          <w:p w14:paraId="17F5C7AC" w14:textId="77777777" w:rsidR="000F6A6D" w:rsidRPr="00CF196E" w:rsidRDefault="000F6A6D" w:rsidP="000F6A6D">
            <w:pPr>
              <w:pStyle w:val="Questiontext"/>
              <w:rPr>
                <w:rFonts w:eastAsia="Calibri"/>
                <w:sz w:val="18"/>
                <w:szCs w:val="18"/>
              </w:rPr>
            </w:pPr>
            <w:r w:rsidRPr="00CF196E">
              <w:rPr>
                <w:sz w:val="18"/>
                <w:szCs w:val="18"/>
              </w:rPr>
              <w:t>Hazardous and non-hazardous waste recovery and disposal</w:t>
            </w:r>
          </w:p>
        </w:tc>
        <w:tc>
          <w:tcPr>
            <w:tcW w:w="3687" w:type="dxa"/>
            <w:gridSpan w:val="5"/>
            <w:shd w:val="clear" w:color="auto" w:fill="auto"/>
          </w:tcPr>
          <w:p w14:paraId="4AF9CBDA" w14:textId="77777777" w:rsidR="000F6A6D" w:rsidRPr="00CF196E" w:rsidRDefault="000F6A6D" w:rsidP="000F6A6D">
            <w:pPr>
              <w:pStyle w:val="Questiontext"/>
              <w:rPr>
                <w:rFonts w:eastAsia="Calibri"/>
                <w:sz w:val="18"/>
                <w:szCs w:val="18"/>
              </w:rPr>
            </w:pPr>
            <w:r w:rsidRPr="00CF196E">
              <w:rPr>
                <w:sz w:val="18"/>
                <w:szCs w:val="18"/>
              </w:rPr>
              <w:t>See the questions in appendix 2</w:t>
            </w:r>
          </w:p>
        </w:tc>
      </w:tr>
      <w:tr w:rsidR="000F6A6D" w:rsidRPr="00CF196E" w14:paraId="600D5B6D" w14:textId="77777777" w:rsidTr="00286DD6">
        <w:trPr>
          <w:trHeight w:val="67"/>
        </w:trPr>
        <w:tc>
          <w:tcPr>
            <w:tcW w:w="6251" w:type="dxa"/>
            <w:gridSpan w:val="8"/>
            <w:shd w:val="clear" w:color="auto" w:fill="auto"/>
          </w:tcPr>
          <w:p w14:paraId="7D31DDF6" w14:textId="77777777" w:rsidR="000F6A6D" w:rsidRPr="00CF196E" w:rsidRDefault="000F6A6D" w:rsidP="000F6A6D">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3687" w:type="dxa"/>
            <w:gridSpan w:val="5"/>
            <w:shd w:val="clear" w:color="auto" w:fill="auto"/>
          </w:tcPr>
          <w:p w14:paraId="7D1D1722" w14:textId="77777777" w:rsidR="000F6A6D" w:rsidRPr="00CF196E" w:rsidRDefault="000F6A6D" w:rsidP="000F6A6D">
            <w:pPr>
              <w:pStyle w:val="Questiontext"/>
              <w:rPr>
                <w:rFonts w:eastAsia="Calibri"/>
                <w:sz w:val="18"/>
                <w:szCs w:val="18"/>
              </w:rPr>
            </w:pPr>
            <w:r w:rsidRPr="00CF196E">
              <w:rPr>
                <w:sz w:val="18"/>
                <w:szCs w:val="18"/>
              </w:rPr>
              <w:t>See the questions in appendix 3</w:t>
            </w:r>
          </w:p>
        </w:tc>
      </w:tr>
      <w:tr w:rsidR="000F6A6D" w:rsidRPr="00CF196E" w14:paraId="670AF5F9" w14:textId="77777777" w:rsidTr="00286DD6">
        <w:trPr>
          <w:trHeight w:val="67"/>
        </w:trPr>
        <w:tc>
          <w:tcPr>
            <w:tcW w:w="6251" w:type="dxa"/>
            <w:gridSpan w:val="8"/>
            <w:shd w:val="clear" w:color="auto" w:fill="auto"/>
          </w:tcPr>
          <w:p w14:paraId="7B7949F9" w14:textId="77777777" w:rsidR="000F6A6D" w:rsidRPr="00CF196E" w:rsidRDefault="000F6A6D" w:rsidP="000F6A6D">
            <w:pPr>
              <w:pStyle w:val="Questiontext"/>
              <w:rPr>
                <w:rFonts w:eastAsia="Calibri"/>
                <w:sz w:val="18"/>
                <w:szCs w:val="18"/>
              </w:rPr>
            </w:pPr>
            <w:r>
              <w:rPr>
                <w:rFonts w:eastAsia="Calibri"/>
                <w:sz w:val="18"/>
                <w:szCs w:val="18"/>
              </w:rPr>
              <w:t>Inert landfil</w:t>
            </w:r>
          </w:p>
        </w:tc>
        <w:tc>
          <w:tcPr>
            <w:tcW w:w="3687" w:type="dxa"/>
            <w:gridSpan w:val="5"/>
            <w:shd w:val="clear" w:color="auto" w:fill="auto"/>
          </w:tcPr>
          <w:p w14:paraId="7717CC71" w14:textId="77777777" w:rsidR="000F6A6D" w:rsidRPr="00CF196E" w:rsidRDefault="000F6A6D" w:rsidP="000F6A6D">
            <w:pPr>
              <w:pStyle w:val="Questiontext"/>
              <w:rPr>
                <w:rFonts w:eastAsia="Calibri"/>
                <w:sz w:val="18"/>
                <w:szCs w:val="18"/>
              </w:rPr>
            </w:pPr>
            <w:r w:rsidRPr="00CF196E">
              <w:rPr>
                <w:sz w:val="18"/>
                <w:szCs w:val="18"/>
              </w:rPr>
              <w:t>See the questions in appendix 4</w:t>
            </w:r>
          </w:p>
        </w:tc>
      </w:tr>
      <w:tr w:rsidR="000F6A6D" w:rsidRPr="00B568B7" w14:paraId="3933C6D5"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2A8B3317" w14:textId="77777777" w:rsidR="000F6A6D" w:rsidRPr="00B568B7" w:rsidRDefault="000F6A6D" w:rsidP="000F6A6D">
            <w:pPr>
              <w:pStyle w:val="Sectionheading"/>
              <w:spacing w:before="240"/>
              <w:rPr>
                <w:rFonts w:eastAsia="Calibri"/>
              </w:rPr>
            </w:pPr>
            <w:r w:rsidRPr="00B568B7">
              <w:rPr>
                <w:rFonts w:eastAsia="Calibri"/>
              </w:rPr>
              <w:t>4 Monitoring</w:t>
            </w:r>
          </w:p>
        </w:tc>
      </w:tr>
      <w:tr w:rsidR="000F6A6D" w:rsidRPr="006D49FD" w14:paraId="7B5D092B"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125FAC2E" w14:textId="77777777" w:rsidR="000F6A6D" w:rsidRDefault="000F6A6D" w:rsidP="000F6A6D">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0F6A6D" w:rsidRPr="00B568B7" w14:paraId="468ECA79"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3"/>
            <w:shd w:val="clear" w:color="auto" w:fill="auto"/>
          </w:tcPr>
          <w:p w14:paraId="3B35BA1F" w14:textId="77777777" w:rsidR="000F6A6D" w:rsidRPr="00B568B7" w:rsidRDefault="000F6A6D" w:rsidP="000F6A6D">
            <w:pPr>
              <w:pStyle w:val="ParagText"/>
              <w:rPr>
                <w:rFonts w:eastAsia="Calibri"/>
              </w:rPr>
            </w:pPr>
            <w:r w:rsidRPr="00B568B7">
              <w:rPr>
                <w:rFonts w:eastAsia="Calibri"/>
              </w:rPr>
              <w:t>You should also describe any environmental monitoring. Tell us:</w:t>
            </w:r>
          </w:p>
          <w:p w14:paraId="173208B6" w14:textId="77777777" w:rsidR="000F6A6D" w:rsidRPr="00B568B7" w:rsidRDefault="000F6A6D" w:rsidP="000F6A6D">
            <w:pPr>
              <w:pStyle w:val="ParagText"/>
              <w:numPr>
                <w:ilvl w:val="0"/>
                <w:numId w:val="13"/>
              </w:numPr>
              <w:spacing w:before="120"/>
              <w:rPr>
                <w:rFonts w:eastAsia="Calibri"/>
              </w:rPr>
            </w:pPr>
            <w:r w:rsidRPr="00B568B7">
              <w:rPr>
                <w:rFonts w:eastAsia="Calibri"/>
              </w:rPr>
              <w:t>how often you use these measures;</w:t>
            </w:r>
          </w:p>
          <w:p w14:paraId="7584F299" w14:textId="77777777" w:rsidR="000F6A6D" w:rsidRPr="00B568B7" w:rsidRDefault="000F6A6D" w:rsidP="000F6A6D">
            <w:pPr>
              <w:pStyle w:val="ParagText"/>
              <w:numPr>
                <w:ilvl w:val="0"/>
                <w:numId w:val="13"/>
              </w:numPr>
              <w:spacing w:before="120"/>
              <w:rPr>
                <w:rFonts w:eastAsia="Calibri"/>
              </w:rPr>
            </w:pPr>
            <w:r w:rsidRPr="00B568B7">
              <w:rPr>
                <w:rFonts w:eastAsia="Calibri"/>
              </w:rPr>
              <w:t>the methods you use; and</w:t>
            </w:r>
          </w:p>
          <w:p w14:paraId="085BD88A" w14:textId="77777777" w:rsidR="000F6A6D" w:rsidRPr="00B568B7" w:rsidRDefault="000F6A6D" w:rsidP="000F6A6D">
            <w:pPr>
              <w:pStyle w:val="ParagText"/>
              <w:numPr>
                <w:ilvl w:val="0"/>
                <w:numId w:val="13"/>
              </w:numPr>
              <w:spacing w:before="120"/>
              <w:rPr>
                <w:rFonts w:eastAsia="Calibri"/>
              </w:rPr>
            </w:pPr>
            <w:r w:rsidRPr="00B568B7">
              <w:rPr>
                <w:rFonts w:eastAsia="Calibri"/>
              </w:rPr>
              <w:t>the procedures you follow to assess the measures.</w:t>
            </w:r>
          </w:p>
        </w:tc>
      </w:tr>
      <w:tr w:rsidR="00244641" w:rsidRPr="007B7529" w14:paraId="1B1AAA65"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6EFA6177" w14:textId="77777777" w:rsidR="00244641" w:rsidRPr="007B7529" w:rsidRDefault="00244641" w:rsidP="00244516">
            <w:pPr>
              <w:pStyle w:val="Questiontext"/>
            </w:pPr>
            <w:r>
              <w:rPr>
                <w:rFonts w:eastAsia="Calibri"/>
              </w:rPr>
              <w:t>Document reference</w:t>
            </w:r>
          </w:p>
        </w:tc>
        <w:sdt>
          <w:sdtPr>
            <w:rPr>
              <w:sz w:val="18"/>
              <w:szCs w:val="18"/>
            </w:rPr>
            <w:id w:val="1299651338"/>
            <w:placeholder>
              <w:docPart w:val="BB3823AEA1B1433BA89C2D17FA724BE2"/>
            </w:placeholder>
            <w:text/>
          </w:sdtPr>
          <w:sdtEndPr/>
          <w:sdtContent>
            <w:tc>
              <w:tcPr>
                <w:tcW w:w="3996" w:type="dxa"/>
                <w:gridSpan w:val="7"/>
                <w:tcBorders>
                  <w:left w:val="single" w:sz="4" w:space="0" w:color="auto"/>
                  <w:bottom w:val="single" w:sz="4" w:space="0" w:color="auto"/>
                  <w:right w:val="single" w:sz="4" w:space="0" w:color="auto"/>
                </w:tcBorders>
                <w:shd w:val="clear" w:color="auto" w:fill="auto"/>
              </w:tcPr>
              <w:p w14:paraId="167A0672" w14:textId="77777777" w:rsidR="00244641" w:rsidRPr="007B7529" w:rsidRDefault="002E43B6" w:rsidP="00244516">
                <w:pPr>
                  <w:pStyle w:val="Questiontext"/>
                </w:pPr>
                <w:r w:rsidRPr="002E43B6">
                  <w:rPr>
                    <w:sz w:val="18"/>
                    <w:szCs w:val="18"/>
                  </w:rPr>
                  <w:t>See 3609-2234-A and 3609-2234-C</w:t>
                </w:r>
              </w:p>
            </w:tc>
          </w:sdtContent>
        </w:sdt>
        <w:tc>
          <w:tcPr>
            <w:tcW w:w="1846" w:type="dxa"/>
            <w:gridSpan w:val="2"/>
            <w:tcBorders>
              <w:left w:val="single" w:sz="4" w:space="0" w:color="auto"/>
            </w:tcBorders>
            <w:shd w:val="clear" w:color="auto" w:fill="auto"/>
          </w:tcPr>
          <w:p w14:paraId="625612C3" w14:textId="77777777" w:rsidR="00244641" w:rsidRPr="007B7529" w:rsidRDefault="00244641" w:rsidP="00244516">
            <w:pPr>
              <w:pStyle w:val="Questiontext"/>
            </w:pPr>
          </w:p>
        </w:tc>
      </w:tr>
      <w:tr w:rsidR="000F6A6D" w:rsidRPr="006D49FD" w14:paraId="638DB97B"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69079937" w14:textId="77777777" w:rsidR="000F6A6D" w:rsidRDefault="000F6A6D" w:rsidP="000F6A6D">
            <w:pPr>
              <w:pStyle w:val="SubQuestion"/>
              <w:rPr>
                <w:rFonts w:eastAsia="Calibri"/>
                <w:lang w:eastAsia="en-GB"/>
              </w:rPr>
            </w:pPr>
            <w:r>
              <w:rPr>
                <w:rFonts w:eastAsia="Calibri"/>
                <w:lang w:eastAsia="en-GB"/>
              </w:rPr>
              <w:t>4b Point source emissions to air only</w:t>
            </w:r>
          </w:p>
        </w:tc>
      </w:tr>
      <w:tr w:rsidR="000F6A6D" w:rsidRPr="006D49FD" w14:paraId="6FD22F47" w14:textId="77777777" w:rsidTr="004E3B1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3"/>
            <w:shd w:val="clear" w:color="auto" w:fill="auto"/>
          </w:tcPr>
          <w:p w14:paraId="4F11901B" w14:textId="77777777" w:rsidR="000F6A6D" w:rsidRDefault="000F6A6D" w:rsidP="000F6A6D">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w:t>
            </w:r>
            <w:r w:rsidRPr="00947AA6">
              <w:rPr>
                <w:rFonts w:eastAsia="Calibri"/>
                <w:lang w:eastAsia="en-GB"/>
              </w:rPr>
              <w:t xml:space="preserve">must use </w:t>
            </w:r>
            <w:r w:rsidRPr="00966167">
              <w:rPr>
                <w:rFonts w:eastAsia="Calibri"/>
                <w:lang w:eastAsia="en-GB"/>
              </w:rPr>
              <w:t>Technical Guidance Note M1 (Monitoring). This</w:t>
            </w:r>
            <w:r>
              <w:rPr>
                <w:rFonts w:eastAsia="Calibri"/>
                <w:lang w:eastAsia="en-GB"/>
              </w:rPr>
              <w:t xml:space="preserve"> is available in the Guidance section on our Website.</w:t>
            </w:r>
          </w:p>
        </w:tc>
      </w:tr>
      <w:tr w:rsidR="00244641" w:rsidRPr="007B7529" w14:paraId="5129ACB1" w14:textId="77777777" w:rsidTr="004C16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096" w:type="dxa"/>
            <w:gridSpan w:val="4"/>
            <w:tcBorders>
              <w:right w:val="single" w:sz="4" w:space="0" w:color="auto"/>
            </w:tcBorders>
            <w:shd w:val="clear" w:color="auto" w:fill="auto"/>
          </w:tcPr>
          <w:p w14:paraId="6D6C9DF7" w14:textId="77777777" w:rsidR="00244641" w:rsidRPr="007B7529" w:rsidRDefault="00244641" w:rsidP="00244516">
            <w:pPr>
              <w:pStyle w:val="Questiontext"/>
            </w:pPr>
            <w:r>
              <w:rPr>
                <w:rFonts w:eastAsia="Calibri"/>
              </w:rPr>
              <w:t>Document reference</w:t>
            </w:r>
          </w:p>
        </w:tc>
        <w:sdt>
          <w:sdtPr>
            <w:rPr>
              <w:rStyle w:val="Responseboxtext"/>
            </w:rPr>
            <w:id w:val="327257237"/>
            <w:placeholder>
              <w:docPart w:val="FC5D3BE84BCB47FFBDB62608DA4FE6A1"/>
            </w:placeholder>
            <w:text/>
          </w:sdtPr>
          <w:sdtEndPr>
            <w:rPr>
              <w:rStyle w:val="DefaultParagraphFont"/>
            </w:rPr>
          </w:sdtEndPr>
          <w:sdtContent>
            <w:tc>
              <w:tcPr>
                <w:tcW w:w="3996" w:type="dxa"/>
                <w:gridSpan w:val="7"/>
                <w:tcBorders>
                  <w:left w:val="single" w:sz="4" w:space="0" w:color="auto"/>
                  <w:bottom w:val="single" w:sz="4" w:space="0" w:color="auto"/>
                  <w:right w:val="single" w:sz="4" w:space="0" w:color="auto"/>
                </w:tcBorders>
                <w:shd w:val="clear" w:color="auto" w:fill="auto"/>
              </w:tcPr>
              <w:p w14:paraId="7AF51193" w14:textId="77777777" w:rsidR="00244641" w:rsidRPr="007B7529" w:rsidRDefault="002E43B6" w:rsidP="002E43B6">
                <w:pPr>
                  <w:pStyle w:val="Questiontext"/>
                </w:pPr>
                <w:r>
                  <w:rPr>
                    <w:rStyle w:val="Responseboxtext"/>
                  </w:rPr>
                  <w:t>N/A</w:t>
                </w:r>
              </w:p>
            </w:tc>
          </w:sdtContent>
        </w:sdt>
        <w:tc>
          <w:tcPr>
            <w:tcW w:w="1846" w:type="dxa"/>
            <w:gridSpan w:val="2"/>
            <w:tcBorders>
              <w:left w:val="single" w:sz="4" w:space="0" w:color="auto"/>
            </w:tcBorders>
            <w:shd w:val="clear" w:color="auto" w:fill="auto"/>
          </w:tcPr>
          <w:p w14:paraId="26B0368E" w14:textId="77777777" w:rsidR="00244641" w:rsidRPr="007B7529" w:rsidRDefault="00244641" w:rsidP="00244516">
            <w:pPr>
              <w:pStyle w:val="Questiontext"/>
            </w:pPr>
          </w:p>
        </w:tc>
      </w:tr>
    </w:tbl>
    <w:p w14:paraId="46D2EA9A" w14:textId="77777777" w:rsidR="004E68D1" w:rsidRDefault="004E68D1">
      <w:r>
        <w:rPr>
          <w:b/>
          <w:bCs/>
        </w:rPr>
        <w:br w:type="page"/>
      </w: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74"/>
        <w:gridCol w:w="11"/>
        <w:gridCol w:w="2085"/>
        <w:gridCol w:w="17"/>
        <w:gridCol w:w="3953"/>
        <w:gridCol w:w="10"/>
        <w:gridCol w:w="21"/>
        <w:gridCol w:w="1855"/>
      </w:tblGrid>
      <w:tr w:rsidR="004E68D1" w:rsidRPr="002F53F4" w14:paraId="33DBCE0A" w14:textId="77777777" w:rsidTr="004E1870">
        <w:trPr>
          <w:gridBefore w:val="1"/>
          <w:wBefore w:w="6" w:type="dxa"/>
          <w:trHeight w:val="95"/>
        </w:trPr>
        <w:tc>
          <w:tcPr>
            <w:tcW w:w="9937" w:type="dxa"/>
            <w:gridSpan w:val="13"/>
            <w:shd w:val="clear" w:color="auto" w:fill="auto"/>
          </w:tcPr>
          <w:p w14:paraId="247EE9CB" w14:textId="77777777" w:rsidR="00947AA6" w:rsidRPr="00947AA6" w:rsidRDefault="004E68D1" w:rsidP="00947AA6">
            <w:pPr>
              <w:pStyle w:val="Sectionheading"/>
              <w:pBdr>
                <w:bottom w:val="single" w:sz="12" w:space="1" w:color="auto"/>
              </w:pBdr>
              <w:rPr>
                <w:rFonts w:eastAsia="Calibri"/>
                <w:lang w:eastAsia="en-GB"/>
              </w:rPr>
            </w:pPr>
            <w:r>
              <w:rPr>
                <w:rFonts w:eastAsia="Calibri"/>
                <w:lang w:eastAsia="en-GB"/>
              </w:rPr>
              <w:t>Appendix 1 – Specific questions for the clinical waste sector</w:t>
            </w:r>
          </w:p>
        </w:tc>
      </w:tr>
      <w:tr w:rsidR="004E68D1" w:rsidRPr="002F53F4" w14:paraId="3ECEE24E" w14:textId="77777777" w:rsidTr="004E1870">
        <w:trPr>
          <w:gridBefore w:val="1"/>
          <w:wBefore w:w="6" w:type="dxa"/>
          <w:trHeight w:val="95"/>
        </w:trPr>
        <w:tc>
          <w:tcPr>
            <w:tcW w:w="9937" w:type="dxa"/>
            <w:gridSpan w:val="13"/>
            <w:shd w:val="clear" w:color="auto" w:fill="auto"/>
          </w:tcPr>
          <w:p w14:paraId="127C1F71" w14:textId="77777777" w:rsidR="004E68D1" w:rsidRDefault="004E68D1" w:rsidP="00B8467B">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w:t>
            </w:r>
            <w:r w:rsidR="00F83785">
              <w:rPr>
                <w:rFonts w:eastAsia="Calibri"/>
                <w:lang w:eastAsia="en-GB"/>
              </w:rPr>
              <w:t xml:space="preserve"> </w:t>
            </w:r>
            <w:r>
              <w:rPr>
                <w:rFonts w:eastAsia="Calibri"/>
                <w:lang w:eastAsia="en-GB"/>
              </w:rPr>
              <w:t>5.07 then you should tick the ‘yes’ box and provide the procedure reference. There is no need for you to supply a copy of the procedure.</w:t>
            </w:r>
          </w:p>
        </w:tc>
      </w:tr>
      <w:tr w:rsidR="004E68D1" w:rsidRPr="002F53F4" w14:paraId="42A0A592" w14:textId="77777777" w:rsidTr="004E1870">
        <w:trPr>
          <w:gridBefore w:val="1"/>
          <w:wBefore w:w="6" w:type="dxa"/>
          <w:trHeight w:val="95"/>
        </w:trPr>
        <w:tc>
          <w:tcPr>
            <w:tcW w:w="9937" w:type="dxa"/>
            <w:gridSpan w:val="13"/>
            <w:shd w:val="clear" w:color="auto" w:fill="auto"/>
          </w:tcPr>
          <w:p w14:paraId="21CCA347" w14:textId="77777777" w:rsidR="004E68D1" w:rsidRDefault="004E68D1" w:rsidP="008378CC">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8378CC">
              <w:rPr>
                <w:rFonts w:eastAsia="Calibri"/>
                <w:lang w:eastAsia="en-GB"/>
              </w:rPr>
              <w:t>facility</w:t>
            </w:r>
            <w:r>
              <w:rPr>
                <w:rFonts w:eastAsia="Calibri"/>
                <w:lang w:eastAsia="en-GB"/>
              </w:rPr>
              <w:t>?</w:t>
            </w:r>
          </w:p>
        </w:tc>
      </w:tr>
      <w:tr w:rsidR="004E68D1" w:rsidRPr="002F53F4" w14:paraId="0F2BDBCA" w14:textId="77777777" w:rsidTr="004E1870">
        <w:trPr>
          <w:gridBefore w:val="1"/>
          <w:wBefore w:w="6" w:type="dxa"/>
          <w:trHeight w:val="169"/>
        </w:trPr>
        <w:tc>
          <w:tcPr>
            <w:tcW w:w="993" w:type="dxa"/>
            <w:gridSpan w:val="2"/>
            <w:shd w:val="clear" w:color="auto" w:fill="auto"/>
          </w:tcPr>
          <w:p w14:paraId="27FCB685" w14:textId="77777777" w:rsidR="004E68D1" w:rsidRDefault="004E68D1" w:rsidP="00B8467B">
            <w:pPr>
              <w:pStyle w:val="Questiontext"/>
              <w:rPr>
                <w:rFonts w:eastAsia="Calibri"/>
                <w:lang w:eastAsia="en-GB"/>
              </w:rPr>
            </w:pPr>
            <w:r>
              <w:rPr>
                <w:rFonts w:eastAsia="Calibri"/>
                <w:lang w:eastAsia="en-GB"/>
              </w:rPr>
              <w:t>No</w:t>
            </w:r>
          </w:p>
        </w:tc>
        <w:sdt>
          <w:sdtPr>
            <w:rPr>
              <w:rFonts w:eastAsia="Calibri"/>
              <w:lang w:eastAsia="en-GB"/>
            </w:rPr>
            <w:id w:val="-1252816847"/>
          </w:sdtPr>
          <w:sdtEndPr/>
          <w:sdtContent>
            <w:tc>
              <w:tcPr>
                <w:tcW w:w="712" w:type="dxa"/>
                <w:gridSpan w:val="2"/>
                <w:shd w:val="clear" w:color="auto" w:fill="auto"/>
              </w:tcPr>
              <w:p w14:paraId="24F2D60C" w14:textId="77777777" w:rsidR="004E68D1" w:rsidRDefault="004E68D1" w:rsidP="00B8467B">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30A5A03" w14:textId="77777777" w:rsidR="004E68D1" w:rsidRDefault="004E68D1" w:rsidP="00B8467B">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086DA2" w:rsidRPr="007B7529" w14:paraId="36E6A0F2" w14:textId="77777777" w:rsidTr="004E1870">
        <w:trPr>
          <w:gridBefore w:val="5"/>
          <w:wBefore w:w="1711" w:type="dxa"/>
        </w:trPr>
        <w:tc>
          <w:tcPr>
            <w:tcW w:w="2376" w:type="dxa"/>
            <w:gridSpan w:val="4"/>
            <w:tcBorders>
              <w:right w:val="single" w:sz="4" w:space="0" w:color="auto"/>
            </w:tcBorders>
            <w:shd w:val="clear" w:color="auto" w:fill="auto"/>
          </w:tcPr>
          <w:p w14:paraId="209B9ECA" w14:textId="77777777" w:rsidR="00086DA2" w:rsidRPr="007B7529" w:rsidRDefault="00086DA2" w:rsidP="00244516">
            <w:pPr>
              <w:pStyle w:val="Questiontext"/>
            </w:pPr>
            <w:r>
              <w:rPr>
                <w:rFonts w:eastAsia="Calibri"/>
              </w:rPr>
              <w:t>Document reference</w:t>
            </w:r>
          </w:p>
        </w:tc>
        <w:sdt>
          <w:sdtPr>
            <w:rPr>
              <w:rStyle w:val="Responseboxtext"/>
            </w:rPr>
            <w:id w:val="963011031"/>
            <w:placeholder>
              <w:docPart w:val="C41F148786684E12A93E8ADD3C4FCF1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0D276D06" w14:textId="77777777" w:rsidR="00086DA2" w:rsidRPr="007B7529" w:rsidRDefault="00086DA2" w:rsidP="00244516">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3C8E3727" w14:textId="77777777" w:rsidR="00086DA2" w:rsidRPr="007B7529" w:rsidRDefault="00086DA2" w:rsidP="00244516">
            <w:pPr>
              <w:pStyle w:val="Questiontext"/>
            </w:pPr>
          </w:p>
        </w:tc>
      </w:tr>
      <w:tr w:rsidR="00086DA2" w:rsidRPr="003A523A" w14:paraId="685BE8EC" w14:textId="77777777" w:rsidTr="004E1870">
        <w:tc>
          <w:tcPr>
            <w:tcW w:w="4104" w:type="dxa"/>
            <w:gridSpan w:val="10"/>
            <w:shd w:val="clear" w:color="auto" w:fill="auto"/>
          </w:tcPr>
          <w:p w14:paraId="48B92C38" w14:textId="77777777" w:rsidR="00086DA2" w:rsidRPr="003A523A" w:rsidRDefault="00086DA2" w:rsidP="00244516">
            <w:pPr>
              <w:pStyle w:val="Questiontext"/>
              <w:spacing w:before="60"/>
              <w:rPr>
                <w:sz w:val="2"/>
                <w:szCs w:val="2"/>
              </w:rPr>
            </w:pPr>
          </w:p>
        </w:tc>
        <w:tc>
          <w:tcPr>
            <w:tcW w:w="3963" w:type="dxa"/>
            <w:gridSpan w:val="2"/>
            <w:tcBorders>
              <w:top w:val="single" w:sz="4" w:space="0" w:color="auto"/>
            </w:tcBorders>
            <w:shd w:val="clear" w:color="auto" w:fill="auto"/>
            <w:vAlign w:val="center"/>
          </w:tcPr>
          <w:p w14:paraId="02E2450D" w14:textId="77777777" w:rsidR="00086DA2" w:rsidRPr="003A523A" w:rsidRDefault="00086DA2" w:rsidP="00244516">
            <w:pPr>
              <w:pStyle w:val="Paragraph"/>
              <w:spacing w:before="60" w:after="60"/>
              <w:rPr>
                <w:rStyle w:val="Responseboxtext"/>
                <w:sz w:val="2"/>
                <w:szCs w:val="2"/>
              </w:rPr>
            </w:pPr>
          </w:p>
        </w:tc>
        <w:tc>
          <w:tcPr>
            <w:tcW w:w="1876" w:type="dxa"/>
            <w:gridSpan w:val="2"/>
            <w:shd w:val="clear" w:color="auto" w:fill="auto"/>
            <w:vAlign w:val="center"/>
          </w:tcPr>
          <w:p w14:paraId="3D7FBBFF" w14:textId="77777777" w:rsidR="00086DA2" w:rsidRPr="003A523A" w:rsidRDefault="00086DA2" w:rsidP="00244516">
            <w:pPr>
              <w:spacing w:before="60" w:after="60"/>
              <w:rPr>
                <w:rFonts w:cs="Arial"/>
                <w:sz w:val="2"/>
                <w:szCs w:val="2"/>
              </w:rPr>
            </w:pPr>
          </w:p>
        </w:tc>
      </w:tr>
      <w:tr w:rsidR="003029FA" w:rsidRPr="007B7529" w14:paraId="2A0068F2" w14:textId="77777777" w:rsidTr="004E1870">
        <w:trPr>
          <w:gridBefore w:val="2"/>
          <w:wBefore w:w="17" w:type="dxa"/>
        </w:trPr>
        <w:tc>
          <w:tcPr>
            <w:tcW w:w="991" w:type="dxa"/>
            <w:gridSpan w:val="2"/>
            <w:shd w:val="clear" w:color="auto" w:fill="auto"/>
          </w:tcPr>
          <w:p w14:paraId="29039AED" w14:textId="77777777" w:rsidR="003029FA" w:rsidRPr="007B7529" w:rsidRDefault="003029FA" w:rsidP="003029FA">
            <w:pPr>
              <w:pStyle w:val="Questiontext"/>
            </w:pPr>
            <w:r>
              <w:rPr>
                <w:rFonts w:eastAsia="Calibri"/>
                <w:lang w:eastAsia="en-GB"/>
              </w:rPr>
              <w:t>Yes</w:t>
            </w:r>
          </w:p>
        </w:tc>
        <w:sdt>
          <w:sdtPr>
            <w:rPr>
              <w:rFonts w:eastAsia="Calibri"/>
              <w:lang w:eastAsia="en-GB"/>
            </w:rPr>
            <w:id w:val="-440691346"/>
          </w:sdtPr>
          <w:sdtEndPr/>
          <w:sdtContent>
            <w:tc>
              <w:tcPr>
                <w:tcW w:w="709" w:type="dxa"/>
                <w:gridSpan w:val="2"/>
                <w:shd w:val="clear" w:color="auto" w:fill="auto"/>
              </w:tcPr>
              <w:p w14:paraId="0A5B2CE0" w14:textId="77777777" w:rsidR="003029FA" w:rsidRPr="007B7529" w:rsidRDefault="003029FA" w:rsidP="003029FA">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6D53862" w14:textId="77777777" w:rsidR="003029FA" w:rsidRPr="007B7529" w:rsidRDefault="003029FA" w:rsidP="003029FA">
            <w:pPr>
              <w:pStyle w:val="Questiontext"/>
            </w:pPr>
            <w:r>
              <w:rPr>
                <w:rFonts w:eastAsia="Calibri"/>
              </w:rPr>
              <w:t>Document reference</w:t>
            </w:r>
          </w:p>
        </w:tc>
        <w:sdt>
          <w:sdtPr>
            <w:rPr>
              <w:rStyle w:val="Responseboxtext"/>
            </w:rPr>
            <w:id w:val="760421497"/>
            <w:placeholder>
              <w:docPart w:val="EDBA52E24F3443B6945DF08CC6ABEC29"/>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1CE0EB7C" w14:textId="77777777" w:rsidR="003029FA" w:rsidRPr="007B7529" w:rsidRDefault="003029FA" w:rsidP="003029FA">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7BB6AC64" w14:textId="77777777" w:rsidR="003029FA" w:rsidRPr="007B7529" w:rsidRDefault="003029FA" w:rsidP="003029FA">
            <w:pPr>
              <w:pStyle w:val="Questiontext"/>
            </w:pPr>
          </w:p>
        </w:tc>
      </w:tr>
      <w:tr w:rsidR="004E68D1" w:rsidRPr="002F53F4" w14:paraId="25746E45" w14:textId="77777777" w:rsidTr="004E1870">
        <w:trPr>
          <w:gridBefore w:val="1"/>
          <w:wBefore w:w="6" w:type="dxa"/>
          <w:trHeight w:val="1012"/>
        </w:trPr>
        <w:tc>
          <w:tcPr>
            <w:tcW w:w="9937" w:type="dxa"/>
            <w:gridSpan w:val="13"/>
            <w:shd w:val="clear" w:color="auto" w:fill="auto"/>
          </w:tcPr>
          <w:p w14:paraId="6CC6E60D" w14:textId="77777777" w:rsidR="004E68D1" w:rsidRDefault="004E68D1" w:rsidP="00B8467B">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3029FA" w:rsidRPr="002F53F4" w14:paraId="749DD073" w14:textId="77777777" w:rsidTr="004E1870">
        <w:trPr>
          <w:gridBefore w:val="1"/>
          <w:wBefore w:w="6" w:type="dxa"/>
          <w:trHeight w:val="169"/>
        </w:trPr>
        <w:tc>
          <w:tcPr>
            <w:tcW w:w="993" w:type="dxa"/>
            <w:gridSpan w:val="2"/>
            <w:shd w:val="clear" w:color="auto" w:fill="auto"/>
          </w:tcPr>
          <w:p w14:paraId="7EB7161E" w14:textId="77777777" w:rsidR="003029FA" w:rsidRDefault="003029FA" w:rsidP="00D26F41">
            <w:pPr>
              <w:pStyle w:val="Questiontext"/>
              <w:rPr>
                <w:rFonts w:eastAsia="Calibri"/>
                <w:lang w:eastAsia="en-GB"/>
              </w:rPr>
            </w:pPr>
            <w:r>
              <w:rPr>
                <w:rFonts w:eastAsia="Calibri"/>
                <w:lang w:eastAsia="en-GB"/>
              </w:rPr>
              <w:t>No</w:t>
            </w:r>
          </w:p>
        </w:tc>
        <w:sdt>
          <w:sdtPr>
            <w:rPr>
              <w:rFonts w:eastAsia="Calibri"/>
              <w:lang w:eastAsia="en-GB"/>
            </w:rPr>
            <w:id w:val="1000479434"/>
          </w:sdtPr>
          <w:sdtEndPr/>
          <w:sdtContent>
            <w:tc>
              <w:tcPr>
                <w:tcW w:w="712" w:type="dxa"/>
                <w:gridSpan w:val="2"/>
                <w:shd w:val="clear" w:color="auto" w:fill="auto"/>
              </w:tcPr>
              <w:p w14:paraId="50D880EC" w14:textId="77777777" w:rsidR="003029FA" w:rsidRDefault="003029FA"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1CD6B9AD" w14:textId="77777777" w:rsidR="003029FA" w:rsidRDefault="003029FA"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3153975E" w14:textId="77777777" w:rsidTr="004E1870">
        <w:trPr>
          <w:gridBefore w:val="5"/>
          <w:wBefore w:w="1711" w:type="dxa"/>
        </w:trPr>
        <w:tc>
          <w:tcPr>
            <w:tcW w:w="2376" w:type="dxa"/>
            <w:gridSpan w:val="4"/>
            <w:tcBorders>
              <w:right w:val="single" w:sz="4" w:space="0" w:color="auto"/>
            </w:tcBorders>
            <w:shd w:val="clear" w:color="auto" w:fill="auto"/>
          </w:tcPr>
          <w:p w14:paraId="6552CB3A" w14:textId="77777777" w:rsidR="003029FA" w:rsidRPr="007B7529" w:rsidRDefault="003029FA" w:rsidP="00D26F41">
            <w:pPr>
              <w:pStyle w:val="Questiontext"/>
            </w:pPr>
            <w:r>
              <w:rPr>
                <w:rFonts w:eastAsia="Calibri"/>
              </w:rPr>
              <w:t>Document reference</w:t>
            </w:r>
          </w:p>
        </w:tc>
        <w:sdt>
          <w:sdtPr>
            <w:rPr>
              <w:rStyle w:val="Responseboxtext"/>
            </w:rPr>
            <w:id w:val="361331521"/>
            <w:placeholder>
              <w:docPart w:val="37A77F528CC2480CBFCF2F70FF669F5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44B6F3A"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CF6C0E9" w14:textId="77777777" w:rsidR="003029FA" w:rsidRPr="007B7529" w:rsidRDefault="003029FA" w:rsidP="00D26F41">
            <w:pPr>
              <w:pStyle w:val="Questiontext"/>
            </w:pPr>
          </w:p>
        </w:tc>
      </w:tr>
      <w:tr w:rsidR="00360657" w:rsidRPr="003A523A" w14:paraId="73A83CC9" w14:textId="77777777" w:rsidTr="004E1870">
        <w:tc>
          <w:tcPr>
            <w:tcW w:w="4104" w:type="dxa"/>
            <w:gridSpan w:val="10"/>
            <w:shd w:val="clear" w:color="auto" w:fill="auto"/>
          </w:tcPr>
          <w:p w14:paraId="6EE2BA20"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0B0B5AAF"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4DA2A532" w14:textId="77777777" w:rsidR="00360657" w:rsidRPr="003A523A" w:rsidRDefault="00360657" w:rsidP="00D26F41">
            <w:pPr>
              <w:spacing w:before="60" w:after="60"/>
              <w:rPr>
                <w:rFonts w:cs="Arial"/>
                <w:sz w:val="2"/>
                <w:szCs w:val="2"/>
              </w:rPr>
            </w:pPr>
          </w:p>
        </w:tc>
      </w:tr>
      <w:tr w:rsidR="004E1870" w:rsidRPr="007B7529" w14:paraId="1482778A" w14:textId="77777777" w:rsidTr="004E1870">
        <w:trPr>
          <w:gridBefore w:val="2"/>
          <w:wBefore w:w="17" w:type="dxa"/>
        </w:trPr>
        <w:tc>
          <w:tcPr>
            <w:tcW w:w="991" w:type="dxa"/>
            <w:gridSpan w:val="2"/>
            <w:shd w:val="clear" w:color="auto" w:fill="auto"/>
          </w:tcPr>
          <w:p w14:paraId="1830F21E" w14:textId="77777777" w:rsidR="003029FA" w:rsidRPr="007B7529" w:rsidRDefault="003029FA" w:rsidP="00D26F41">
            <w:pPr>
              <w:pStyle w:val="Questiontext"/>
            </w:pPr>
            <w:r>
              <w:rPr>
                <w:rFonts w:eastAsia="Calibri"/>
                <w:lang w:eastAsia="en-GB"/>
              </w:rPr>
              <w:t>Yes</w:t>
            </w:r>
          </w:p>
        </w:tc>
        <w:sdt>
          <w:sdtPr>
            <w:rPr>
              <w:rFonts w:eastAsia="Calibri"/>
              <w:lang w:eastAsia="en-GB"/>
            </w:rPr>
            <w:id w:val="-777095767"/>
          </w:sdtPr>
          <w:sdtEndPr/>
          <w:sdtContent>
            <w:tc>
              <w:tcPr>
                <w:tcW w:w="709" w:type="dxa"/>
                <w:gridSpan w:val="2"/>
                <w:shd w:val="clear" w:color="auto" w:fill="auto"/>
              </w:tcPr>
              <w:p w14:paraId="28C52F8F" w14:textId="77777777" w:rsidR="003029FA" w:rsidRPr="007B7529" w:rsidRDefault="003029FA"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FBE3F71" w14:textId="77777777" w:rsidR="003029FA" w:rsidRPr="007B7529" w:rsidRDefault="003029FA" w:rsidP="00D26F41">
            <w:pPr>
              <w:pStyle w:val="Questiontext"/>
            </w:pPr>
            <w:r>
              <w:rPr>
                <w:rFonts w:eastAsia="Calibri"/>
              </w:rPr>
              <w:t>Document reference</w:t>
            </w:r>
          </w:p>
        </w:tc>
        <w:sdt>
          <w:sdtPr>
            <w:rPr>
              <w:rStyle w:val="Responseboxtext"/>
            </w:rPr>
            <w:id w:val="767124017"/>
            <w:placeholder>
              <w:docPart w:val="41C46342EE934A5CBA163C332B390D0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0949843" w14:textId="77777777" w:rsidR="003029FA" w:rsidRPr="007B7529" w:rsidRDefault="003029FA"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4FA1FD62" w14:textId="77777777" w:rsidR="003029FA" w:rsidRPr="007B7529" w:rsidRDefault="003029FA" w:rsidP="00D26F41">
            <w:pPr>
              <w:pStyle w:val="Questiontext"/>
            </w:pPr>
          </w:p>
        </w:tc>
      </w:tr>
      <w:tr w:rsidR="004E68D1" w:rsidRPr="002F53F4" w14:paraId="20C0F52A" w14:textId="77777777" w:rsidTr="004E1870">
        <w:trPr>
          <w:gridBefore w:val="1"/>
          <w:wBefore w:w="6" w:type="dxa"/>
          <w:trHeight w:val="95"/>
        </w:trPr>
        <w:tc>
          <w:tcPr>
            <w:tcW w:w="9937" w:type="dxa"/>
            <w:gridSpan w:val="13"/>
            <w:shd w:val="clear" w:color="auto" w:fill="auto"/>
          </w:tcPr>
          <w:p w14:paraId="6C30A1ED" w14:textId="77777777" w:rsidR="004E68D1" w:rsidRDefault="004E68D1" w:rsidP="00B8467B">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360657" w:rsidRPr="002F53F4" w14:paraId="5F105FFC" w14:textId="77777777" w:rsidTr="004E1870">
        <w:trPr>
          <w:gridBefore w:val="1"/>
          <w:wBefore w:w="6" w:type="dxa"/>
          <w:trHeight w:val="169"/>
        </w:trPr>
        <w:tc>
          <w:tcPr>
            <w:tcW w:w="993" w:type="dxa"/>
            <w:gridSpan w:val="2"/>
            <w:shd w:val="clear" w:color="auto" w:fill="auto"/>
          </w:tcPr>
          <w:p w14:paraId="258A0DAC"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1546407548"/>
          </w:sdtPr>
          <w:sdtEndPr/>
          <w:sdtContent>
            <w:tc>
              <w:tcPr>
                <w:tcW w:w="712" w:type="dxa"/>
                <w:gridSpan w:val="2"/>
                <w:shd w:val="clear" w:color="auto" w:fill="auto"/>
              </w:tcPr>
              <w:p w14:paraId="3C3B48EA"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9691325"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0790CF87" w14:textId="77777777" w:rsidTr="004E1870">
        <w:trPr>
          <w:gridBefore w:val="5"/>
          <w:wBefore w:w="1711" w:type="dxa"/>
        </w:trPr>
        <w:tc>
          <w:tcPr>
            <w:tcW w:w="2376" w:type="dxa"/>
            <w:gridSpan w:val="4"/>
            <w:tcBorders>
              <w:right w:val="single" w:sz="4" w:space="0" w:color="auto"/>
            </w:tcBorders>
            <w:shd w:val="clear" w:color="auto" w:fill="auto"/>
          </w:tcPr>
          <w:p w14:paraId="123F35D2" w14:textId="77777777" w:rsidR="00360657" w:rsidRPr="007B7529" w:rsidRDefault="00360657" w:rsidP="00D26F41">
            <w:pPr>
              <w:pStyle w:val="Questiontext"/>
            </w:pPr>
            <w:r>
              <w:rPr>
                <w:rFonts w:eastAsia="Calibri"/>
              </w:rPr>
              <w:t>Document reference</w:t>
            </w:r>
          </w:p>
        </w:tc>
        <w:sdt>
          <w:sdtPr>
            <w:rPr>
              <w:rStyle w:val="Responseboxtext"/>
            </w:rPr>
            <w:id w:val="1381286247"/>
            <w:placeholder>
              <w:docPart w:val="E0D3160B30E1430E9D92504145798E6A"/>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1E0062A7"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FD55E56" w14:textId="77777777" w:rsidR="00360657" w:rsidRPr="007B7529" w:rsidRDefault="00360657" w:rsidP="00D26F41">
            <w:pPr>
              <w:pStyle w:val="Questiontext"/>
            </w:pPr>
          </w:p>
        </w:tc>
      </w:tr>
      <w:tr w:rsidR="00360657" w:rsidRPr="003A523A" w14:paraId="3C1F9289" w14:textId="77777777" w:rsidTr="004E1870">
        <w:tc>
          <w:tcPr>
            <w:tcW w:w="4104" w:type="dxa"/>
            <w:gridSpan w:val="10"/>
            <w:shd w:val="clear" w:color="auto" w:fill="auto"/>
          </w:tcPr>
          <w:p w14:paraId="5976300E"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261E63E7"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76EB4E16" w14:textId="77777777" w:rsidR="00360657" w:rsidRPr="003A523A" w:rsidRDefault="00360657" w:rsidP="00D26F41">
            <w:pPr>
              <w:spacing w:before="60" w:after="60"/>
              <w:rPr>
                <w:rFonts w:cs="Arial"/>
                <w:sz w:val="2"/>
                <w:szCs w:val="2"/>
              </w:rPr>
            </w:pPr>
          </w:p>
        </w:tc>
      </w:tr>
      <w:tr w:rsidR="004E1870" w:rsidRPr="007B7529" w14:paraId="6F8824A8" w14:textId="77777777" w:rsidTr="004E1870">
        <w:trPr>
          <w:gridBefore w:val="2"/>
          <w:wBefore w:w="17" w:type="dxa"/>
        </w:trPr>
        <w:tc>
          <w:tcPr>
            <w:tcW w:w="991" w:type="dxa"/>
            <w:gridSpan w:val="2"/>
            <w:shd w:val="clear" w:color="auto" w:fill="auto"/>
          </w:tcPr>
          <w:p w14:paraId="22456504" w14:textId="77777777" w:rsidR="00360657" w:rsidRPr="007B7529" w:rsidRDefault="00360657" w:rsidP="00D26F41">
            <w:pPr>
              <w:pStyle w:val="Questiontext"/>
            </w:pPr>
            <w:r>
              <w:rPr>
                <w:rFonts w:eastAsia="Calibri"/>
                <w:lang w:eastAsia="en-GB"/>
              </w:rPr>
              <w:t>Yes</w:t>
            </w:r>
          </w:p>
        </w:tc>
        <w:sdt>
          <w:sdtPr>
            <w:rPr>
              <w:rFonts w:eastAsia="Calibri"/>
              <w:lang w:eastAsia="en-GB"/>
            </w:rPr>
            <w:id w:val="-53542437"/>
          </w:sdtPr>
          <w:sdtEndPr/>
          <w:sdtContent>
            <w:tc>
              <w:tcPr>
                <w:tcW w:w="709" w:type="dxa"/>
                <w:gridSpan w:val="2"/>
                <w:shd w:val="clear" w:color="auto" w:fill="auto"/>
              </w:tcPr>
              <w:p w14:paraId="5B411CB9"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BF7CFFA" w14:textId="77777777" w:rsidR="00360657" w:rsidRPr="007B7529" w:rsidRDefault="00360657" w:rsidP="00D26F41">
            <w:pPr>
              <w:pStyle w:val="Questiontext"/>
            </w:pPr>
            <w:r>
              <w:rPr>
                <w:rFonts w:eastAsia="Calibri"/>
              </w:rPr>
              <w:t>Document reference</w:t>
            </w:r>
          </w:p>
        </w:tc>
        <w:sdt>
          <w:sdtPr>
            <w:rPr>
              <w:rStyle w:val="Responseboxtext"/>
            </w:rPr>
            <w:id w:val="1874886919"/>
            <w:placeholder>
              <w:docPart w:val="EBBE0AD2AC98408DA7E3E0696907F8BC"/>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1CF2A3CE"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2382E496" w14:textId="77777777" w:rsidR="00360657" w:rsidRPr="007B7529" w:rsidRDefault="00360657" w:rsidP="00D26F41">
            <w:pPr>
              <w:pStyle w:val="Questiontext"/>
            </w:pPr>
          </w:p>
        </w:tc>
      </w:tr>
      <w:tr w:rsidR="004E68D1" w:rsidRPr="002F53F4" w14:paraId="1273B40C" w14:textId="77777777" w:rsidTr="004E1870">
        <w:trPr>
          <w:gridBefore w:val="1"/>
          <w:wBefore w:w="6" w:type="dxa"/>
          <w:trHeight w:val="567"/>
        </w:trPr>
        <w:tc>
          <w:tcPr>
            <w:tcW w:w="9937" w:type="dxa"/>
            <w:gridSpan w:val="13"/>
            <w:shd w:val="clear" w:color="auto" w:fill="auto"/>
          </w:tcPr>
          <w:p w14:paraId="54F33CE3" w14:textId="77777777" w:rsidR="004E68D1" w:rsidRDefault="004E68D1" w:rsidP="00B8467B">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360657" w:rsidRPr="002F53F4" w14:paraId="58B7F837" w14:textId="77777777" w:rsidTr="004E1870">
        <w:trPr>
          <w:gridBefore w:val="1"/>
          <w:wBefore w:w="6" w:type="dxa"/>
          <w:trHeight w:val="169"/>
        </w:trPr>
        <w:tc>
          <w:tcPr>
            <w:tcW w:w="993" w:type="dxa"/>
            <w:gridSpan w:val="2"/>
            <w:shd w:val="clear" w:color="auto" w:fill="auto"/>
          </w:tcPr>
          <w:p w14:paraId="7BCEF331" w14:textId="77777777" w:rsidR="00360657" w:rsidRDefault="00360657" w:rsidP="00D26F41">
            <w:pPr>
              <w:pStyle w:val="Questiontext"/>
              <w:rPr>
                <w:rFonts w:eastAsia="Calibri"/>
                <w:lang w:eastAsia="en-GB"/>
              </w:rPr>
            </w:pPr>
            <w:r>
              <w:rPr>
                <w:rFonts w:eastAsia="Calibri"/>
                <w:lang w:eastAsia="en-GB"/>
              </w:rPr>
              <w:t>No</w:t>
            </w:r>
          </w:p>
        </w:tc>
        <w:sdt>
          <w:sdtPr>
            <w:rPr>
              <w:rFonts w:eastAsia="Calibri"/>
              <w:lang w:eastAsia="en-GB"/>
            </w:rPr>
            <w:id w:val="-709803949"/>
          </w:sdtPr>
          <w:sdtEndPr/>
          <w:sdtContent>
            <w:tc>
              <w:tcPr>
                <w:tcW w:w="712" w:type="dxa"/>
                <w:gridSpan w:val="2"/>
                <w:shd w:val="clear" w:color="auto" w:fill="auto"/>
              </w:tcPr>
              <w:p w14:paraId="4D549FE7" w14:textId="77777777" w:rsidR="00360657" w:rsidRDefault="00360657"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9"/>
            <w:shd w:val="clear" w:color="auto" w:fill="auto"/>
          </w:tcPr>
          <w:p w14:paraId="4287398F" w14:textId="77777777" w:rsidR="00360657" w:rsidRDefault="00360657" w:rsidP="00D26F41">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4E1870" w:rsidRPr="007B7529" w14:paraId="6F2BA41A" w14:textId="77777777" w:rsidTr="004E1870">
        <w:trPr>
          <w:gridBefore w:val="5"/>
          <w:wBefore w:w="1711" w:type="dxa"/>
        </w:trPr>
        <w:tc>
          <w:tcPr>
            <w:tcW w:w="2376" w:type="dxa"/>
            <w:gridSpan w:val="4"/>
            <w:tcBorders>
              <w:right w:val="single" w:sz="4" w:space="0" w:color="auto"/>
            </w:tcBorders>
            <w:shd w:val="clear" w:color="auto" w:fill="auto"/>
          </w:tcPr>
          <w:p w14:paraId="24BA4AF2" w14:textId="77777777" w:rsidR="00360657" w:rsidRPr="007B7529" w:rsidRDefault="00360657" w:rsidP="00D26F41">
            <w:pPr>
              <w:pStyle w:val="Questiontext"/>
            </w:pPr>
            <w:r>
              <w:rPr>
                <w:rFonts w:eastAsia="Calibri"/>
              </w:rPr>
              <w:t>Document reference</w:t>
            </w:r>
          </w:p>
        </w:tc>
        <w:sdt>
          <w:sdtPr>
            <w:rPr>
              <w:rStyle w:val="Responseboxtext"/>
            </w:rPr>
            <w:id w:val="307357496"/>
            <w:placeholder>
              <w:docPart w:val="61D3E72D534F407A9E3806D7924B1363"/>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19D9EE26"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5891DF2D" w14:textId="77777777" w:rsidR="00360657" w:rsidRPr="007B7529" w:rsidRDefault="00360657" w:rsidP="00D26F41">
            <w:pPr>
              <w:pStyle w:val="Questiontext"/>
            </w:pPr>
          </w:p>
        </w:tc>
      </w:tr>
      <w:tr w:rsidR="00360657" w:rsidRPr="003A523A" w14:paraId="6F6BB78E" w14:textId="77777777" w:rsidTr="004E1870">
        <w:tc>
          <w:tcPr>
            <w:tcW w:w="4104" w:type="dxa"/>
            <w:gridSpan w:val="10"/>
            <w:shd w:val="clear" w:color="auto" w:fill="auto"/>
          </w:tcPr>
          <w:p w14:paraId="784362B7" w14:textId="77777777" w:rsidR="00360657" w:rsidRPr="003A523A" w:rsidRDefault="00360657" w:rsidP="00D26F41">
            <w:pPr>
              <w:pStyle w:val="Questiontext"/>
              <w:spacing w:before="60"/>
              <w:rPr>
                <w:sz w:val="2"/>
                <w:szCs w:val="2"/>
              </w:rPr>
            </w:pPr>
          </w:p>
        </w:tc>
        <w:tc>
          <w:tcPr>
            <w:tcW w:w="3953" w:type="dxa"/>
            <w:tcBorders>
              <w:top w:val="single" w:sz="4" w:space="0" w:color="auto"/>
            </w:tcBorders>
            <w:shd w:val="clear" w:color="auto" w:fill="auto"/>
            <w:vAlign w:val="center"/>
          </w:tcPr>
          <w:p w14:paraId="4C2F0EA0" w14:textId="77777777" w:rsidR="00360657" w:rsidRPr="003A523A" w:rsidRDefault="00360657" w:rsidP="00D26F41">
            <w:pPr>
              <w:pStyle w:val="Paragraph"/>
              <w:spacing w:before="60" w:after="60"/>
              <w:rPr>
                <w:rStyle w:val="Responseboxtext"/>
                <w:sz w:val="2"/>
                <w:szCs w:val="2"/>
              </w:rPr>
            </w:pPr>
          </w:p>
        </w:tc>
        <w:tc>
          <w:tcPr>
            <w:tcW w:w="1886" w:type="dxa"/>
            <w:gridSpan w:val="3"/>
            <w:shd w:val="clear" w:color="auto" w:fill="auto"/>
            <w:vAlign w:val="center"/>
          </w:tcPr>
          <w:p w14:paraId="4450EB9D" w14:textId="77777777" w:rsidR="00360657" w:rsidRPr="003A523A" w:rsidRDefault="00360657" w:rsidP="00D26F41">
            <w:pPr>
              <w:spacing w:before="60" w:after="60"/>
              <w:rPr>
                <w:rFonts w:cs="Arial"/>
                <w:sz w:val="2"/>
                <w:szCs w:val="2"/>
              </w:rPr>
            </w:pPr>
          </w:p>
        </w:tc>
      </w:tr>
      <w:tr w:rsidR="004E1870" w:rsidRPr="007B7529" w14:paraId="71404B58" w14:textId="77777777" w:rsidTr="004E1870">
        <w:trPr>
          <w:gridBefore w:val="2"/>
          <w:wBefore w:w="17" w:type="dxa"/>
        </w:trPr>
        <w:tc>
          <w:tcPr>
            <w:tcW w:w="991" w:type="dxa"/>
            <w:gridSpan w:val="2"/>
            <w:shd w:val="clear" w:color="auto" w:fill="auto"/>
          </w:tcPr>
          <w:p w14:paraId="126DB468" w14:textId="77777777" w:rsidR="00360657" w:rsidRPr="007B7529" w:rsidRDefault="00360657" w:rsidP="00D26F41">
            <w:pPr>
              <w:pStyle w:val="Questiontext"/>
            </w:pPr>
            <w:r>
              <w:rPr>
                <w:rFonts w:eastAsia="Calibri"/>
                <w:lang w:eastAsia="en-GB"/>
              </w:rPr>
              <w:t>Yes</w:t>
            </w:r>
          </w:p>
        </w:tc>
        <w:sdt>
          <w:sdtPr>
            <w:rPr>
              <w:rFonts w:eastAsia="Calibri"/>
              <w:lang w:eastAsia="en-GB"/>
            </w:rPr>
            <w:id w:val="-876926233"/>
          </w:sdtPr>
          <w:sdtEndPr/>
          <w:sdtContent>
            <w:tc>
              <w:tcPr>
                <w:tcW w:w="709" w:type="dxa"/>
                <w:gridSpan w:val="2"/>
                <w:shd w:val="clear" w:color="auto" w:fill="auto"/>
              </w:tcPr>
              <w:p w14:paraId="15AEA9F7" w14:textId="77777777" w:rsidR="00360657" w:rsidRPr="007B7529" w:rsidRDefault="00360657" w:rsidP="00D26F41">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8BB1456" w14:textId="77777777" w:rsidR="00360657" w:rsidRPr="007B7529" w:rsidRDefault="00360657" w:rsidP="00D26F41">
            <w:pPr>
              <w:pStyle w:val="Questiontext"/>
            </w:pPr>
            <w:r>
              <w:rPr>
                <w:rFonts w:eastAsia="Calibri"/>
              </w:rPr>
              <w:t>Document reference</w:t>
            </w:r>
          </w:p>
        </w:tc>
        <w:sdt>
          <w:sdtPr>
            <w:rPr>
              <w:rStyle w:val="Responseboxtext"/>
            </w:rPr>
            <w:id w:val="844986938"/>
            <w:placeholder>
              <w:docPart w:val="418920CDD7D84619944C02E3D806E4E0"/>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C081C81" w14:textId="77777777" w:rsidR="00360657" w:rsidRPr="007B7529" w:rsidRDefault="00360657"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0E3A64F9" w14:textId="77777777" w:rsidR="00360657" w:rsidRPr="007B7529" w:rsidRDefault="00360657" w:rsidP="00D26F41">
            <w:pPr>
              <w:pStyle w:val="Questiontext"/>
            </w:pPr>
          </w:p>
        </w:tc>
      </w:tr>
      <w:tr w:rsidR="004E68D1" w:rsidRPr="002F53F4" w14:paraId="2A608D0C" w14:textId="77777777" w:rsidTr="004E1870">
        <w:trPr>
          <w:gridBefore w:val="1"/>
          <w:wBefore w:w="6" w:type="dxa"/>
          <w:trHeight w:val="95"/>
        </w:trPr>
        <w:tc>
          <w:tcPr>
            <w:tcW w:w="9937" w:type="dxa"/>
            <w:gridSpan w:val="13"/>
            <w:shd w:val="clear" w:color="auto" w:fill="auto"/>
          </w:tcPr>
          <w:p w14:paraId="4A975339" w14:textId="77777777" w:rsidR="004E68D1" w:rsidRDefault="004E68D1" w:rsidP="00B8467B">
            <w:pPr>
              <w:pStyle w:val="SubQuestion"/>
              <w:rPr>
                <w:rFonts w:eastAsia="Calibri"/>
                <w:lang w:eastAsia="en-GB"/>
              </w:rPr>
            </w:pPr>
            <w:r>
              <w:rPr>
                <w:rFonts w:eastAsia="Calibri"/>
                <w:lang w:eastAsia="en-GB"/>
              </w:rPr>
              <w:t>5 Are you proposing to either</w:t>
            </w:r>
          </w:p>
        </w:tc>
      </w:tr>
      <w:tr w:rsidR="004E68D1" w:rsidRPr="009A0DE3" w14:paraId="6D6F9963" w14:textId="77777777" w:rsidTr="004E1870">
        <w:trPr>
          <w:gridBefore w:val="1"/>
          <w:wBefore w:w="6" w:type="dxa"/>
          <w:trHeight w:val="95"/>
        </w:trPr>
        <w:tc>
          <w:tcPr>
            <w:tcW w:w="9937" w:type="dxa"/>
            <w:gridSpan w:val="13"/>
            <w:shd w:val="clear" w:color="auto" w:fill="auto"/>
          </w:tcPr>
          <w:p w14:paraId="550FC8F2" w14:textId="77777777" w:rsidR="004E68D1" w:rsidRPr="009A0DE3" w:rsidRDefault="004E68D1" w:rsidP="004E68D1">
            <w:pPr>
              <w:pStyle w:val="Questiontext"/>
              <w:numPr>
                <w:ilvl w:val="0"/>
                <w:numId w:val="14"/>
              </w:numPr>
              <w:rPr>
                <w:rFonts w:eastAsia="ZapfDingbats"/>
              </w:rPr>
            </w:pPr>
            <w:r w:rsidRPr="009A0DE3">
              <w:rPr>
                <w:rFonts w:eastAsia="ZapfDingbats"/>
              </w:rPr>
              <w:t>accept an additional waste not included in Table 2.1 of section 2.1 of EPR 5.07, or</w:t>
            </w:r>
          </w:p>
          <w:p w14:paraId="599CBF9C" w14:textId="77777777" w:rsidR="004E68D1" w:rsidRPr="009A0DE3" w:rsidRDefault="004E68D1" w:rsidP="004E68D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4E68D1" w:rsidRPr="00360657" w14:paraId="1C6EA01E" w14:textId="77777777" w:rsidTr="004E1870">
        <w:trPr>
          <w:gridBefore w:val="1"/>
          <w:wBefore w:w="6" w:type="dxa"/>
          <w:trHeight w:val="127"/>
        </w:trPr>
        <w:tc>
          <w:tcPr>
            <w:tcW w:w="993" w:type="dxa"/>
            <w:gridSpan w:val="2"/>
            <w:shd w:val="clear" w:color="auto" w:fill="auto"/>
          </w:tcPr>
          <w:p w14:paraId="6D5C635F" w14:textId="77777777" w:rsidR="004E68D1" w:rsidRPr="001E6B22" w:rsidRDefault="004E68D1" w:rsidP="00B8467B">
            <w:pPr>
              <w:pStyle w:val="Questiontext"/>
              <w:rPr>
                <w:rFonts w:eastAsia="Calibri"/>
              </w:rPr>
            </w:pPr>
            <w:r w:rsidRPr="001E6B22">
              <w:rPr>
                <w:rFonts w:eastAsia="Calibri"/>
              </w:rPr>
              <w:t>No</w:t>
            </w:r>
          </w:p>
        </w:tc>
        <w:sdt>
          <w:sdtPr>
            <w:rPr>
              <w:rFonts w:eastAsia="Calibri"/>
              <w:lang w:eastAsia="en-GB"/>
            </w:rPr>
            <w:id w:val="-1361815473"/>
          </w:sdtPr>
          <w:sdtEndPr/>
          <w:sdtContent>
            <w:tc>
              <w:tcPr>
                <w:tcW w:w="992" w:type="dxa"/>
                <w:gridSpan w:val="4"/>
                <w:shd w:val="clear" w:color="auto" w:fill="auto"/>
              </w:tcPr>
              <w:p w14:paraId="0C5D2FD2" w14:textId="77777777" w:rsidR="004E68D1" w:rsidRPr="001E6B22" w:rsidRDefault="004E68D1" w:rsidP="00B8467B">
                <w:pPr>
                  <w:pStyle w:val="Questiontext"/>
                  <w:rPr>
                    <w:rFonts w:eastAsia="Calibri"/>
                  </w:rPr>
                </w:pPr>
                <w:r w:rsidRPr="001E6B22">
                  <w:rPr>
                    <w:rFonts w:ascii="MS Gothic" w:eastAsia="MS Gothic" w:hAnsi="MS Gothic" w:hint="eastAsia"/>
                    <w:lang w:eastAsia="en-GB"/>
                  </w:rPr>
                  <w:t>☐</w:t>
                </w:r>
              </w:p>
            </w:tc>
          </w:sdtContent>
        </w:sdt>
        <w:tc>
          <w:tcPr>
            <w:tcW w:w="7952" w:type="dxa"/>
            <w:gridSpan w:val="7"/>
            <w:shd w:val="clear" w:color="auto" w:fill="auto"/>
          </w:tcPr>
          <w:p w14:paraId="6E004BF3" w14:textId="77777777" w:rsidR="004E68D1" w:rsidRPr="001E6B22" w:rsidRDefault="004E68D1" w:rsidP="00B8467B">
            <w:pPr>
              <w:pStyle w:val="Questiontext"/>
              <w:rPr>
                <w:rFonts w:eastAsia="Calibri"/>
              </w:rPr>
            </w:pPr>
          </w:p>
        </w:tc>
      </w:tr>
      <w:tr w:rsidR="00286DD6" w:rsidRPr="007B7529" w14:paraId="1BCCA066" w14:textId="77777777" w:rsidTr="00D26F41">
        <w:trPr>
          <w:gridBefore w:val="2"/>
          <w:wBefore w:w="17" w:type="dxa"/>
        </w:trPr>
        <w:tc>
          <w:tcPr>
            <w:tcW w:w="991" w:type="dxa"/>
            <w:gridSpan w:val="2"/>
            <w:shd w:val="clear" w:color="auto" w:fill="auto"/>
          </w:tcPr>
          <w:p w14:paraId="5B0155AB" w14:textId="77777777" w:rsidR="00286DD6" w:rsidRPr="007B7529" w:rsidRDefault="00286DD6" w:rsidP="00D26F41">
            <w:pPr>
              <w:pStyle w:val="Questiontext"/>
            </w:pPr>
            <w:r>
              <w:rPr>
                <w:rFonts w:eastAsia="Calibri"/>
                <w:lang w:eastAsia="en-GB"/>
              </w:rPr>
              <w:t>Yes</w:t>
            </w:r>
          </w:p>
        </w:tc>
        <w:sdt>
          <w:sdtPr>
            <w:rPr>
              <w:rFonts w:eastAsia="Calibri"/>
              <w:lang w:eastAsia="en-GB"/>
            </w:rPr>
            <w:id w:val="773125481"/>
          </w:sdtPr>
          <w:sdtEndPr/>
          <w:sdtContent>
            <w:tc>
              <w:tcPr>
                <w:tcW w:w="994" w:type="dxa"/>
                <w:gridSpan w:val="4"/>
                <w:shd w:val="clear" w:color="auto" w:fill="auto"/>
              </w:tcPr>
              <w:p w14:paraId="5D4078DB" w14:textId="77777777" w:rsidR="00286DD6" w:rsidRPr="007B7529" w:rsidRDefault="00286DD6" w:rsidP="00D26F41">
                <w:pPr>
                  <w:pStyle w:val="Questiontext"/>
                </w:pPr>
                <w:r>
                  <w:rPr>
                    <w:rFonts w:ascii="MS Gothic" w:eastAsia="MS Gothic" w:hAnsi="MS Gothic" w:hint="eastAsia"/>
                    <w:lang w:eastAsia="en-GB"/>
                  </w:rPr>
                  <w:t>☐</w:t>
                </w:r>
              </w:p>
            </w:tc>
          </w:sdtContent>
        </w:sdt>
        <w:tc>
          <w:tcPr>
            <w:tcW w:w="7941" w:type="dxa"/>
            <w:gridSpan w:val="6"/>
            <w:shd w:val="clear" w:color="auto" w:fill="auto"/>
          </w:tcPr>
          <w:p w14:paraId="0D694D71" w14:textId="77777777" w:rsidR="00286DD6" w:rsidRPr="007B7529" w:rsidRDefault="00286DD6" w:rsidP="00D26F41">
            <w:pPr>
              <w:pStyle w:val="Questiontext"/>
            </w:pPr>
            <w:r>
              <w:rPr>
                <w:rFonts w:eastAsia="Calibri"/>
              </w:rPr>
              <w:t>You must provide justification</w:t>
            </w:r>
          </w:p>
        </w:tc>
      </w:tr>
      <w:tr w:rsidR="004E1870" w:rsidRPr="007B7529" w14:paraId="4293B278" w14:textId="77777777" w:rsidTr="004E1870">
        <w:trPr>
          <w:gridBefore w:val="2"/>
          <w:wBefore w:w="17" w:type="dxa"/>
        </w:trPr>
        <w:tc>
          <w:tcPr>
            <w:tcW w:w="991" w:type="dxa"/>
            <w:gridSpan w:val="2"/>
            <w:shd w:val="clear" w:color="auto" w:fill="auto"/>
          </w:tcPr>
          <w:p w14:paraId="14323350" w14:textId="77777777" w:rsidR="001E6B22" w:rsidRPr="007B7529" w:rsidRDefault="001E6B22" w:rsidP="00D26F41">
            <w:pPr>
              <w:pStyle w:val="Questiontext"/>
            </w:pPr>
          </w:p>
        </w:tc>
        <w:tc>
          <w:tcPr>
            <w:tcW w:w="994" w:type="dxa"/>
            <w:gridSpan w:val="4"/>
            <w:shd w:val="clear" w:color="auto" w:fill="auto"/>
          </w:tcPr>
          <w:p w14:paraId="64E737C3" w14:textId="77777777" w:rsidR="001E6B22" w:rsidRPr="007B7529" w:rsidRDefault="001E6B22" w:rsidP="00D26F41">
            <w:pPr>
              <w:pStyle w:val="Questiontext"/>
            </w:pPr>
          </w:p>
        </w:tc>
        <w:tc>
          <w:tcPr>
            <w:tcW w:w="2085" w:type="dxa"/>
            <w:tcBorders>
              <w:right w:val="single" w:sz="4" w:space="0" w:color="auto"/>
            </w:tcBorders>
            <w:shd w:val="clear" w:color="auto" w:fill="auto"/>
          </w:tcPr>
          <w:p w14:paraId="15531A6B" w14:textId="77777777" w:rsidR="001E6B22" w:rsidRPr="007B7529" w:rsidRDefault="001E6B22" w:rsidP="00D26F41">
            <w:pPr>
              <w:pStyle w:val="Questiontext"/>
            </w:pPr>
            <w:r>
              <w:rPr>
                <w:rFonts w:eastAsia="Calibri"/>
              </w:rPr>
              <w:t>Document reference</w:t>
            </w:r>
          </w:p>
        </w:tc>
        <w:sdt>
          <w:sdtPr>
            <w:rPr>
              <w:rStyle w:val="Responseboxtext"/>
            </w:rPr>
            <w:id w:val="-1316563287"/>
            <w:placeholder>
              <w:docPart w:val="0E57721106E24752AFDECE4124CB8D1B"/>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02947E6" w14:textId="77777777" w:rsidR="001E6B22" w:rsidRPr="007B7529" w:rsidRDefault="001E6B22" w:rsidP="00D26F41">
                <w:pPr>
                  <w:pStyle w:val="Questiontext"/>
                </w:pPr>
                <w:r>
                  <w:rPr>
                    <w:rStyle w:val="Responseboxtext"/>
                  </w:rPr>
                  <w:t xml:space="preserve">                                                          </w:t>
                </w:r>
              </w:p>
            </w:tc>
          </w:sdtContent>
        </w:sdt>
        <w:tc>
          <w:tcPr>
            <w:tcW w:w="1876" w:type="dxa"/>
            <w:gridSpan w:val="2"/>
            <w:tcBorders>
              <w:left w:val="single" w:sz="4" w:space="0" w:color="auto"/>
            </w:tcBorders>
            <w:shd w:val="clear" w:color="auto" w:fill="auto"/>
          </w:tcPr>
          <w:p w14:paraId="3AB811E8" w14:textId="77777777" w:rsidR="001E6B22" w:rsidRPr="007B7529" w:rsidRDefault="001E6B22" w:rsidP="00D26F41">
            <w:pPr>
              <w:pStyle w:val="Questiontext"/>
            </w:pPr>
          </w:p>
        </w:tc>
      </w:tr>
      <w:tr w:rsidR="004E68D1" w:rsidRPr="002F53F4" w14:paraId="2777D530" w14:textId="77777777" w:rsidTr="004E1870">
        <w:trPr>
          <w:gridBefore w:val="1"/>
          <w:wBefore w:w="6" w:type="dxa"/>
          <w:trHeight w:val="95"/>
        </w:trPr>
        <w:tc>
          <w:tcPr>
            <w:tcW w:w="9937" w:type="dxa"/>
            <w:gridSpan w:val="13"/>
            <w:shd w:val="clear" w:color="auto" w:fill="auto"/>
          </w:tcPr>
          <w:p w14:paraId="3732807C" w14:textId="77777777" w:rsidR="004E68D1" w:rsidRDefault="004E68D1" w:rsidP="008378CC">
            <w:pPr>
              <w:pStyle w:val="SubQuestion"/>
              <w:rPr>
                <w:rFonts w:eastAsia="Calibri"/>
                <w:lang w:eastAsia="en-GB"/>
              </w:rPr>
            </w:pPr>
            <w:r>
              <w:rPr>
                <w:rFonts w:eastAsia="Calibri"/>
                <w:lang w:eastAsia="en-GB"/>
              </w:rPr>
              <w:t xml:space="preserve">6 Please provide a summary description of the treatment activities undertaken on the </w:t>
            </w:r>
            <w:r w:rsidR="008378CC">
              <w:rPr>
                <w:rFonts w:eastAsia="Calibri"/>
                <w:lang w:eastAsia="en-GB"/>
              </w:rPr>
              <w:t>facility</w:t>
            </w:r>
            <w:r>
              <w:rPr>
                <w:rFonts w:eastAsia="Calibri"/>
                <w:lang w:eastAsia="en-GB"/>
              </w:rPr>
              <w:t>. This should cover the general principles set out in section 2.1.4 of EPR 5.07</w:t>
            </w:r>
          </w:p>
        </w:tc>
      </w:tr>
      <w:tr w:rsidR="004E1870" w:rsidRPr="007B7529" w14:paraId="4EBB1B75" w14:textId="77777777" w:rsidTr="004E1870">
        <w:trPr>
          <w:gridBefore w:val="1"/>
          <w:wBefore w:w="6" w:type="dxa"/>
        </w:trPr>
        <w:tc>
          <w:tcPr>
            <w:tcW w:w="4098" w:type="dxa"/>
            <w:gridSpan w:val="9"/>
            <w:tcBorders>
              <w:right w:val="single" w:sz="4" w:space="0" w:color="auto"/>
            </w:tcBorders>
            <w:shd w:val="clear" w:color="auto" w:fill="auto"/>
          </w:tcPr>
          <w:p w14:paraId="3B3A587F" w14:textId="77777777" w:rsidR="004E1870" w:rsidRPr="007B7529" w:rsidRDefault="004E1870" w:rsidP="00D26F41">
            <w:pPr>
              <w:pStyle w:val="Questiontext"/>
            </w:pPr>
            <w:r>
              <w:rPr>
                <w:rFonts w:eastAsia="Calibri"/>
              </w:rPr>
              <w:t>Document reference</w:t>
            </w:r>
          </w:p>
        </w:tc>
        <w:sdt>
          <w:sdtPr>
            <w:rPr>
              <w:rStyle w:val="Responseboxtext"/>
            </w:rPr>
            <w:id w:val="-1797438416"/>
            <w:placeholder>
              <w:docPart w:val="BCF2565A708B463B8E50448B98CF93AB"/>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4861D39B" w14:textId="77777777" w:rsidR="004E1870" w:rsidRPr="007B7529" w:rsidRDefault="004E1870"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6BFFC87C" w14:textId="77777777" w:rsidR="004E1870" w:rsidRPr="007B7529" w:rsidRDefault="004E1870" w:rsidP="00D26F41">
            <w:pPr>
              <w:pStyle w:val="Questiontext"/>
            </w:pPr>
          </w:p>
        </w:tc>
      </w:tr>
      <w:tr w:rsidR="004E68D1" w:rsidRPr="002F53F4" w14:paraId="0FC35770" w14:textId="77777777" w:rsidTr="004E1870">
        <w:trPr>
          <w:gridBefore w:val="1"/>
          <w:wBefore w:w="6" w:type="dxa"/>
          <w:trHeight w:val="95"/>
        </w:trPr>
        <w:tc>
          <w:tcPr>
            <w:tcW w:w="9937" w:type="dxa"/>
            <w:gridSpan w:val="13"/>
            <w:shd w:val="clear" w:color="auto" w:fill="auto"/>
          </w:tcPr>
          <w:p w14:paraId="7B192C3F" w14:textId="77777777" w:rsidR="004E68D1" w:rsidRDefault="004E68D1" w:rsidP="00B8467B">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360657" w:rsidRPr="007B7529" w14:paraId="012A1E3F" w14:textId="77777777" w:rsidTr="004E1870">
        <w:trPr>
          <w:gridBefore w:val="1"/>
          <w:wBefore w:w="6" w:type="dxa"/>
        </w:trPr>
        <w:tc>
          <w:tcPr>
            <w:tcW w:w="4098" w:type="dxa"/>
            <w:gridSpan w:val="9"/>
            <w:tcBorders>
              <w:right w:val="single" w:sz="4" w:space="0" w:color="auto"/>
            </w:tcBorders>
            <w:shd w:val="clear" w:color="auto" w:fill="auto"/>
          </w:tcPr>
          <w:p w14:paraId="53FE228D" w14:textId="77777777" w:rsidR="00360657" w:rsidRPr="007B7529" w:rsidRDefault="00360657" w:rsidP="00D26F41">
            <w:pPr>
              <w:pStyle w:val="Questiontext"/>
            </w:pPr>
            <w:r>
              <w:rPr>
                <w:rFonts w:eastAsia="Calibri"/>
              </w:rPr>
              <w:t>Document reference</w:t>
            </w:r>
          </w:p>
        </w:tc>
        <w:sdt>
          <w:sdtPr>
            <w:rPr>
              <w:rStyle w:val="Responseboxtext"/>
            </w:rPr>
            <w:id w:val="-601109706"/>
            <w:placeholder>
              <w:docPart w:val="9D53E5C06ED24FFE9512900E52DADAC1"/>
            </w:placeholder>
            <w:showingPlcHdr/>
            <w:text/>
          </w:sdtPr>
          <w:sdtEndPr>
            <w:rPr>
              <w:rStyle w:val="DefaultParagraphFont"/>
            </w:rPr>
          </w:sdtEndPr>
          <w:sdtContent>
            <w:tc>
              <w:tcPr>
                <w:tcW w:w="3984" w:type="dxa"/>
                <w:gridSpan w:val="3"/>
                <w:tcBorders>
                  <w:left w:val="single" w:sz="4" w:space="0" w:color="auto"/>
                  <w:bottom w:val="single" w:sz="4" w:space="0" w:color="auto"/>
                  <w:right w:val="single" w:sz="4" w:space="0" w:color="auto"/>
                </w:tcBorders>
                <w:shd w:val="clear" w:color="auto" w:fill="auto"/>
              </w:tcPr>
              <w:p w14:paraId="57806445" w14:textId="77777777" w:rsidR="00360657" w:rsidRPr="007B7529" w:rsidRDefault="00360657" w:rsidP="00D26F41">
                <w:pPr>
                  <w:pStyle w:val="Questiontext"/>
                </w:pPr>
                <w:r>
                  <w:rPr>
                    <w:rStyle w:val="Responseboxtext"/>
                  </w:rPr>
                  <w:t xml:space="preserve">                                                          </w:t>
                </w:r>
              </w:p>
            </w:tc>
          </w:sdtContent>
        </w:sdt>
        <w:tc>
          <w:tcPr>
            <w:tcW w:w="1855" w:type="dxa"/>
            <w:tcBorders>
              <w:left w:val="single" w:sz="4" w:space="0" w:color="auto"/>
            </w:tcBorders>
            <w:shd w:val="clear" w:color="auto" w:fill="auto"/>
          </w:tcPr>
          <w:p w14:paraId="73939E3A" w14:textId="77777777" w:rsidR="00360657" w:rsidRPr="007B7529" w:rsidRDefault="00360657" w:rsidP="00D26F41">
            <w:pPr>
              <w:pStyle w:val="Questiontext"/>
            </w:pPr>
          </w:p>
        </w:tc>
      </w:tr>
    </w:tbl>
    <w:p w14:paraId="47D6FE13" w14:textId="77777777" w:rsidR="004E68D1" w:rsidRDefault="004E68D1" w:rsidP="00E55936">
      <w:pPr>
        <w:pStyle w:val="Sectionheading"/>
        <w:rPr>
          <w:rFonts w:eastAsia="Calibri"/>
          <w:lang w:eastAsia="en-GB"/>
        </w:rPr>
        <w:sectPr w:rsidR="004E68D1"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82"/>
        <w:gridCol w:w="9"/>
        <w:gridCol w:w="703"/>
        <w:gridCol w:w="6"/>
        <w:gridCol w:w="2368"/>
        <w:gridCol w:w="17"/>
        <w:gridCol w:w="3950"/>
        <w:gridCol w:w="10"/>
        <w:gridCol w:w="25"/>
        <w:gridCol w:w="1856"/>
      </w:tblGrid>
      <w:tr w:rsidR="004E68D1" w:rsidRPr="002F53F4" w14:paraId="67998E49" w14:textId="77777777" w:rsidTr="004E1870">
        <w:trPr>
          <w:gridBefore w:val="2"/>
          <w:wBefore w:w="17" w:type="dxa"/>
          <w:trHeight w:val="95"/>
        </w:trPr>
        <w:tc>
          <w:tcPr>
            <w:tcW w:w="9926" w:type="dxa"/>
            <w:gridSpan w:val="10"/>
            <w:shd w:val="clear" w:color="auto" w:fill="auto"/>
          </w:tcPr>
          <w:p w14:paraId="1DDDF8AC" w14:textId="77777777" w:rsidR="00947AA6" w:rsidRDefault="004E68D1" w:rsidP="00947AA6">
            <w:pPr>
              <w:pStyle w:val="Sectionheading"/>
              <w:pBdr>
                <w:bottom w:val="single" w:sz="12" w:space="1" w:color="auto"/>
              </w:pBdr>
              <w:rPr>
                <w:rFonts w:eastAsia="Calibri"/>
                <w:lang w:eastAsia="en-GB"/>
              </w:rPr>
            </w:pPr>
            <w:r>
              <w:rPr>
                <w:rFonts w:eastAsia="Calibri"/>
                <w:lang w:eastAsia="en-GB"/>
              </w:rPr>
              <w:t xml:space="preserve">Appendix 2 – </w:t>
            </w:r>
            <w:r w:rsidRPr="00947AA6">
              <w:rPr>
                <w:rFonts w:eastAsia="Calibri"/>
                <w:lang w:eastAsia="en-GB"/>
              </w:rPr>
              <w:t>Specific questions for the hazardous waste recovery and disposal sector</w:t>
            </w:r>
          </w:p>
        </w:tc>
      </w:tr>
      <w:tr w:rsidR="004E68D1" w:rsidRPr="002F53F4" w14:paraId="273A8062" w14:textId="77777777" w:rsidTr="004E1870">
        <w:trPr>
          <w:gridBefore w:val="2"/>
          <w:wBefore w:w="17" w:type="dxa"/>
          <w:trHeight w:val="95"/>
        </w:trPr>
        <w:tc>
          <w:tcPr>
            <w:tcW w:w="9926" w:type="dxa"/>
            <w:gridSpan w:val="10"/>
            <w:shd w:val="clear" w:color="auto" w:fill="auto"/>
          </w:tcPr>
          <w:p w14:paraId="08F48261" w14:textId="77777777" w:rsidR="004E68D1" w:rsidRDefault="004E68D1" w:rsidP="00B8467B">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4E68D1" w:rsidRPr="002F53F4" w14:paraId="03653975" w14:textId="77777777" w:rsidTr="004E1870">
        <w:trPr>
          <w:gridBefore w:val="2"/>
          <w:wBefore w:w="17" w:type="dxa"/>
          <w:trHeight w:val="95"/>
        </w:trPr>
        <w:tc>
          <w:tcPr>
            <w:tcW w:w="9926" w:type="dxa"/>
            <w:gridSpan w:val="10"/>
            <w:shd w:val="clear" w:color="auto" w:fill="auto"/>
          </w:tcPr>
          <w:p w14:paraId="0A5BEB79" w14:textId="77777777"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8378CC">
              <w:rPr>
                <w:rFonts w:eastAsia="Calibri"/>
                <w:lang w:eastAsia="en-GB"/>
              </w:rPr>
              <w:t>facility</w:t>
            </w:r>
            <w:r>
              <w:rPr>
                <w:rFonts w:eastAsia="Calibri"/>
                <w:lang w:eastAsia="en-GB"/>
              </w:rPr>
              <w:t>?</w:t>
            </w:r>
          </w:p>
        </w:tc>
      </w:tr>
      <w:tr w:rsidR="004E1870" w:rsidRPr="002F53F4" w14:paraId="0785240C" w14:textId="77777777" w:rsidTr="004E1870">
        <w:trPr>
          <w:gridBefore w:val="1"/>
          <w:wBefore w:w="6" w:type="dxa"/>
          <w:trHeight w:val="169"/>
        </w:trPr>
        <w:tc>
          <w:tcPr>
            <w:tcW w:w="993" w:type="dxa"/>
            <w:gridSpan w:val="2"/>
            <w:shd w:val="clear" w:color="auto" w:fill="auto"/>
          </w:tcPr>
          <w:p w14:paraId="5D59EF54"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754976143"/>
          </w:sdtPr>
          <w:sdtEndPr/>
          <w:sdtContent>
            <w:tc>
              <w:tcPr>
                <w:tcW w:w="712" w:type="dxa"/>
                <w:gridSpan w:val="2"/>
                <w:shd w:val="clear" w:color="auto" w:fill="auto"/>
              </w:tcPr>
              <w:p w14:paraId="5E3F61B3"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4093F75B"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00D58AB1" w14:textId="77777777" w:rsidTr="004E1870">
        <w:trPr>
          <w:gridBefore w:val="5"/>
          <w:wBefore w:w="1711" w:type="dxa"/>
        </w:trPr>
        <w:tc>
          <w:tcPr>
            <w:tcW w:w="2374" w:type="dxa"/>
            <w:gridSpan w:val="2"/>
            <w:tcBorders>
              <w:right w:val="single" w:sz="4" w:space="0" w:color="auto"/>
            </w:tcBorders>
            <w:shd w:val="clear" w:color="auto" w:fill="auto"/>
          </w:tcPr>
          <w:p w14:paraId="19C48680" w14:textId="77777777" w:rsidR="004E1870" w:rsidRPr="007B7529" w:rsidRDefault="004E1870" w:rsidP="00D26F41">
            <w:pPr>
              <w:pStyle w:val="Questiontext"/>
            </w:pPr>
            <w:r>
              <w:rPr>
                <w:rFonts w:eastAsia="Calibri"/>
              </w:rPr>
              <w:t>Document reference</w:t>
            </w:r>
          </w:p>
        </w:tc>
        <w:sdt>
          <w:sdtPr>
            <w:rPr>
              <w:rStyle w:val="Responseboxtext"/>
            </w:rPr>
            <w:id w:val="915907037"/>
            <w:placeholder>
              <w:docPart w:val="2C1D7429ECBC46AAAE6DBFC1C8FCAC86"/>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2368A170"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005FD5D" w14:textId="77777777" w:rsidR="004E1870" w:rsidRPr="007B7529" w:rsidRDefault="004E1870" w:rsidP="00D26F41">
            <w:pPr>
              <w:pStyle w:val="Questiontext"/>
            </w:pPr>
          </w:p>
        </w:tc>
      </w:tr>
      <w:tr w:rsidR="004E1870" w:rsidRPr="003A523A" w14:paraId="20B17A0B" w14:textId="77777777" w:rsidTr="004E1870">
        <w:tc>
          <w:tcPr>
            <w:tcW w:w="4102" w:type="dxa"/>
            <w:gridSpan w:val="8"/>
            <w:shd w:val="clear" w:color="auto" w:fill="auto"/>
          </w:tcPr>
          <w:p w14:paraId="1B365ABB"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0F43826F"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2BEF919A" w14:textId="77777777" w:rsidR="004E1870" w:rsidRPr="003A523A" w:rsidRDefault="004E1870" w:rsidP="00D26F41">
            <w:pPr>
              <w:spacing w:before="60" w:after="60"/>
              <w:rPr>
                <w:rFonts w:cs="Arial"/>
                <w:sz w:val="2"/>
                <w:szCs w:val="2"/>
              </w:rPr>
            </w:pPr>
          </w:p>
        </w:tc>
      </w:tr>
      <w:tr w:rsidR="004E1870" w:rsidRPr="007B7529" w14:paraId="26EF7261" w14:textId="77777777" w:rsidTr="004E1870">
        <w:trPr>
          <w:gridBefore w:val="2"/>
          <w:wBefore w:w="17" w:type="dxa"/>
        </w:trPr>
        <w:tc>
          <w:tcPr>
            <w:tcW w:w="991" w:type="dxa"/>
            <w:gridSpan w:val="2"/>
            <w:shd w:val="clear" w:color="auto" w:fill="auto"/>
          </w:tcPr>
          <w:p w14:paraId="53A3BB35" w14:textId="77777777" w:rsidR="004E1870" w:rsidRPr="007B7529" w:rsidRDefault="004E1870" w:rsidP="00D26F41">
            <w:pPr>
              <w:pStyle w:val="Questiontext"/>
            </w:pPr>
            <w:r>
              <w:rPr>
                <w:rFonts w:eastAsia="Calibri"/>
                <w:lang w:eastAsia="en-GB"/>
              </w:rPr>
              <w:t>Yes</w:t>
            </w:r>
          </w:p>
        </w:tc>
        <w:sdt>
          <w:sdtPr>
            <w:rPr>
              <w:rFonts w:eastAsia="Calibri"/>
              <w:lang w:eastAsia="en-GB"/>
            </w:rPr>
            <w:id w:val="-111518479"/>
          </w:sdtPr>
          <w:sdtEndPr/>
          <w:sdtContent>
            <w:tc>
              <w:tcPr>
                <w:tcW w:w="709" w:type="dxa"/>
                <w:gridSpan w:val="2"/>
                <w:shd w:val="clear" w:color="auto" w:fill="auto"/>
              </w:tcPr>
              <w:p w14:paraId="4B51B778"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8F860EB" w14:textId="77777777" w:rsidR="004E1870" w:rsidRPr="007B7529" w:rsidRDefault="004E1870" w:rsidP="00D26F41">
            <w:pPr>
              <w:pStyle w:val="Questiontext"/>
            </w:pPr>
            <w:r>
              <w:rPr>
                <w:rFonts w:eastAsia="Calibri"/>
              </w:rPr>
              <w:t>Document reference</w:t>
            </w:r>
          </w:p>
        </w:tc>
        <w:sdt>
          <w:sdtPr>
            <w:rPr>
              <w:rStyle w:val="Responseboxtext"/>
            </w:rPr>
            <w:id w:val="-805011673"/>
            <w:placeholder>
              <w:docPart w:val="69479CBBEE8B4442BC366172D86FE623"/>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0BAAE78C"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3681A6F9" w14:textId="77777777" w:rsidR="004E1870" w:rsidRPr="007B7529" w:rsidRDefault="004E1870" w:rsidP="00D26F41">
            <w:pPr>
              <w:pStyle w:val="Questiontext"/>
            </w:pPr>
          </w:p>
        </w:tc>
      </w:tr>
      <w:tr w:rsidR="004E68D1" w:rsidRPr="002F53F4" w14:paraId="68A36F2E" w14:textId="77777777" w:rsidTr="004E1870">
        <w:trPr>
          <w:gridBefore w:val="2"/>
          <w:wBefore w:w="17" w:type="dxa"/>
          <w:trHeight w:val="95"/>
        </w:trPr>
        <w:tc>
          <w:tcPr>
            <w:tcW w:w="9926" w:type="dxa"/>
            <w:gridSpan w:val="10"/>
            <w:shd w:val="clear" w:color="auto" w:fill="auto"/>
          </w:tcPr>
          <w:p w14:paraId="4B03B77F" w14:textId="77777777" w:rsidR="004E68D1" w:rsidRDefault="004E68D1" w:rsidP="00B8467B">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4E1870" w:rsidRPr="002F53F4" w14:paraId="1F083B78" w14:textId="77777777" w:rsidTr="004E1870">
        <w:trPr>
          <w:gridBefore w:val="1"/>
          <w:wBefore w:w="6" w:type="dxa"/>
          <w:trHeight w:val="169"/>
        </w:trPr>
        <w:tc>
          <w:tcPr>
            <w:tcW w:w="993" w:type="dxa"/>
            <w:gridSpan w:val="2"/>
            <w:shd w:val="clear" w:color="auto" w:fill="auto"/>
          </w:tcPr>
          <w:p w14:paraId="60ED3510"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2077465463"/>
          </w:sdtPr>
          <w:sdtEndPr/>
          <w:sdtContent>
            <w:tc>
              <w:tcPr>
                <w:tcW w:w="712" w:type="dxa"/>
                <w:gridSpan w:val="2"/>
                <w:shd w:val="clear" w:color="auto" w:fill="auto"/>
              </w:tcPr>
              <w:p w14:paraId="0719A299"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7D7F7DC0"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52EBEF01" w14:textId="77777777" w:rsidTr="004E1870">
        <w:trPr>
          <w:gridBefore w:val="5"/>
          <w:wBefore w:w="1711" w:type="dxa"/>
        </w:trPr>
        <w:tc>
          <w:tcPr>
            <w:tcW w:w="2374" w:type="dxa"/>
            <w:gridSpan w:val="2"/>
            <w:tcBorders>
              <w:right w:val="single" w:sz="4" w:space="0" w:color="auto"/>
            </w:tcBorders>
            <w:shd w:val="clear" w:color="auto" w:fill="auto"/>
          </w:tcPr>
          <w:p w14:paraId="19DE22DE" w14:textId="77777777" w:rsidR="004E1870" w:rsidRPr="007B7529" w:rsidRDefault="004E1870" w:rsidP="00D26F41">
            <w:pPr>
              <w:pStyle w:val="Questiontext"/>
            </w:pPr>
            <w:r>
              <w:rPr>
                <w:rFonts w:eastAsia="Calibri"/>
              </w:rPr>
              <w:t>Document reference</w:t>
            </w:r>
          </w:p>
        </w:tc>
        <w:sdt>
          <w:sdtPr>
            <w:rPr>
              <w:rStyle w:val="Responseboxtext"/>
            </w:rPr>
            <w:id w:val="-1919473652"/>
            <w:placeholder>
              <w:docPart w:val="014DEC99D8A5412395EE54A19312391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9EC61EE"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7C75EC01" w14:textId="77777777" w:rsidR="004E1870" w:rsidRPr="007B7529" w:rsidRDefault="004E1870" w:rsidP="00D26F41">
            <w:pPr>
              <w:pStyle w:val="Questiontext"/>
            </w:pPr>
          </w:p>
        </w:tc>
      </w:tr>
      <w:tr w:rsidR="004E1870" w:rsidRPr="003A523A" w14:paraId="3D48959C" w14:textId="77777777" w:rsidTr="004E1870">
        <w:tc>
          <w:tcPr>
            <w:tcW w:w="4102" w:type="dxa"/>
            <w:gridSpan w:val="8"/>
            <w:shd w:val="clear" w:color="auto" w:fill="auto"/>
          </w:tcPr>
          <w:p w14:paraId="403CD0F4"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78290770"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590F5BFB" w14:textId="77777777" w:rsidR="004E1870" w:rsidRPr="003A523A" w:rsidRDefault="004E1870" w:rsidP="00D26F41">
            <w:pPr>
              <w:spacing w:before="60" w:after="60"/>
              <w:rPr>
                <w:rFonts w:cs="Arial"/>
                <w:sz w:val="2"/>
                <w:szCs w:val="2"/>
              </w:rPr>
            </w:pPr>
          </w:p>
        </w:tc>
      </w:tr>
      <w:tr w:rsidR="004E1870" w:rsidRPr="007B7529" w14:paraId="7EC71EF4" w14:textId="77777777" w:rsidTr="004E1870">
        <w:trPr>
          <w:gridBefore w:val="2"/>
          <w:wBefore w:w="17" w:type="dxa"/>
        </w:trPr>
        <w:tc>
          <w:tcPr>
            <w:tcW w:w="991" w:type="dxa"/>
            <w:gridSpan w:val="2"/>
            <w:shd w:val="clear" w:color="auto" w:fill="auto"/>
          </w:tcPr>
          <w:p w14:paraId="24A04AF4" w14:textId="77777777" w:rsidR="004E1870" w:rsidRPr="007B7529" w:rsidRDefault="004E1870" w:rsidP="00D26F41">
            <w:pPr>
              <w:pStyle w:val="Questiontext"/>
            </w:pPr>
            <w:r>
              <w:rPr>
                <w:rFonts w:eastAsia="Calibri"/>
                <w:lang w:eastAsia="en-GB"/>
              </w:rPr>
              <w:t>Yes</w:t>
            </w:r>
          </w:p>
        </w:tc>
        <w:sdt>
          <w:sdtPr>
            <w:rPr>
              <w:rFonts w:eastAsia="Calibri"/>
              <w:lang w:eastAsia="en-GB"/>
            </w:rPr>
            <w:id w:val="-1726592243"/>
          </w:sdtPr>
          <w:sdtEndPr/>
          <w:sdtContent>
            <w:tc>
              <w:tcPr>
                <w:tcW w:w="709" w:type="dxa"/>
                <w:gridSpan w:val="2"/>
                <w:shd w:val="clear" w:color="auto" w:fill="auto"/>
              </w:tcPr>
              <w:p w14:paraId="34683ED8"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1E3FB3E5" w14:textId="77777777" w:rsidR="004E1870" w:rsidRPr="007B7529" w:rsidRDefault="004E1870" w:rsidP="00D26F41">
            <w:pPr>
              <w:pStyle w:val="Questiontext"/>
            </w:pPr>
            <w:r>
              <w:rPr>
                <w:rFonts w:eastAsia="Calibri"/>
              </w:rPr>
              <w:t>Document reference</w:t>
            </w:r>
          </w:p>
        </w:tc>
        <w:sdt>
          <w:sdtPr>
            <w:rPr>
              <w:rStyle w:val="Responseboxtext"/>
            </w:rPr>
            <w:id w:val="-1902116764"/>
            <w:placeholder>
              <w:docPart w:val="BE96B4DEC5F948308A8DB2E86DF1AF72"/>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0CE5205A"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4D16CD19" w14:textId="77777777" w:rsidR="004E1870" w:rsidRPr="007B7529" w:rsidRDefault="004E1870" w:rsidP="00D26F41">
            <w:pPr>
              <w:pStyle w:val="Questiontext"/>
            </w:pPr>
          </w:p>
        </w:tc>
      </w:tr>
      <w:tr w:rsidR="004E68D1" w:rsidRPr="002F53F4" w14:paraId="474CD425" w14:textId="77777777" w:rsidTr="004E1870">
        <w:trPr>
          <w:gridBefore w:val="2"/>
          <w:wBefore w:w="17" w:type="dxa"/>
          <w:trHeight w:val="95"/>
        </w:trPr>
        <w:tc>
          <w:tcPr>
            <w:tcW w:w="9926" w:type="dxa"/>
            <w:gridSpan w:val="10"/>
            <w:shd w:val="clear" w:color="auto" w:fill="auto"/>
          </w:tcPr>
          <w:p w14:paraId="37FB85E8" w14:textId="77777777" w:rsidR="004E68D1" w:rsidRDefault="004E68D1" w:rsidP="00B8467B">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4E1870" w:rsidRPr="002F53F4" w14:paraId="538A232B" w14:textId="77777777" w:rsidTr="004E1870">
        <w:trPr>
          <w:gridBefore w:val="1"/>
          <w:wBefore w:w="6" w:type="dxa"/>
          <w:trHeight w:val="169"/>
        </w:trPr>
        <w:tc>
          <w:tcPr>
            <w:tcW w:w="993" w:type="dxa"/>
            <w:gridSpan w:val="2"/>
            <w:shd w:val="clear" w:color="auto" w:fill="auto"/>
          </w:tcPr>
          <w:p w14:paraId="6973787D" w14:textId="77777777" w:rsidR="004E1870" w:rsidRDefault="004E1870" w:rsidP="00D26F41">
            <w:pPr>
              <w:pStyle w:val="Questiontext"/>
              <w:rPr>
                <w:rFonts w:eastAsia="Calibri"/>
                <w:lang w:eastAsia="en-GB"/>
              </w:rPr>
            </w:pPr>
            <w:r>
              <w:rPr>
                <w:rFonts w:eastAsia="Calibri"/>
                <w:lang w:eastAsia="en-GB"/>
              </w:rPr>
              <w:t>No</w:t>
            </w:r>
          </w:p>
        </w:tc>
        <w:sdt>
          <w:sdtPr>
            <w:rPr>
              <w:rFonts w:eastAsia="Calibri"/>
              <w:lang w:eastAsia="en-GB"/>
            </w:rPr>
            <w:id w:val="-1985303390"/>
          </w:sdtPr>
          <w:sdtEndPr/>
          <w:sdtContent>
            <w:tc>
              <w:tcPr>
                <w:tcW w:w="712" w:type="dxa"/>
                <w:gridSpan w:val="2"/>
                <w:shd w:val="clear" w:color="auto" w:fill="auto"/>
              </w:tcPr>
              <w:p w14:paraId="0DE24694" w14:textId="77777777" w:rsidR="004E1870" w:rsidRDefault="004E1870" w:rsidP="00D26F41">
                <w:pPr>
                  <w:pStyle w:val="Questiontext"/>
                  <w:rPr>
                    <w:rFonts w:eastAsia="Calibri"/>
                    <w:lang w:eastAsia="en-GB"/>
                  </w:rPr>
                </w:pPr>
                <w:r>
                  <w:rPr>
                    <w:rFonts w:ascii="MS Gothic" w:eastAsia="MS Gothic" w:hAnsi="MS Gothic" w:hint="eastAsia"/>
                    <w:lang w:eastAsia="en-GB"/>
                  </w:rPr>
                  <w:t>☐</w:t>
                </w:r>
              </w:p>
            </w:tc>
          </w:sdtContent>
        </w:sdt>
        <w:tc>
          <w:tcPr>
            <w:tcW w:w="8232" w:type="dxa"/>
            <w:gridSpan w:val="7"/>
            <w:shd w:val="clear" w:color="auto" w:fill="auto"/>
          </w:tcPr>
          <w:p w14:paraId="3CBA5636" w14:textId="77777777" w:rsidR="004E1870" w:rsidRDefault="004E1870" w:rsidP="00D26F41">
            <w:pPr>
              <w:pStyle w:val="Questiontext"/>
              <w:rPr>
                <w:rFonts w:eastAsia="Calibri"/>
                <w:lang w:eastAsia="en-GB"/>
              </w:rPr>
            </w:pPr>
            <w:r>
              <w:rPr>
                <w:rFonts w:eastAsia="Calibri"/>
                <w:lang w:eastAsia="en-GB"/>
              </w:rPr>
              <w:t>Provide justification for departure from SGN 5.06 and submit a copy of the procedures</w:t>
            </w:r>
          </w:p>
        </w:tc>
      </w:tr>
      <w:tr w:rsidR="004E1870" w:rsidRPr="007B7529" w14:paraId="4F5607A6" w14:textId="77777777" w:rsidTr="004E1870">
        <w:trPr>
          <w:gridBefore w:val="5"/>
          <w:wBefore w:w="1711" w:type="dxa"/>
        </w:trPr>
        <w:tc>
          <w:tcPr>
            <w:tcW w:w="2374" w:type="dxa"/>
            <w:gridSpan w:val="2"/>
            <w:tcBorders>
              <w:right w:val="single" w:sz="4" w:space="0" w:color="auto"/>
            </w:tcBorders>
            <w:shd w:val="clear" w:color="auto" w:fill="auto"/>
          </w:tcPr>
          <w:p w14:paraId="75740262" w14:textId="77777777" w:rsidR="004E1870" w:rsidRPr="007B7529" w:rsidRDefault="004E1870" w:rsidP="00D26F41">
            <w:pPr>
              <w:pStyle w:val="Questiontext"/>
            </w:pPr>
            <w:r>
              <w:rPr>
                <w:rFonts w:eastAsia="Calibri"/>
              </w:rPr>
              <w:t>Document reference</w:t>
            </w:r>
          </w:p>
        </w:tc>
        <w:sdt>
          <w:sdtPr>
            <w:rPr>
              <w:rStyle w:val="Responseboxtext"/>
            </w:rPr>
            <w:id w:val="718479162"/>
            <w:placeholder>
              <w:docPart w:val="EA6D2D8717004FBE9DDD7993B96B1304"/>
            </w:placeholder>
            <w:showingPlcHdr/>
            <w:text/>
          </w:sdtPr>
          <w:sdtEndPr>
            <w:rPr>
              <w:rStyle w:val="DefaultParagraphFont"/>
            </w:rPr>
          </w:sdtEndPr>
          <w:sdtContent>
            <w:tc>
              <w:tcPr>
                <w:tcW w:w="3977" w:type="dxa"/>
                <w:gridSpan w:val="3"/>
                <w:tcBorders>
                  <w:left w:val="single" w:sz="4" w:space="0" w:color="auto"/>
                  <w:right w:val="single" w:sz="4" w:space="0" w:color="auto"/>
                </w:tcBorders>
                <w:shd w:val="clear" w:color="auto" w:fill="auto"/>
              </w:tcPr>
              <w:p w14:paraId="7E8C5AAA"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697F2FB4" w14:textId="77777777" w:rsidR="004E1870" w:rsidRPr="007B7529" w:rsidRDefault="004E1870" w:rsidP="00D26F41">
            <w:pPr>
              <w:pStyle w:val="Questiontext"/>
            </w:pPr>
          </w:p>
        </w:tc>
      </w:tr>
      <w:tr w:rsidR="004E1870" w:rsidRPr="003A523A" w14:paraId="6E2E386F" w14:textId="77777777" w:rsidTr="004E1870">
        <w:tc>
          <w:tcPr>
            <w:tcW w:w="4102" w:type="dxa"/>
            <w:gridSpan w:val="8"/>
            <w:shd w:val="clear" w:color="auto" w:fill="auto"/>
          </w:tcPr>
          <w:p w14:paraId="32703D6D" w14:textId="77777777" w:rsidR="004E1870" w:rsidRPr="003A523A" w:rsidRDefault="004E1870" w:rsidP="00D26F41">
            <w:pPr>
              <w:pStyle w:val="Questiontext"/>
              <w:spacing w:before="60"/>
              <w:rPr>
                <w:sz w:val="2"/>
                <w:szCs w:val="2"/>
              </w:rPr>
            </w:pPr>
          </w:p>
        </w:tc>
        <w:tc>
          <w:tcPr>
            <w:tcW w:w="3950" w:type="dxa"/>
            <w:tcBorders>
              <w:top w:val="single" w:sz="4" w:space="0" w:color="auto"/>
            </w:tcBorders>
            <w:shd w:val="clear" w:color="auto" w:fill="auto"/>
            <w:vAlign w:val="center"/>
          </w:tcPr>
          <w:p w14:paraId="16F15B70" w14:textId="77777777" w:rsidR="004E1870" w:rsidRPr="003A523A" w:rsidRDefault="004E1870" w:rsidP="00D26F41">
            <w:pPr>
              <w:pStyle w:val="Paragraph"/>
              <w:spacing w:before="60" w:after="60"/>
              <w:rPr>
                <w:rStyle w:val="Responseboxtext"/>
                <w:sz w:val="2"/>
                <w:szCs w:val="2"/>
              </w:rPr>
            </w:pPr>
          </w:p>
        </w:tc>
        <w:tc>
          <w:tcPr>
            <w:tcW w:w="1891" w:type="dxa"/>
            <w:gridSpan w:val="3"/>
            <w:shd w:val="clear" w:color="auto" w:fill="auto"/>
            <w:vAlign w:val="center"/>
          </w:tcPr>
          <w:p w14:paraId="444D8D30" w14:textId="77777777" w:rsidR="004E1870" w:rsidRPr="003A523A" w:rsidRDefault="004E1870" w:rsidP="00D26F41">
            <w:pPr>
              <w:spacing w:before="60" w:after="60"/>
              <w:rPr>
                <w:rFonts w:cs="Arial"/>
                <w:sz w:val="2"/>
                <w:szCs w:val="2"/>
              </w:rPr>
            </w:pPr>
          </w:p>
        </w:tc>
      </w:tr>
      <w:tr w:rsidR="004E1870" w:rsidRPr="007B7529" w14:paraId="1F321B0E" w14:textId="77777777" w:rsidTr="004E1870">
        <w:trPr>
          <w:gridBefore w:val="2"/>
          <w:wBefore w:w="17" w:type="dxa"/>
        </w:trPr>
        <w:tc>
          <w:tcPr>
            <w:tcW w:w="991" w:type="dxa"/>
            <w:gridSpan w:val="2"/>
            <w:shd w:val="clear" w:color="auto" w:fill="auto"/>
          </w:tcPr>
          <w:p w14:paraId="7E37FDE5" w14:textId="77777777" w:rsidR="004E1870" w:rsidRPr="007B7529" w:rsidRDefault="004E1870" w:rsidP="00D26F41">
            <w:pPr>
              <w:pStyle w:val="Questiontext"/>
            </w:pPr>
            <w:r>
              <w:rPr>
                <w:rFonts w:eastAsia="Calibri"/>
                <w:lang w:eastAsia="en-GB"/>
              </w:rPr>
              <w:t>Yes</w:t>
            </w:r>
          </w:p>
        </w:tc>
        <w:sdt>
          <w:sdtPr>
            <w:rPr>
              <w:rFonts w:eastAsia="Calibri"/>
              <w:lang w:eastAsia="en-GB"/>
            </w:rPr>
            <w:id w:val="908574606"/>
          </w:sdtPr>
          <w:sdtEndPr/>
          <w:sdtContent>
            <w:tc>
              <w:tcPr>
                <w:tcW w:w="709" w:type="dxa"/>
                <w:gridSpan w:val="2"/>
                <w:shd w:val="clear" w:color="auto" w:fill="auto"/>
              </w:tcPr>
              <w:p w14:paraId="451438E5" w14:textId="77777777" w:rsidR="004E1870" w:rsidRPr="007B7529" w:rsidRDefault="004E1870" w:rsidP="00D26F41">
                <w:pPr>
                  <w:pStyle w:val="Questiontext"/>
                </w:pPr>
                <w:r>
                  <w:rPr>
                    <w:rFonts w:ascii="MS Gothic" w:eastAsia="MS Gothic" w:hAnsi="MS Gothic" w:hint="eastAsia"/>
                    <w:lang w:eastAsia="en-GB"/>
                  </w:rPr>
                  <w:t>☐</w:t>
                </w:r>
              </w:p>
            </w:tc>
          </w:sdtContent>
        </w:sdt>
        <w:tc>
          <w:tcPr>
            <w:tcW w:w="2368" w:type="dxa"/>
            <w:tcBorders>
              <w:right w:val="single" w:sz="4" w:space="0" w:color="auto"/>
            </w:tcBorders>
            <w:shd w:val="clear" w:color="auto" w:fill="auto"/>
          </w:tcPr>
          <w:p w14:paraId="33D78907" w14:textId="77777777" w:rsidR="004E1870" w:rsidRPr="007B7529" w:rsidRDefault="004E1870" w:rsidP="00D26F41">
            <w:pPr>
              <w:pStyle w:val="Questiontext"/>
            </w:pPr>
            <w:r>
              <w:rPr>
                <w:rFonts w:eastAsia="Calibri"/>
              </w:rPr>
              <w:t>Document reference</w:t>
            </w:r>
          </w:p>
        </w:tc>
        <w:sdt>
          <w:sdtPr>
            <w:rPr>
              <w:rStyle w:val="Responseboxtext"/>
            </w:rPr>
            <w:id w:val="427392417"/>
            <w:placeholder>
              <w:docPart w:val="E04C2024AB8941E49204C9264D12850A"/>
            </w:placeholder>
            <w:showingPlcHdr/>
            <w:text/>
          </w:sdtPr>
          <w:sdtEndPr>
            <w:rPr>
              <w:rStyle w:val="DefaultParagraphFont"/>
            </w:rPr>
          </w:sdtEndPr>
          <w:sdtContent>
            <w:tc>
              <w:tcPr>
                <w:tcW w:w="3977" w:type="dxa"/>
                <w:gridSpan w:val="3"/>
                <w:tcBorders>
                  <w:left w:val="single" w:sz="4" w:space="0" w:color="auto"/>
                  <w:bottom w:val="single" w:sz="4" w:space="0" w:color="auto"/>
                  <w:right w:val="single" w:sz="4" w:space="0" w:color="auto"/>
                </w:tcBorders>
                <w:shd w:val="clear" w:color="auto" w:fill="auto"/>
              </w:tcPr>
              <w:p w14:paraId="6EB0913B" w14:textId="77777777" w:rsidR="004E1870" w:rsidRPr="007B7529" w:rsidRDefault="004E1870" w:rsidP="00D26F41">
                <w:pPr>
                  <w:pStyle w:val="Questiontext"/>
                </w:pPr>
                <w:r>
                  <w:rPr>
                    <w:rStyle w:val="Responseboxtext"/>
                  </w:rPr>
                  <w:t xml:space="preserve">                                                          </w:t>
                </w:r>
              </w:p>
            </w:tc>
          </w:sdtContent>
        </w:sdt>
        <w:tc>
          <w:tcPr>
            <w:tcW w:w="1881" w:type="dxa"/>
            <w:gridSpan w:val="2"/>
            <w:tcBorders>
              <w:left w:val="single" w:sz="4" w:space="0" w:color="auto"/>
            </w:tcBorders>
            <w:shd w:val="clear" w:color="auto" w:fill="auto"/>
          </w:tcPr>
          <w:p w14:paraId="06C06D69" w14:textId="77777777" w:rsidR="004E1870" w:rsidRPr="007B7529" w:rsidRDefault="004E1870" w:rsidP="00D26F41">
            <w:pPr>
              <w:pStyle w:val="Questiontext"/>
            </w:pPr>
          </w:p>
        </w:tc>
      </w:tr>
      <w:tr w:rsidR="004E68D1" w:rsidRPr="002F53F4" w14:paraId="45C575D1" w14:textId="77777777" w:rsidTr="004E1870">
        <w:trPr>
          <w:gridBefore w:val="2"/>
          <w:wBefore w:w="17" w:type="dxa"/>
          <w:trHeight w:val="95"/>
        </w:trPr>
        <w:tc>
          <w:tcPr>
            <w:tcW w:w="9926" w:type="dxa"/>
            <w:gridSpan w:val="10"/>
            <w:shd w:val="clear" w:color="auto" w:fill="auto"/>
          </w:tcPr>
          <w:p w14:paraId="6044AD9E" w14:textId="77777777" w:rsidR="004E68D1" w:rsidRDefault="004E68D1" w:rsidP="008378CC">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8378CC">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4E1870" w:rsidRPr="007B7529" w14:paraId="5342B5C5" w14:textId="77777777" w:rsidTr="004E1870">
        <w:trPr>
          <w:gridBefore w:val="1"/>
          <w:wBefore w:w="6" w:type="dxa"/>
        </w:trPr>
        <w:tc>
          <w:tcPr>
            <w:tcW w:w="4096" w:type="dxa"/>
            <w:gridSpan w:val="7"/>
            <w:tcBorders>
              <w:right w:val="single" w:sz="4" w:space="0" w:color="auto"/>
            </w:tcBorders>
            <w:shd w:val="clear" w:color="auto" w:fill="auto"/>
          </w:tcPr>
          <w:p w14:paraId="4345B096" w14:textId="77777777" w:rsidR="004E1870" w:rsidRPr="007B7529" w:rsidRDefault="004E1870" w:rsidP="00D26F41">
            <w:pPr>
              <w:pStyle w:val="Questiontext"/>
            </w:pPr>
            <w:r>
              <w:rPr>
                <w:rFonts w:eastAsia="Calibri"/>
              </w:rPr>
              <w:t>Document reference</w:t>
            </w:r>
          </w:p>
        </w:tc>
        <w:sdt>
          <w:sdtPr>
            <w:rPr>
              <w:rStyle w:val="Responseboxtext"/>
            </w:rPr>
            <w:id w:val="-1938585459"/>
            <w:placeholder>
              <w:docPart w:val="DC3DE845AFC644E3A2BA61848B274E1B"/>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3944647"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4A58FF30" w14:textId="77777777" w:rsidR="004E1870" w:rsidRPr="007B7529" w:rsidRDefault="004E1870" w:rsidP="00D26F41">
            <w:pPr>
              <w:pStyle w:val="Questiontext"/>
            </w:pPr>
          </w:p>
        </w:tc>
      </w:tr>
      <w:tr w:rsidR="004E68D1" w:rsidRPr="002F53F4" w14:paraId="6D542AAF" w14:textId="77777777" w:rsidTr="004E1870">
        <w:trPr>
          <w:gridBefore w:val="2"/>
          <w:wBefore w:w="17" w:type="dxa"/>
          <w:trHeight w:val="95"/>
        </w:trPr>
        <w:tc>
          <w:tcPr>
            <w:tcW w:w="9926" w:type="dxa"/>
            <w:gridSpan w:val="10"/>
            <w:shd w:val="clear" w:color="auto" w:fill="auto"/>
          </w:tcPr>
          <w:p w14:paraId="41441E88" w14:textId="77777777" w:rsidR="004E68D1" w:rsidRDefault="004E68D1" w:rsidP="008378CC">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8378CC">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4E1870" w:rsidRPr="007B7529" w14:paraId="2DEDCCA0" w14:textId="77777777" w:rsidTr="004E1870">
        <w:trPr>
          <w:gridBefore w:val="1"/>
          <w:wBefore w:w="6" w:type="dxa"/>
        </w:trPr>
        <w:tc>
          <w:tcPr>
            <w:tcW w:w="4096" w:type="dxa"/>
            <w:gridSpan w:val="7"/>
            <w:tcBorders>
              <w:right w:val="single" w:sz="4" w:space="0" w:color="auto"/>
            </w:tcBorders>
            <w:shd w:val="clear" w:color="auto" w:fill="auto"/>
          </w:tcPr>
          <w:p w14:paraId="50F66F43" w14:textId="77777777" w:rsidR="004E1870" w:rsidRPr="007B7529" w:rsidRDefault="004E1870" w:rsidP="00D26F41">
            <w:pPr>
              <w:pStyle w:val="Questiontext"/>
            </w:pPr>
            <w:r>
              <w:rPr>
                <w:rFonts w:eastAsia="Calibri"/>
              </w:rPr>
              <w:t>Document reference</w:t>
            </w:r>
          </w:p>
        </w:tc>
        <w:sdt>
          <w:sdtPr>
            <w:rPr>
              <w:rStyle w:val="Responseboxtext"/>
            </w:rPr>
            <w:id w:val="1962528871"/>
            <w:placeholder>
              <w:docPart w:val="1FBB056D964E434FA5D8F53EC27C2F63"/>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19174891"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D479361" w14:textId="77777777" w:rsidR="004E1870" w:rsidRPr="007B7529" w:rsidRDefault="004E1870" w:rsidP="00D26F41">
            <w:pPr>
              <w:pStyle w:val="Questiontext"/>
            </w:pPr>
          </w:p>
        </w:tc>
      </w:tr>
      <w:tr w:rsidR="004E68D1" w:rsidRPr="002F53F4" w14:paraId="41FF0ADC" w14:textId="77777777" w:rsidTr="004E1870">
        <w:trPr>
          <w:gridBefore w:val="2"/>
          <w:wBefore w:w="17" w:type="dxa"/>
          <w:trHeight w:val="95"/>
        </w:trPr>
        <w:tc>
          <w:tcPr>
            <w:tcW w:w="9926" w:type="dxa"/>
            <w:gridSpan w:val="10"/>
            <w:shd w:val="clear" w:color="auto" w:fill="auto"/>
          </w:tcPr>
          <w:p w14:paraId="16CFEE8B" w14:textId="77777777" w:rsidR="004E68D1" w:rsidRDefault="004E68D1" w:rsidP="00B8467B">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4E1870" w:rsidRPr="007B7529" w14:paraId="21646953" w14:textId="77777777" w:rsidTr="004E1870">
        <w:trPr>
          <w:gridBefore w:val="1"/>
          <w:wBefore w:w="6" w:type="dxa"/>
        </w:trPr>
        <w:tc>
          <w:tcPr>
            <w:tcW w:w="4096" w:type="dxa"/>
            <w:gridSpan w:val="7"/>
            <w:tcBorders>
              <w:right w:val="single" w:sz="4" w:space="0" w:color="auto"/>
            </w:tcBorders>
            <w:shd w:val="clear" w:color="auto" w:fill="auto"/>
          </w:tcPr>
          <w:p w14:paraId="705074E2" w14:textId="77777777" w:rsidR="004E1870" w:rsidRPr="007B7529" w:rsidRDefault="004E1870" w:rsidP="00D26F41">
            <w:pPr>
              <w:pStyle w:val="Questiontext"/>
            </w:pPr>
            <w:r>
              <w:rPr>
                <w:rFonts w:eastAsia="Calibri"/>
              </w:rPr>
              <w:t>Document reference</w:t>
            </w:r>
            <w:r w:rsidR="00286DD6">
              <w:rPr>
                <w:rFonts w:eastAsia="Calibri"/>
              </w:rPr>
              <w:t xml:space="preserve"> or references</w:t>
            </w:r>
          </w:p>
        </w:tc>
        <w:sdt>
          <w:sdtPr>
            <w:rPr>
              <w:rStyle w:val="Responseboxtext"/>
            </w:rPr>
            <w:id w:val="-460963469"/>
            <w:placeholder>
              <w:docPart w:val="E050B518D8AA4309B57CDE6A02CFE8E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59A0EF92"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0E139C6B" w14:textId="77777777" w:rsidR="004E1870" w:rsidRPr="007B7529" w:rsidRDefault="004E1870" w:rsidP="00D26F41">
            <w:pPr>
              <w:pStyle w:val="Questiontext"/>
            </w:pPr>
          </w:p>
        </w:tc>
      </w:tr>
    </w:tbl>
    <w:p w14:paraId="24294E53" w14:textId="77777777" w:rsidR="00E55936" w:rsidRDefault="00E55936" w:rsidP="005B00CB">
      <w:pPr>
        <w:rPr>
          <w:sz w:val="20"/>
          <w:szCs w:val="20"/>
        </w:rPr>
      </w:pPr>
    </w:p>
    <w:tbl>
      <w:tblPr>
        <w:tblW w:w="9943" w:type="dxa"/>
        <w:tblInd w:w="-160" w:type="dxa"/>
        <w:tblLayout w:type="fixed"/>
        <w:tblLook w:val="04A0" w:firstRow="1" w:lastRow="0" w:firstColumn="1" w:lastColumn="0" w:noHBand="0" w:noVBand="1"/>
      </w:tblPr>
      <w:tblGrid>
        <w:gridCol w:w="4099"/>
        <w:gridCol w:w="3987"/>
        <w:gridCol w:w="1857"/>
      </w:tblGrid>
      <w:tr w:rsidR="00286DD6" w:rsidRPr="007B7529" w14:paraId="36A1512F" w14:textId="77777777" w:rsidTr="00D26F41">
        <w:tc>
          <w:tcPr>
            <w:tcW w:w="4096" w:type="dxa"/>
            <w:tcBorders>
              <w:right w:val="single" w:sz="4" w:space="0" w:color="auto"/>
            </w:tcBorders>
            <w:shd w:val="clear" w:color="auto" w:fill="auto"/>
          </w:tcPr>
          <w:p w14:paraId="5FAE9054" w14:textId="77777777" w:rsidR="00286DD6" w:rsidRPr="007B7529" w:rsidRDefault="00286DD6" w:rsidP="00D26F41">
            <w:pPr>
              <w:pStyle w:val="Questiontext"/>
            </w:pPr>
          </w:p>
        </w:tc>
        <w:sdt>
          <w:sdtPr>
            <w:rPr>
              <w:rStyle w:val="Responseboxtext"/>
            </w:rPr>
            <w:id w:val="371968576"/>
            <w:placeholder>
              <w:docPart w:val="B36B7F03D1DA4C28934BE55F4C77CF60"/>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6E3DFF9" w14:textId="77777777" w:rsidR="00286DD6" w:rsidRPr="007B7529" w:rsidRDefault="00286DD6"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F143E28" w14:textId="77777777" w:rsidR="00286DD6" w:rsidRPr="007B7529" w:rsidRDefault="00286DD6" w:rsidP="00D26F41">
            <w:pPr>
              <w:pStyle w:val="Questiontext"/>
            </w:pPr>
          </w:p>
        </w:tc>
      </w:tr>
    </w:tbl>
    <w:p w14:paraId="65B44AF1" w14:textId="77777777" w:rsidR="004E68D1" w:rsidRDefault="004E68D1" w:rsidP="00E55936">
      <w:pPr>
        <w:pStyle w:val="Sectionheading"/>
        <w:rPr>
          <w:rFonts w:eastAsia="Calibri"/>
        </w:rPr>
        <w:sectPr w:rsidR="004E68D1" w:rsidSect="007F23CC">
          <w:pgSz w:w="11906" w:h="16838"/>
          <w:pgMar w:top="902" w:right="924" w:bottom="709" w:left="125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10"/>
        <w:gridCol w:w="846"/>
        <w:gridCol w:w="433"/>
        <w:gridCol w:w="2807"/>
        <w:gridCol w:w="3986"/>
        <w:gridCol w:w="1856"/>
      </w:tblGrid>
      <w:tr w:rsidR="00E55936" w:rsidRPr="001A6961" w14:paraId="70E427C4" w14:textId="77777777" w:rsidTr="004E1870">
        <w:trPr>
          <w:gridBefore w:val="1"/>
          <w:wBefore w:w="10" w:type="dxa"/>
          <w:trHeight w:val="26"/>
        </w:trPr>
        <w:tc>
          <w:tcPr>
            <w:tcW w:w="9928" w:type="dxa"/>
            <w:gridSpan w:val="5"/>
            <w:shd w:val="clear" w:color="auto" w:fill="auto"/>
          </w:tcPr>
          <w:p w14:paraId="50ABFBB5" w14:textId="77777777" w:rsidR="00947AA6" w:rsidRPr="00947AA6" w:rsidRDefault="00E55936" w:rsidP="00947AA6">
            <w:pPr>
              <w:pStyle w:val="Sectionheading"/>
              <w:pBdr>
                <w:bottom w:val="single" w:sz="12" w:space="1" w:color="auto"/>
              </w:pBdr>
              <w:rPr>
                <w:rFonts w:eastAsia="Calibri"/>
              </w:rPr>
            </w:pPr>
            <w:r w:rsidRPr="00E55936">
              <w:rPr>
                <w:rFonts w:eastAsia="Calibri"/>
              </w:rPr>
              <w:t>Appendix 3 – Specific questions for the recovery to land for agricultural benefit of compost like outputs from the treatment of mixed municipal solid wastes</w:t>
            </w:r>
          </w:p>
        </w:tc>
      </w:tr>
      <w:tr w:rsidR="00E55936" w:rsidRPr="001A6961" w14:paraId="6F52177E" w14:textId="77777777" w:rsidTr="004E1870">
        <w:trPr>
          <w:gridBefore w:val="1"/>
          <w:wBefore w:w="10" w:type="dxa"/>
          <w:trHeight w:val="26"/>
        </w:trPr>
        <w:tc>
          <w:tcPr>
            <w:tcW w:w="9928" w:type="dxa"/>
            <w:gridSpan w:val="5"/>
            <w:shd w:val="clear" w:color="auto" w:fill="auto"/>
          </w:tcPr>
          <w:p w14:paraId="7BD6824F" w14:textId="77777777" w:rsidR="00E55936" w:rsidRPr="005E2E96" w:rsidRDefault="00E55936" w:rsidP="004E68D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sidR="00F83785">
              <w:rPr>
                <w:rFonts w:eastAsia="Calibri"/>
              </w:rPr>
              <w:t xml:space="preserve">mechanical, biological </w:t>
            </w:r>
            <w:r w:rsidRPr="005E2E96">
              <w:rPr>
                <w:rFonts w:eastAsia="Calibri"/>
              </w:rPr>
              <w:t>treatment (MBT) process over a 12 month period and in accordance with section 2 of TGN 6.15</w:t>
            </w:r>
          </w:p>
        </w:tc>
      </w:tr>
      <w:tr w:rsidR="004E1870" w:rsidRPr="007B7529" w14:paraId="785DCED9" w14:textId="77777777" w:rsidTr="004E1870">
        <w:tc>
          <w:tcPr>
            <w:tcW w:w="4096" w:type="dxa"/>
            <w:gridSpan w:val="4"/>
            <w:tcBorders>
              <w:right w:val="single" w:sz="4" w:space="0" w:color="auto"/>
            </w:tcBorders>
            <w:shd w:val="clear" w:color="auto" w:fill="auto"/>
          </w:tcPr>
          <w:p w14:paraId="3B5C3449" w14:textId="77777777" w:rsidR="004E1870" w:rsidRPr="007B7529" w:rsidRDefault="004E1870" w:rsidP="00D26F41">
            <w:pPr>
              <w:pStyle w:val="Questiontext"/>
            </w:pPr>
            <w:r>
              <w:rPr>
                <w:rFonts w:eastAsia="Calibri"/>
              </w:rPr>
              <w:t>Document reference</w:t>
            </w:r>
          </w:p>
        </w:tc>
        <w:sdt>
          <w:sdtPr>
            <w:rPr>
              <w:rStyle w:val="Responseboxtext"/>
            </w:rPr>
            <w:id w:val="-582691614"/>
            <w:placeholder>
              <w:docPart w:val="F9FC09DCC4DA48E7A49FBE85BC05196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5B4EA391"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72E5E3B7" w14:textId="77777777" w:rsidR="004E1870" w:rsidRPr="007B7529" w:rsidRDefault="004E1870" w:rsidP="00D26F41">
            <w:pPr>
              <w:pStyle w:val="Questiontext"/>
            </w:pPr>
          </w:p>
        </w:tc>
      </w:tr>
      <w:tr w:rsidR="00CE0EC9" w:rsidRPr="001A6961" w14:paraId="32C1669E" w14:textId="77777777" w:rsidTr="004E1870">
        <w:trPr>
          <w:gridBefore w:val="1"/>
          <w:wBefore w:w="10" w:type="dxa"/>
          <w:trHeight w:val="197"/>
        </w:trPr>
        <w:tc>
          <w:tcPr>
            <w:tcW w:w="9928" w:type="dxa"/>
            <w:gridSpan w:val="5"/>
            <w:shd w:val="clear" w:color="auto" w:fill="auto"/>
          </w:tcPr>
          <w:p w14:paraId="41D56646" w14:textId="77777777" w:rsidR="00CE0EC9" w:rsidRPr="005E2E96" w:rsidRDefault="00CE0EC9" w:rsidP="004E68D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4E1870" w:rsidRPr="007B7529" w14:paraId="1A65E3AD" w14:textId="77777777" w:rsidTr="004E1870">
        <w:tc>
          <w:tcPr>
            <w:tcW w:w="4096" w:type="dxa"/>
            <w:gridSpan w:val="4"/>
            <w:tcBorders>
              <w:right w:val="single" w:sz="4" w:space="0" w:color="auto"/>
            </w:tcBorders>
            <w:shd w:val="clear" w:color="auto" w:fill="auto"/>
          </w:tcPr>
          <w:p w14:paraId="408A9769" w14:textId="77777777" w:rsidR="004E1870" w:rsidRPr="007B7529" w:rsidRDefault="004E1870" w:rsidP="00D26F41">
            <w:pPr>
              <w:pStyle w:val="Questiontext"/>
            </w:pPr>
            <w:r>
              <w:rPr>
                <w:rFonts w:eastAsia="Calibri"/>
              </w:rPr>
              <w:t>Document reference</w:t>
            </w:r>
          </w:p>
        </w:tc>
        <w:sdt>
          <w:sdtPr>
            <w:rPr>
              <w:rStyle w:val="Responseboxtext"/>
            </w:rPr>
            <w:id w:val="-2029242359"/>
            <w:placeholder>
              <w:docPart w:val="C410315E2D18455B93085BFE69BC22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FDF7315"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5A4EC199" w14:textId="77777777" w:rsidR="004E1870" w:rsidRPr="007B7529" w:rsidRDefault="004E1870" w:rsidP="00D26F41">
            <w:pPr>
              <w:pStyle w:val="Questiontext"/>
            </w:pPr>
          </w:p>
        </w:tc>
      </w:tr>
      <w:tr w:rsidR="00CE0EC9" w:rsidRPr="001A6961" w14:paraId="034C7EC5" w14:textId="77777777" w:rsidTr="004E1870">
        <w:trPr>
          <w:gridBefore w:val="1"/>
          <w:wBefore w:w="10" w:type="dxa"/>
          <w:trHeight w:val="197"/>
        </w:trPr>
        <w:tc>
          <w:tcPr>
            <w:tcW w:w="9928" w:type="dxa"/>
            <w:gridSpan w:val="5"/>
            <w:shd w:val="clear" w:color="auto" w:fill="auto"/>
          </w:tcPr>
          <w:p w14:paraId="51DC1633" w14:textId="77777777" w:rsidR="00CE0EC9" w:rsidRPr="005E2E96" w:rsidRDefault="00CE0EC9" w:rsidP="004E68D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E0EC9" w:rsidRPr="001A6961" w14:paraId="39113818" w14:textId="77777777" w:rsidTr="004E1870">
        <w:trPr>
          <w:gridBefore w:val="1"/>
          <w:wBefore w:w="10" w:type="dxa"/>
          <w:trHeight w:val="197"/>
        </w:trPr>
        <w:tc>
          <w:tcPr>
            <w:tcW w:w="9928" w:type="dxa"/>
            <w:gridSpan w:val="5"/>
            <w:shd w:val="clear" w:color="auto" w:fill="auto"/>
          </w:tcPr>
          <w:p w14:paraId="28A7EFAF" w14:textId="77777777" w:rsidR="00CE0EC9" w:rsidRDefault="00CE0EC9" w:rsidP="004E68D1">
            <w:pPr>
              <w:pStyle w:val="Questiontext"/>
              <w:numPr>
                <w:ilvl w:val="0"/>
                <w:numId w:val="15"/>
              </w:numPr>
              <w:rPr>
                <w:rFonts w:eastAsia="ZapfDingbats"/>
                <w:lang w:eastAsia="en-GB"/>
              </w:rPr>
            </w:pPr>
            <w:r>
              <w:rPr>
                <w:rFonts w:eastAsia="ZapfDingbats"/>
                <w:lang w:eastAsia="en-GB"/>
              </w:rPr>
              <w:t>locations where the waste will be stored and spread;</w:t>
            </w:r>
          </w:p>
          <w:p w14:paraId="4DA2D52E" w14:textId="77777777"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7AD936ED" w14:textId="77777777" w:rsidR="00CE0EC9" w:rsidRDefault="00CE0EC9" w:rsidP="004E68D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7A1D0D8B" w14:textId="77777777" w:rsidR="00CE0EC9" w:rsidRDefault="00CE0EC9" w:rsidP="004E68D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79D799E" w14:textId="77777777" w:rsidR="00CE0EC9" w:rsidRDefault="00CE0EC9" w:rsidP="004E68D1">
            <w:pPr>
              <w:pStyle w:val="Questiontext"/>
              <w:numPr>
                <w:ilvl w:val="0"/>
                <w:numId w:val="15"/>
              </w:numPr>
              <w:rPr>
                <w:rFonts w:eastAsia="ZapfDingbats"/>
                <w:lang w:eastAsia="en-GB"/>
              </w:rPr>
            </w:pPr>
            <w:r>
              <w:rPr>
                <w:rFonts w:eastAsia="ZapfDingbats"/>
                <w:lang w:eastAsia="en-GB"/>
              </w:rPr>
              <w:t>the location of public rights of way;</w:t>
            </w:r>
          </w:p>
          <w:p w14:paraId="7F4F806E" w14:textId="77777777" w:rsidR="00CE0EC9" w:rsidRDefault="004E68D1" w:rsidP="004E68D1">
            <w:pPr>
              <w:pStyle w:val="Questiontext"/>
              <w:numPr>
                <w:ilvl w:val="0"/>
                <w:numId w:val="15"/>
              </w:numPr>
              <w:rPr>
                <w:rFonts w:eastAsia="ZapfDingbats"/>
                <w:lang w:eastAsia="en-GB"/>
              </w:rPr>
            </w:pPr>
            <w:r>
              <w:rPr>
                <w:rFonts w:eastAsia="ZapfDingbats"/>
                <w:lang w:eastAsia="en-GB"/>
              </w:rPr>
              <w:t>a</w:t>
            </w:r>
            <w:r w:rsidR="00CE0EC9">
              <w:rPr>
                <w:rFonts w:eastAsia="ZapfDingbats"/>
                <w:lang w:eastAsia="en-GB"/>
              </w:rPr>
              <w:t>ny Groundwater Source Protection Zones;</w:t>
            </w:r>
          </w:p>
          <w:p w14:paraId="27FEFA97" w14:textId="77777777" w:rsidR="00CE0EC9" w:rsidRDefault="00CE0EC9" w:rsidP="004E68D1">
            <w:pPr>
              <w:pStyle w:val="Questiontext"/>
              <w:numPr>
                <w:ilvl w:val="0"/>
                <w:numId w:val="15"/>
              </w:numPr>
              <w:rPr>
                <w:rFonts w:eastAsia="ZapfDingbats"/>
                <w:lang w:eastAsia="en-GB"/>
              </w:rPr>
            </w:pPr>
            <w:r>
              <w:rPr>
                <w:rFonts w:eastAsia="ZapfDingbats"/>
                <w:lang w:eastAsia="en-GB"/>
              </w:rPr>
              <w:t>surface watercourses;</w:t>
            </w:r>
          </w:p>
          <w:p w14:paraId="7BE04BCB" w14:textId="77777777" w:rsidR="00CE0EC9" w:rsidRDefault="00CE0EC9" w:rsidP="004E68D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66C89BE3" w14:textId="77777777" w:rsidR="00CE0EC9" w:rsidRDefault="00CE0EC9" w:rsidP="004E68D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4E1870" w:rsidRPr="007B7529" w14:paraId="7BCDD282" w14:textId="77777777" w:rsidTr="004E1870">
        <w:tc>
          <w:tcPr>
            <w:tcW w:w="4096" w:type="dxa"/>
            <w:gridSpan w:val="4"/>
            <w:tcBorders>
              <w:right w:val="single" w:sz="4" w:space="0" w:color="auto"/>
            </w:tcBorders>
            <w:shd w:val="clear" w:color="auto" w:fill="auto"/>
          </w:tcPr>
          <w:p w14:paraId="64A1C862" w14:textId="77777777" w:rsidR="004E1870" w:rsidRPr="007B7529" w:rsidRDefault="004E1870" w:rsidP="00D26F41">
            <w:pPr>
              <w:pStyle w:val="Questiontext"/>
            </w:pPr>
            <w:r>
              <w:rPr>
                <w:rFonts w:eastAsia="Calibri"/>
              </w:rPr>
              <w:t>Document reference</w:t>
            </w:r>
          </w:p>
        </w:tc>
        <w:sdt>
          <w:sdtPr>
            <w:rPr>
              <w:rStyle w:val="Responseboxtext"/>
            </w:rPr>
            <w:id w:val="-1584058786"/>
            <w:placeholder>
              <w:docPart w:val="84A7EA1046864AFF9970EB166639E3D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D91455F"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391F2B53" w14:textId="77777777" w:rsidR="004E1870" w:rsidRPr="007B7529" w:rsidRDefault="004E1870" w:rsidP="00D26F41">
            <w:pPr>
              <w:pStyle w:val="Questiontext"/>
            </w:pPr>
          </w:p>
        </w:tc>
      </w:tr>
      <w:tr w:rsidR="00CE0EC9" w:rsidRPr="001A6961" w14:paraId="2081EB42" w14:textId="77777777" w:rsidTr="004E1870">
        <w:trPr>
          <w:gridBefore w:val="1"/>
          <w:wBefore w:w="10" w:type="dxa"/>
          <w:trHeight w:val="197"/>
        </w:trPr>
        <w:tc>
          <w:tcPr>
            <w:tcW w:w="9928" w:type="dxa"/>
            <w:gridSpan w:val="5"/>
            <w:shd w:val="clear" w:color="auto" w:fill="auto"/>
          </w:tcPr>
          <w:p w14:paraId="2211D0BF" w14:textId="77777777" w:rsidR="00CE0EC9" w:rsidRPr="00E55936" w:rsidRDefault="00CE0EC9" w:rsidP="004E68D1">
            <w:pPr>
              <w:pStyle w:val="SubQuestion"/>
              <w:rPr>
                <w:rFonts w:eastAsia="Calibri"/>
              </w:rPr>
            </w:pPr>
            <w:r w:rsidRPr="00E55936">
              <w:rPr>
                <w:rFonts w:eastAsia="Calibri"/>
              </w:rPr>
              <w:t>4 Are the technical standards and measures fully in line with those set out in section 3 of TGN 6.15?</w:t>
            </w:r>
          </w:p>
        </w:tc>
      </w:tr>
      <w:tr w:rsidR="00CE0EC9" w:rsidRPr="001A6961" w14:paraId="5523A973" w14:textId="77777777" w:rsidTr="004E1870">
        <w:trPr>
          <w:gridBefore w:val="1"/>
          <w:wBefore w:w="10" w:type="dxa"/>
          <w:trHeight w:val="197"/>
        </w:trPr>
        <w:tc>
          <w:tcPr>
            <w:tcW w:w="846" w:type="dxa"/>
            <w:shd w:val="clear" w:color="auto" w:fill="auto"/>
          </w:tcPr>
          <w:p w14:paraId="332AFB79" w14:textId="77777777" w:rsidR="00CE0EC9" w:rsidRPr="00E55936" w:rsidRDefault="00CE0EC9" w:rsidP="00CE0EC9">
            <w:pPr>
              <w:pStyle w:val="Questiontext"/>
              <w:rPr>
                <w:rFonts w:eastAsia="Calibri"/>
              </w:rPr>
            </w:pPr>
            <w:r>
              <w:rPr>
                <w:rFonts w:eastAsia="Calibri"/>
              </w:rPr>
              <w:t>Yes</w:t>
            </w:r>
          </w:p>
        </w:tc>
        <w:sdt>
          <w:sdtPr>
            <w:rPr>
              <w:rFonts w:eastAsia="Calibri"/>
            </w:rPr>
            <w:id w:val="1004393166"/>
          </w:sdtPr>
          <w:sdtEndPr/>
          <w:sdtContent>
            <w:tc>
              <w:tcPr>
                <w:tcW w:w="433" w:type="dxa"/>
                <w:shd w:val="clear" w:color="auto" w:fill="auto"/>
              </w:tcPr>
              <w:p w14:paraId="12FE2927"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3B7D68A1" w14:textId="77777777" w:rsidR="00CE0EC9" w:rsidRPr="00E55936" w:rsidRDefault="00CE0EC9" w:rsidP="00CE0EC9">
            <w:pPr>
              <w:pStyle w:val="Questiontext"/>
              <w:rPr>
                <w:rFonts w:eastAsia="Calibri"/>
              </w:rPr>
            </w:pPr>
          </w:p>
        </w:tc>
      </w:tr>
      <w:tr w:rsidR="00CE0EC9" w:rsidRPr="001A6961" w14:paraId="419E72C5" w14:textId="77777777" w:rsidTr="004E1870">
        <w:trPr>
          <w:gridBefore w:val="1"/>
          <w:wBefore w:w="10" w:type="dxa"/>
          <w:trHeight w:val="197"/>
        </w:trPr>
        <w:tc>
          <w:tcPr>
            <w:tcW w:w="846" w:type="dxa"/>
            <w:shd w:val="clear" w:color="auto" w:fill="auto"/>
          </w:tcPr>
          <w:p w14:paraId="54288D1F" w14:textId="77777777" w:rsidR="00CE0EC9" w:rsidRPr="00E55936" w:rsidRDefault="00CE0EC9" w:rsidP="00CE0EC9">
            <w:pPr>
              <w:pStyle w:val="Questiontext"/>
              <w:rPr>
                <w:rFonts w:eastAsia="Calibri"/>
              </w:rPr>
            </w:pPr>
            <w:r>
              <w:rPr>
                <w:rFonts w:eastAsia="Calibri"/>
              </w:rPr>
              <w:t>No</w:t>
            </w:r>
          </w:p>
        </w:tc>
        <w:sdt>
          <w:sdtPr>
            <w:rPr>
              <w:rFonts w:eastAsia="Calibri"/>
            </w:rPr>
            <w:id w:val="-1630004465"/>
          </w:sdtPr>
          <w:sdtEndPr/>
          <w:sdtContent>
            <w:tc>
              <w:tcPr>
                <w:tcW w:w="433" w:type="dxa"/>
                <w:shd w:val="clear" w:color="auto" w:fill="auto"/>
              </w:tcPr>
              <w:p w14:paraId="32BAD121" w14:textId="77777777" w:rsidR="00CE0EC9" w:rsidRPr="00E55936" w:rsidRDefault="00CE0EC9" w:rsidP="00CE0EC9">
                <w:pPr>
                  <w:pStyle w:val="Questiontext"/>
                  <w:rPr>
                    <w:rFonts w:eastAsia="Calibri"/>
                  </w:rPr>
                </w:pPr>
                <w:r w:rsidRPr="00E55936">
                  <w:rPr>
                    <w:rFonts w:eastAsia="MS Gothic" w:hint="eastAsia"/>
                  </w:rPr>
                  <w:t>☐</w:t>
                </w:r>
              </w:p>
            </w:tc>
          </w:sdtContent>
        </w:sdt>
        <w:tc>
          <w:tcPr>
            <w:tcW w:w="8649" w:type="dxa"/>
            <w:gridSpan w:val="3"/>
            <w:shd w:val="clear" w:color="auto" w:fill="auto"/>
          </w:tcPr>
          <w:p w14:paraId="43F5A3EC" w14:textId="77777777" w:rsidR="00CE0EC9" w:rsidRPr="00E55936" w:rsidRDefault="00CE0EC9" w:rsidP="00CE0EC9">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4E1870" w:rsidRPr="007B7529" w14:paraId="483BB63E" w14:textId="77777777" w:rsidTr="004E1870">
        <w:trPr>
          <w:gridBefore w:val="3"/>
          <w:wBefore w:w="1289" w:type="dxa"/>
        </w:trPr>
        <w:tc>
          <w:tcPr>
            <w:tcW w:w="2807" w:type="dxa"/>
            <w:tcBorders>
              <w:right w:val="single" w:sz="4" w:space="0" w:color="auto"/>
            </w:tcBorders>
            <w:shd w:val="clear" w:color="auto" w:fill="auto"/>
          </w:tcPr>
          <w:p w14:paraId="76A5C7D4" w14:textId="77777777" w:rsidR="004E1870" w:rsidRPr="007B7529" w:rsidRDefault="004E1870" w:rsidP="00D26F41">
            <w:pPr>
              <w:pStyle w:val="Questiontext"/>
            </w:pPr>
            <w:r>
              <w:rPr>
                <w:rFonts w:eastAsia="Calibri"/>
              </w:rPr>
              <w:t>Document reference</w:t>
            </w:r>
          </w:p>
        </w:tc>
        <w:sdt>
          <w:sdtPr>
            <w:rPr>
              <w:rStyle w:val="Responseboxtext"/>
            </w:rPr>
            <w:id w:val="-503435834"/>
            <w:placeholder>
              <w:docPart w:val="0309CB6EB7654C85B436680EECD2332E"/>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50F00F2B" w14:textId="77777777" w:rsidR="004E1870" w:rsidRPr="007B7529" w:rsidRDefault="004E1870" w:rsidP="00D26F41">
                <w:pPr>
                  <w:pStyle w:val="Questiontext"/>
                </w:pPr>
                <w:r>
                  <w:rPr>
                    <w:rStyle w:val="Responseboxtext"/>
                  </w:rPr>
                  <w:t xml:space="preserve">                                                          </w:t>
                </w:r>
              </w:p>
            </w:tc>
          </w:sdtContent>
        </w:sdt>
        <w:tc>
          <w:tcPr>
            <w:tcW w:w="1856" w:type="dxa"/>
            <w:tcBorders>
              <w:left w:val="single" w:sz="4" w:space="0" w:color="auto"/>
            </w:tcBorders>
            <w:shd w:val="clear" w:color="auto" w:fill="auto"/>
          </w:tcPr>
          <w:p w14:paraId="2482C7E7" w14:textId="77777777" w:rsidR="004E1870" w:rsidRPr="007B7529" w:rsidRDefault="004E1870" w:rsidP="00D26F41">
            <w:pPr>
              <w:pStyle w:val="Questiontext"/>
            </w:pPr>
          </w:p>
        </w:tc>
      </w:tr>
    </w:tbl>
    <w:p w14:paraId="35CB53BF" w14:textId="77777777" w:rsidR="00E55936" w:rsidRDefault="00E55936" w:rsidP="005B00CB">
      <w:pPr>
        <w:rPr>
          <w:sz w:val="20"/>
          <w:szCs w:val="20"/>
        </w:rPr>
      </w:pPr>
    </w:p>
    <w:p w14:paraId="54589D74" w14:textId="77777777" w:rsidR="00EA18FA" w:rsidRDefault="00EA18FA" w:rsidP="00E55936">
      <w:pPr>
        <w:pStyle w:val="Sectionheading"/>
        <w:rPr>
          <w:rFonts w:eastAsia="Calibri"/>
        </w:rPr>
        <w:sectPr w:rsidR="00EA18FA" w:rsidSect="007F23CC">
          <w:pgSz w:w="11906" w:h="16838"/>
          <w:pgMar w:top="902" w:right="924" w:bottom="709" w:left="1259" w:header="567" w:footer="340" w:gutter="0"/>
          <w:cols w:space="708"/>
          <w:titlePg/>
          <w:docGrid w:linePitch="360"/>
        </w:sectPr>
      </w:pPr>
    </w:p>
    <w:tbl>
      <w:tblPr>
        <w:tblW w:w="17301" w:type="dxa"/>
        <w:tblInd w:w="-155" w:type="dxa"/>
        <w:tblLayout w:type="fixed"/>
        <w:tblLook w:val="04A0" w:firstRow="1" w:lastRow="0" w:firstColumn="1" w:lastColumn="0" w:noHBand="0" w:noVBand="1"/>
      </w:tblPr>
      <w:tblGrid>
        <w:gridCol w:w="8"/>
        <w:gridCol w:w="846"/>
        <w:gridCol w:w="9"/>
        <w:gridCol w:w="568"/>
        <w:gridCol w:w="2663"/>
        <w:gridCol w:w="3985"/>
        <w:gridCol w:w="1857"/>
        <w:gridCol w:w="7365"/>
      </w:tblGrid>
      <w:tr w:rsidR="00E55936" w:rsidRPr="001A6961" w14:paraId="3ACDDE76" w14:textId="77777777" w:rsidTr="004C1631">
        <w:trPr>
          <w:gridBefore w:val="1"/>
          <w:gridAfter w:val="1"/>
          <w:wBefore w:w="8" w:type="dxa"/>
          <w:wAfter w:w="7365" w:type="dxa"/>
          <w:trHeight w:val="26"/>
        </w:trPr>
        <w:tc>
          <w:tcPr>
            <w:tcW w:w="9928" w:type="dxa"/>
            <w:gridSpan w:val="6"/>
            <w:shd w:val="clear" w:color="auto" w:fill="auto"/>
          </w:tcPr>
          <w:p w14:paraId="669D4786" w14:textId="77777777" w:rsidR="00947AA6" w:rsidRPr="00947AA6" w:rsidRDefault="00E55936" w:rsidP="00947AA6">
            <w:pPr>
              <w:pStyle w:val="Sectionheading"/>
              <w:pBdr>
                <w:bottom w:val="single" w:sz="12" w:space="1" w:color="auto"/>
              </w:pBdr>
              <w:rPr>
                <w:rFonts w:eastAsia="Calibri"/>
              </w:rPr>
            </w:pPr>
            <w:r w:rsidRPr="00E55936">
              <w:rPr>
                <w:rFonts w:eastAsia="Calibri"/>
              </w:rPr>
              <w:t>Appendix 4 – Specific questions for inert landfills</w:t>
            </w:r>
          </w:p>
        </w:tc>
      </w:tr>
      <w:tr w:rsidR="00E55936" w:rsidRPr="001A6961" w14:paraId="44275366" w14:textId="77777777" w:rsidTr="004C1631">
        <w:trPr>
          <w:gridBefore w:val="1"/>
          <w:gridAfter w:val="1"/>
          <w:wBefore w:w="8" w:type="dxa"/>
          <w:wAfter w:w="7365" w:type="dxa"/>
          <w:trHeight w:val="26"/>
        </w:trPr>
        <w:tc>
          <w:tcPr>
            <w:tcW w:w="9928" w:type="dxa"/>
            <w:gridSpan w:val="6"/>
            <w:shd w:val="clear" w:color="auto" w:fill="auto"/>
          </w:tcPr>
          <w:p w14:paraId="06DC153C" w14:textId="77777777" w:rsidR="00E55936" w:rsidRPr="00E55936" w:rsidRDefault="00E55936" w:rsidP="00EA18FA">
            <w:pPr>
              <w:pStyle w:val="SubQuestion"/>
              <w:rPr>
                <w:rFonts w:eastAsia="Calibri"/>
              </w:rPr>
            </w:pPr>
            <w:r w:rsidRPr="00E55936">
              <w:rPr>
                <w:rFonts w:eastAsia="Calibri"/>
              </w:rPr>
              <w:t>1 Provide your Environmental Setting and Installation Design (ESID) report</w:t>
            </w:r>
          </w:p>
        </w:tc>
      </w:tr>
      <w:tr w:rsidR="004E1870" w:rsidRPr="007B7529" w14:paraId="75B54261" w14:textId="77777777" w:rsidTr="004C1631">
        <w:trPr>
          <w:gridAfter w:val="1"/>
          <w:wAfter w:w="7365" w:type="dxa"/>
        </w:trPr>
        <w:tc>
          <w:tcPr>
            <w:tcW w:w="4094" w:type="dxa"/>
            <w:gridSpan w:val="5"/>
            <w:tcBorders>
              <w:right w:val="single" w:sz="4" w:space="0" w:color="auto"/>
            </w:tcBorders>
            <w:shd w:val="clear" w:color="auto" w:fill="auto"/>
          </w:tcPr>
          <w:p w14:paraId="33B7372A" w14:textId="77777777" w:rsidR="004E1870" w:rsidRPr="007B7529" w:rsidRDefault="004E1870" w:rsidP="00D26F41">
            <w:pPr>
              <w:pStyle w:val="Questiontext"/>
            </w:pPr>
            <w:r>
              <w:rPr>
                <w:rFonts w:eastAsia="Calibri"/>
              </w:rPr>
              <w:t>Document reference</w:t>
            </w:r>
          </w:p>
        </w:tc>
        <w:sdt>
          <w:sdtPr>
            <w:rPr>
              <w:rStyle w:val="Responseboxtext"/>
            </w:rPr>
            <w:id w:val="-380090922"/>
            <w:placeholder>
              <w:docPart w:val="988603D14242403DAE555745077095DA"/>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16CC0833" w14:textId="77777777" w:rsidR="004E1870" w:rsidRPr="007B7529" w:rsidRDefault="004E1870"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2C633A03" w14:textId="77777777" w:rsidR="004E1870" w:rsidRPr="007B7529" w:rsidRDefault="004E1870" w:rsidP="00D26F41">
            <w:pPr>
              <w:pStyle w:val="Questiontext"/>
            </w:pPr>
          </w:p>
        </w:tc>
      </w:tr>
      <w:tr w:rsidR="00CE0EC9" w:rsidRPr="001A6961" w14:paraId="0318337A" w14:textId="77777777" w:rsidTr="004C1631">
        <w:trPr>
          <w:gridBefore w:val="1"/>
          <w:gridAfter w:val="1"/>
          <w:wBefore w:w="8" w:type="dxa"/>
          <w:wAfter w:w="7365" w:type="dxa"/>
          <w:trHeight w:val="197"/>
        </w:trPr>
        <w:tc>
          <w:tcPr>
            <w:tcW w:w="9928" w:type="dxa"/>
            <w:gridSpan w:val="6"/>
            <w:shd w:val="clear" w:color="auto" w:fill="auto"/>
          </w:tcPr>
          <w:p w14:paraId="45C07368" w14:textId="77777777" w:rsidR="00CE0EC9" w:rsidRPr="00E55936" w:rsidRDefault="00CE0EC9" w:rsidP="00EA18FA">
            <w:pPr>
              <w:pStyle w:val="SubQuestion"/>
            </w:pPr>
            <w:r w:rsidRPr="00E55936">
              <w:rPr>
                <w:rFonts w:eastAsia="Calibri"/>
              </w:rPr>
              <w:t>2 Have you completed a hydrogeological risk assessment (HRA) for the site?</w:t>
            </w:r>
          </w:p>
        </w:tc>
      </w:tr>
      <w:tr w:rsidR="00CE0EC9" w:rsidRPr="001A6961" w14:paraId="5D82024E" w14:textId="77777777" w:rsidTr="004C1631">
        <w:trPr>
          <w:gridBefore w:val="1"/>
          <w:gridAfter w:val="1"/>
          <w:wBefore w:w="8" w:type="dxa"/>
          <w:wAfter w:w="7365" w:type="dxa"/>
          <w:trHeight w:val="197"/>
        </w:trPr>
        <w:tc>
          <w:tcPr>
            <w:tcW w:w="846" w:type="dxa"/>
            <w:shd w:val="clear" w:color="auto" w:fill="auto"/>
          </w:tcPr>
          <w:p w14:paraId="527B88DD" w14:textId="77777777" w:rsidR="00CE0EC9" w:rsidRPr="00E55936" w:rsidRDefault="00D13155" w:rsidP="00CE0EC9">
            <w:pPr>
              <w:pStyle w:val="Questiontext"/>
              <w:rPr>
                <w:rFonts w:eastAsia="Calibri"/>
              </w:rPr>
            </w:pPr>
            <w:r>
              <w:rPr>
                <w:rFonts w:eastAsia="Calibri"/>
              </w:rPr>
              <w:t>No</w:t>
            </w:r>
          </w:p>
        </w:tc>
        <w:sdt>
          <w:sdtPr>
            <w:rPr>
              <w:rFonts w:eastAsia="Calibri"/>
            </w:rPr>
            <w:id w:val="-389265795"/>
          </w:sdtPr>
          <w:sdtEndPr/>
          <w:sdtContent>
            <w:tc>
              <w:tcPr>
                <w:tcW w:w="577" w:type="dxa"/>
                <w:gridSpan w:val="2"/>
                <w:shd w:val="clear" w:color="auto" w:fill="auto"/>
              </w:tcPr>
              <w:p w14:paraId="683E734E"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3EDA7331" w14:textId="77777777" w:rsidR="00CE0EC9" w:rsidRPr="00E55936" w:rsidRDefault="00CE0EC9" w:rsidP="00CE0EC9">
            <w:pPr>
              <w:pStyle w:val="Questiontext"/>
              <w:rPr>
                <w:rFonts w:eastAsia="Calibri"/>
              </w:rPr>
            </w:pPr>
          </w:p>
        </w:tc>
      </w:tr>
      <w:tr w:rsidR="004C1631" w:rsidRPr="007B7529" w14:paraId="387BADF3" w14:textId="77777777" w:rsidTr="004C1631">
        <w:trPr>
          <w:gridAfter w:val="1"/>
          <w:wAfter w:w="7365" w:type="dxa"/>
        </w:trPr>
        <w:tc>
          <w:tcPr>
            <w:tcW w:w="863" w:type="dxa"/>
            <w:gridSpan w:val="3"/>
            <w:shd w:val="clear" w:color="auto" w:fill="auto"/>
          </w:tcPr>
          <w:p w14:paraId="5F9F4C91" w14:textId="77777777" w:rsidR="004C1631" w:rsidRPr="007B7529" w:rsidRDefault="004C1631" w:rsidP="004C1631">
            <w:pPr>
              <w:pStyle w:val="Questiontext"/>
            </w:pPr>
            <w:r>
              <w:rPr>
                <w:rFonts w:eastAsia="Calibri"/>
              </w:rPr>
              <w:t>Yes</w:t>
            </w:r>
          </w:p>
        </w:tc>
        <w:sdt>
          <w:sdtPr>
            <w:rPr>
              <w:rFonts w:eastAsia="Calibri"/>
            </w:rPr>
            <w:id w:val="1795177378"/>
          </w:sdtPr>
          <w:sdtEndPr/>
          <w:sdtContent>
            <w:tc>
              <w:tcPr>
                <w:tcW w:w="568" w:type="dxa"/>
                <w:shd w:val="clear" w:color="auto" w:fill="auto"/>
              </w:tcPr>
              <w:p w14:paraId="7D493588" w14:textId="77777777" w:rsidR="004C1631" w:rsidRPr="007B7529" w:rsidRDefault="004C1631" w:rsidP="004C163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7C97A0F5" w14:textId="77777777" w:rsidR="004C1631" w:rsidRPr="007B7529" w:rsidRDefault="004C1631" w:rsidP="004C1631">
            <w:pPr>
              <w:pStyle w:val="Questiontext"/>
            </w:pPr>
            <w:r>
              <w:rPr>
                <w:rFonts w:eastAsia="Calibri"/>
              </w:rPr>
              <w:t>Document reference</w:t>
            </w:r>
          </w:p>
        </w:tc>
        <w:sdt>
          <w:sdtPr>
            <w:rPr>
              <w:rStyle w:val="Responseboxtext"/>
            </w:rPr>
            <w:id w:val="-991553311"/>
            <w:placeholder>
              <w:docPart w:val="2E5375118CDD4E59B58CDF52079CBCAF"/>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6006CF43" w14:textId="77777777" w:rsidR="004C1631" w:rsidRPr="007B7529" w:rsidRDefault="004C1631" w:rsidP="004C1631">
                <w:pPr>
                  <w:pStyle w:val="Questiontext"/>
                </w:pPr>
                <w:r>
                  <w:rPr>
                    <w:rStyle w:val="Responseboxtext"/>
                  </w:rPr>
                  <w:t xml:space="preserve">                                                          </w:t>
                </w:r>
              </w:p>
            </w:tc>
          </w:sdtContent>
        </w:sdt>
        <w:tc>
          <w:tcPr>
            <w:tcW w:w="1857" w:type="dxa"/>
            <w:tcBorders>
              <w:left w:val="single" w:sz="4" w:space="0" w:color="auto"/>
            </w:tcBorders>
            <w:shd w:val="clear" w:color="auto" w:fill="auto"/>
          </w:tcPr>
          <w:p w14:paraId="004A2BB7" w14:textId="77777777" w:rsidR="004C1631" w:rsidRPr="007B7529" w:rsidRDefault="004C1631" w:rsidP="004C1631">
            <w:pPr>
              <w:pStyle w:val="Questiontext"/>
            </w:pPr>
          </w:p>
        </w:tc>
      </w:tr>
      <w:tr w:rsidR="00CE0EC9" w:rsidRPr="001A6961" w14:paraId="133327AE" w14:textId="77777777" w:rsidTr="004C1631">
        <w:trPr>
          <w:gridBefore w:val="1"/>
          <w:wBefore w:w="8" w:type="dxa"/>
          <w:trHeight w:val="197"/>
        </w:trPr>
        <w:tc>
          <w:tcPr>
            <w:tcW w:w="9928" w:type="dxa"/>
            <w:gridSpan w:val="6"/>
            <w:shd w:val="clear" w:color="auto" w:fill="auto"/>
          </w:tcPr>
          <w:p w14:paraId="7BCD0C08" w14:textId="77777777" w:rsidR="00CE0EC9" w:rsidRPr="00826CDC" w:rsidRDefault="00CE0EC9" w:rsidP="00CE0EC9">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c>
          <w:tcPr>
            <w:tcW w:w="7365" w:type="dxa"/>
          </w:tcPr>
          <w:p w14:paraId="04538572" w14:textId="77777777" w:rsidR="00CE0EC9" w:rsidRPr="00826CDC" w:rsidRDefault="00CE0EC9" w:rsidP="00CE0EC9">
            <w:pPr>
              <w:pStyle w:val="Questiontext"/>
              <w:rPr>
                <w:rFonts w:eastAsia="Calibri"/>
              </w:rPr>
            </w:pPr>
          </w:p>
        </w:tc>
      </w:tr>
      <w:tr w:rsidR="00CE0EC9" w:rsidRPr="001A6961" w14:paraId="2AC950C6" w14:textId="77777777" w:rsidTr="004C1631">
        <w:trPr>
          <w:gridBefore w:val="1"/>
          <w:gridAfter w:val="1"/>
          <w:wBefore w:w="8" w:type="dxa"/>
          <w:wAfter w:w="7365" w:type="dxa"/>
          <w:trHeight w:val="197"/>
        </w:trPr>
        <w:tc>
          <w:tcPr>
            <w:tcW w:w="9928" w:type="dxa"/>
            <w:gridSpan w:val="6"/>
            <w:shd w:val="clear" w:color="auto" w:fill="auto"/>
          </w:tcPr>
          <w:p w14:paraId="2C85F9B5" w14:textId="77777777" w:rsidR="00CE0EC9" w:rsidRPr="00E55936" w:rsidRDefault="00CE0EC9" w:rsidP="00EA18FA">
            <w:pPr>
              <w:pStyle w:val="SubQuestion"/>
              <w:rPr>
                <w:rFonts w:eastAsia="Calibri"/>
              </w:rPr>
            </w:pPr>
            <w:r w:rsidRPr="00E55936">
              <w:rPr>
                <w:rFonts w:eastAsia="Calibri"/>
              </w:rPr>
              <w:t>3 Provide your stability risk assessment (SRA) for the site</w:t>
            </w:r>
          </w:p>
        </w:tc>
      </w:tr>
      <w:tr w:rsidR="004C1631" w:rsidRPr="007B7529" w14:paraId="2B37EBEF" w14:textId="77777777" w:rsidTr="00D26F41">
        <w:trPr>
          <w:gridAfter w:val="1"/>
          <w:wAfter w:w="7365" w:type="dxa"/>
        </w:trPr>
        <w:tc>
          <w:tcPr>
            <w:tcW w:w="4094" w:type="dxa"/>
            <w:gridSpan w:val="5"/>
            <w:tcBorders>
              <w:right w:val="single" w:sz="4" w:space="0" w:color="auto"/>
            </w:tcBorders>
            <w:shd w:val="clear" w:color="auto" w:fill="auto"/>
          </w:tcPr>
          <w:p w14:paraId="082C825E" w14:textId="77777777" w:rsidR="004C1631" w:rsidRPr="007B7529" w:rsidRDefault="004C1631" w:rsidP="00D26F41">
            <w:pPr>
              <w:pStyle w:val="Questiontext"/>
            </w:pPr>
            <w:r>
              <w:rPr>
                <w:rFonts w:eastAsia="Calibri"/>
              </w:rPr>
              <w:t>Document reference</w:t>
            </w:r>
          </w:p>
        </w:tc>
        <w:sdt>
          <w:sdtPr>
            <w:rPr>
              <w:rStyle w:val="Responseboxtext"/>
            </w:rPr>
            <w:id w:val="1782682452"/>
            <w:placeholder>
              <w:docPart w:val="437807A853024C639ED1BE3B60D05887"/>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E91F9BC"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12673DE" w14:textId="77777777" w:rsidR="004C1631" w:rsidRPr="007B7529" w:rsidRDefault="004C1631" w:rsidP="00D26F41">
            <w:pPr>
              <w:pStyle w:val="Questiontext"/>
            </w:pPr>
          </w:p>
        </w:tc>
      </w:tr>
      <w:tr w:rsidR="00CE0EC9" w:rsidRPr="001A6961" w14:paraId="3E0F979E" w14:textId="77777777" w:rsidTr="004C1631">
        <w:trPr>
          <w:gridBefore w:val="1"/>
          <w:gridAfter w:val="1"/>
          <w:wBefore w:w="8" w:type="dxa"/>
          <w:wAfter w:w="7365" w:type="dxa"/>
          <w:trHeight w:val="197"/>
        </w:trPr>
        <w:tc>
          <w:tcPr>
            <w:tcW w:w="9928" w:type="dxa"/>
            <w:gridSpan w:val="6"/>
            <w:shd w:val="clear" w:color="auto" w:fill="auto"/>
          </w:tcPr>
          <w:p w14:paraId="1B62F2F6" w14:textId="77777777" w:rsidR="00CE0EC9" w:rsidRPr="00E55936" w:rsidRDefault="00CE0EC9" w:rsidP="00EA18FA">
            <w:pPr>
              <w:pStyle w:val="SubQuestion"/>
              <w:rPr>
                <w:rFonts w:eastAsia="Calibri"/>
              </w:rPr>
            </w:pPr>
            <w:r w:rsidRPr="00E55936">
              <w:rPr>
                <w:rFonts w:eastAsia="Calibri"/>
              </w:rPr>
              <w:t>4 Have you completed a landfill gas risk assessment (LFGRA) for the site?</w:t>
            </w:r>
          </w:p>
        </w:tc>
      </w:tr>
      <w:tr w:rsidR="00CE0EC9" w:rsidRPr="001A6961" w14:paraId="7DAA6E9A" w14:textId="77777777" w:rsidTr="004C1631">
        <w:trPr>
          <w:gridBefore w:val="1"/>
          <w:gridAfter w:val="1"/>
          <w:wBefore w:w="8" w:type="dxa"/>
          <w:wAfter w:w="7365" w:type="dxa"/>
          <w:trHeight w:val="197"/>
        </w:trPr>
        <w:tc>
          <w:tcPr>
            <w:tcW w:w="846" w:type="dxa"/>
            <w:shd w:val="clear" w:color="auto" w:fill="auto"/>
          </w:tcPr>
          <w:p w14:paraId="7738507A" w14:textId="77777777" w:rsidR="00CE0EC9" w:rsidRPr="00E55936" w:rsidRDefault="00D13155" w:rsidP="00CE0EC9">
            <w:pPr>
              <w:pStyle w:val="Questiontext"/>
              <w:rPr>
                <w:rFonts w:eastAsia="Calibri"/>
              </w:rPr>
            </w:pPr>
            <w:r>
              <w:rPr>
                <w:rFonts w:eastAsia="Calibri"/>
              </w:rPr>
              <w:t>No</w:t>
            </w:r>
          </w:p>
        </w:tc>
        <w:sdt>
          <w:sdtPr>
            <w:rPr>
              <w:rFonts w:eastAsia="Calibri"/>
            </w:rPr>
            <w:id w:val="1997764031"/>
          </w:sdtPr>
          <w:sdtEndPr/>
          <w:sdtContent>
            <w:tc>
              <w:tcPr>
                <w:tcW w:w="577" w:type="dxa"/>
                <w:gridSpan w:val="2"/>
                <w:shd w:val="clear" w:color="auto" w:fill="auto"/>
              </w:tcPr>
              <w:p w14:paraId="46744E7B" w14:textId="77777777" w:rsidR="00CE0EC9" w:rsidRPr="00E55936" w:rsidRDefault="00CE0EC9" w:rsidP="00CE0EC9">
                <w:pPr>
                  <w:pStyle w:val="Questiontext"/>
                  <w:rPr>
                    <w:rFonts w:eastAsia="Calibri"/>
                  </w:rPr>
                </w:pPr>
                <w:r w:rsidRPr="00E55936">
                  <w:rPr>
                    <w:rFonts w:eastAsia="MS Gothic" w:hint="eastAsia"/>
                  </w:rPr>
                  <w:t>☐</w:t>
                </w:r>
              </w:p>
            </w:tc>
          </w:sdtContent>
        </w:sdt>
        <w:tc>
          <w:tcPr>
            <w:tcW w:w="8505" w:type="dxa"/>
            <w:gridSpan w:val="3"/>
            <w:shd w:val="clear" w:color="auto" w:fill="auto"/>
          </w:tcPr>
          <w:p w14:paraId="76F3AFC1" w14:textId="77777777" w:rsidR="00CE0EC9" w:rsidRPr="00E55936" w:rsidRDefault="00CE0EC9" w:rsidP="00CE0EC9">
            <w:pPr>
              <w:pStyle w:val="Questiontext"/>
              <w:rPr>
                <w:rFonts w:eastAsia="Calibri"/>
              </w:rPr>
            </w:pPr>
          </w:p>
        </w:tc>
      </w:tr>
      <w:tr w:rsidR="004C1631" w:rsidRPr="007B7529" w14:paraId="798DBC14" w14:textId="77777777" w:rsidTr="00D26F41">
        <w:trPr>
          <w:gridAfter w:val="1"/>
          <w:wAfter w:w="7365" w:type="dxa"/>
        </w:trPr>
        <w:tc>
          <w:tcPr>
            <w:tcW w:w="863" w:type="dxa"/>
            <w:gridSpan w:val="3"/>
            <w:shd w:val="clear" w:color="auto" w:fill="auto"/>
          </w:tcPr>
          <w:p w14:paraId="0E6214F1" w14:textId="77777777" w:rsidR="004C1631" w:rsidRPr="007B7529" w:rsidRDefault="004C1631" w:rsidP="00D26F41">
            <w:pPr>
              <w:pStyle w:val="Questiontext"/>
            </w:pPr>
            <w:r>
              <w:rPr>
                <w:rFonts w:eastAsia="Calibri"/>
              </w:rPr>
              <w:t>Yes</w:t>
            </w:r>
          </w:p>
        </w:tc>
        <w:sdt>
          <w:sdtPr>
            <w:rPr>
              <w:rFonts w:eastAsia="Calibri"/>
            </w:rPr>
            <w:id w:val="1231652228"/>
          </w:sdtPr>
          <w:sdtEndPr/>
          <w:sdtContent>
            <w:tc>
              <w:tcPr>
                <w:tcW w:w="568" w:type="dxa"/>
                <w:shd w:val="clear" w:color="auto" w:fill="auto"/>
              </w:tcPr>
              <w:p w14:paraId="63CA12ED" w14:textId="77777777" w:rsidR="004C1631" w:rsidRPr="007B7529" w:rsidRDefault="004C1631" w:rsidP="00D26F41">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A4502D6" w14:textId="77777777" w:rsidR="004C1631" w:rsidRPr="007B7529" w:rsidRDefault="004C1631" w:rsidP="00D26F41">
            <w:pPr>
              <w:pStyle w:val="Questiontext"/>
            </w:pPr>
            <w:r>
              <w:rPr>
                <w:rFonts w:eastAsia="Calibri"/>
              </w:rPr>
              <w:t>Document reference</w:t>
            </w:r>
          </w:p>
        </w:tc>
        <w:sdt>
          <w:sdtPr>
            <w:rPr>
              <w:rStyle w:val="Responseboxtext"/>
            </w:rPr>
            <w:id w:val="2054966168"/>
            <w:placeholder>
              <w:docPart w:val="2F784539DC134A838987C406BB47A699"/>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248AA56F"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75F9570E" w14:textId="77777777" w:rsidR="004C1631" w:rsidRPr="007B7529" w:rsidRDefault="004C1631" w:rsidP="00D26F41">
            <w:pPr>
              <w:pStyle w:val="Questiontext"/>
            </w:pPr>
          </w:p>
        </w:tc>
      </w:tr>
      <w:tr w:rsidR="00CE0EC9" w:rsidRPr="001A6961" w14:paraId="41136FE5" w14:textId="77777777" w:rsidTr="004C1631">
        <w:trPr>
          <w:gridBefore w:val="1"/>
          <w:gridAfter w:val="1"/>
          <w:wBefore w:w="8" w:type="dxa"/>
          <w:wAfter w:w="7365" w:type="dxa"/>
          <w:trHeight w:val="197"/>
        </w:trPr>
        <w:tc>
          <w:tcPr>
            <w:tcW w:w="9928" w:type="dxa"/>
            <w:gridSpan w:val="6"/>
            <w:shd w:val="clear" w:color="auto" w:fill="auto"/>
          </w:tcPr>
          <w:p w14:paraId="4D753F2E" w14:textId="77777777" w:rsidR="00CE0EC9" w:rsidRDefault="00CE0EC9" w:rsidP="00CE0EC9">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2605A18D" w14:textId="77777777" w:rsidR="00CE0EC9" w:rsidRDefault="005E2E96" w:rsidP="005E2E96">
            <w:pPr>
              <w:pStyle w:val="Questiontext"/>
              <w:rPr>
                <w:rFonts w:ascii="MetaBoldLF-Roman" w:eastAsia="Calibri" w:hAnsi="MetaBoldLF-Roman" w:cs="MetaBoldLF-Roman"/>
                <w:b/>
                <w:bCs/>
                <w:sz w:val="22"/>
                <w:szCs w:val="22"/>
                <w:lang w:eastAsia="en-GB"/>
              </w:rPr>
            </w:pPr>
            <w:r>
              <w:rPr>
                <w:rFonts w:eastAsia="Calibri"/>
                <w:lang w:eastAsia="en-GB"/>
              </w:rPr>
              <w:t>T</w:t>
            </w:r>
            <w:r w:rsidR="00CE0EC9">
              <w:rPr>
                <w:rFonts w:eastAsia="Calibri"/>
                <w:lang w:eastAsia="en-GB"/>
              </w:rPr>
              <w:t xml:space="preserve">emplates for these four reports can be found </w:t>
            </w:r>
            <w:r>
              <w:rPr>
                <w:rFonts w:eastAsia="Calibri"/>
                <w:lang w:eastAsia="en-GB"/>
              </w:rPr>
              <w:t xml:space="preserve">using the links on our Guidance Webpages. </w:t>
            </w:r>
          </w:p>
        </w:tc>
      </w:tr>
      <w:tr w:rsidR="00CE0EC9" w:rsidRPr="001A6961" w14:paraId="3DB68B5B" w14:textId="77777777" w:rsidTr="004C1631">
        <w:trPr>
          <w:gridBefore w:val="1"/>
          <w:gridAfter w:val="1"/>
          <w:wBefore w:w="8" w:type="dxa"/>
          <w:wAfter w:w="7365" w:type="dxa"/>
          <w:trHeight w:val="197"/>
        </w:trPr>
        <w:tc>
          <w:tcPr>
            <w:tcW w:w="9928" w:type="dxa"/>
            <w:gridSpan w:val="6"/>
            <w:shd w:val="clear" w:color="auto" w:fill="auto"/>
          </w:tcPr>
          <w:p w14:paraId="21B87D95" w14:textId="77777777" w:rsidR="00CE0EC9" w:rsidRPr="00E55936" w:rsidRDefault="00CE0EC9" w:rsidP="00EA18FA">
            <w:pPr>
              <w:pStyle w:val="SubQuestion"/>
              <w:rPr>
                <w:rFonts w:eastAsia="Calibri"/>
              </w:rPr>
            </w:pPr>
            <w:r w:rsidRPr="00E55936">
              <w:rPr>
                <w:rFonts w:eastAsia="Calibri"/>
              </w:rPr>
              <w:t>5 Provide your proposed plan for closing the site and your procedures for looking after the site once it has closed</w:t>
            </w:r>
          </w:p>
        </w:tc>
      </w:tr>
      <w:tr w:rsidR="004C1631" w:rsidRPr="007B7529" w14:paraId="10C0F0FA" w14:textId="77777777" w:rsidTr="00D26F41">
        <w:trPr>
          <w:gridAfter w:val="1"/>
          <w:wAfter w:w="7365" w:type="dxa"/>
        </w:trPr>
        <w:tc>
          <w:tcPr>
            <w:tcW w:w="4094" w:type="dxa"/>
            <w:gridSpan w:val="5"/>
            <w:tcBorders>
              <w:right w:val="single" w:sz="4" w:space="0" w:color="auto"/>
            </w:tcBorders>
            <w:shd w:val="clear" w:color="auto" w:fill="auto"/>
          </w:tcPr>
          <w:p w14:paraId="1F0CEDD0" w14:textId="77777777" w:rsidR="004C1631" w:rsidRPr="007B7529" w:rsidRDefault="004C1631" w:rsidP="00D26F41">
            <w:pPr>
              <w:pStyle w:val="Questiontext"/>
            </w:pPr>
            <w:r>
              <w:rPr>
                <w:rFonts w:eastAsia="Calibri"/>
              </w:rPr>
              <w:t>Document reference</w:t>
            </w:r>
          </w:p>
        </w:tc>
        <w:sdt>
          <w:sdtPr>
            <w:rPr>
              <w:rStyle w:val="Responseboxtext"/>
            </w:rPr>
            <w:id w:val="644249156"/>
            <w:placeholder>
              <w:docPart w:val="63B638957E14440F82136B095E264916"/>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E0C108A" w14:textId="77777777" w:rsidR="004C1631" w:rsidRPr="007B7529" w:rsidRDefault="004C1631" w:rsidP="00D26F41">
                <w:pPr>
                  <w:pStyle w:val="Questiontext"/>
                </w:pPr>
                <w:r>
                  <w:rPr>
                    <w:rStyle w:val="Responseboxtext"/>
                  </w:rPr>
                  <w:t xml:space="preserve">                                                          </w:t>
                </w:r>
              </w:p>
            </w:tc>
          </w:sdtContent>
        </w:sdt>
        <w:tc>
          <w:tcPr>
            <w:tcW w:w="1857" w:type="dxa"/>
            <w:tcBorders>
              <w:left w:val="single" w:sz="4" w:space="0" w:color="auto"/>
            </w:tcBorders>
            <w:shd w:val="clear" w:color="auto" w:fill="auto"/>
          </w:tcPr>
          <w:p w14:paraId="3FE35F04" w14:textId="77777777" w:rsidR="004C1631" w:rsidRPr="007B7529" w:rsidRDefault="004C1631" w:rsidP="00D26F41">
            <w:pPr>
              <w:pStyle w:val="Questiontext"/>
            </w:pPr>
          </w:p>
        </w:tc>
      </w:tr>
    </w:tbl>
    <w:p w14:paraId="54E95619" w14:textId="77777777" w:rsidR="00E55936" w:rsidRPr="001A6961" w:rsidRDefault="00E55936" w:rsidP="005B00CB">
      <w:pPr>
        <w:rPr>
          <w:sz w:val="20"/>
          <w:szCs w:val="20"/>
        </w:rPr>
      </w:pPr>
    </w:p>
    <w:sectPr w:rsidR="00E55936" w:rsidRPr="001A6961" w:rsidSect="007F23C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FDBA9B" w14:textId="77777777" w:rsidR="00995F03" w:rsidRDefault="00995F03" w:rsidP="001F125D">
      <w:r>
        <w:separator/>
      </w:r>
    </w:p>
  </w:endnote>
  <w:endnote w:type="continuationSeparator" w:id="0">
    <w:p w14:paraId="3A89F5B0" w14:textId="77777777" w:rsidR="00995F03" w:rsidRDefault="00995F0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47191" w14:textId="1ADBE67A" w:rsidR="00995F03" w:rsidRPr="00623D4A" w:rsidRDefault="00D34D98">
    <w:pPr>
      <w:pStyle w:val="Footer"/>
    </w:pPr>
    <w:r>
      <w:rPr>
        <w:noProof/>
        <w:sz w:val="18"/>
        <w:szCs w:val="18"/>
        <w:lang w:eastAsia="en-GB"/>
      </w:rPr>
      <mc:AlternateContent>
        <mc:Choice Requires="wps">
          <w:drawing>
            <wp:anchor distT="0" distB="0" distL="114300" distR="114300" simplePos="0" relativeHeight="251656704" behindDoc="0" locked="0" layoutInCell="1" allowOverlap="1" wp14:anchorId="59B404F3" wp14:editId="3637EF16">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B8D34CC" w14:textId="77777777" w:rsidR="00995F03" w:rsidRPr="00D4360E" w:rsidRDefault="00995F03" w:rsidP="002504EB">
                          <w:pPr>
                            <w:jc w:val="right"/>
                            <w:rPr>
                              <w:sz w:val="20"/>
                              <w:szCs w:val="20"/>
                            </w:rPr>
                          </w:pPr>
                          <w:r w:rsidRPr="00D4360E">
                            <w:rPr>
                              <w:sz w:val="20"/>
                              <w:szCs w:val="20"/>
                            </w:rPr>
                            <w:t>Page</w:t>
                          </w:r>
                          <w:r w:rsidRPr="00D4360E">
                            <w:rPr>
                              <w:color w:val="0091A5"/>
                              <w:sz w:val="20"/>
                              <w:szCs w:val="20"/>
                            </w:rPr>
                            <w:t xml:space="preserve"> </w:t>
                          </w:r>
                          <w:r w:rsidR="00E928FC" w:rsidRPr="00D4360E">
                            <w:rPr>
                              <w:color w:val="0091A5"/>
                              <w:sz w:val="20"/>
                              <w:szCs w:val="20"/>
                            </w:rPr>
                            <w:fldChar w:fldCharType="begin"/>
                          </w:r>
                          <w:r w:rsidRPr="00D4360E">
                            <w:rPr>
                              <w:color w:val="0091A5"/>
                              <w:sz w:val="20"/>
                              <w:szCs w:val="20"/>
                            </w:rPr>
                            <w:instrText xml:space="preserve"> PAGE </w:instrText>
                          </w:r>
                          <w:r w:rsidR="00E928FC" w:rsidRPr="00D4360E">
                            <w:rPr>
                              <w:color w:val="0091A5"/>
                              <w:sz w:val="20"/>
                              <w:szCs w:val="20"/>
                            </w:rPr>
                            <w:fldChar w:fldCharType="separate"/>
                          </w:r>
                          <w:r>
                            <w:rPr>
                              <w:noProof/>
                              <w:color w:val="0091A5"/>
                              <w:sz w:val="20"/>
                              <w:szCs w:val="20"/>
                            </w:rPr>
                            <w:t>1</w:t>
                          </w:r>
                          <w:r w:rsidR="00E928FC" w:rsidRPr="00D4360E">
                            <w:rPr>
                              <w:color w:val="0091A5"/>
                              <w:sz w:val="20"/>
                              <w:szCs w:val="20"/>
                            </w:rPr>
                            <w:fldChar w:fldCharType="end"/>
                          </w:r>
                          <w:r w:rsidRPr="00D4360E">
                            <w:rPr>
                              <w:sz w:val="20"/>
                              <w:szCs w:val="20"/>
                            </w:rPr>
                            <w:t xml:space="preserve"> of </w:t>
                          </w:r>
                          <w:r w:rsidR="00E928FC" w:rsidRPr="00D4360E">
                            <w:rPr>
                              <w:color w:val="0091A5"/>
                              <w:sz w:val="20"/>
                              <w:szCs w:val="20"/>
                            </w:rPr>
                            <w:fldChar w:fldCharType="begin"/>
                          </w:r>
                          <w:r w:rsidRPr="00D4360E">
                            <w:rPr>
                              <w:color w:val="0091A5"/>
                              <w:sz w:val="20"/>
                              <w:szCs w:val="20"/>
                            </w:rPr>
                            <w:instrText xml:space="preserve"> NUMPAGES  </w:instrText>
                          </w:r>
                          <w:r w:rsidR="00E928FC" w:rsidRPr="00D4360E">
                            <w:rPr>
                              <w:color w:val="0091A5"/>
                              <w:sz w:val="20"/>
                              <w:szCs w:val="20"/>
                            </w:rPr>
                            <w:fldChar w:fldCharType="separate"/>
                          </w:r>
                          <w:r>
                            <w:rPr>
                              <w:noProof/>
                              <w:color w:val="0091A5"/>
                              <w:sz w:val="20"/>
                              <w:szCs w:val="20"/>
                            </w:rPr>
                            <w:t>10</w:t>
                          </w:r>
                          <w:r w:rsidR="00E928F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B404F3"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B8D34CC" w14:textId="77777777" w:rsidR="00995F03" w:rsidRPr="00D4360E" w:rsidRDefault="00995F03" w:rsidP="002504EB">
                    <w:pPr>
                      <w:jc w:val="right"/>
                      <w:rPr>
                        <w:sz w:val="20"/>
                        <w:szCs w:val="20"/>
                      </w:rPr>
                    </w:pPr>
                    <w:r w:rsidRPr="00D4360E">
                      <w:rPr>
                        <w:sz w:val="20"/>
                        <w:szCs w:val="20"/>
                      </w:rPr>
                      <w:t>Page</w:t>
                    </w:r>
                    <w:r w:rsidRPr="00D4360E">
                      <w:rPr>
                        <w:color w:val="0091A5"/>
                        <w:sz w:val="20"/>
                        <w:szCs w:val="20"/>
                      </w:rPr>
                      <w:t xml:space="preserve"> </w:t>
                    </w:r>
                    <w:r w:rsidR="00E928FC" w:rsidRPr="00D4360E">
                      <w:rPr>
                        <w:color w:val="0091A5"/>
                        <w:sz w:val="20"/>
                        <w:szCs w:val="20"/>
                      </w:rPr>
                      <w:fldChar w:fldCharType="begin"/>
                    </w:r>
                    <w:r w:rsidRPr="00D4360E">
                      <w:rPr>
                        <w:color w:val="0091A5"/>
                        <w:sz w:val="20"/>
                        <w:szCs w:val="20"/>
                      </w:rPr>
                      <w:instrText xml:space="preserve"> PAGE </w:instrText>
                    </w:r>
                    <w:r w:rsidR="00E928FC" w:rsidRPr="00D4360E">
                      <w:rPr>
                        <w:color w:val="0091A5"/>
                        <w:sz w:val="20"/>
                        <w:szCs w:val="20"/>
                      </w:rPr>
                      <w:fldChar w:fldCharType="separate"/>
                    </w:r>
                    <w:r>
                      <w:rPr>
                        <w:noProof/>
                        <w:color w:val="0091A5"/>
                        <w:sz w:val="20"/>
                        <w:szCs w:val="20"/>
                      </w:rPr>
                      <w:t>1</w:t>
                    </w:r>
                    <w:r w:rsidR="00E928FC" w:rsidRPr="00D4360E">
                      <w:rPr>
                        <w:color w:val="0091A5"/>
                        <w:sz w:val="20"/>
                        <w:szCs w:val="20"/>
                      </w:rPr>
                      <w:fldChar w:fldCharType="end"/>
                    </w:r>
                    <w:r w:rsidRPr="00D4360E">
                      <w:rPr>
                        <w:sz w:val="20"/>
                        <w:szCs w:val="20"/>
                      </w:rPr>
                      <w:t xml:space="preserve"> of </w:t>
                    </w:r>
                    <w:r w:rsidR="00E928FC" w:rsidRPr="00D4360E">
                      <w:rPr>
                        <w:color w:val="0091A5"/>
                        <w:sz w:val="20"/>
                        <w:szCs w:val="20"/>
                      </w:rPr>
                      <w:fldChar w:fldCharType="begin"/>
                    </w:r>
                    <w:r w:rsidRPr="00D4360E">
                      <w:rPr>
                        <w:color w:val="0091A5"/>
                        <w:sz w:val="20"/>
                        <w:szCs w:val="20"/>
                      </w:rPr>
                      <w:instrText xml:space="preserve"> NUMPAGES  </w:instrText>
                    </w:r>
                    <w:r w:rsidR="00E928FC" w:rsidRPr="00D4360E">
                      <w:rPr>
                        <w:color w:val="0091A5"/>
                        <w:sz w:val="20"/>
                        <w:szCs w:val="20"/>
                      </w:rPr>
                      <w:fldChar w:fldCharType="separate"/>
                    </w:r>
                    <w:r>
                      <w:rPr>
                        <w:noProof/>
                        <w:color w:val="0091A5"/>
                        <w:sz w:val="20"/>
                        <w:szCs w:val="20"/>
                      </w:rPr>
                      <w:t>10</w:t>
                    </w:r>
                    <w:r w:rsidR="00E928FC" w:rsidRPr="00D4360E">
                      <w:rPr>
                        <w:color w:val="0091A5"/>
                        <w:sz w:val="20"/>
                        <w:szCs w:val="20"/>
                      </w:rPr>
                      <w:fldChar w:fldCharType="end"/>
                    </w:r>
                  </w:p>
                </w:txbxContent>
              </v:textbox>
              <w10:wrap anchorx="page" anchory="page"/>
            </v:shape>
          </w:pict>
        </mc:Fallback>
      </mc:AlternateContent>
    </w:r>
    <w:r w:rsidR="00995F03" w:rsidRPr="002F65EB">
      <w:rPr>
        <w:bCs/>
        <w:sz w:val="18"/>
        <w:szCs w:val="18"/>
      </w:rPr>
      <w:t>Form: EPA Part A</w:t>
    </w:r>
    <w:r w:rsidR="00995F03" w:rsidRPr="002F65EB">
      <w:rPr>
        <w:bCs/>
        <w:sz w:val="18"/>
        <w:szCs w:val="18"/>
      </w:rPr>
      <w:tab/>
      <w:t xml:space="preserve">Page </w:t>
    </w:r>
    <w:r w:rsidR="00E928FC" w:rsidRPr="002F65EB">
      <w:rPr>
        <w:b/>
        <w:bCs/>
        <w:sz w:val="18"/>
        <w:szCs w:val="18"/>
      </w:rPr>
      <w:fldChar w:fldCharType="begin"/>
    </w:r>
    <w:r w:rsidR="00995F03" w:rsidRPr="002F65EB">
      <w:rPr>
        <w:b/>
        <w:bCs/>
        <w:sz w:val="18"/>
        <w:szCs w:val="18"/>
      </w:rPr>
      <w:instrText xml:space="preserve"> PAGE  \* Arabic  \* MERGEFORMAT </w:instrText>
    </w:r>
    <w:r w:rsidR="00E928FC" w:rsidRPr="002F65EB">
      <w:rPr>
        <w:b/>
        <w:bCs/>
        <w:sz w:val="18"/>
        <w:szCs w:val="18"/>
      </w:rPr>
      <w:fldChar w:fldCharType="separate"/>
    </w:r>
    <w:r w:rsidR="00995F03">
      <w:rPr>
        <w:b/>
        <w:bCs/>
        <w:noProof/>
        <w:sz w:val="18"/>
        <w:szCs w:val="18"/>
      </w:rPr>
      <w:t>1</w:t>
    </w:r>
    <w:r w:rsidR="00E928FC" w:rsidRPr="002F65EB">
      <w:rPr>
        <w:b/>
        <w:bCs/>
        <w:sz w:val="18"/>
        <w:szCs w:val="18"/>
      </w:rPr>
      <w:fldChar w:fldCharType="end"/>
    </w:r>
    <w:r w:rsidR="00995F03" w:rsidRPr="002F65EB">
      <w:rPr>
        <w:bCs/>
        <w:sz w:val="18"/>
        <w:szCs w:val="18"/>
      </w:rPr>
      <w:t xml:space="preserve"> of </w:t>
    </w:r>
    <w:r>
      <w:fldChar w:fldCharType="begin"/>
    </w:r>
    <w:r>
      <w:instrText xml:space="preserve"> NUMPAGES  \* Arabic  \* MERGEFORMAT </w:instrText>
    </w:r>
    <w:r>
      <w:fldChar w:fldCharType="separate"/>
    </w:r>
    <w:r w:rsidR="00995F03">
      <w:rPr>
        <w:b/>
        <w:bCs/>
        <w:noProof/>
        <w:sz w:val="18"/>
        <w:szCs w:val="18"/>
      </w:rPr>
      <w:t>10</w:t>
    </w:r>
    <w:r>
      <w:rPr>
        <w:b/>
        <w:bCs/>
        <w:noProof/>
        <w:sz w:val="18"/>
        <w:szCs w:val="18"/>
      </w:rPr>
      <w:fldChar w:fldCharType="end"/>
    </w:r>
    <w:r w:rsidR="00995F03" w:rsidRPr="002F65EB">
      <w:rPr>
        <w:b/>
        <w:bCs/>
        <w:sz w:val="18"/>
        <w:szCs w:val="18"/>
      </w:rPr>
      <w:tab/>
    </w:r>
    <w:r w:rsidR="00995F03"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D028B4" w14:textId="77777777" w:rsidR="00995F03" w:rsidRPr="005B00CB" w:rsidRDefault="00995F0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B4</w:t>
    </w:r>
    <w:r w:rsidRPr="005B00CB">
      <w:rPr>
        <w:bCs/>
        <w:sz w:val="16"/>
        <w:szCs w:val="16"/>
      </w:rPr>
      <w:tab/>
    </w:r>
    <w:r w:rsidRPr="005B00CB">
      <w:rPr>
        <w:bCs/>
        <w:noProof/>
        <w:sz w:val="16"/>
        <w:szCs w:val="16"/>
      </w:rPr>
      <w:t xml:space="preserve">Page </w:t>
    </w:r>
    <w:r w:rsidR="00E928FC" w:rsidRPr="005B00CB">
      <w:rPr>
        <w:b/>
        <w:bCs/>
        <w:noProof/>
        <w:sz w:val="16"/>
        <w:szCs w:val="16"/>
      </w:rPr>
      <w:fldChar w:fldCharType="begin"/>
    </w:r>
    <w:r w:rsidRPr="005B00CB">
      <w:rPr>
        <w:b/>
        <w:bCs/>
        <w:noProof/>
        <w:sz w:val="16"/>
        <w:szCs w:val="16"/>
      </w:rPr>
      <w:instrText xml:space="preserve"> PAGE  \* Arabic  \* MERGEFORMAT </w:instrText>
    </w:r>
    <w:r w:rsidR="00E928FC" w:rsidRPr="005B00CB">
      <w:rPr>
        <w:b/>
        <w:bCs/>
        <w:noProof/>
        <w:sz w:val="16"/>
        <w:szCs w:val="16"/>
      </w:rPr>
      <w:fldChar w:fldCharType="separate"/>
    </w:r>
    <w:r w:rsidR="00D34D98">
      <w:rPr>
        <w:b/>
        <w:bCs/>
        <w:noProof/>
        <w:sz w:val="16"/>
        <w:szCs w:val="16"/>
      </w:rPr>
      <w:t>1</w:t>
    </w:r>
    <w:r w:rsidR="00E928FC" w:rsidRPr="005B00CB">
      <w:rPr>
        <w:b/>
        <w:bCs/>
        <w:noProof/>
        <w:sz w:val="16"/>
        <w:szCs w:val="16"/>
      </w:rPr>
      <w:fldChar w:fldCharType="end"/>
    </w:r>
    <w:r w:rsidRPr="005B00CB">
      <w:rPr>
        <w:bCs/>
        <w:noProof/>
        <w:sz w:val="16"/>
        <w:szCs w:val="16"/>
      </w:rPr>
      <w:t xml:space="preserve"> of </w:t>
    </w:r>
    <w:r w:rsidR="00D34D98">
      <w:fldChar w:fldCharType="begin"/>
    </w:r>
    <w:r w:rsidR="00D34D98">
      <w:instrText xml:space="preserve"> NUMPAGES  \* Arabic  \* MERGEFORMAT </w:instrText>
    </w:r>
    <w:r w:rsidR="00D34D98">
      <w:fldChar w:fldCharType="separate"/>
    </w:r>
    <w:r w:rsidR="00D34D98" w:rsidRPr="00D34D98">
      <w:rPr>
        <w:b/>
        <w:bCs/>
        <w:noProof/>
        <w:sz w:val="16"/>
        <w:szCs w:val="16"/>
      </w:rPr>
      <w:t>10</w:t>
    </w:r>
    <w:r w:rsidR="00D34D98">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6D15B" w14:textId="7609F416" w:rsidR="00995F03" w:rsidRPr="005B00CB" w:rsidRDefault="00D34D98"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14:anchorId="71A68019" wp14:editId="405ACA26">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56C195F" w14:textId="77777777" w:rsidR="00995F03" w:rsidRPr="00D4360E" w:rsidRDefault="00995F03" w:rsidP="002504EB">
                          <w:pPr>
                            <w:jc w:val="right"/>
                            <w:rPr>
                              <w:sz w:val="20"/>
                              <w:szCs w:val="20"/>
                            </w:rPr>
                          </w:pPr>
                          <w:r w:rsidRPr="00D4360E">
                            <w:rPr>
                              <w:sz w:val="20"/>
                              <w:szCs w:val="20"/>
                            </w:rPr>
                            <w:t>Page</w:t>
                          </w:r>
                          <w:r w:rsidRPr="00D4360E">
                            <w:rPr>
                              <w:color w:val="0091A5"/>
                              <w:sz w:val="20"/>
                              <w:szCs w:val="20"/>
                            </w:rPr>
                            <w:t xml:space="preserve"> </w:t>
                          </w:r>
                          <w:r w:rsidR="00E928FC" w:rsidRPr="00D4360E">
                            <w:rPr>
                              <w:color w:val="0091A5"/>
                              <w:sz w:val="20"/>
                              <w:szCs w:val="20"/>
                            </w:rPr>
                            <w:fldChar w:fldCharType="begin"/>
                          </w:r>
                          <w:r w:rsidRPr="00D4360E">
                            <w:rPr>
                              <w:color w:val="0091A5"/>
                              <w:sz w:val="20"/>
                              <w:szCs w:val="20"/>
                            </w:rPr>
                            <w:instrText xml:space="preserve"> PAGE </w:instrText>
                          </w:r>
                          <w:r w:rsidR="00E928FC" w:rsidRPr="00D4360E">
                            <w:rPr>
                              <w:color w:val="0091A5"/>
                              <w:sz w:val="20"/>
                              <w:szCs w:val="20"/>
                            </w:rPr>
                            <w:fldChar w:fldCharType="separate"/>
                          </w:r>
                          <w:r w:rsidR="00D34D98">
                            <w:rPr>
                              <w:noProof/>
                              <w:color w:val="0091A5"/>
                              <w:sz w:val="20"/>
                              <w:szCs w:val="20"/>
                            </w:rPr>
                            <w:t>7</w:t>
                          </w:r>
                          <w:r w:rsidR="00E928FC" w:rsidRPr="00D4360E">
                            <w:rPr>
                              <w:color w:val="0091A5"/>
                              <w:sz w:val="20"/>
                              <w:szCs w:val="20"/>
                            </w:rPr>
                            <w:fldChar w:fldCharType="end"/>
                          </w:r>
                          <w:r w:rsidRPr="00D4360E">
                            <w:rPr>
                              <w:sz w:val="20"/>
                              <w:szCs w:val="20"/>
                            </w:rPr>
                            <w:t xml:space="preserve"> of </w:t>
                          </w:r>
                          <w:r w:rsidR="00E928FC" w:rsidRPr="00D4360E">
                            <w:rPr>
                              <w:color w:val="0091A5"/>
                              <w:sz w:val="20"/>
                              <w:szCs w:val="20"/>
                            </w:rPr>
                            <w:fldChar w:fldCharType="begin"/>
                          </w:r>
                          <w:r w:rsidRPr="00D4360E">
                            <w:rPr>
                              <w:color w:val="0091A5"/>
                              <w:sz w:val="20"/>
                              <w:szCs w:val="20"/>
                            </w:rPr>
                            <w:instrText xml:space="preserve"> NUMPAGES  </w:instrText>
                          </w:r>
                          <w:r w:rsidR="00E928FC" w:rsidRPr="00D4360E">
                            <w:rPr>
                              <w:color w:val="0091A5"/>
                              <w:sz w:val="20"/>
                              <w:szCs w:val="20"/>
                            </w:rPr>
                            <w:fldChar w:fldCharType="separate"/>
                          </w:r>
                          <w:r w:rsidR="00D34D98">
                            <w:rPr>
                              <w:noProof/>
                              <w:color w:val="0091A5"/>
                              <w:sz w:val="20"/>
                              <w:szCs w:val="20"/>
                            </w:rPr>
                            <w:t>10</w:t>
                          </w:r>
                          <w:r w:rsidR="00E928FC"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A68019"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56C195F" w14:textId="77777777" w:rsidR="00995F03" w:rsidRPr="00D4360E" w:rsidRDefault="00995F03" w:rsidP="002504EB">
                    <w:pPr>
                      <w:jc w:val="right"/>
                      <w:rPr>
                        <w:sz w:val="20"/>
                        <w:szCs w:val="20"/>
                      </w:rPr>
                    </w:pPr>
                    <w:r w:rsidRPr="00D4360E">
                      <w:rPr>
                        <w:sz w:val="20"/>
                        <w:szCs w:val="20"/>
                      </w:rPr>
                      <w:t>Page</w:t>
                    </w:r>
                    <w:r w:rsidRPr="00D4360E">
                      <w:rPr>
                        <w:color w:val="0091A5"/>
                        <w:sz w:val="20"/>
                        <w:szCs w:val="20"/>
                      </w:rPr>
                      <w:t xml:space="preserve"> </w:t>
                    </w:r>
                    <w:r w:rsidR="00E928FC" w:rsidRPr="00D4360E">
                      <w:rPr>
                        <w:color w:val="0091A5"/>
                        <w:sz w:val="20"/>
                        <w:szCs w:val="20"/>
                      </w:rPr>
                      <w:fldChar w:fldCharType="begin"/>
                    </w:r>
                    <w:r w:rsidRPr="00D4360E">
                      <w:rPr>
                        <w:color w:val="0091A5"/>
                        <w:sz w:val="20"/>
                        <w:szCs w:val="20"/>
                      </w:rPr>
                      <w:instrText xml:space="preserve"> PAGE </w:instrText>
                    </w:r>
                    <w:r w:rsidR="00E928FC" w:rsidRPr="00D4360E">
                      <w:rPr>
                        <w:color w:val="0091A5"/>
                        <w:sz w:val="20"/>
                        <w:szCs w:val="20"/>
                      </w:rPr>
                      <w:fldChar w:fldCharType="separate"/>
                    </w:r>
                    <w:r w:rsidR="00D34D98">
                      <w:rPr>
                        <w:noProof/>
                        <w:color w:val="0091A5"/>
                        <w:sz w:val="20"/>
                        <w:szCs w:val="20"/>
                      </w:rPr>
                      <w:t>7</w:t>
                    </w:r>
                    <w:r w:rsidR="00E928FC" w:rsidRPr="00D4360E">
                      <w:rPr>
                        <w:color w:val="0091A5"/>
                        <w:sz w:val="20"/>
                        <w:szCs w:val="20"/>
                      </w:rPr>
                      <w:fldChar w:fldCharType="end"/>
                    </w:r>
                    <w:r w:rsidRPr="00D4360E">
                      <w:rPr>
                        <w:sz w:val="20"/>
                        <w:szCs w:val="20"/>
                      </w:rPr>
                      <w:t xml:space="preserve"> of </w:t>
                    </w:r>
                    <w:r w:rsidR="00E928FC" w:rsidRPr="00D4360E">
                      <w:rPr>
                        <w:color w:val="0091A5"/>
                        <w:sz w:val="20"/>
                        <w:szCs w:val="20"/>
                      </w:rPr>
                      <w:fldChar w:fldCharType="begin"/>
                    </w:r>
                    <w:r w:rsidRPr="00D4360E">
                      <w:rPr>
                        <w:color w:val="0091A5"/>
                        <w:sz w:val="20"/>
                        <w:szCs w:val="20"/>
                      </w:rPr>
                      <w:instrText xml:space="preserve"> NUMPAGES  </w:instrText>
                    </w:r>
                    <w:r w:rsidR="00E928FC" w:rsidRPr="00D4360E">
                      <w:rPr>
                        <w:color w:val="0091A5"/>
                        <w:sz w:val="20"/>
                        <w:szCs w:val="20"/>
                      </w:rPr>
                      <w:fldChar w:fldCharType="separate"/>
                    </w:r>
                    <w:r w:rsidR="00D34D98">
                      <w:rPr>
                        <w:noProof/>
                        <w:color w:val="0091A5"/>
                        <w:sz w:val="20"/>
                        <w:szCs w:val="20"/>
                      </w:rPr>
                      <w:t>10</w:t>
                    </w:r>
                    <w:r w:rsidR="00E928FC" w:rsidRPr="00D4360E">
                      <w:rPr>
                        <w:color w:val="0091A5"/>
                        <w:sz w:val="20"/>
                        <w:szCs w:val="20"/>
                      </w:rPr>
                      <w:fldChar w:fldCharType="end"/>
                    </w:r>
                  </w:p>
                </w:txbxContent>
              </v:textbox>
              <w10:wrap anchorx="page" anchory="page"/>
            </v:shape>
          </w:pict>
        </mc:Fallback>
      </mc:AlternateContent>
    </w:r>
    <w:r w:rsidR="00995F03" w:rsidRPr="005B00CB">
      <w:rPr>
        <w:bCs/>
        <w:sz w:val="16"/>
        <w:szCs w:val="16"/>
      </w:rPr>
      <w:t>Form: EP</w:t>
    </w:r>
    <w:r w:rsidR="00995F03">
      <w:rPr>
        <w:bCs/>
        <w:sz w:val="16"/>
        <w:szCs w:val="16"/>
      </w:rPr>
      <w:t>R</w:t>
    </w:r>
    <w:r w:rsidR="00995F03" w:rsidRPr="005B00CB">
      <w:rPr>
        <w:bCs/>
        <w:sz w:val="16"/>
        <w:szCs w:val="16"/>
      </w:rPr>
      <w:t xml:space="preserve"> Part </w:t>
    </w:r>
    <w:r w:rsidR="00995F03">
      <w:rPr>
        <w:bCs/>
        <w:sz w:val="16"/>
        <w:szCs w:val="16"/>
      </w:rPr>
      <w:t>B4</w:t>
    </w:r>
    <w:r w:rsidR="00995F03" w:rsidRPr="005B00CB">
      <w:rPr>
        <w:bCs/>
        <w:sz w:val="16"/>
        <w:szCs w:val="16"/>
      </w:rPr>
      <w:tab/>
      <w:t xml:space="preserve">Page </w:t>
    </w:r>
    <w:r w:rsidR="00E928FC" w:rsidRPr="005B00CB">
      <w:rPr>
        <w:b/>
        <w:bCs/>
        <w:sz w:val="16"/>
        <w:szCs w:val="16"/>
      </w:rPr>
      <w:fldChar w:fldCharType="begin"/>
    </w:r>
    <w:r w:rsidR="00995F03" w:rsidRPr="005B00CB">
      <w:rPr>
        <w:b/>
        <w:bCs/>
        <w:sz w:val="16"/>
        <w:szCs w:val="16"/>
      </w:rPr>
      <w:instrText xml:space="preserve"> PAGE  \* Arabic  \* MERGEFORMAT </w:instrText>
    </w:r>
    <w:r w:rsidR="00E928FC" w:rsidRPr="005B00CB">
      <w:rPr>
        <w:b/>
        <w:bCs/>
        <w:sz w:val="16"/>
        <w:szCs w:val="16"/>
      </w:rPr>
      <w:fldChar w:fldCharType="separate"/>
    </w:r>
    <w:r>
      <w:rPr>
        <w:b/>
        <w:bCs/>
        <w:noProof/>
        <w:sz w:val="16"/>
        <w:szCs w:val="16"/>
      </w:rPr>
      <w:t>7</w:t>
    </w:r>
    <w:r w:rsidR="00E928FC" w:rsidRPr="005B00CB">
      <w:rPr>
        <w:b/>
        <w:bCs/>
        <w:sz w:val="16"/>
        <w:szCs w:val="16"/>
      </w:rPr>
      <w:fldChar w:fldCharType="end"/>
    </w:r>
    <w:r w:rsidR="00995F03" w:rsidRPr="005B00CB">
      <w:rPr>
        <w:bCs/>
        <w:sz w:val="16"/>
        <w:szCs w:val="16"/>
      </w:rPr>
      <w:t xml:space="preserve"> of </w:t>
    </w:r>
    <w:r>
      <w:fldChar w:fldCharType="begin"/>
    </w:r>
    <w:r>
      <w:instrText xml:space="preserve"> NUMPAGES  \* Arabic  \* MERGEFORMAT </w:instrText>
    </w:r>
    <w:r>
      <w:fldChar w:fldCharType="separate"/>
    </w:r>
    <w:r w:rsidRPr="00D34D98">
      <w:rPr>
        <w:b/>
        <w:bCs/>
        <w:noProof/>
        <w:sz w:val="16"/>
        <w:szCs w:val="16"/>
      </w:rPr>
      <w:t>10</w:t>
    </w:r>
    <w:r>
      <w:rPr>
        <w:b/>
        <w:bCs/>
        <w:noProof/>
        <w:sz w:val="16"/>
        <w:szCs w:val="16"/>
      </w:rPr>
      <w:fldChar w:fldCharType="end"/>
    </w:r>
    <w:r w:rsidR="00995F03" w:rsidRPr="005B00CB">
      <w:rPr>
        <w:b/>
        <w:bCs/>
        <w:sz w:val="16"/>
        <w:szCs w:val="16"/>
      </w:rPr>
      <w:tab/>
    </w:r>
    <w:r w:rsidR="00995F03" w:rsidRPr="00C86DE2">
      <w:rPr>
        <w:bCs/>
        <w:sz w:val="16"/>
        <w:szCs w:val="16"/>
      </w:rPr>
      <w:t xml:space="preserve">NRW </w:t>
    </w:r>
    <w:r w:rsidR="00995F03" w:rsidRPr="005B00CB">
      <w:rPr>
        <w:bCs/>
        <w:sz w:val="16"/>
        <w:szCs w:val="16"/>
      </w:rPr>
      <w:t xml:space="preserve">Version </w:t>
    </w:r>
    <w:r w:rsidR="00995F03">
      <w:rPr>
        <w:bCs/>
        <w:sz w:val="16"/>
        <w:szCs w:val="16"/>
      </w:rPr>
      <w:t>1</w:t>
    </w:r>
    <w:r w:rsidR="00995F03" w:rsidRPr="005B00CB">
      <w:rPr>
        <w:bCs/>
        <w:sz w:val="16"/>
        <w:szCs w:val="16"/>
      </w:rPr>
      <w:t>, Ju</w:t>
    </w:r>
    <w:r w:rsidR="00995F03">
      <w:rPr>
        <w:bCs/>
        <w:sz w:val="16"/>
        <w:szCs w:val="16"/>
      </w:rPr>
      <w:t>ly</w:t>
    </w:r>
    <w:r w:rsidR="00995F03"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98EE87" w14:textId="77777777" w:rsidR="00995F03" w:rsidRDefault="00995F03" w:rsidP="001F125D">
      <w:r>
        <w:separator/>
      </w:r>
    </w:p>
  </w:footnote>
  <w:footnote w:type="continuationSeparator" w:id="0">
    <w:p w14:paraId="1139D3BC" w14:textId="77777777" w:rsidR="00995F03" w:rsidRDefault="00995F0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995F03" w14:paraId="507A660E" w14:textId="77777777" w:rsidTr="005E2E96">
      <w:trPr>
        <w:trHeight w:val="1012"/>
      </w:trPr>
      <w:tc>
        <w:tcPr>
          <w:tcW w:w="9781" w:type="dxa"/>
        </w:tcPr>
        <w:p w14:paraId="52708061" w14:textId="77777777" w:rsidR="00995F03" w:rsidRDefault="00995F0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40F9F6B5" w14:textId="77777777" w:rsidR="00995F03" w:rsidRPr="003536A6" w:rsidRDefault="00995F03" w:rsidP="007F23CC">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A2EB857" wp14:editId="1D62C82F">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B4 – New bespoke waste operation permit</w:t>
          </w:r>
        </w:p>
      </w:tc>
    </w:tr>
  </w:tbl>
  <w:p w14:paraId="02A9FAEF" w14:textId="77777777" w:rsidR="00995F03" w:rsidRDefault="00995F0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CD95F6" w14:textId="77777777" w:rsidR="00995F03" w:rsidRDefault="00995F03"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327D1" w14:textId="77777777" w:rsidR="00995F03" w:rsidRDefault="00995F03" w:rsidP="00CE0EC9">
    <w:pPr>
      <w:keepNext/>
      <w:keepLines/>
      <w:widowControl w:val="0"/>
      <w:ind w:right="-513"/>
      <w:rPr>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5AE930" w14:textId="77777777" w:rsidR="00995F03" w:rsidRDefault="00995F03" w:rsidP="00CE0EC9">
    <w:pPr>
      <w:keepNext/>
      <w:keepLines/>
      <w:widowControl w:val="0"/>
      <w:ind w:left="142"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ocumentProtection w:edit="forms" w:enforcement="1" w:cryptProviderType="rsaAES" w:cryptAlgorithmClass="hash" w:cryptAlgorithmType="typeAny" w:cryptAlgorithmSid="14" w:cryptSpinCount="100000" w:hash="iaKZ2vXIz91w9H8Mba56MzolWYr0wthK00/mFu9SvxWnE/FtIg4Ag08Bz7F5wzXHiiuXYhmcc8aRibcucCixaA==" w:salt="hXVecrS1SEp0HqCvKZ7k7A=="/>
  <w:defaultTabStop w:val="720"/>
  <w:characterSpacingControl w:val="doNotCompress"/>
  <w:hdrShapeDefaults>
    <o:shapedefaults v:ext="edit" spidmax="122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6DA2"/>
    <w:rsid w:val="00087561"/>
    <w:rsid w:val="0009030F"/>
    <w:rsid w:val="00090E43"/>
    <w:rsid w:val="00091368"/>
    <w:rsid w:val="0009172D"/>
    <w:rsid w:val="00096644"/>
    <w:rsid w:val="000A136B"/>
    <w:rsid w:val="000A6EF7"/>
    <w:rsid w:val="000C0A08"/>
    <w:rsid w:val="000C21C2"/>
    <w:rsid w:val="000C6990"/>
    <w:rsid w:val="000C6A50"/>
    <w:rsid w:val="000C7652"/>
    <w:rsid w:val="000D2911"/>
    <w:rsid w:val="000D5A90"/>
    <w:rsid w:val="000E52B6"/>
    <w:rsid w:val="000E7F94"/>
    <w:rsid w:val="000F0B38"/>
    <w:rsid w:val="000F2092"/>
    <w:rsid w:val="000F6A6D"/>
    <w:rsid w:val="00101B25"/>
    <w:rsid w:val="001107E2"/>
    <w:rsid w:val="00111846"/>
    <w:rsid w:val="001129A0"/>
    <w:rsid w:val="001164A6"/>
    <w:rsid w:val="00124080"/>
    <w:rsid w:val="00130760"/>
    <w:rsid w:val="00132EEC"/>
    <w:rsid w:val="00135A5A"/>
    <w:rsid w:val="00146BFF"/>
    <w:rsid w:val="0015270F"/>
    <w:rsid w:val="00154604"/>
    <w:rsid w:val="00154C55"/>
    <w:rsid w:val="001612C1"/>
    <w:rsid w:val="00172C1A"/>
    <w:rsid w:val="00177E71"/>
    <w:rsid w:val="00180559"/>
    <w:rsid w:val="00181A95"/>
    <w:rsid w:val="0018476A"/>
    <w:rsid w:val="00185BF3"/>
    <w:rsid w:val="0018715B"/>
    <w:rsid w:val="00195620"/>
    <w:rsid w:val="001973CF"/>
    <w:rsid w:val="00197C0F"/>
    <w:rsid w:val="001A49B6"/>
    <w:rsid w:val="001A5DA8"/>
    <w:rsid w:val="001A689E"/>
    <w:rsid w:val="001A6961"/>
    <w:rsid w:val="001B7A54"/>
    <w:rsid w:val="001C1CF7"/>
    <w:rsid w:val="001C2106"/>
    <w:rsid w:val="001C433E"/>
    <w:rsid w:val="001E2041"/>
    <w:rsid w:val="001E225C"/>
    <w:rsid w:val="001E552A"/>
    <w:rsid w:val="001E6B22"/>
    <w:rsid w:val="001E76AB"/>
    <w:rsid w:val="001F125D"/>
    <w:rsid w:val="001F2FE6"/>
    <w:rsid w:val="001F38BB"/>
    <w:rsid w:val="00200D39"/>
    <w:rsid w:val="0021483B"/>
    <w:rsid w:val="002152F2"/>
    <w:rsid w:val="00221752"/>
    <w:rsid w:val="00225C42"/>
    <w:rsid w:val="002312BB"/>
    <w:rsid w:val="00232E91"/>
    <w:rsid w:val="002360DE"/>
    <w:rsid w:val="00241D12"/>
    <w:rsid w:val="00243250"/>
    <w:rsid w:val="00244516"/>
    <w:rsid w:val="00244641"/>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86DD6"/>
    <w:rsid w:val="002A3B1C"/>
    <w:rsid w:val="002A5AD9"/>
    <w:rsid w:val="002A6497"/>
    <w:rsid w:val="002B12C2"/>
    <w:rsid w:val="002B3968"/>
    <w:rsid w:val="002B42D9"/>
    <w:rsid w:val="002B6D08"/>
    <w:rsid w:val="002B7C81"/>
    <w:rsid w:val="002C235E"/>
    <w:rsid w:val="002C259B"/>
    <w:rsid w:val="002C2C36"/>
    <w:rsid w:val="002D2F32"/>
    <w:rsid w:val="002D3A03"/>
    <w:rsid w:val="002E43B6"/>
    <w:rsid w:val="002E694E"/>
    <w:rsid w:val="002E7C82"/>
    <w:rsid w:val="002F0C4C"/>
    <w:rsid w:val="002F1445"/>
    <w:rsid w:val="002F44F5"/>
    <w:rsid w:val="002F4D92"/>
    <w:rsid w:val="002F65EB"/>
    <w:rsid w:val="003029FA"/>
    <w:rsid w:val="00303210"/>
    <w:rsid w:val="00304978"/>
    <w:rsid w:val="003100B4"/>
    <w:rsid w:val="003124FE"/>
    <w:rsid w:val="003229C2"/>
    <w:rsid w:val="003536A6"/>
    <w:rsid w:val="00354F88"/>
    <w:rsid w:val="00360657"/>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3084C"/>
    <w:rsid w:val="00435747"/>
    <w:rsid w:val="004457E0"/>
    <w:rsid w:val="00452965"/>
    <w:rsid w:val="004610AB"/>
    <w:rsid w:val="00466469"/>
    <w:rsid w:val="00470B55"/>
    <w:rsid w:val="004762E8"/>
    <w:rsid w:val="00480DE6"/>
    <w:rsid w:val="004907AF"/>
    <w:rsid w:val="00496ED7"/>
    <w:rsid w:val="004A1AF2"/>
    <w:rsid w:val="004C1631"/>
    <w:rsid w:val="004C3809"/>
    <w:rsid w:val="004C4D20"/>
    <w:rsid w:val="004C66AF"/>
    <w:rsid w:val="004C72D0"/>
    <w:rsid w:val="004D0445"/>
    <w:rsid w:val="004D7878"/>
    <w:rsid w:val="004E1870"/>
    <w:rsid w:val="004E3B1D"/>
    <w:rsid w:val="004E4282"/>
    <w:rsid w:val="004E5B0D"/>
    <w:rsid w:val="004E68D1"/>
    <w:rsid w:val="004F267A"/>
    <w:rsid w:val="004F30FF"/>
    <w:rsid w:val="004F596B"/>
    <w:rsid w:val="005017DF"/>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D2C"/>
    <w:rsid w:val="005C57C3"/>
    <w:rsid w:val="005C6BBF"/>
    <w:rsid w:val="005D0380"/>
    <w:rsid w:val="005D673D"/>
    <w:rsid w:val="005E2E96"/>
    <w:rsid w:val="005F34D2"/>
    <w:rsid w:val="006112E0"/>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3508E"/>
    <w:rsid w:val="00743C8B"/>
    <w:rsid w:val="00762488"/>
    <w:rsid w:val="00762F8C"/>
    <w:rsid w:val="00763519"/>
    <w:rsid w:val="00765FE0"/>
    <w:rsid w:val="0077102E"/>
    <w:rsid w:val="00775661"/>
    <w:rsid w:val="007772C1"/>
    <w:rsid w:val="00783756"/>
    <w:rsid w:val="007849C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128C"/>
    <w:rsid w:val="007F12BD"/>
    <w:rsid w:val="007F12C3"/>
    <w:rsid w:val="007F1813"/>
    <w:rsid w:val="007F23CC"/>
    <w:rsid w:val="007F37A9"/>
    <w:rsid w:val="007F6BF0"/>
    <w:rsid w:val="00804E94"/>
    <w:rsid w:val="0080581A"/>
    <w:rsid w:val="00807659"/>
    <w:rsid w:val="008076FF"/>
    <w:rsid w:val="00807FC4"/>
    <w:rsid w:val="00810ABD"/>
    <w:rsid w:val="008257D7"/>
    <w:rsid w:val="00826CDC"/>
    <w:rsid w:val="00830EC9"/>
    <w:rsid w:val="00832798"/>
    <w:rsid w:val="008378CC"/>
    <w:rsid w:val="00840954"/>
    <w:rsid w:val="008468F6"/>
    <w:rsid w:val="008514FA"/>
    <w:rsid w:val="008546F4"/>
    <w:rsid w:val="00854ECA"/>
    <w:rsid w:val="008568B7"/>
    <w:rsid w:val="00873232"/>
    <w:rsid w:val="0088103C"/>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44AE"/>
    <w:rsid w:val="00934A43"/>
    <w:rsid w:val="009429DE"/>
    <w:rsid w:val="009467FD"/>
    <w:rsid w:val="00946869"/>
    <w:rsid w:val="00947AA6"/>
    <w:rsid w:val="00951192"/>
    <w:rsid w:val="00952533"/>
    <w:rsid w:val="00953E12"/>
    <w:rsid w:val="0096007E"/>
    <w:rsid w:val="00960A97"/>
    <w:rsid w:val="009642B1"/>
    <w:rsid w:val="00981AD8"/>
    <w:rsid w:val="00990F12"/>
    <w:rsid w:val="00995F03"/>
    <w:rsid w:val="009A5AFB"/>
    <w:rsid w:val="009B2428"/>
    <w:rsid w:val="009B34FE"/>
    <w:rsid w:val="009B5723"/>
    <w:rsid w:val="009B7F3C"/>
    <w:rsid w:val="009C0FE3"/>
    <w:rsid w:val="009C360E"/>
    <w:rsid w:val="009C507A"/>
    <w:rsid w:val="009C7D5F"/>
    <w:rsid w:val="009D13A0"/>
    <w:rsid w:val="009D3DAF"/>
    <w:rsid w:val="009D4196"/>
    <w:rsid w:val="009E7471"/>
    <w:rsid w:val="009F1A2A"/>
    <w:rsid w:val="009F5C66"/>
    <w:rsid w:val="009F65FF"/>
    <w:rsid w:val="00A04B23"/>
    <w:rsid w:val="00A07646"/>
    <w:rsid w:val="00A07B61"/>
    <w:rsid w:val="00A11570"/>
    <w:rsid w:val="00A31D8C"/>
    <w:rsid w:val="00A3460C"/>
    <w:rsid w:val="00A34C9A"/>
    <w:rsid w:val="00A34E99"/>
    <w:rsid w:val="00A4140B"/>
    <w:rsid w:val="00A42C10"/>
    <w:rsid w:val="00A42FE7"/>
    <w:rsid w:val="00A51319"/>
    <w:rsid w:val="00A54709"/>
    <w:rsid w:val="00A56C65"/>
    <w:rsid w:val="00A57BC6"/>
    <w:rsid w:val="00A6362A"/>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228C"/>
    <w:rsid w:val="00B54F7F"/>
    <w:rsid w:val="00B55FD4"/>
    <w:rsid w:val="00B56FAC"/>
    <w:rsid w:val="00B61213"/>
    <w:rsid w:val="00B6164E"/>
    <w:rsid w:val="00B63384"/>
    <w:rsid w:val="00B725B9"/>
    <w:rsid w:val="00B72A99"/>
    <w:rsid w:val="00B731DB"/>
    <w:rsid w:val="00B76640"/>
    <w:rsid w:val="00B77B24"/>
    <w:rsid w:val="00B8467B"/>
    <w:rsid w:val="00B86EB7"/>
    <w:rsid w:val="00B877C6"/>
    <w:rsid w:val="00B90F1B"/>
    <w:rsid w:val="00B97EEE"/>
    <w:rsid w:val="00BA3DBF"/>
    <w:rsid w:val="00BB5EE0"/>
    <w:rsid w:val="00BC0621"/>
    <w:rsid w:val="00BC5737"/>
    <w:rsid w:val="00BD259E"/>
    <w:rsid w:val="00BD4FB8"/>
    <w:rsid w:val="00BD5073"/>
    <w:rsid w:val="00BE2DB9"/>
    <w:rsid w:val="00BF00FF"/>
    <w:rsid w:val="00BF088E"/>
    <w:rsid w:val="00BF3791"/>
    <w:rsid w:val="00C017B3"/>
    <w:rsid w:val="00C07452"/>
    <w:rsid w:val="00C10D9F"/>
    <w:rsid w:val="00C16BFC"/>
    <w:rsid w:val="00C1725C"/>
    <w:rsid w:val="00C17823"/>
    <w:rsid w:val="00C20B28"/>
    <w:rsid w:val="00C21BAC"/>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0EC9"/>
    <w:rsid w:val="00CE6A95"/>
    <w:rsid w:val="00CF2F13"/>
    <w:rsid w:val="00CF340F"/>
    <w:rsid w:val="00CF675B"/>
    <w:rsid w:val="00D032C5"/>
    <w:rsid w:val="00D051B5"/>
    <w:rsid w:val="00D0563A"/>
    <w:rsid w:val="00D13155"/>
    <w:rsid w:val="00D16293"/>
    <w:rsid w:val="00D21CB2"/>
    <w:rsid w:val="00D22F27"/>
    <w:rsid w:val="00D23599"/>
    <w:rsid w:val="00D26F41"/>
    <w:rsid w:val="00D32A2D"/>
    <w:rsid w:val="00D337A5"/>
    <w:rsid w:val="00D34D98"/>
    <w:rsid w:val="00D60622"/>
    <w:rsid w:val="00D60844"/>
    <w:rsid w:val="00D60F90"/>
    <w:rsid w:val="00D61949"/>
    <w:rsid w:val="00D63389"/>
    <w:rsid w:val="00D642F3"/>
    <w:rsid w:val="00D65BF8"/>
    <w:rsid w:val="00D76ED6"/>
    <w:rsid w:val="00D805F3"/>
    <w:rsid w:val="00D81656"/>
    <w:rsid w:val="00D82802"/>
    <w:rsid w:val="00D82FB4"/>
    <w:rsid w:val="00D830A9"/>
    <w:rsid w:val="00D84787"/>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46F0"/>
    <w:rsid w:val="00E55936"/>
    <w:rsid w:val="00E56FCB"/>
    <w:rsid w:val="00E67C5C"/>
    <w:rsid w:val="00E707A6"/>
    <w:rsid w:val="00E73CFF"/>
    <w:rsid w:val="00E83480"/>
    <w:rsid w:val="00E84684"/>
    <w:rsid w:val="00E8700A"/>
    <w:rsid w:val="00E928FC"/>
    <w:rsid w:val="00E945E9"/>
    <w:rsid w:val="00E95EC7"/>
    <w:rsid w:val="00E968EA"/>
    <w:rsid w:val="00E97B7D"/>
    <w:rsid w:val="00EA18FA"/>
    <w:rsid w:val="00EA3196"/>
    <w:rsid w:val="00EA3F0D"/>
    <w:rsid w:val="00EA4892"/>
    <w:rsid w:val="00EA6971"/>
    <w:rsid w:val="00EB1E2A"/>
    <w:rsid w:val="00EB22FD"/>
    <w:rsid w:val="00EC2C3A"/>
    <w:rsid w:val="00EC43F4"/>
    <w:rsid w:val="00EC5DBE"/>
    <w:rsid w:val="00ED0D73"/>
    <w:rsid w:val="00ED24C2"/>
    <w:rsid w:val="00ED355A"/>
    <w:rsid w:val="00ED5350"/>
    <w:rsid w:val="00EF68BC"/>
    <w:rsid w:val="00F014BA"/>
    <w:rsid w:val="00F13623"/>
    <w:rsid w:val="00F16F80"/>
    <w:rsid w:val="00F245F5"/>
    <w:rsid w:val="00F2764F"/>
    <w:rsid w:val="00F31B29"/>
    <w:rsid w:val="00F37800"/>
    <w:rsid w:val="00F417C6"/>
    <w:rsid w:val="00F56F84"/>
    <w:rsid w:val="00F5700F"/>
    <w:rsid w:val="00F617F4"/>
    <w:rsid w:val="00F61F4E"/>
    <w:rsid w:val="00F63879"/>
    <w:rsid w:val="00F66792"/>
    <w:rsid w:val="00F7170E"/>
    <w:rsid w:val="00F83785"/>
    <w:rsid w:val="00F8556A"/>
    <w:rsid w:val="00F86552"/>
    <w:rsid w:val="00F87EB8"/>
    <w:rsid w:val="00F956BB"/>
    <w:rsid w:val="00F96849"/>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3"/>
    <o:shapelayout v:ext="edit">
      <o:idmap v:ext="edit" data="1"/>
    </o:shapelayout>
  </w:shapeDefaults>
  <w:decimalSymbol w:val="."/>
  <w:listSeparator w:val=","/>
  <w14:docId w14:val="2603B3A9"/>
  <w15:docId w15:val="{1D7C960C-0ED0-40BC-82AA-5FAC43C84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5228C"/>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7849C6"/>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1CC2EA9AA044F7A203126964973A88"/>
        <w:category>
          <w:name w:val="General"/>
          <w:gallery w:val="placeholder"/>
        </w:category>
        <w:types>
          <w:type w:val="bbPlcHdr"/>
        </w:types>
        <w:behaviors>
          <w:behavior w:val="content"/>
        </w:behaviors>
        <w:guid w:val="{46689CB0-3D91-4821-A565-8A1223E5E33E}"/>
      </w:docPartPr>
      <w:docPartBody>
        <w:p w:rsidR="0088667C" w:rsidRDefault="0088667C" w:rsidP="0088667C">
          <w:pPr>
            <w:pStyle w:val="241CC2EA9AA044F7A203126964973A885"/>
          </w:pPr>
          <w:r>
            <w:rPr>
              <w:rStyle w:val="Responseboxtext"/>
              <w:rFonts w:eastAsia="Calibri"/>
              <w:sz w:val="18"/>
              <w:szCs w:val="18"/>
            </w:rPr>
            <w:t xml:space="preserve">                                      </w:t>
          </w:r>
        </w:p>
      </w:docPartBody>
    </w:docPart>
    <w:docPart>
      <w:docPartPr>
        <w:name w:val="5F79CF61277547CAB39E53D1750B125C"/>
        <w:category>
          <w:name w:val="General"/>
          <w:gallery w:val="placeholder"/>
        </w:category>
        <w:types>
          <w:type w:val="bbPlcHdr"/>
        </w:types>
        <w:behaviors>
          <w:behavior w:val="content"/>
        </w:behaviors>
        <w:guid w:val="{A33DBF29-256D-47BF-AFAD-F9CE0AF5A09F}"/>
      </w:docPartPr>
      <w:docPartBody>
        <w:p w:rsidR="0088667C" w:rsidRDefault="0088667C" w:rsidP="0088667C">
          <w:pPr>
            <w:pStyle w:val="5F79CF61277547CAB39E53D1750B125C5"/>
          </w:pPr>
          <w:r>
            <w:rPr>
              <w:rStyle w:val="Responseboxtext"/>
            </w:rPr>
            <w:t xml:space="preserve">                                                          </w:t>
          </w:r>
        </w:p>
      </w:docPartBody>
    </w:docPart>
    <w:docPart>
      <w:docPartPr>
        <w:name w:val="00E7FC3C7C8144D487C8FC4601DBFF50"/>
        <w:category>
          <w:name w:val="General"/>
          <w:gallery w:val="placeholder"/>
        </w:category>
        <w:types>
          <w:type w:val="bbPlcHdr"/>
        </w:types>
        <w:behaviors>
          <w:behavior w:val="content"/>
        </w:behaviors>
        <w:guid w:val="{9E37F46C-8ED9-465D-8309-52B71602F20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599C85AD454116BF36459A9526622F"/>
        <w:category>
          <w:name w:val="General"/>
          <w:gallery w:val="placeholder"/>
        </w:category>
        <w:types>
          <w:type w:val="bbPlcHdr"/>
        </w:types>
        <w:behaviors>
          <w:behavior w:val="content"/>
        </w:behaviors>
        <w:guid w:val="{CF1EA7FE-1E4A-4C1D-AAF2-189295C0E88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71E2D4D91D74DE0916BC58FBA577868"/>
        <w:category>
          <w:name w:val="General"/>
          <w:gallery w:val="placeholder"/>
        </w:category>
        <w:types>
          <w:type w:val="bbPlcHdr"/>
        </w:types>
        <w:behaviors>
          <w:behavior w:val="content"/>
        </w:behaviors>
        <w:guid w:val="{8B84A2D7-2887-4210-BC64-E72C784735C0}"/>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D0D41D9019E2468D949E8947BB6C08BD"/>
        <w:category>
          <w:name w:val="General"/>
          <w:gallery w:val="placeholder"/>
        </w:category>
        <w:types>
          <w:type w:val="bbPlcHdr"/>
        </w:types>
        <w:behaviors>
          <w:behavior w:val="content"/>
        </w:behaviors>
        <w:guid w:val="{52F3A5AC-C735-4D14-A159-9338D549B7A5}"/>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40828C7BB374218AC655F197B022D05"/>
        <w:category>
          <w:name w:val="General"/>
          <w:gallery w:val="placeholder"/>
        </w:category>
        <w:types>
          <w:type w:val="bbPlcHdr"/>
        </w:types>
        <w:behaviors>
          <w:behavior w:val="content"/>
        </w:behaviors>
        <w:guid w:val="{6120B7C8-42EB-4512-9B71-E6A62428A91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D2391A57BA4480B66B99A38B5D96C7"/>
        <w:category>
          <w:name w:val="General"/>
          <w:gallery w:val="placeholder"/>
        </w:category>
        <w:types>
          <w:type w:val="bbPlcHdr"/>
        </w:types>
        <w:behaviors>
          <w:behavior w:val="content"/>
        </w:behaviors>
        <w:guid w:val="{D90F8C30-099E-4248-9B15-82C5949CAAB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D69ED07573644A5AD8D4BF864780589"/>
        <w:category>
          <w:name w:val="General"/>
          <w:gallery w:val="placeholder"/>
        </w:category>
        <w:types>
          <w:type w:val="bbPlcHdr"/>
        </w:types>
        <w:behaviors>
          <w:behavior w:val="content"/>
        </w:behaviors>
        <w:guid w:val="{1791F87D-063A-4CB6-8943-AC00D86B702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94F41C9FC1D04F74B95B35176A6F748E"/>
        <w:category>
          <w:name w:val="General"/>
          <w:gallery w:val="placeholder"/>
        </w:category>
        <w:types>
          <w:type w:val="bbPlcHdr"/>
        </w:types>
        <w:behaviors>
          <w:behavior w:val="content"/>
        </w:behaviors>
        <w:guid w:val="{C997CA4F-6202-4BD2-8217-C37C65158E63}"/>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422226BAF7A424FA4B60BA9ED4D3412"/>
        <w:category>
          <w:name w:val="General"/>
          <w:gallery w:val="placeholder"/>
        </w:category>
        <w:types>
          <w:type w:val="bbPlcHdr"/>
        </w:types>
        <w:behaviors>
          <w:behavior w:val="content"/>
        </w:behaviors>
        <w:guid w:val="{187DE704-3204-4FD2-A373-02306308A849}"/>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586528DA6DEB4F4E9173A25FA7EAE02E"/>
        <w:category>
          <w:name w:val="General"/>
          <w:gallery w:val="placeholder"/>
        </w:category>
        <w:types>
          <w:type w:val="bbPlcHdr"/>
        </w:types>
        <w:behaviors>
          <w:behavior w:val="content"/>
        </w:behaviors>
        <w:guid w:val="{E1CBC2F2-4518-4098-A38B-7B67CAF02DF7}"/>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3DE1F75C7CAC493383F8C26DC0C40BB0"/>
        <w:category>
          <w:name w:val="General"/>
          <w:gallery w:val="placeholder"/>
        </w:category>
        <w:types>
          <w:type w:val="bbPlcHdr"/>
        </w:types>
        <w:behaviors>
          <w:behavior w:val="content"/>
        </w:behaviors>
        <w:guid w:val="{B7895D9E-7F4E-4DB5-A40E-FAF6CFA7727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49F82B585C243A88449B06469493CB7"/>
        <w:category>
          <w:name w:val="General"/>
          <w:gallery w:val="placeholder"/>
        </w:category>
        <w:types>
          <w:type w:val="bbPlcHdr"/>
        </w:types>
        <w:behaviors>
          <w:behavior w:val="content"/>
        </w:behaviors>
        <w:guid w:val="{E3C9562C-91FB-4BE8-B27F-AFC2F6B7AC0C}"/>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8A1F84A057B412C841F51BC60232C23"/>
        <w:category>
          <w:name w:val="General"/>
          <w:gallery w:val="placeholder"/>
        </w:category>
        <w:types>
          <w:type w:val="bbPlcHdr"/>
        </w:types>
        <w:behaviors>
          <w:behavior w:val="content"/>
        </w:behaviors>
        <w:guid w:val="{6969B788-C892-4D2A-9773-A952C72D814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A0B372CA0FFA4D519DADB075AE689ABB"/>
        <w:category>
          <w:name w:val="General"/>
          <w:gallery w:val="placeholder"/>
        </w:category>
        <w:types>
          <w:type w:val="bbPlcHdr"/>
        </w:types>
        <w:behaviors>
          <w:behavior w:val="content"/>
        </w:behaviors>
        <w:guid w:val="{9B219244-155A-41E3-87C8-3AB9D8048AC2}"/>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AC3A861EC93476981849A08087B98A6"/>
        <w:category>
          <w:name w:val="General"/>
          <w:gallery w:val="placeholder"/>
        </w:category>
        <w:types>
          <w:type w:val="bbPlcHdr"/>
        </w:types>
        <w:behaviors>
          <w:behavior w:val="content"/>
        </w:behaviors>
        <w:guid w:val="{5C28A84C-5C80-4323-9136-6196DE75A6BA}"/>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08EF31F13DB84600B2E4045E3F3AF16A"/>
        <w:category>
          <w:name w:val="General"/>
          <w:gallery w:val="placeholder"/>
        </w:category>
        <w:types>
          <w:type w:val="bbPlcHdr"/>
        </w:types>
        <w:behaviors>
          <w:behavior w:val="content"/>
        </w:behaviors>
        <w:guid w:val="{B9185693-FAB1-4558-A1B7-6CF71FC5BF06}"/>
      </w:docPartPr>
      <w:docPartBody>
        <w:p w:rsidR="0088667C" w:rsidRDefault="0088667C" w:rsidP="0088667C">
          <w:pPr>
            <w:pStyle w:val="Questiontext"/>
            <w:framePr w:hSpace="180" w:wrap="around" w:vAnchor="text" w:hAnchor="margin" w:y="1"/>
            <w:rPr>
              <w:rStyle w:val="Responseboxtext"/>
              <w:rFonts w:eastAsia="Calibri"/>
            </w:rPr>
          </w:pPr>
        </w:p>
        <w:p w:rsidR="0088667C" w:rsidRDefault="0088667C"/>
      </w:docPartBody>
    </w:docPart>
    <w:docPart>
      <w:docPartPr>
        <w:name w:val="2F2C5C3E210043B1827CBBD624E2C8F3"/>
        <w:category>
          <w:name w:val="General"/>
          <w:gallery w:val="placeholder"/>
        </w:category>
        <w:types>
          <w:type w:val="bbPlcHdr"/>
        </w:types>
        <w:behaviors>
          <w:behavior w:val="content"/>
        </w:behaviors>
        <w:guid w:val="{9964DD6B-4F05-424A-B29B-06701E3F5609}"/>
      </w:docPartPr>
      <w:docPartBody>
        <w:p w:rsidR="0088667C" w:rsidRDefault="0088667C" w:rsidP="0088667C">
          <w:pPr>
            <w:pStyle w:val="2F2C5C3E210043B1827CBBD624E2C8F33"/>
          </w:pPr>
          <w:r>
            <w:rPr>
              <w:rStyle w:val="Responseboxtext"/>
              <w:rFonts w:eastAsia="Calibri"/>
              <w:sz w:val="18"/>
              <w:szCs w:val="18"/>
            </w:rPr>
            <w:t xml:space="preserve">                                      </w:t>
          </w:r>
        </w:p>
      </w:docPartBody>
    </w:docPart>
    <w:docPart>
      <w:docPartPr>
        <w:name w:val="39622A3D2EA44F7DA3D787B759D62A36"/>
        <w:category>
          <w:name w:val="General"/>
          <w:gallery w:val="placeholder"/>
        </w:category>
        <w:types>
          <w:type w:val="bbPlcHdr"/>
        </w:types>
        <w:behaviors>
          <w:behavior w:val="content"/>
        </w:behaviors>
        <w:guid w:val="{6DDFB1E7-D3EA-45EE-BF45-E21C14148FB0}"/>
      </w:docPartPr>
      <w:docPartBody>
        <w:p w:rsidR="0088667C" w:rsidRDefault="0088667C" w:rsidP="0088667C">
          <w:pPr>
            <w:pStyle w:val="39622A3D2EA44F7DA3D787B759D62A363"/>
          </w:pPr>
          <w:r>
            <w:rPr>
              <w:rStyle w:val="Responseboxtext"/>
              <w:rFonts w:eastAsia="Calibri"/>
              <w:sz w:val="18"/>
              <w:szCs w:val="18"/>
            </w:rPr>
            <w:t xml:space="preserve">                                      </w:t>
          </w:r>
        </w:p>
      </w:docPartBody>
    </w:docPart>
    <w:docPart>
      <w:docPartPr>
        <w:name w:val="178CBF46B9184BC7A4E014BD44EC16E1"/>
        <w:category>
          <w:name w:val="General"/>
          <w:gallery w:val="placeholder"/>
        </w:category>
        <w:types>
          <w:type w:val="bbPlcHdr"/>
        </w:types>
        <w:behaviors>
          <w:behavior w:val="content"/>
        </w:behaviors>
        <w:guid w:val="{D19085AC-FA81-4567-BFB8-77BB4F8EEC97}"/>
      </w:docPartPr>
      <w:docPartBody>
        <w:p w:rsidR="0088667C" w:rsidRDefault="0088667C" w:rsidP="0088667C">
          <w:pPr>
            <w:pStyle w:val="178CBF46B9184BC7A4E014BD44EC16E13"/>
          </w:pPr>
          <w:r>
            <w:rPr>
              <w:rStyle w:val="Responseboxtext"/>
              <w:rFonts w:eastAsia="Calibri"/>
              <w:sz w:val="18"/>
              <w:szCs w:val="18"/>
            </w:rPr>
            <w:t xml:space="preserve">                                      </w:t>
          </w:r>
        </w:p>
      </w:docPartBody>
    </w:docPart>
    <w:docPart>
      <w:docPartPr>
        <w:name w:val="3C43CB2DBCC04D95846699796517AEC6"/>
        <w:category>
          <w:name w:val="General"/>
          <w:gallery w:val="placeholder"/>
        </w:category>
        <w:types>
          <w:type w:val="bbPlcHdr"/>
        </w:types>
        <w:behaviors>
          <w:behavior w:val="content"/>
        </w:behaviors>
        <w:guid w:val="{BCA2EFA0-5B33-4951-B23C-6397129EDF4C}"/>
      </w:docPartPr>
      <w:docPartBody>
        <w:p w:rsidR="0088667C" w:rsidRDefault="0088667C" w:rsidP="0088667C">
          <w:pPr>
            <w:pStyle w:val="3C43CB2DBCC04D95846699796517AEC63"/>
          </w:pPr>
          <w:r>
            <w:rPr>
              <w:rStyle w:val="Responseboxtext"/>
            </w:rPr>
            <w:t xml:space="preserve">                                                          </w:t>
          </w:r>
        </w:p>
      </w:docPartBody>
    </w:docPart>
    <w:docPart>
      <w:docPartPr>
        <w:name w:val="F4D8D293A26C43C5830E9CACCA590818"/>
        <w:category>
          <w:name w:val="General"/>
          <w:gallery w:val="placeholder"/>
        </w:category>
        <w:types>
          <w:type w:val="bbPlcHdr"/>
        </w:types>
        <w:behaviors>
          <w:behavior w:val="content"/>
        </w:behaviors>
        <w:guid w:val="{AFB3C563-D142-4665-9C30-2619994A868B}"/>
      </w:docPartPr>
      <w:docPartBody>
        <w:p w:rsidR="0088667C" w:rsidRDefault="0088667C" w:rsidP="0088667C">
          <w:pPr>
            <w:pStyle w:val="F4D8D293A26C43C5830E9CACCA5908183"/>
          </w:pPr>
          <w:r>
            <w:rPr>
              <w:rStyle w:val="Responseboxtext"/>
            </w:rPr>
            <w:t xml:space="preserve">                                                          </w:t>
          </w:r>
        </w:p>
      </w:docPartBody>
    </w:docPart>
    <w:docPart>
      <w:docPartPr>
        <w:name w:val="5C65BE04A968441E9A52766DBC3AD8F6"/>
        <w:category>
          <w:name w:val="General"/>
          <w:gallery w:val="placeholder"/>
        </w:category>
        <w:types>
          <w:type w:val="bbPlcHdr"/>
        </w:types>
        <w:behaviors>
          <w:behavior w:val="content"/>
        </w:behaviors>
        <w:guid w:val="{865ED79A-096B-4ABA-A960-61A01D9452D1}"/>
      </w:docPartPr>
      <w:docPartBody>
        <w:p w:rsidR="0088667C" w:rsidRDefault="0088667C" w:rsidP="0088667C">
          <w:pPr>
            <w:pStyle w:val="5C65BE04A968441E9A52766DBC3AD8F63"/>
          </w:pPr>
          <w:r>
            <w:rPr>
              <w:rStyle w:val="Responseboxtext"/>
            </w:rPr>
            <w:t xml:space="preserve">                                                          </w:t>
          </w:r>
        </w:p>
      </w:docPartBody>
    </w:docPart>
    <w:docPart>
      <w:docPartPr>
        <w:name w:val="D73C8F0F89D74EEB9A8C383AE976FA62"/>
        <w:category>
          <w:name w:val="General"/>
          <w:gallery w:val="placeholder"/>
        </w:category>
        <w:types>
          <w:type w:val="bbPlcHdr"/>
        </w:types>
        <w:behaviors>
          <w:behavior w:val="content"/>
        </w:behaviors>
        <w:guid w:val="{4D499E2C-C9F5-475B-8709-046E96DE167C}"/>
      </w:docPartPr>
      <w:docPartBody>
        <w:p w:rsidR="0088667C" w:rsidRDefault="0088667C" w:rsidP="0088667C">
          <w:pPr>
            <w:pStyle w:val="D73C8F0F89D74EEB9A8C383AE976FA622"/>
          </w:pPr>
          <w:r>
            <w:rPr>
              <w:rStyle w:val="Responseboxtext"/>
              <w:rFonts w:eastAsia="Calibri"/>
              <w:sz w:val="18"/>
              <w:szCs w:val="18"/>
            </w:rPr>
            <w:t xml:space="preserve">                                                     </w:t>
          </w:r>
        </w:p>
      </w:docPartBody>
    </w:docPart>
    <w:docPart>
      <w:docPartPr>
        <w:name w:val="5B43C97F9DB64212AB0DBD7C94CB3946"/>
        <w:category>
          <w:name w:val="General"/>
          <w:gallery w:val="placeholder"/>
        </w:category>
        <w:types>
          <w:type w:val="bbPlcHdr"/>
        </w:types>
        <w:behaviors>
          <w:behavior w:val="content"/>
        </w:behaviors>
        <w:guid w:val="{D1A02A27-A062-44FA-82C5-650733EDBC24}"/>
      </w:docPartPr>
      <w:docPartBody>
        <w:p w:rsidR="0088667C" w:rsidRDefault="0088667C" w:rsidP="0088667C">
          <w:pPr>
            <w:pStyle w:val="5B43C97F9DB64212AB0DBD7C94CB39462"/>
          </w:pPr>
          <w:r>
            <w:rPr>
              <w:rStyle w:val="Responseboxtext"/>
              <w:rFonts w:eastAsia="Calibri"/>
              <w:sz w:val="18"/>
              <w:szCs w:val="18"/>
            </w:rPr>
            <w:t xml:space="preserve">                     </w:t>
          </w:r>
        </w:p>
      </w:docPartBody>
    </w:docPart>
    <w:docPart>
      <w:docPartPr>
        <w:name w:val="BE74B28DB2FF4A66B598A04A41FEA920"/>
        <w:category>
          <w:name w:val="General"/>
          <w:gallery w:val="placeholder"/>
        </w:category>
        <w:types>
          <w:type w:val="bbPlcHdr"/>
        </w:types>
        <w:behaviors>
          <w:behavior w:val="content"/>
        </w:behaviors>
        <w:guid w:val="{9318AF30-167A-48BC-B963-0AF8988141B1}"/>
      </w:docPartPr>
      <w:docPartBody>
        <w:p w:rsidR="0088667C" w:rsidRDefault="0088667C" w:rsidP="0088667C">
          <w:pPr>
            <w:pStyle w:val="BE74B28DB2FF4A66B598A04A41FEA9202"/>
          </w:pPr>
          <w:r w:rsidRPr="00851E73">
            <w:rPr>
              <w:rStyle w:val="Responseboxtext"/>
              <w:rFonts w:eastAsia="Calibri"/>
              <w:sz w:val="18"/>
              <w:szCs w:val="18"/>
            </w:rPr>
            <w:t xml:space="preserve">                     </w:t>
          </w:r>
        </w:p>
      </w:docPartBody>
    </w:docPart>
    <w:docPart>
      <w:docPartPr>
        <w:name w:val="B32890B3BC0043D8B8A6C3C7306F9717"/>
        <w:category>
          <w:name w:val="General"/>
          <w:gallery w:val="placeholder"/>
        </w:category>
        <w:types>
          <w:type w:val="bbPlcHdr"/>
        </w:types>
        <w:behaviors>
          <w:behavior w:val="content"/>
        </w:behaviors>
        <w:guid w:val="{CB9F28A1-EEF3-487E-BC00-D65B7AE7822F}"/>
      </w:docPartPr>
      <w:docPartBody>
        <w:p w:rsidR="0088667C" w:rsidRDefault="0088667C" w:rsidP="0088667C">
          <w:pPr>
            <w:pStyle w:val="B32890B3BC0043D8B8A6C3C7306F97172"/>
          </w:pPr>
          <w:r w:rsidRPr="00851E73">
            <w:rPr>
              <w:rStyle w:val="Responseboxtext"/>
              <w:rFonts w:eastAsia="Calibri"/>
              <w:sz w:val="18"/>
              <w:szCs w:val="18"/>
            </w:rPr>
            <w:t xml:space="preserve">                     </w:t>
          </w:r>
        </w:p>
      </w:docPartBody>
    </w:docPart>
    <w:docPart>
      <w:docPartPr>
        <w:name w:val="E8112BB0CEC04B62B5E8FC139E8616EE"/>
        <w:category>
          <w:name w:val="General"/>
          <w:gallery w:val="placeholder"/>
        </w:category>
        <w:types>
          <w:type w:val="bbPlcHdr"/>
        </w:types>
        <w:behaviors>
          <w:behavior w:val="content"/>
        </w:behaviors>
        <w:guid w:val="{94B89FCC-122A-481C-812C-E81C83390F41}"/>
      </w:docPartPr>
      <w:docPartBody>
        <w:p w:rsidR="0088667C" w:rsidRDefault="0088667C" w:rsidP="0088667C">
          <w:pPr>
            <w:pStyle w:val="E8112BB0CEC04B62B5E8FC139E8616EE2"/>
          </w:pPr>
          <w:r w:rsidRPr="00851E73">
            <w:rPr>
              <w:rStyle w:val="Responseboxtext"/>
              <w:rFonts w:eastAsia="Calibri"/>
              <w:sz w:val="18"/>
              <w:szCs w:val="18"/>
            </w:rPr>
            <w:t xml:space="preserve">                     </w:t>
          </w:r>
        </w:p>
      </w:docPartBody>
    </w:docPart>
    <w:docPart>
      <w:docPartPr>
        <w:name w:val="8F763B8C18D24AB4BAD8B43B7DD357C6"/>
        <w:category>
          <w:name w:val="General"/>
          <w:gallery w:val="placeholder"/>
        </w:category>
        <w:types>
          <w:type w:val="bbPlcHdr"/>
        </w:types>
        <w:behaviors>
          <w:behavior w:val="content"/>
        </w:behaviors>
        <w:guid w:val="{0C252B72-8412-4B11-89F9-4D5F75B8A34C}"/>
      </w:docPartPr>
      <w:docPartBody>
        <w:p w:rsidR="0088667C" w:rsidRDefault="0088667C" w:rsidP="0088667C">
          <w:pPr>
            <w:pStyle w:val="8F763B8C18D24AB4BAD8B43B7DD357C62"/>
          </w:pPr>
          <w:r w:rsidRPr="00A53FE7">
            <w:rPr>
              <w:rStyle w:val="Responseboxtext"/>
              <w:rFonts w:eastAsia="Calibri"/>
              <w:sz w:val="18"/>
              <w:szCs w:val="18"/>
            </w:rPr>
            <w:t xml:space="preserve">                                                   </w:t>
          </w:r>
        </w:p>
      </w:docPartBody>
    </w:docPart>
    <w:docPart>
      <w:docPartPr>
        <w:name w:val="B80A45B18F594FE5B4C1D6B88F528BB7"/>
        <w:category>
          <w:name w:val="General"/>
          <w:gallery w:val="placeholder"/>
        </w:category>
        <w:types>
          <w:type w:val="bbPlcHdr"/>
        </w:types>
        <w:behaviors>
          <w:behavior w:val="content"/>
        </w:behaviors>
        <w:guid w:val="{A492BE37-8D4C-4C55-B1F8-89FE6D64E393}"/>
      </w:docPartPr>
      <w:docPartBody>
        <w:p w:rsidR="0088667C" w:rsidRDefault="0088667C" w:rsidP="0088667C">
          <w:pPr>
            <w:pStyle w:val="B80A45B18F594FE5B4C1D6B88F528BB72"/>
          </w:pPr>
          <w:r>
            <w:rPr>
              <w:rStyle w:val="Responseboxtext"/>
              <w:rFonts w:eastAsia="Calibri"/>
              <w:sz w:val="18"/>
              <w:szCs w:val="18"/>
            </w:rPr>
            <w:t xml:space="preserve">                     </w:t>
          </w:r>
        </w:p>
      </w:docPartBody>
    </w:docPart>
    <w:docPart>
      <w:docPartPr>
        <w:name w:val="32C205125DA9416BAF846A3754A5095D"/>
        <w:category>
          <w:name w:val="General"/>
          <w:gallery w:val="placeholder"/>
        </w:category>
        <w:types>
          <w:type w:val="bbPlcHdr"/>
        </w:types>
        <w:behaviors>
          <w:behavior w:val="content"/>
        </w:behaviors>
        <w:guid w:val="{54D2E7C4-185C-4F8D-8124-85ABDF2097E8}"/>
      </w:docPartPr>
      <w:docPartBody>
        <w:p w:rsidR="0088667C" w:rsidRDefault="0088667C" w:rsidP="0088667C">
          <w:pPr>
            <w:pStyle w:val="32C205125DA9416BAF846A3754A5095D2"/>
          </w:pPr>
          <w:r w:rsidRPr="00851E73">
            <w:rPr>
              <w:rStyle w:val="Responseboxtext"/>
              <w:rFonts w:eastAsia="Calibri"/>
              <w:sz w:val="18"/>
              <w:szCs w:val="18"/>
            </w:rPr>
            <w:t xml:space="preserve">                     </w:t>
          </w:r>
        </w:p>
      </w:docPartBody>
    </w:docPart>
    <w:docPart>
      <w:docPartPr>
        <w:name w:val="A4268189999C4B2CB9D48796CAE97FCA"/>
        <w:category>
          <w:name w:val="General"/>
          <w:gallery w:val="placeholder"/>
        </w:category>
        <w:types>
          <w:type w:val="bbPlcHdr"/>
        </w:types>
        <w:behaviors>
          <w:behavior w:val="content"/>
        </w:behaviors>
        <w:guid w:val="{5A5DDB0B-0E8C-44B9-8ED0-CE8B85DD8EDF}"/>
      </w:docPartPr>
      <w:docPartBody>
        <w:p w:rsidR="0088667C" w:rsidRDefault="0088667C" w:rsidP="0088667C">
          <w:pPr>
            <w:pStyle w:val="A4268189999C4B2CB9D48796CAE97FCA2"/>
          </w:pPr>
          <w:r w:rsidRPr="00851E73">
            <w:rPr>
              <w:rStyle w:val="Responseboxtext"/>
              <w:rFonts w:eastAsia="Calibri"/>
              <w:sz w:val="18"/>
              <w:szCs w:val="18"/>
            </w:rPr>
            <w:t xml:space="preserve">                     </w:t>
          </w:r>
        </w:p>
      </w:docPartBody>
    </w:docPart>
    <w:docPart>
      <w:docPartPr>
        <w:name w:val="0545C2D6103547B1A9B526017320B3A8"/>
        <w:category>
          <w:name w:val="General"/>
          <w:gallery w:val="placeholder"/>
        </w:category>
        <w:types>
          <w:type w:val="bbPlcHdr"/>
        </w:types>
        <w:behaviors>
          <w:behavior w:val="content"/>
        </w:behaviors>
        <w:guid w:val="{2F470238-B2F4-4A11-943F-28393C7F7439}"/>
      </w:docPartPr>
      <w:docPartBody>
        <w:p w:rsidR="0088667C" w:rsidRDefault="0088667C" w:rsidP="0088667C">
          <w:pPr>
            <w:pStyle w:val="0545C2D6103547B1A9B526017320B3A82"/>
          </w:pPr>
          <w:r w:rsidRPr="00851E73">
            <w:rPr>
              <w:rStyle w:val="Responseboxtext"/>
              <w:rFonts w:eastAsia="Calibri"/>
              <w:sz w:val="18"/>
              <w:szCs w:val="18"/>
            </w:rPr>
            <w:t xml:space="preserve">                     </w:t>
          </w:r>
        </w:p>
      </w:docPartBody>
    </w:docPart>
    <w:docPart>
      <w:docPartPr>
        <w:name w:val="4BB1C4F75F5945F39A7AEDA9329CB147"/>
        <w:category>
          <w:name w:val="General"/>
          <w:gallery w:val="placeholder"/>
        </w:category>
        <w:types>
          <w:type w:val="bbPlcHdr"/>
        </w:types>
        <w:behaviors>
          <w:behavior w:val="content"/>
        </w:behaviors>
        <w:guid w:val="{AC0AFFEB-74F8-41E5-9EDA-5EF6A2913566}"/>
      </w:docPartPr>
      <w:docPartBody>
        <w:p w:rsidR="0088667C" w:rsidRDefault="0088667C" w:rsidP="0088667C">
          <w:pPr>
            <w:pStyle w:val="4BB1C4F75F5945F39A7AEDA9329CB1472"/>
          </w:pPr>
          <w:r>
            <w:rPr>
              <w:rStyle w:val="Responseboxtext"/>
              <w:rFonts w:eastAsia="Calibri"/>
              <w:sz w:val="18"/>
              <w:szCs w:val="18"/>
            </w:rPr>
            <w:t xml:space="preserve">                                      </w:t>
          </w:r>
        </w:p>
      </w:docPartBody>
    </w:docPart>
    <w:docPart>
      <w:docPartPr>
        <w:name w:val="7DDF9B42192744C59D0BCB8CBF696EA7"/>
        <w:category>
          <w:name w:val="General"/>
          <w:gallery w:val="placeholder"/>
        </w:category>
        <w:types>
          <w:type w:val="bbPlcHdr"/>
        </w:types>
        <w:behaviors>
          <w:behavior w:val="content"/>
        </w:behaviors>
        <w:guid w:val="{FB481AA4-2508-4EBB-A935-73F2DED4CBE6}"/>
      </w:docPartPr>
      <w:docPartBody>
        <w:p w:rsidR="0088667C" w:rsidRDefault="0088667C" w:rsidP="0088667C">
          <w:pPr>
            <w:pStyle w:val="7DDF9B42192744C59D0BCB8CBF696EA72"/>
          </w:pPr>
          <w:r>
            <w:rPr>
              <w:rStyle w:val="Responseboxtext"/>
              <w:rFonts w:eastAsia="Calibri"/>
              <w:sz w:val="18"/>
              <w:szCs w:val="18"/>
            </w:rPr>
            <w:t xml:space="preserve">                                      </w:t>
          </w:r>
        </w:p>
      </w:docPartBody>
    </w:docPart>
    <w:docPart>
      <w:docPartPr>
        <w:name w:val="61AF43C45CEB4C97ADC02A6870660610"/>
        <w:category>
          <w:name w:val="General"/>
          <w:gallery w:val="placeholder"/>
        </w:category>
        <w:types>
          <w:type w:val="bbPlcHdr"/>
        </w:types>
        <w:behaviors>
          <w:behavior w:val="content"/>
        </w:behaviors>
        <w:guid w:val="{163EA3C9-EDEF-4190-BF0D-DC796EB9DB87}"/>
      </w:docPartPr>
      <w:docPartBody>
        <w:p w:rsidR="0088667C" w:rsidRDefault="0088667C" w:rsidP="0088667C">
          <w:pPr>
            <w:pStyle w:val="61AF43C45CEB4C97ADC02A68706606102"/>
          </w:pPr>
          <w:r>
            <w:rPr>
              <w:rStyle w:val="Responseboxtext"/>
              <w:rFonts w:eastAsia="Calibri"/>
              <w:sz w:val="18"/>
              <w:szCs w:val="18"/>
            </w:rPr>
            <w:t xml:space="preserve">                                      </w:t>
          </w:r>
        </w:p>
      </w:docPartBody>
    </w:docPart>
    <w:docPart>
      <w:docPartPr>
        <w:name w:val="AEEFA6DF1F33495484DE511A6E40BF1A"/>
        <w:category>
          <w:name w:val="General"/>
          <w:gallery w:val="placeholder"/>
        </w:category>
        <w:types>
          <w:type w:val="bbPlcHdr"/>
        </w:types>
        <w:behaviors>
          <w:behavior w:val="content"/>
        </w:behaviors>
        <w:guid w:val="{27EB5A7C-B725-45B1-A55F-AD3CB1CE49D3}"/>
      </w:docPartPr>
      <w:docPartBody>
        <w:p w:rsidR="0088667C" w:rsidRDefault="0088667C" w:rsidP="0088667C">
          <w:pPr>
            <w:pStyle w:val="AEEFA6DF1F33495484DE511A6E40BF1A2"/>
          </w:pPr>
          <w:r>
            <w:rPr>
              <w:rStyle w:val="Responseboxtext"/>
              <w:rFonts w:eastAsia="Calibri"/>
              <w:sz w:val="18"/>
              <w:szCs w:val="18"/>
            </w:rPr>
            <w:t xml:space="preserve">                                      </w:t>
          </w:r>
        </w:p>
      </w:docPartBody>
    </w:docPart>
    <w:docPart>
      <w:docPartPr>
        <w:name w:val="170A49CE34A04DDEB0CFEEE1BDDBA4FD"/>
        <w:category>
          <w:name w:val="General"/>
          <w:gallery w:val="placeholder"/>
        </w:category>
        <w:types>
          <w:type w:val="bbPlcHdr"/>
        </w:types>
        <w:behaviors>
          <w:behavior w:val="content"/>
        </w:behaviors>
        <w:guid w:val="{4D8DDBAE-1D0A-485C-84B7-C09DC18F2361}"/>
      </w:docPartPr>
      <w:docPartBody>
        <w:p w:rsidR="0088667C" w:rsidRDefault="0088667C" w:rsidP="0088667C">
          <w:pPr>
            <w:pStyle w:val="170A49CE34A04DDEB0CFEEE1BDDBA4FD2"/>
          </w:pPr>
          <w:r>
            <w:rPr>
              <w:rStyle w:val="Responseboxtext"/>
              <w:rFonts w:eastAsia="Calibri"/>
              <w:sz w:val="18"/>
              <w:szCs w:val="18"/>
            </w:rPr>
            <w:t xml:space="preserve">                                      </w:t>
          </w:r>
        </w:p>
      </w:docPartBody>
    </w:docPart>
    <w:docPart>
      <w:docPartPr>
        <w:name w:val="98CB9D3319404ABEA062A33973CCF08B"/>
        <w:category>
          <w:name w:val="General"/>
          <w:gallery w:val="placeholder"/>
        </w:category>
        <w:types>
          <w:type w:val="bbPlcHdr"/>
        </w:types>
        <w:behaviors>
          <w:behavior w:val="content"/>
        </w:behaviors>
        <w:guid w:val="{B85947E5-B9E2-400C-90B6-BBF9FB9E2E32}"/>
      </w:docPartPr>
      <w:docPartBody>
        <w:p w:rsidR="0088667C" w:rsidRDefault="0088667C" w:rsidP="0088667C">
          <w:pPr>
            <w:pStyle w:val="98CB9D3319404ABEA062A33973CCF08B2"/>
          </w:pPr>
          <w:r>
            <w:rPr>
              <w:rStyle w:val="Responseboxtext"/>
              <w:rFonts w:eastAsia="Calibri"/>
              <w:sz w:val="18"/>
              <w:szCs w:val="18"/>
            </w:rPr>
            <w:t xml:space="preserve">                                      </w:t>
          </w:r>
        </w:p>
      </w:docPartBody>
    </w:docPart>
    <w:docPart>
      <w:docPartPr>
        <w:name w:val="EECF1623A2624CFAAEAF220218F3C75B"/>
        <w:category>
          <w:name w:val="General"/>
          <w:gallery w:val="placeholder"/>
        </w:category>
        <w:types>
          <w:type w:val="bbPlcHdr"/>
        </w:types>
        <w:behaviors>
          <w:behavior w:val="content"/>
        </w:behaviors>
        <w:guid w:val="{65F8A544-F176-4DA7-9278-D43FE58C130D}"/>
      </w:docPartPr>
      <w:docPartBody>
        <w:p w:rsidR="0088667C" w:rsidRDefault="0088667C" w:rsidP="0088667C">
          <w:pPr>
            <w:pStyle w:val="EECF1623A2624CFAAEAF220218F3C75B2"/>
          </w:pPr>
          <w:r>
            <w:rPr>
              <w:rStyle w:val="Responseboxtext"/>
              <w:rFonts w:eastAsia="Calibri"/>
              <w:sz w:val="18"/>
              <w:szCs w:val="18"/>
            </w:rPr>
            <w:t xml:space="preserve">                                      </w:t>
          </w:r>
        </w:p>
      </w:docPartBody>
    </w:docPart>
    <w:docPart>
      <w:docPartPr>
        <w:name w:val="612B5686483E4023BAE3134CF5ABA8B9"/>
        <w:category>
          <w:name w:val="General"/>
          <w:gallery w:val="placeholder"/>
        </w:category>
        <w:types>
          <w:type w:val="bbPlcHdr"/>
        </w:types>
        <w:behaviors>
          <w:behavior w:val="content"/>
        </w:behaviors>
        <w:guid w:val="{0D7A83D5-F998-4C49-8517-1CD6D5878AC0}"/>
      </w:docPartPr>
      <w:docPartBody>
        <w:p w:rsidR="0088667C" w:rsidRDefault="0088667C" w:rsidP="0088667C">
          <w:pPr>
            <w:pStyle w:val="612B5686483E4023BAE3134CF5ABA8B92"/>
          </w:pPr>
          <w:r>
            <w:rPr>
              <w:rStyle w:val="Responseboxtext"/>
              <w:rFonts w:eastAsia="Calibri"/>
              <w:sz w:val="18"/>
              <w:szCs w:val="18"/>
            </w:rPr>
            <w:t xml:space="preserve">                                      </w:t>
          </w:r>
        </w:p>
      </w:docPartBody>
    </w:docPart>
    <w:docPart>
      <w:docPartPr>
        <w:name w:val="F28CC612857E4AB6876DB1D15D1A308B"/>
        <w:category>
          <w:name w:val="General"/>
          <w:gallery w:val="placeholder"/>
        </w:category>
        <w:types>
          <w:type w:val="bbPlcHdr"/>
        </w:types>
        <w:behaviors>
          <w:behavior w:val="content"/>
        </w:behaviors>
        <w:guid w:val="{5B9EF502-8614-4E12-980B-5F241FA18075}"/>
      </w:docPartPr>
      <w:docPartBody>
        <w:p w:rsidR="0088667C" w:rsidRDefault="0088667C" w:rsidP="0088667C">
          <w:pPr>
            <w:pStyle w:val="F28CC612857E4AB6876DB1D15D1A308B2"/>
          </w:pPr>
          <w:r>
            <w:rPr>
              <w:rStyle w:val="Responseboxtext"/>
              <w:rFonts w:eastAsia="Calibri"/>
              <w:sz w:val="18"/>
              <w:szCs w:val="18"/>
            </w:rPr>
            <w:t xml:space="preserve">                                      </w:t>
          </w:r>
        </w:p>
      </w:docPartBody>
    </w:docPart>
    <w:docPart>
      <w:docPartPr>
        <w:name w:val="95647B1E8A1D45BDBAA8EC45652EE16E"/>
        <w:category>
          <w:name w:val="General"/>
          <w:gallery w:val="placeholder"/>
        </w:category>
        <w:types>
          <w:type w:val="bbPlcHdr"/>
        </w:types>
        <w:behaviors>
          <w:behavior w:val="content"/>
        </w:behaviors>
        <w:guid w:val="{8A104C85-3AEF-4C21-BA44-C5C5CE3AD588}"/>
      </w:docPartPr>
      <w:docPartBody>
        <w:p w:rsidR="0088667C" w:rsidRDefault="0088667C" w:rsidP="0088667C">
          <w:pPr>
            <w:pStyle w:val="95647B1E8A1D45BDBAA8EC45652EE16E2"/>
          </w:pPr>
          <w:r>
            <w:rPr>
              <w:rStyle w:val="Responseboxtext"/>
              <w:rFonts w:eastAsia="Calibri"/>
              <w:sz w:val="18"/>
              <w:szCs w:val="18"/>
            </w:rPr>
            <w:t xml:space="preserve">                                      </w:t>
          </w:r>
        </w:p>
      </w:docPartBody>
    </w:docPart>
    <w:docPart>
      <w:docPartPr>
        <w:name w:val="2C1CA0DBBDAA4B61869BBEE3B89322C1"/>
        <w:category>
          <w:name w:val="General"/>
          <w:gallery w:val="placeholder"/>
        </w:category>
        <w:types>
          <w:type w:val="bbPlcHdr"/>
        </w:types>
        <w:behaviors>
          <w:behavior w:val="content"/>
        </w:behaviors>
        <w:guid w:val="{24384055-80D7-4866-AB5E-D2CF3261F66C}"/>
      </w:docPartPr>
      <w:docPartBody>
        <w:p w:rsidR="0088667C" w:rsidRDefault="0088667C" w:rsidP="0088667C">
          <w:pPr>
            <w:pStyle w:val="2C1CA0DBBDAA4B61869BBEE3B89322C12"/>
          </w:pPr>
          <w:r>
            <w:rPr>
              <w:rStyle w:val="Responseboxtext"/>
              <w:rFonts w:eastAsia="Calibri"/>
              <w:sz w:val="18"/>
              <w:szCs w:val="18"/>
            </w:rPr>
            <w:t xml:space="preserve">                                      </w:t>
          </w:r>
        </w:p>
      </w:docPartBody>
    </w:docPart>
    <w:docPart>
      <w:docPartPr>
        <w:name w:val="A321393A4C064B71B1FCB0984BB970B9"/>
        <w:category>
          <w:name w:val="General"/>
          <w:gallery w:val="placeholder"/>
        </w:category>
        <w:types>
          <w:type w:val="bbPlcHdr"/>
        </w:types>
        <w:behaviors>
          <w:behavior w:val="content"/>
        </w:behaviors>
        <w:guid w:val="{899B042F-9888-4D7E-AEBA-93D9A971817D}"/>
      </w:docPartPr>
      <w:docPartBody>
        <w:p w:rsidR="0088667C" w:rsidRDefault="0088667C" w:rsidP="0088667C">
          <w:pPr>
            <w:pStyle w:val="A321393A4C064B71B1FCB0984BB970B92"/>
          </w:pPr>
          <w:r>
            <w:rPr>
              <w:rStyle w:val="Responseboxtext"/>
              <w:rFonts w:eastAsia="Calibri"/>
              <w:sz w:val="18"/>
              <w:szCs w:val="18"/>
            </w:rPr>
            <w:t xml:space="preserve">                                      </w:t>
          </w:r>
        </w:p>
      </w:docPartBody>
    </w:docPart>
    <w:docPart>
      <w:docPartPr>
        <w:name w:val="B16B33DD69D443869A45AFF7BB8552EB"/>
        <w:category>
          <w:name w:val="General"/>
          <w:gallery w:val="placeholder"/>
        </w:category>
        <w:types>
          <w:type w:val="bbPlcHdr"/>
        </w:types>
        <w:behaviors>
          <w:behavior w:val="content"/>
        </w:behaviors>
        <w:guid w:val="{2AF911AA-D84A-4F93-8898-0A9BF15EE8D0}"/>
      </w:docPartPr>
      <w:docPartBody>
        <w:p w:rsidR="0088667C" w:rsidRDefault="0088667C" w:rsidP="0088667C">
          <w:pPr>
            <w:pStyle w:val="B16B33DD69D443869A45AFF7BB8552EB2"/>
          </w:pPr>
          <w:r>
            <w:rPr>
              <w:rStyle w:val="Responseboxtext"/>
              <w:rFonts w:eastAsia="Calibri"/>
              <w:sz w:val="18"/>
              <w:szCs w:val="18"/>
            </w:rPr>
            <w:t xml:space="preserve">                                      </w:t>
          </w:r>
        </w:p>
      </w:docPartBody>
    </w:docPart>
    <w:docPart>
      <w:docPartPr>
        <w:name w:val="6397B7547C364B288BCE31A6AF6AA0AA"/>
        <w:category>
          <w:name w:val="General"/>
          <w:gallery w:val="placeholder"/>
        </w:category>
        <w:types>
          <w:type w:val="bbPlcHdr"/>
        </w:types>
        <w:behaviors>
          <w:behavior w:val="content"/>
        </w:behaviors>
        <w:guid w:val="{CD25F916-58D6-48B9-8427-3D6A478F7DF4}"/>
      </w:docPartPr>
      <w:docPartBody>
        <w:p w:rsidR="0088667C" w:rsidRDefault="0088667C" w:rsidP="0088667C">
          <w:pPr>
            <w:pStyle w:val="6397B7547C364B288BCE31A6AF6AA0AA2"/>
          </w:pPr>
          <w:r>
            <w:rPr>
              <w:rStyle w:val="Responseboxtext"/>
              <w:rFonts w:eastAsia="Calibri"/>
              <w:sz w:val="18"/>
              <w:szCs w:val="18"/>
            </w:rPr>
            <w:t xml:space="preserve">                                      </w:t>
          </w:r>
        </w:p>
      </w:docPartBody>
    </w:docPart>
    <w:docPart>
      <w:docPartPr>
        <w:name w:val="04AE260AC30A4350B6DA5A8B1FD0A38F"/>
        <w:category>
          <w:name w:val="General"/>
          <w:gallery w:val="placeholder"/>
        </w:category>
        <w:types>
          <w:type w:val="bbPlcHdr"/>
        </w:types>
        <w:behaviors>
          <w:behavior w:val="content"/>
        </w:behaviors>
        <w:guid w:val="{51E82936-867F-45BC-B6AE-2BE71E4F0695}"/>
      </w:docPartPr>
      <w:docPartBody>
        <w:p w:rsidR="0088667C" w:rsidRDefault="0088667C" w:rsidP="0088667C">
          <w:pPr>
            <w:pStyle w:val="04AE260AC30A4350B6DA5A8B1FD0A38F2"/>
          </w:pPr>
          <w:r>
            <w:rPr>
              <w:rStyle w:val="Responseboxtext"/>
              <w:rFonts w:eastAsia="Calibri"/>
              <w:sz w:val="18"/>
              <w:szCs w:val="18"/>
            </w:rPr>
            <w:t xml:space="preserve">                                      </w:t>
          </w:r>
        </w:p>
      </w:docPartBody>
    </w:docPart>
    <w:docPart>
      <w:docPartPr>
        <w:name w:val="E30C6A3C13E04797A9F998C73FF8B0C2"/>
        <w:category>
          <w:name w:val="General"/>
          <w:gallery w:val="placeholder"/>
        </w:category>
        <w:types>
          <w:type w:val="bbPlcHdr"/>
        </w:types>
        <w:behaviors>
          <w:behavior w:val="content"/>
        </w:behaviors>
        <w:guid w:val="{0E9A60C8-1298-4FE8-B10C-F960695A9460}"/>
      </w:docPartPr>
      <w:docPartBody>
        <w:p w:rsidR="0088667C" w:rsidRDefault="0088667C" w:rsidP="0088667C">
          <w:pPr>
            <w:pStyle w:val="E30C6A3C13E04797A9F998C73FF8B0C22"/>
          </w:pPr>
          <w:r>
            <w:rPr>
              <w:rStyle w:val="Responseboxtext"/>
              <w:rFonts w:eastAsia="Calibri"/>
              <w:sz w:val="18"/>
              <w:szCs w:val="18"/>
            </w:rPr>
            <w:t xml:space="preserve">                                      </w:t>
          </w:r>
        </w:p>
      </w:docPartBody>
    </w:docPart>
    <w:docPart>
      <w:docPartPr>
        <w:name w:val="B09FF704F2D64138A37D44354A9F9D3E"/>
        <w:category>
          <w:name w:val="General"/>
          <w:gallery w:val="placeholder"/>
        </w:category>
        <w:types>
          <w:type w:val="bbPlcHdr"/>
        </w:types>
        <w:behaviors>
          <w:behavior w:val="content"/>
        </w:behaviors>
        <w:guid w:val="{DD2349D8-3F08-496E-8BF6-BDAFA43C06DD}"/>
      </w:docPartPr>
      <w:docPartBody>
        <w:p w:rsidR="0088667C" w:rsidRDefault="0088667C" w:rsidP="0088667C">
          <w:pPr>
            <w:pStyle w:val="B09FF704F2D64138A37D44354A9F9D3E2"/>
          </w:pPr>
          <w:r>
            <w:rPr>
              <w:rStyle w:val="Responseboxtext"/>
              <w:rFonts w:eastAsia="Calibri"/>
              <w:sz w:val="18"/>
              <w:szCs w:val="18"/>
            </w:rPr>
            <w:t xml:space="preserve">                                      </w:t>
          </w:r>
        </w:p>
      </w:docPartBody>
    </w:docPart>
    <w:docPart>
      <w:docPartPr>
        <w:name w:val="C5F83C61232D40549A8833052B095C68"/>
        <w:category>
          <w:name w:val="General"/>
          <w:gallery w:val="placeholder"/>
        </w:category>
        <w:types>
          <w:type w:val="bbPlcHdr"/>
        </w:types>
        <w:behaviors>
          <w:behavior w:val="content"/>
        </w:behaviors>
        <w:guid w:val="{85994C5F-2BA9-4AE7-9DBA-E850808F9EB5}"/>
      </w:docPartPr>
      <w:docPartBody>
        <w:p w:rsidR="0088667C" w:rsidRDefault="0088667C" w:rsidP="0088667C">
          <w:pPr>
            <w:pStyle w:val="C5F83C61232D40549A8833052B095C682"/>
          </w:pPr>
          <w:r>
            <w:rPr>
              <w:rStyle w:val="Responseboxtext"/>
              <w:rFonts w:eastAsia="Calibri"/>
              <w:sz w:val="18"/>
              <w:szCs w:val="18"/>
            </w:rPr>
            <w:t xml:space="preserve">                                      </w:t>
          </w:r>
        </w:p>
      </w:docPartBody>
    </w:docPart>
    <w:docPart>
      <w:docPartPr>
        <w:name w:val="2A82B2B1FAC24DA694D81CB40F1FC935"/>
        <w:category>
          <w:name w:val="General"/>
          <w:gallery w:val="placeholder"/>
        </w:category>
        <w:types>
          <w:type w:val="bbPlcHdr"/>
        </w:types>
        <w:behaviors>
          <w:behavior w:val="content"/>
        </w:behaviors>
        <w:guid w:val="{BFCDFFBB-E665-4AD5-81AD-936EA06072E6}"/>
      </w:docPartPr>
      <w:docPartBody>
        <w:p w:rsidR="0088667C" w:rsidRDefault="0088667C" w:rsidP="0088667C">
          <w:pPr>
            <w:pStyle w:val="2A82B2B1FAC24DA694D81CB40F1FC9352"/>
          </w:pPr>
          <w:r>
            <w:rPr>
              <w:rStyle w:val="Responseboxtext"/>
              <w:rFonts w:eastAsia="Calibri"/>
              <w:sz w:val="18"/>
              <w:szCs w:val="18"/>
            </w:rPr>
            <w:t xml:space="preserve">                                      </w:t>
          </w:r>
        </w:p>
      </w:docPartBody>
    </w:docPart>
    <w:docPart>
      <w:docPartPr>
        <w:name w:val="FC5945DF25724512ADD5F082A39A8D23"/>
        <w:category>
          <w:name w:val="General"/>
          <w:gallery w:val="placeholder"/>
        </w:category>
        <w:types>
          <w:type w:val="bbPlcHdr"/>
        </w:types>
        <w:behaviors>
          <w:behavior w:val="content"/>
        </w:behaviors>
        <w:guid w:val="{E0D63E90-ED29-44CD-A472-C2EFB5BB0E15}"/>
      </w:docPartPr>
      <w:docPartBody>
        <w:p w:rsidR="0088667C" w:rsidRDefault="0088667C" w:rsidP="0088667C">
          <w:pPr>
            <w:pStyle w:val="FC5945DF25724512ADD5F082A39A8D232"/>
          </w:pPr>
          <w:r>
            <w:rPr>
              <w:rStyle w:val="Responseboxtext"/>
              <w:rFonts w:eastAsia="Calibri"/>
              <w:sz w:val="18"/>
              <w:szCs w:val="18"/>
            </w:rPr>
            <w:t xml:space="preserve">                                      </w:t>
          </w:r>
        </w:p>
      </w:docPartBody>
    </w:docPart>
    <w:docPart>
      <w:docPartPr>
        <w:name w:val="48EE4CAC987A4405A228B34C70378E19"/>
        <w:category>
          <w:name w:val="General"/>
          <w:gallery w:val="placeholder"/>
        </w:category>
        <w:types>
          <w:type w:val="bbPlcHdr"/>
        </w:types>
        <w:behaviors>
          <w:behavior w:val="content"/>
        </w:behaviors>
        <w:guid w:val="{24A4E19B-D5B0-4C8A-B93C-44C213B63963}"/>
      </w:docPartPr>
      <w:docPartBody>
        <w:p w:rsidR="0088667C" w:rsidRDefault="0088667C" w:rsidP="0088667C">
          <w:pPr>
            <w:pStyle w:val="48EE4CAC987A4405A228B34C70378E192"/>
          </w:pPr>
          <w:r>
            <w:rPr>
              <w:rStyle w:val="Responseboxtext"/>
              <w:rFonts w:eastAsia="Calibri"/>
              <w:sz w:val="18"/>
              <w:szCs w:val="18"/>
            </w:rPr>
            <w:t xml:space="preserve">                                      </w:t>
          </w:r>
        </w:p>
      </w:docPartBody>
    </w:docPart>
    <w:docPart>
      <w:docPartPr>
        <w:name w:val="A97934FE1065490093BBC8BE82F28A74"/>
        <w:category>
          <w:name w:val="General"/>
          <w:gallery w:val="placeholder"/>
        </w:category>
        <w:types>
          <w:type w:val="bbPlcHdr"/>
        </w:types>
        <w:behaviors>
          <w:behavior w:val="content"/>
        </w:behaviors>
        <w:guid w:val="{CFADCD3C-1169-4B67-BD45-380665F109CA}"/>
      </w:docPartPr>
      <w:docPartBody>
        <w:p w:rsidR="0088667C" w:rsidRDefault="0088667C" w:rsidP="0088667C">
          <w:pPr>
            <w:pStyle w:val="A97934FE1065490093BBC8BE82F28A741"/>
          </w:pPr>
          <w:r w:rsidRPr="00A53FE7">
            <w:rPr>
              <w:rStyle w:val="Responseboxtext"/>
              <w:rFonts w:eastAsia="Calibri"/>
              <w:sz w:val="18"/>
              <w:szCs w:val="18"/>
            </w:rPr>
            <w:t xml:space="preserve">                                                   </w:t>
          </w:r>
        </w:p>
      </w:docPartBody>
    </w:docPart>
    <w:docPart>
      <w:docPartPr>
        <w:name w:val="905A6DD2D4264CE89EDAB3417B101182"/>
        <w:category>
          <w:name w:val="General"/>
          <w:gallery w:val="placeholder"/>
        </w:category>
        <w:types>
          <w:type w:val="bbPlcHdr"/>
        </w:types>
        <w:behaviors>
          <w:behavior w:val="content"/>
        </w:behaviors>
        <w:guid w:val="{48F005B4-1521-4271-AE00-E7D87F9A4257}"/>
      </w:docPartPr>
      <w:docPartBody>
        <w:p w:rsidR="0088667C" w:rsidRDefault="0088667C" w:rsidP="0088667C">
          <w:pPr>
            <w:pStyle w:val="905A6DD2D4264CE89EDAB3417B1011821"/>
          </w:pPr>
          <w:r w:rsidRPr="00715056">
            <w:rPr>
              <w:rStyle w:val="Responseboxtext"/>
              <w:rFonts w:eastAsia="Calibri"/>
              <w:sz w:val="18"/>
              <w:szCs w:val="18"/>
            </w:rPr>
            <w:t xml:space="preserve">                     </w:t>
          </w:r>
        </w:p>
      </w:docPartBody>
    </w:docPart>
    <w:docPart>
      <w:docPartPr>
        <w:name w:val="85B336182C8A409F9C2E80589D954708"/>
        <w:category>
          <w:name w:val="General"/>
          <w:gallery w:val="placeholder"/>
        </w:category>
        <w:types>
          <w:type w:val="bbPlcHdr"/>
        </w:types>
        <w:behaviors>
          <w:behavior w:val="content"/>
        </w:behaviors>
        <w:guid w:val="{5818E338-AAA9-4DBA-BF44-95BA39905B24}"/>
      </w:docPartPr>
      <w:docPartBody>
        <w:p w:rsidR="0088667C" w:rsidRDefault="0088667C" w:rsidP="0088667C">
          <w:pPr>
            <w:pStyle w:val="85B336182C8A409F9C2E80589D9547081"/>
          </w:pPr>
          <w:r w:rsidRPr="004C13F8">
            <w:rPr>
              <w:rStyle w:val="Responseboxtext"/>
              <w:rFonts w:eastAsia="Calibri"/>
              <w:sz w:val="18"/>
              <w:szCs w:val="18"/>
            </w:rPr>
            <w:t xml:space="preserve">                     </w:t>
          </w:r>
        </w:p>
      </w:docPartBody>
    </w:docPart>
    <w:docPart>
      <w:docPartPr>
        <w:name w:val="D06CC8568E1148DF8EB6255718171ED5"/>
        <w:category>
          <w:name w:val="General"/>
          <w:gallery w:val="placeholder"/>
        </w:category>
        <w:types>
          <w:type w:val="bbPlcHdr"/>
        </w:types>
        <w:behaviors>
          <w:behavior w:val="content"/>
        </w:behaviors>
        <w:guid w:val="{4BC70A5C-2B43-4CD8-BABB-0C875E650E57}"/>
      </w:docPartPr>
      <w:docPartBody>
        <w:p w:rsidR="0088667C" w:rsidRDefault="0088667C" w:rsidP="0088667C">
          <w:pPr>
            <w:pStyle w:val="D06CC8568E1148DF8EB6255718171ED51"/>
          </w:pPr>
          <w:r w:rsidRPr="00851E73">
            <w:rPr>
              <w:rStyle w:val="Responseboxtext"/>
              <w:rFonts w:eastAsia="Calibri"/>
              <w:sz w:val="18"/>
              <w:szCs w:val="18"/>
            </w:rPr>
            <w:t xml:space="preserve">                     </w:t>
          </w:r>
        </w:p>
      </w:docPartBody>
    </w:docPart>
    <w:docPart>
      <w:docPartPr>
        <w:name w:val="98E73DDD5C9F4F28A722FFEFDEAFDD28"/>
        <w:category>
          <w:name w:val="General"/>
          <w:gallery w:val="placeholder"/>
        </w:category>
        <w:types>
          <w:type w:val="bbPlcHdr"/>
        </w:types>
        <w:behaviors>
          <w:behavior w:val="content"/>
        </w:behaviors>
        <w:guid w:val="{27E12E9B-6CF7-4E78-8B81-1075E4878F66}"/>
      </w:docPartPr>
      <w:docPartBody>
        <w:p w:rsidR="0088667C" w:rsidRDefault="0088667C" w:rsidP="0088667C">
          <w:pPr>
            <w:pStyle w:val="98E73DDD5C9F4F28A722FFEFDEAFDD281"/>
          </w:pPr>
          <w:r w:rsidRPr="00851E73">
            <w:rPr>
              <w:rStyle w:val="Responseboxtext"/>
              <w:rFonts w:eastAsia="Calibri"/>
              <w:sz w:val="18"/>
              <w:szCs w:val="18"/>
            </w:rPr>
            <w:t xml:space="preserve">                     </w:t>
          </w:r>
        </w:p>
      </w:docPartBody>
    </w:docPart>
    <w:docPart>
      <w:docPartPr>
        <w:name w:val="FC659909761E423BB18D1B4A2401A3F7"/>
        <w:category>
          <w:name w:val="General"/>
          <w:gallery w:val="placeholder"/>
        </w:category>
        <w:types>
          <w:type w:val="bbPlcHdr"/>
        </w:types>
        <w:behaviors>
          <w:behavior w:val="content"/>
        </w:behaviors>
        <w:guid w:val="{2EC59BD4-13C1-4FF8-8CD3-EE7E8EDC67BC}"/>
      </w:docPartPr>
      <w:docPartBody>
        <w:p w:rsidR="0088667C" w:rsidRDefault="0088667C" w:rsidP="0088667C">
          <w:pPr>
            <w:pStyle w:val="FC659909761E423BB18D1B4A2401A3F71"/>
          </w:pPr>
          <w:r w:rsidRPr="00A53FE7">
            <w:rPr>
              <w:rStyle w:val="Responseboxtext"/>
              <w:rFonts w:eastAsia="Calibri"/>
              <w:sz w:val="18"/>
              <w:szCs w:val="18"/>
            </w:rPr>
            <w:t xml:space="preserve">                                                   </w:t>
          </w:r>
        </w:p>
      </w:docPartBody>
    </w:docPart>
    <w:docPart>
      <w:docPartPr>
        <w:name w:val="278D3FBDB49F4EB7ACAD55462A7FB1A0"/>
        <w:category>
          <w:name w:val="General"/>
          <w:gallery w:val="placeholder"/>
        </w:category>
        <w:types>
          <w:type w:val="bbPlcHdr"/>
        </w:types>
        <w:behaviors>
          <w:behavior w:val="content"/>
        </w:behaviors>
        <w:guid w:val="{2169C352-F959-4037-8013-E0CE26BB7E26}"/>
      </w:docPartPr>
      <w:docPartBody>
        <w:p w:rsidR="0088667C" w:rsidRDefault="0088667C" w:rsidP="0088667C">
          <w:pPr>
            <w:pStyle w:val="278D3FBDB49F4EB7ACAD55462A7FB1A01"/>
          </w:pPr>
          <w:r w:rsidRPr="00715056">
            <w:rPr>
              <w:rStyle w:val="Responseboxtext"/>
              <w:rFonts w:eastAsia="Calibri"/>
              <w:sz w:val="18"/>
              <w:szCs w:val="18"/>
            </w:rPr>
            <w:t xml:space="preserve">                     </w:t>
          </w:r>
        </w:p>
      </w:docPartBody>
    </w:docPart>
    <w:docPart>
      <w:docPartPr>
        <w:name w:val="0DF0DD02001740AF8D723DFCFA0B5092"/>
        <w:category>
          <w:name w:val="General"/>
          <w:gallery w:val="placeholder"/>
        </w:category>
        <w:types>
          <w:type w:val="bbPlcHdr"/>
        </w:types>
        <w:behaviors>
          <w:behavior w:val="content"/>
        </w:behaviors>
        <w:guid w:val="{9A572486-BABC-466E-BAAB-F1F8F756FD55}"/>
      </w:docPartPr>
      <w:docPartBody>
        <w:p w:rsidR="0088667C" w:rsidRDefault="0088667C" w:rsidP="0088667C">
          <w:pPr>
            <w:pStyle w:val="0DF0DD02001740AF8D723DFCFA0B50921"/>
          </w:pPr>
          <w:r w:rsidRPr="004C13F8">
            <w:rPr>
              <w:rStyle w:val="Responseboxtext"/>
              <w:rFonts w:eastAsia="Calibri"/>
              <w:sz w:val="18"/>
              <w:szCs w:val="18"/>
            </w:rPr>
            <w:t xml:space="preserve">                     </w:t>
          </w:r>
        </w:p>
      </w:docPartBody>
    </w:docPart>
    <w:docPart>
      <w:docPartPr>
        <w:name w:val="F1EC57B113E9403CA577F9B3C8C411C6"/>
        <w:category>
          <w:name w:val="General"/>
          <w:gallery w:val="placeholder"/>
        </w:category>
        <w:types>
          <w:type w:val="bbPlcHdr"/>
        </w:types>
        <w:behaviors>
          <w:behavior w:val="content"/>
        </w:behaviors>
        <w:guid w:val="{9F033013-E043-41D0-A1FC-5BD463ED10D2}"/>
      </w:docPartPr>
      <w:docPartBody>
        <w:p w:rsidR="0088667C" w:rsidRDefault="0088667C" w:rsidP="0088667C">
          <w:pPr>
            <w:pStyle w:val="F1EC57B113E9403CA577F9B3C8C411C61"/>
          </w:pPr>
          <w:r w:rsidRPr="00851E73">
            <w:rPr>
              <w:rStyle w:val="Responseboxtext"/>
              <w:rFonts w:eastAsia="Calibri"/>
              <w:sz w:val="18"/>
              <w:szCs w:val="18"/>
            </w:rPr>
            <w:t xml:space="preserve">                     </w:t>
          </w:r>
        </w:p>
      </w:docPartBody>
    </w:docPart>
    <w:docPart>
      <w:docPartPr>
        <w:name w:val="6FAAC1344FEB4B928F16CE72493C7B5C"/>
        <w:category>
          <w:name w:val="General"/>
          <w:gallery w:val="placeholder"/>
        </w:category>
        <w:types>
          <w:type w:val="bbPlcHdr"/>
        </w:types>
        <w:behaviors>
          <w:behavior w:val="content"/>
        </w:behaviors>
        <w:guid w:val="{E3B63822-190C-4A09-AA43-AA9560C0E5D3}"/>
      </w:docPartPr>
      <w:docPartBody>
        <w:p w:rsidR="0088667C" w:rsidRDefault="0088667C" w:rsidP="0088667C">
          <w:pPr>
            <w:pStyle w:val="6FAAC1344FEB4B928F16CE72493C7B5C1"/>
          </w:pPr>
          <w:r w:rsidRPr="00851E73">
            <w:rPr>
              <w:rStyle w:val="Responseboxtext"/>
              <w:rFonts w:eastAsia="Calibri"/>
              <w:sz w:val="18"/>
              <w:szCs w:val="18"/>
            </w:rPr>
            <w:t xml:space="preserve">                     </w:t>
          </w:r>
        </w:p>
      </w:docPartBody>
    </w:docPart>
    <w:docPart>
      <w:docPartPr>
        <w:name w:val="56509A266DE14997BC825A79E5029697"/>
        <w:category>
          <w:name w:val="General"/>
          <w:gallery w:val="placeholder"/>
        </w:category>
        <w:types>
          <w:type w:val="bbPlcHdr"/>
        </w:types>
        <w:behaviors>
          <w:behavior w:val="content"/>
        </w:behaviors>
        <w:guid w:val="{F4AEAF46-B1A1-4311-8D73-B0FEC0AD49A2}"/>
      </w:docPartPr>
      <w:docPartBody>
        <w:p w:rsidR="0088667C" w:rsidRDefault="0088667C" w:rsidP="0088667C">
          <w:pPr>
            <w:pStyle w:val="56509A266DE14997BC825A79E5029697"/>
          </w:pPr>
          <w:r>
            <w:rPr>
              <w:rStyle w:val="Responseboxtext"/>
              <w:rFonts w:eastAsia="Calibri"/>
              <w:sz w:val="18"/>
              <w:szCs w:val="18"/>
            </w:rPr>
            <w:t xml:space="preserve">                                                     </w:t>
          </w:r>
        </w:p>
      </w:docPartBody>
    </w:docPart>
    <w:docPart>
      <w:docPartPr>
        <w:name w:val="50CA8B33C18B4580BABF7F43FEC8DECA"/>
        <w:category>
          <w:name w:val="General"/>
          <w:gallery w:val="placeholder"/>
        </w:category>
        <w:types>
          <w:type w:val="bbPlcHdr"/>
        </w:types>
        <w:behaviors>
          <w:behavior w:val="content"/>
        </w:behaviors>
        <w:guid w:val="{4F28F53A-40F3-4E16-9ACA-A9926C1B53E2}"/>
      </w:docPartPr>
      <w:docPartBody>
        <w:p w:rsidR="0088667C" w:rsidRDefault="0088667C" w:rsidP="0088667C">
          <w:pPr>
            <w:pStyle w:val="50CA8B33C18B4580BABF7F43FEC8DECA"/>
          </w:pPr>
          <w:r>
            <w:rPr>
              <w:rStyle w:val="Responseboxtext"/>
              <w:rFonts w:eastAsia="Calibri"/>
              <w:sz w:val="18"/>
              <w:szCs w:val="18"/>
            </w:rPr>
            <w:t xml:space="preserve">                     </w:t>
          </w:r>
        </w:p>
      </w:docPartBody>
    </w:docPart>
    <w:docPart>
      <w:docPartPr>
        <w:name w:val="FF9AE82F4F9D412D988BA4C4456A1FAC"/>
        <w:category>
          <w:name w:val="General"/>
          <w:gallery w:val="placeholder"/>
        </w:category>
        <w:types>
          <w:type w:val="bbPlcHdr"/>
        </w:types>
        <w:behaviors>
          <w:behavior w:val="content"/>
        </w:behaviors>
        <w:guid w:val="{4CBAE15D-BB41-4982-BE88-32BCB3334E9D}"/>
      </w:docPartPr>
      <w:docPartBody>
        <w:p w:rsidR="0088667C" w:rsidRDefault="0088667C" w:rsidP="0088667C">
          <w:pPr>
            <w:pStyle w:val="FF9AE82F4F9D412D988BA4C4456A1FAC"/>
          </w:pPr>
          <w:r>
            <w:rPr>
              <w:rStyle w:val="Responseboxtext"/>
              <w:rFonts w:eastAsia="Calibri"/>
              <w:sz w:val="18"/>
              <w:szCs w:val="18"/>
            </w:rPr>
            <w:t xml:space="preserve">                     </w:t>
          </w:r>
        </w:p>
      </w:docPartBody>
    </w:docPart>
    <w:docPart>
      <w:docPartPr>
        <w:name w:val="57AB208B6E764F66AE7FC080EFD1F06E"/>
        <w:category>
          <w:name w:val="General"/>
          <w:gallery w:val="placeholder"/>
        </w:category>
        <w:types>
          <w:type w:val="bbPlcHdr"/>
        </w:types>
        <w:behaviors>
          <w:behavior w:val="content"/>
        </w:behaviors>
        <w:guid w:val="{7B4D3D91-6F45-4EF4-8F1D-F1BEB7079AA2}"/>
      </w:docPartPr>
      <w:docPartBody>
        <w:p w:rsidR="0088667C" w:rsidRDefault="0088667C" w:rsidP="0088667C">
          <w:pPr>
            <w:pStyle w:val="57AB208B6E764F66AE7FC080EFD1F06E"/>
          </w:pPr>
          <w:r>
            <w:rPr>
              <w:rStyle w:val="Responseboxtext"/>
              <w:rFonts w:eastAsia="Calibri"/>
              <w:sz w:val="18"/>
              <w:szCs w:val="18"/>
            </w:rPr>
            <w:t xml:space="preserve">                     </w:t>
          </w:r>
        </w:p>
      </w:docPartBody>
    </w:docPart>
    <w:docPart>
      <w:docPartPr>
        <w:name w:val="C9F5C54DAD1A47029963D4DF17A9244C"/>
        <w:category>
          <w:name w:val="General"/>
          <w:gallery w:val="placeholder"/>
        </w:category>
        <w:types>
          <w:type w:val="bbPlcHdr"/>
        </w:types>
        <w:behaviors>
          <w:behavior w:val="content"/>
        </w:behaviors>
        <w:guid w:val="{B26F5481-F860-46D3-BC40-151A94A90EB8}"/>
      </w:docPartPr>
      <w:docPartBody>
        <w:p w:rsidR="0088667C" w:rsidRDefault="0088667C" w:rsidP="0088667C">
          <w:pPr>
            <w:pStyle w:val="C9F5C54DAD1A47029963D4DF17A9244C"/>
          </w:pPr>
          <w:r>
            <w:rPr>
              <w:rStyle w:val="Responseboxtext"/>
              <w:rFonts w:eastAsia="Calibri"/>
              <w:sz w:val="18"/>
              <w:szCs w:val="18"/>
            </w:rPr>
            <w:t xml:space="preserve">                     </w:t>
          </w:r>
        </w:p>
      </w:docPartBody>
    </w:docPart>
    <w:docPart>
      <w:docPartPr>
        <w:name w:val="4D385051432E430DB3F8C69699863F1D"/>
        <w:category>
          <w:name w:val="General"/>
          <w:gallery w:val="placeholder"/>
        </w:category>
        <w:types>
          <w:type w:val="bbPlcHdr"/>
        </w:types>
        <w:behaviors>
          <w:behavior w:val="content"/>
        </w:behaviors>
        <w:guid w:val="{89A7799A-2ABF-43FA-BB8D-9CDB8791DA8F}"/>
      </w:docPartPr>
      <w:docPartBody>
        <w:p w:rsidR="0088667C" w:rsidRDefault="0088667C" w:rsidP="0088667C">
          <w:pPr>
            <w:pStyle w:val="4D385051432E430DB3F8C69699863F1D"/>
          </w:pPr>
          <w:r>
            <w:rPr>
              <w:rStyle w:val="Responseboxtext"/>
              <w:rFonts w:eastAsia="Calibri"/>
              <w:sz w:val="18"/>
              <w:szCs w:val="18"/>
            </w:rPr>
            <w:t xml:space="preserve">                                                     </w:t>
          </w:r>
        </w:p>
      </w:docPartBody>
    </w:docPart>
    <w:docPart>
      <w:docPartPr>
        <w:name w:val="9723B25ABF8C49F1A77B7479271BB708"/>
        <w:category>
          <w:name w:val="General"/>
          <w:gallery w:val="placeholder"/>
        </w:category>
        <w:types>
          <w:type w:val="bbPlcHdr"/>
        </w:types>
        <w:behaviors>
          <w:behavior w:val="content"/>
        </w:behaviors>
        <w:guid w:val="{EA08B45A-27A1-41C2-BEBB-77B142B076F8}"/>
      </w:docPartPr>
      <w:docPartBody>
        <w:p w:rsidR="0088667C" w:rsidRDefault="0088667C" w:rsidP="0088667C">
          <w:pPr>
            <w:pStyle w:val="9723B25ABF8C49F1A77B7479271BB708"/>
          </w:pPr>
          <w:r>
            <w:rPr>
              <w:rStyle w:val="Responseboxtext"/>
              <w:rFonts w:eastAsia="Calibri"/>
              <w:sz w:val="18"/>
              <w:szCs w:val="18"/>
            </w:rPr>
            <w:t xml:space="preserve">                     </w:t>
          </w:r>
        </w:p>
      </w:docPartBody>
    </w:docPart>
    <w:docPart>
      <w:docPartPr>
        <w:name w:val="D63764C8340D4DB8B029431CC9281F93"/>
        <w:category>
          <w:name w:val="General"/>
          <w:gallery w:val="placeholder"/>
        </w:category>
        <w:types>
          <w:type w:val="bbPlcHdr"/>
        </w:types>
        <w:behaviors>
          <w:behavior w:val="content"/>
        </w:behaviors>
        <w:guid w:val="{F9369799-EA9F-49AA-B89C-21350BC2E513}"/>
      </w:docPartPr>
      <w:docPartBody>
        <w:p w:rsidR="0088667C" w:rsidRDefault="0088667C" w:rsidP="0088667C">
          <w:pPr>
            <w:pStyle w:val="D63764C8340D4DB8B029431CC9281F93"/>
          </w:pPr>
          <w:r>
            <w:rPr>
              <w:rStyle w:val="Responseboxtext"/>
              <w:rFonts w:eastAsia="Calibri"/>
              <w:sz w:val="18"/>
              <w:szCs w:val="18"/>
            </w:rPr>
            <w:t xml:space="preserve">                     </w:t>
          </w:r>
        </w:p>
      </w:docPartBody>
    </w:docPart>
    <w:docPart>
      <w:docPartPr>
        <w:name w:val="949FA0DB8CC34925B3BCA2F24EAC0984"/>
        <w:category>
          <w:name w:val="General"/>
          <w:gallery w:val="placeholder"/>
        </w:category>
        <w:types>
          <w:type w:val="bbPlcHdr"/>
        </w:types>
        <w:behaviors>
          <w:behavior w:val="content"/>
        </w:behaviors>
        <w:guid w:val="{09CB6557-7EDA-4F16-AE9D-79E2667B758C}"/>
      </w:docPartPr>
      <w:docPartBody>
        <w:p w:rsidR="0088667C" w:rsidRDefault="0088667C" w:rsidP="0088667C">
          <w:pPr>
            <w:pStyle w:val="949FA0DB8CC34925B3BCA2F24EAC0984"/>
          </w:pPr>
          <w:r>
            <w:rPr>
              <w:rStyle w:val="Responseboxtext"/>
              <w:rFonts w:eastAsia="Calibri"/>
              <w:sz w:val="18"/>
              <w:szCs w:val="18"/>
            </w:rPr>
            <w:t xml:space="preserve">                     </w:t>
          </w:r>
        </w:p>
      </w:docPartBody>
    </w:docPart>
    <w:docPart>
      <w:docPartPr>
        <w:name w:val="41C991429F1742E3A1D923394930031C"/>
        <w:category>
          <w:name w:val="General"/>
          <w:gallery w:val="placeholder"/>
        </w:category>
        <w:types>
          <w:type w:val="bbPlcHdr"/>
        </w:types>
        <w:behaviors>
          <w:behavior w:val="content"/>
        </w:behaviors>
        <w:guid w:val="{2D58DAC2-7FC9-4070-8FD4-6E80100772AC}"/>
      </w:docPartPr>
      <w:docPartBody>
        <w:p w:rsidR="0088667C" w:rsidRDefault="0088667C" w:rsidP="0088667C">
          <w:pPr>
            <w:pStyle w:val="41C991429F1742E3A1D923394930031C"/>
          </w:pPr>
          <w:r>
            <w:rPr>
              <w:rStyle w:val="Responseboxtext"/>
              <w:rFonts w:eastAsia="Calibri"/>
              <w:sz w:val="18"/>
              <w:szCs w:val="18"/>
            </w:rPr>
            <w:t xml:space="preserve">                     </w:t>
          </w:r>
        </w:p>
      </w:docPartBody>
    </w:docPart>
    <w:docPart>
      <w:docPartPr>
        <w:name w:val="3AFC6BD9D1974C09BA0DF9934B455A99"/>
        <w:category>
          <w:name w:val="General"/>
          <w:gallery w:val="placeholder"/>
        </w:category>
        <w:types>
          <w:type w:val="bbPlcHdr"/>
        </w:types>
        <w:behaviors>
          <w:behavior w:val="content"/>
        </w:behaviors>
        <w:guid w:val="{7E951C64-147D-4A6C-A573-F37C7D5F47E4}"/>
      </w:docPartPr>
      <w:docPartBody>
        <w:p w:rsidR="0088667C" w:rsidRDefault="0088667C" w:rsidP="0088667C">
          <w:pPr>
            <w:pStyle w:val="3AFC6BD9D1974C09BA0DF9934B455A99"/>
          </w:pPr>
          <w:r>
            <w:rPr>
              <w:rStyle w:val="Responseboxtext"/>
              <w:rFonts w:eastAsia="Calibri"/>
              <w:sz w:val="18"/>
              <w:szCs w:val="18"/>
            </w:rPr>
            <w:t xml:space="preserve">                                                  </w:t>
          </w:r>
        </w:p>
      </w:docPartBody>
    </w:docPart>
    <w:docPart>
      <w:docPartPr>
        <w:name w:val="D6F3DEE5DCE145958EC0938F662469F8"/>
        <w:category>
          <w:name w:val="General"/>
          <w:gallery w:val="placeholder"/>
        </w:category>
        <w:types>
          <w:type w:val="bbPlcHdr"/>
        </w:types>
        <w:behaviors>
          <w:behavior w:val="content"/>
        </w:behaviors>
        <w:guid w:val="{D589F06D-FA0E-4ED5-8A6D-1972EE5B1A75}"/>
      </w:docPartPr>
      <w:docPartBody>
        <w:p w:rsidR="0088667C" w:rsidRDefault="0088667C" w:rsidP="0088667C">
          <w:pPr>
            <w:pStyle w:val="D6F3DEE5DCE145958EC0938F662469F8"/>
          </w:pPr>
          <w:r>
            <w:rPr>
              <w:rStyle w:val="Responseboxtext"/>
              <w:rFonts w:eastAsia="Calibri"/>
              <w:sz w:val="18"/>
              <w:szCs w:val="18"/>
            </w:rPr>
            <w:t xml:space="preserve">                     </w:t>
          </w:r>
        </w:p>
      </w:docPartBody>
    </w:docPart>
    <w:docPart>
      <w:docPartPr>
        <w:name w:val="CF2DEED8B29D4294997DABB412EB002C"/>
        <w:category>
          <w:name w:val="General"/>
          <w:gallery w:val="placeholder"/>
        </w:category>
        <w:types>
          <w:type w:val="bbPlcHdr"/>
        </w:types>
        <w:behaviors>
          <w:behavior w:val="content"/>
        </w:behaviors>
        <w:guid w:val="{0821AB6C-6875-43E9-A9E0-BAA2FFAEB35B}"/>
      </w:docPartPr>
      <w:docPartBody>
        <w:p w:rsidR="0088667C" w:rsidRDefault="0088667C" w:rsidP="0088667C">
          <w:pPr>
            <w:pStyle w:val="CF2DEED8B29D4294997DABB412EB002C"/>
          </w:pPr>
          <w:r>
            <w:rPr>
              <w:rStyle w:val="Responseboxtext"/>
              <w:rFonts w:eastAsia="Calibri"/>
              <w:sz w:val="18"/>
              <w:szCs w:val="18"/>
            </w:rPr>
            <w:t xml:space="preserve">                     </w:t>
          </w:r>
        </w:p>
      </w:docPartBody>
    </w:docPart>
    <w:docPart>
      <w:docPartPr>
        <w:name w:val="092389EDF07F407CBE51EDBB8A8C7F90"/>
        <w:category>
          <w:name w:val="General"/>
          <w:gallery w:val="placeholder"/>
        </w:category>
        <w:types>
          <w:type w:val="bbPlcHdr"/>
        </w:types>
        <w:behaviors>
          <w:behavior w:val="content"/>
        </w:behaviors>
        <w:guid w:val="{35CF120A-AF35-410E-A1B1-A4F4FBF2F39A}"/>
      </w:docPartPr>
      <w:docPartBody>
        <w:p w:rsidR="0088667C" w:rsidRDefault="0088667C" w:rsidP="0088667C">
          <w:pPr>
            <w:pStyle w:val="092389EDF07F407CBE51EDBB8A8C7F90"/>
          </w:pPr>
          <w:r>
            <w:rPr>
              <w:rStyle w:val="Responseboxtext"/>
              <w:rFonts w:eastAsia="Calibri"/>
              <w:sz w:val="18"/>
              <w:szCs w:val="18"/>
            </w:rPr>
            <w:t xml:space="preserve">                     </w:t>
          </w:r>
        </w:p>
      </w:docPartBody>
    </w:docPart>
    <w:docPart>
      <w:docPartPr>
        <w:name w:val="27E791C886904183A3034A7E37C8E6C7"/>
        <w:category>
          <w:name w:val="General"/>
          <w:gallery w:val="placeholder"/>
        </w:category>
        <w:types>
          <w:type w:val="bbPlcHdr"/>
        </w:types>
        <w:behaviors>
          <w:behavior w:val="content"/>
        </w:behaviors>
        <w:guid w:val="{42DF8714-E66C-4856-8AFD-840228F61D4F}"/>
      </w:docPartPr>
      <w:docPartBody>
        <w:p w:rsidR="0088667C" w:rsidRDefault="0088667C" w:rsidP="0088667C">
          <w:pPr>
            <w:pStyle w:val="27E791C886904183A3034A7E37C8E6C7"/>
          </w:pPr>
          <w:r>
            <w:rPr>
              <w:rStyle w:val="Responseboxtext"/>
              <w:rFonts w:eastAsia="Calibri"/>
              <w:sz w:val="18"/>
              <w:szCs w:val="18"/>
            </w:rPr>
            <w:t xml:space="preserve">                     </w:t>
          </w:r>
        </w:p>
      </w:docPartBody>
    </w:docPart>
    <w:docPart>
      <w:docPartPr>
        <w:name w:val="D6E58C82E6EC4DC38ED011C84145E8D2"/>
        <w:category>
          <w:name w:val="General"/>
          <w:gallery w:val="placeholder"/>
        </w:category>
        <w:types>
          <w:type w:val="bbPlcHdr"/>
        </w:types>
        <w:behaviors>
          <w:behavior w:val="content"/>
        </w:behaviors>
        <w:guid w:val="{8B1DD9E6-9931-48F9-B57A-AA02275C6BFD}"/>
      </w:docPartPr>
      <w:docPartBody>
        <w:p w:rsidR="0088667C" w:rsidRDefault="0088667C" w:rsidP="0088667C">
          <w:pPr>
            <w:pStyle w:val="D6E58C82E6EC4DC38ED011C84145E8D2"/>
          </w:pPr>
          <w:r>
            <w:rPr>
              <w:rStyle w:val="Responseboxtext"/>
              <w:rFonts w:eastAsia="Calibri"/>
              <w:sz w:val="18"/>
              <w:szCs w:val="18"/>
            </w:rPr>
            <w:t xml:space="preserve">                                                     </w:t>
          </w:r>
        </w:p>
      </w:docPartBody>
    </w:docPart>
    <w:docPart>
      <w:docPartPr>
        <w:name w:val="34F108ABD4F74811AF586C103B542071"/>
        <w:category>
          <w:name w:val="General"/>
          <w:gallery w:val="placeholder"/>
        </w:category>
        <w:types>
          <w:type w:val="bbPlcHdr"/>
        </w:types>
        <w:behaviors>
          <w:behavior w:val="content"/>
        </w:behaviors>
        <w:guid w:val="{58715ED0-2097-43B9-BD83-54971E6934DE}"/>
      </w:docPartPr>
      <w:docPartBody>
        <w:p w:rsidR="0088667C" w:rsidRDefault="0088667C" w:rsidP="0088667C">
          <w:pPr>
            <w:pStyle w:val="34F108ABD4F74811AF586C103B542071"/>
          </w:pPr>
          <w:r>
            <w:rPr>
              <w:rStyle w:val="Responseboxtext"/>
              <w:rFonts w:eastAsia="Calibri"/>
              <w:sz w:val="18"/>
              <w:szCs w:val="18"/>
            </w:rPr>
            <w:t xml:space="preserve">                     </w:t>
          </w:r>
        </w:p>
      </w:docPartBody>
    </w:docPart>
    <w:docPart>
      <w:docPartPr>
        <w:name w:val="8262EE857DE1462AAE0487753FE3734B"/>
        <w:category>
          <w:name w:val="General"/>
          <w:gallery w:val="placeholder"/>
        </w:category>
        <w:types>
          <w:type w:val="bbPlcHdr"/>
        </w:types>
        <w:behaviors>
          <w:behavior w:val="content"/>
        </w:behaviors>
        <w:guid w:val="{7E38AB78-8FE6-4F85-A816-10B700DF8A16}"/>
      </w:docPartPr>
      <w:docPartBody>
        <w:p w:rsidR="0088667C" w:rsidRDefault="0088667C" w:rsidP="0088667C">
          <w:pPr>
            <w:pStyle w:val="8262EE857DE1462AAE0487753FE3734B"/>
          </w:pPr>
          <w:r>
            <w:rPr>
              <w:rStyle w:val="Responseboxtext"/>
              <w:rFonts w:eastAsia="Calibri"/>
              <w:sz w:val="18"/>
              <w:szCs w:val="18"/>
            </w:rPr>
            <w:t xml:space="preserve">                     </w:t>
          </w:r>
        </w:p>
      </w:docPartBody>
    </w:docPart>
    <w:docPart>
      <w:docPartPr>
        <w:name w:val="BFDD61B50C334493A6ABBB1640047599"/>
        <w:category>
          <w:name w:val="General"/>
          <w:gallery w:val="placeholder"/>
        </w:category>
        <w:types>
          <w:type w:val="bbPlcHdr"/>
        </w:types>
        <w:behaviors>
          <w:behavior w:val="content"/>
        </w:behaviors>
        <w:guid w:val="{6DB521BE-0951-4243-A8C9-F0D859ACB87F}"/>
      </w:docPartPr>
      <w:docPartBody>
        <w:p w:rsidR="0088667C" w:rsidRDefault="0088667C" w:rsidP="0088667C">
          <w:pPr>
            <w:pStyle w:val="BFDD61B50C334493A6ABBB1640047599"/>
          </w:pPr>
          <w:r>
            <w:rPr>
              <w:rStyle w:val="Responseboxtext"/>
              <w:rFonts w:eastAsia="Calibri"/>
              <w:sz w:val="18"/>
              <w:szCs w:val="18"/>
            </w:rPr>
            <w:t xml:space="preserve">                     </w:t>
          </w:r>
        </w:p>
      </w:docPartBody>
    </w:docPart>
    <w:docPart>
      <w:docPartPr>
        <w:name w:val="C2FFA00AD90F4B89838D36CF2D734C8A"/>
        <w:category>
          <w:name w:val="General"/>
          <w:gallery w:val="placeholder"/>
        </w:category>
        <w:types>
          <w:type w:val="bbPlcHdr"/>
        </w:types>
        <w:behaviors>
          <w:behavior w:val="content"/>
        </w:behaviors>
        <w:guid w:val="{E816D433-8890-467F-9D23-5FE69E1C1170}"/>
      </w:docPartPr>
      <w:docPartBody>
        <w:p w:rsidR="0088667C" w:rsidRDefault="0088667C" w:rsidP="0088667C">
          <w:pPr>
            <w:pStyle w:val="C2FFA00AD90F4B89838D36CF2D734C8A"/>
          </w:pPr>
          <w:r>
            <w:rPr>
              <w:rStyle w:val="Responseboxtext"/>
              <w:rFonts w:eastAsia="Calibri"/>
              <w:sz w:val="18"/>
              <w:szCs w:val="18"/>
            </w:rPr>
            <w:t xml:space="preserve">                     </w:t>
          </w:r>
        </w:p>
      </w:docPartBody>
    </w:docPart>
    <w:docPart>
      <w:docPartPr>
        <w:name w:val="316437A0E7944E8EA3913FB8374CA743"/>
        <w:category>
          <w:name w:val="General"/>
          <w:gallery w:val="placeholder"/>
        </w:category>
        <w:types>
          <w:type w:val="bbPlcHdr"/>
        </w:types>
        <w:behaviors>
          <w:behavior w:val="content"/>
        </w:behaviors>
        <w:guid w:val="{98233C09-8FE5-4855-A043-88CFC1779D39}"/>
      </w:docPartPr>
      <w:docPartBody>
        <w:p w:rsidR="0088667C" w:rsidRDefault="0088667C" w:rsidP="0088667C">
          <w:pPr>
            <w:pStyle w:val="316437A0E7944E8EA3913FB8374CA743"/>
          </w:pPr>
          <w:r>
            <w:rPr>
              <w:rStyle w:val="Responseboxtext"/>
              <w:rFonts w:eastAsia="Calibri"/>
              <w:sz w:val="18"/>
              <w:szCs w:val="18"/>
            </w:rPr>
            <w:t xml:space="preserve">                                                    </w:t>
          </w:r>
        </w:p>
      </w:docPartBody>
    </w:docPart>
    <w:docPart>
      <w:docPartPr>
        <w:name w:val="CC398ECF04854148B37125E9E2AFB9B9"/>
        <w:category>
          <w:name w:val="General"/>
          <w:gallery w:val="placeholder"/>
        </w:category>
        <w:types>
          <w:type w:val="bbPlcHdr"/>
        </w:types>
        <w:behaviors>
          <w:behavior w:val="content"/>
        </w:behaviors>
        <w:guid w:val="{CCE12F9A-BD7B-49C2-A820-DAFC89E9DFED}"/>
      </w:docPartPr>
      <w:docPartBody>
        <w:p w:rsidR="0088667C" w:rsidRDefault="0088667C" w:rsidP="0088667C">
          <w:pPr>
            <w:pStyle w:val="CC398ECF04854148B37125E9E2AFB9B9"/>
          </w:pPr>
          <w:r>
            <w:rPr>
              <w:rStyle w:val="Responseboxtext"/>
              <w:rFonts w:eastAsia="Calibri"/>
              <w:sz w:val="18"/>
              <w:szCs w:val="18"/>
            </w:rPr>
            <w:t xml:space="preserve">                     </w:t>
          </w:r>
        </w:p>
      </w:docPartBody>
    </w:docPart>
    <w:docPart>
      <w:docPartPr>
        <w:name w:val="213BB4FB54A9405A8B1006687EFF1CFA"/>
        <w:category>
          <w:name w:val="General"/>
          <w:gallery w:val="placeholder"/>
        </w:category>
        <w:types>
          <w:type w:val="bbPlcHdr"/>
        </w:types>
        <w:behaviors>
          <w:behavior w:val="content"/>
        </w:behaviors>
        <w:guid w:val="{5ABB0F5D-6AB9-46C2-892C-EF039B5A7582}"/>
      </w:docPartPr>
      <w:docPartBody>
        <w:p w:rsidR="0088667C" w:rsidRDefault="0088667C" w:rsidP="0088667C">
          <w:pPr>
            <w:pStyle w:val="213BB4FB54A9405A8B1006687EFF1CFA"/>
          </w:pPr>
          <w:r>
            <w:rPr>
              <w:rStyle w:val="Responseboxtext"/>
              <w:rFonts w:eastAsia="Calibri"/>
              <w:sz w:val="18"/>
              <w:szCs w:val="18"/>
            </w:rPr>
            <w:t xml:space="preserve">                     </w:t>
          </w:r>
        </w:p>
      </w:docPartBody>
    </w:docPart>
    <w:docPart>
      <w:docPartPr>
        <w:name w:val="9AE2C41111584CBCBF00D11BD5102458"/>
        <w:category>
          <w:name w:val="General"/>
          <w:gallery w:val="placeholder"/>
        </w:category>
        <w:types>
          <w:type w:val="bbPlcHdr"/>
        </w:types>
        <w:behaviors>
          <w:behavior w:val="content"/>
        </w:behaviors>
        <w:guid w:val="{C5DA5642-4224-48BF-BB66-F3A95343731E}"/>
      </w:docPartPr>
      <w:docPartBody>
        <w:p w:rsidR="0088667C" w:rsidRDefault="0088667C" w:rsidP="0088667C">
          <w:pPr>
            <w:pStyle w:val="9AE2C41111584CBCBF00D11BD5102458"/>
          </w:pPr>
          <w:r>
            <w:rPr>
              <w:rStyle w:val="Responseboxtext"/>
              <w:rFonts w:eastAsia="Calibri"/>
              <w:sz w:val="18"/>
              <w:szCs w:val="18"/>
            </w:rPr>
            <w:t xml:space="preserve">                     </w:t>
          </w:r>
        </w:p>
      </w:docPartBody>
    </w:docPart>
    <w:docPart>
      <w:docPartPr>
        <w:name w:val="2D75E84BAB234DF99707B708900EE6AE"/>
        <w:category>
          <w:name w:val="General"/>
          <w:gallery w:val="placeholder"/>
        </w:category>
        <w:types>
          <w:type w:val="bbPlcHdr"/>
        </w:types>
        <w:behaviors>
          <w:behavior w:val="content"/>
        </w:behaviors>
        <w:guid w:val="{ABFED413-7491-4643-889D-BCB8C96E8C95}"/>
      </w:docPartPr>
      <w:docPartBody>
        <w:p w:rsidR="0088667C" w:rsidRDefault="0088667C" w:rsidP="0088667C">
          <w:pPr>
            <w:pStyle w:val="2D75E84BAB234DF99707B708900EE6AE"/>
          </w:pPr>
          <w:r>
            <w:rPr>
              <w:rStyle w:val="Responseboxtext"/>
              <w:rFonts w:eastAsia="Calibri"/>
              <w:sz w:val="18"/>
              <w:szCs w:val="18"/>
            </w:rPr>
            <w:t xml:space="preserve">                     </w:t>
          </w:r>
        </w:p>
      </w:docPartBody>
    </w:docPart>
    <w:docPart>
      <w:docPartPr>
        <w:name w:val="03CF753B433E42398C40E6A0FF797295"/>
        <w:category>
          <w:name w:val="General"/>
          <w:gallery w:val="placeholder"/>
        </w:category>
        <w:types>
          <w:type w:val="bbPlcHdr"/>
        </w:types>
        <w:behaviors>
          <w:behavior w:val="content"/>
        </w:behaviors>
        <w:guid w:val="{930FAFE0-18CC-4E8A-BBE1-94316FE108F2}"/>
      </w:docPartPr>
      <w:docPartBody>
        <w:p w:rsidR="0088667C" w:rsidRDefault="0088667C" w:rsidP="0088667C">
          <w:pPr>
            <w:pStyle w:val="03CF753B433E42398C40E6A0FF797295"/>
          </w:pPr>
          <w:r>
            <w:rPr>
              <w:rStyle w:val="Responseboxtext"/>
              <w:rFonts w:eastAsia="Calibri"/>
              <w:sz w:val="18"/>
              <w:szCs w:val="18"/>
            </w:rPr>
            <w:t xml:space="preserve">                                                     </w:t>
          </w:r>
        </w:p>
      </w:docPartBody>
    </w:docPart>
    <w:docPart>
      <w:docPartPr>
        <w:name w:val="57FB3B95E08A428F8998B58874D7BD11"/>
        <w:category>
          <w:name w:val="General"/>
          <w:gallery w:val="placeholder"/>
        </w:category>
        <w:types>
          <w:type w:val="bbPlcHdr"/>
        </w:types>
        <w:behaviors>
          <w:behavior w:val="content"/>
        </w:behaviors>
        <w:guid w:val="{1C2831A1-2677-4325-9481-56536896535A}"/>
      </w:docPartPr>
      <w:docPartBody>
        <w:p w:rsidR="0088667C" w:rsidRDefault="0088667C" w:rsidP="0088667C">
          <w:pPr>
            <w:pStyle w:val="57FB3B95E08A428F8998B58874D7BD11"/>
          </w:pPr>
          <w:r>
            <w:rPr>
              <w:rStyle w:val="Responseboxtext"/>
              <w:rFonts w:eastAsia="Calibri"/>
              <w:sz w:val="18"/>
              <w:szCs w:val="18"/>
            </w:rPr>
            <w:t xml:space="preserve">                     </w:t>
          </w:r>
        </w:p>
      </w:docPartBody>
    </w:docPart>
    <w:docPart>
      <w:docPartPr>
        <w:name w:val="E5E86F3EAC924641974F80670B75B0BD"/>
        <w:category>
          <w:name w:val="General"/>
          <w:gallery w:val="placeholder"/>
        </w:category>
        <w:types>
          <w:type w:val="bbPlcHdr"/>
        </w:types>
        <w:behaviors>
          <w:behavior w:val="content"/>
        </w:behaviors>
        <w:guid w:val="{03462402-95DF-41E8-A070-87F381D16BD1}"/>
      </w:docPartPr>
      <w:docPartBody>
        <w:p w:rsidR="0088667C" w:rsidRDefault="0088667C" w:rsidP="0088667C">
          <w:pPr>
            <w:pStyle w:val="E5E86F3EAC924641974F80670B75B0BD"/>
          </w:pPr>
          <w:r>
            <w:rPr>
              <w:rStyle w:val="Responseboxtext"/>
              <w:rFonts w:eastAsia="Calibri"/>
              <w:sz w:val="18"/>
              <w:szCs w:val="18"/>
            </w:rPr>
            <w:t xml:space="preserve">                     </w:t>
          </w:r>
        </w:p>
      </w:docPartBody>
    </w:docPart>
    <w:docPart>
      <w:docPartPr>
        <w:name w:val="C2FD369C91D24B469C9C2EDA47B72989"/>
        <w:category>
          <w:name w:val="General"/>
          <w:gallery w:val="placeholder"/>
        </w:category>
        <w:types>
          <w:type w:val="bbPlcHdr"/>
        </w:types>
        <w:behaviors>
          <w:behavior w:val="content"/>
        </w:behaviors>
        <w:guid w:val="{158B36A4-FE97-4AFC-A341-9486DA4ECFF7}"/>
      </w:docPartPr>
      <w:docPartBody>
        <w:p w:rsidR="0088667C" w:rsidRDefault="0088667C" w:rsidP="0088667C">
          <w:pPr>
            <w:pStyle w:val="C2FD369C91D24B469C9C2EDA47B72989"/>
          </w:pPr>
          <w:r>
            <w:rPr>
              <w:rStyle w:val="Responseboxtext"/>
              <w:rFonts w:eastAsia="Calibri"/>
              <w:sz w:val="18"/>
              <w:szCs w:val="18"/>
            </w:rPr>
            <w:t xml:space="preserve">                     </w:t>
          </w:r>
        </w:p>
      </w:docPartBody>
    </w:docPart>
    <w:docPart>
      <w:docPartPr>
        <w:name w:val="F2DF95ECEE46438C91A2A885755BC81F"/>
        <w:category>
          <w:name w:val="General"/>
          <w:gallery w:val="placeholder"/>
        </w:category>
        <w:types>
          <w:type w:val="bbPlcHdr"/>
        </w:types>
        <w:behaviors>
          <w:behavior w:val="content"/>
        </w:behaviors>
        <w:guid w:val="{5AD6552D-25CF-4DBE-A96A-E1741ECECC2D}"/>
      </w:docPartPr>
      <w:docPartBody>
        <w:p w:rsidR="0088667C" w:rsidRDefault="0088667C" w:rsidP="0088667C">
          <w:pPr>
            <w:pStyle w:val="F2DF95ECEE46438C91A2A885755BC81F"/>
          </w:pPr>
          <w:r>
            <w:rPr>
              <w:rStyle w:val="Responseboxtext"/>
              <w:rFonts w:eastAsia="Calibri"/>
              <w:sz w:val="18"/>
              <w:szCs w:val="18"/>
            </w:rPr>
            <w:t xml:space="preserve">                     </w:t>
          </w:r>
        </w:p>
      </w:docPartBody>
    </w:docPart>
    <w:docPart>
      <w:docPartPr>
        <w:name w:val="EF76188C11F842BA9767FC9328BE5926"/>
        <w:category>
          <w:name w:val="General"/>
          <w:gallery w:val="placeholder"/>
        </w:category>
        <w:types>
          <w:type w:val="bbPlcHdr"/>
        </w:types>
        <w:behaviors>
          <w:behavior w:val="content"/>
        </w:behaviors>
        <w:guid w:val="{6DAE42D2-D7B4-4711-AF15-4A7EEF3D15A2}"/>
      </w:docPartPr>
      <w:docPartBody>
        <w:p w:rsidR="0088667C" w:rsidRDefault="0088667C" w:rsidP="0088667C">
          <w:pPr>
            <w:pStyle w:val="EF76188C11F842BA9767FC9328BE5926"/>
          </w:pPr>
          <w:r>
            <w:rPr>
              <w:rStyle w:val="Responseboxtext"/>
              <w:rFonts w:eastAsia="Calibri"/>
              <w:sz w:val="18"/>
              <w:szCs w:val="18"/>
            </w:rPr>
            <w:t xml:space="preserve">                                                     </w:t>
          </w:r>
        </w:p>
      </w:docPartBody>
    </w:docPart>
    <w:docPart>
      <w:docPartPr>
        <w:name w:val="9C7CEDBEF72442AA84366806B5F98FDA"/>
        <w:category>
          <w:name w:val="General"/>
          <w:gallery w:val="placeholder"/>
        </w:category>
        <w:types>
          <w:type w:val="bbPlcHdr"/>
        </w:types>
        <w:behaviors>
          <w:behavior w:val="content"/>
        </w:behaviors>
        <w:guid w:val="{EA2CA41A-9D9C-44B0-9DE2-4BE5A7017ECA}"/>
      </w:docPartPr>
      <w:docPartBody>
        <w:p w:rsidR="0088667C" w:rsidRDefault="0088667C" w:rsidP="0088667C">
          <w:pPr>
            <w:pStyle w:val="9C7CEDBEF72442AA84366806B5F98FDA"/>
          </w:pPr>
          <w:r>
            <w:rPr>
              <w:rStyle w:val="Responseboxtext"/>
              <w:rFonts w:eastAsia="Calibri"/>
              <w:sz w:val="18"/>
              <w:szCs w:val="18"/>
            </w:rPr>
            <w:t xml:space="preserve">                     </w:t>
          </w:r>
        </w:p>
      </w:docPartBody>
    </w:docPart>
    <w:docPart>
      <w:docPartPr>
        <w:name w:val="3EC2D3EAA2004082A6BFFA487F85BD82"/>
        <w:category>
          <w:name w:val="General"/>
          <w:gallery w:val="placeholder"/>
        </w:category>
        <w:types>
          <w:type w:val="bbPlcHdr"/>
        </w:types>
        <w:behaviors>
          <w:behavior w:val="content"/>
        </w:behaviors>
        <w:guid w:val="{2F1E25AF-6B3F-46BF-9486-76C01579C7C5}"/>
      </w:docPartPr>
      <w:docPartBody>
        <w:p w:rsidR="0088667C" w:rsidRDefault="0088667C" w:rsidP="0088667C">
          <w:pPr>
            <w:pStyle w:val="3EC2D3EAA2004082A6BFFA487F85BD82"/>
          </w:pPr>
          <w:r>
            <w:rPr>
              <w:rStyle w:val="Responseboxtext"/>
              <w:rFonts w:eastAsia="Calibri"/>
              <w:sz w:val="18"/>
              <w:szCs w:val="18"/>
            </w:rPr>
            <w:t xml:space="preserve">                     </w:t>
          </w:r>
        </w:p>
      </w:docPartBody>
    </w:docPart>
    <w:docPart>
      <w:docPartPr>
        <w:name w:val="B12F21744AA04510ACF5167A64A13618"/>
        <w:category>
          <w:name w:val="General"/>
          <w:gallery w:val="placeholder"/>
        </w:category>
        <w:types>
          <w:type w:val="bbPlcHdr"/>
        </w:types>
        <w:behaviors>
          <w:behavior w:val="content"/>
        </w:behaviors>
        <w:guid w:val="{791F2695-2317-48AA-98D4-463D0AB4BE72}"/>
      </w:docPartPr>
      <w:docPartBody>
        <w:p w:rsidR="0088667C" w:rsidRDefault="0088667C" w:rsidP="0088667C">
          <w:pPr>
            <w:pStyle w:val="B12F21744AA04510ACF5167A64A13618"/>
          </w:pPr>
          <w:r>
            <w:rPr>
              <w:rStyle w:val="Responseboxtext"/>
              <w:rFonts w:eastAsia="Calibri"/>
              <w:sz w:val="18"/>
              <w:szCs w:val="18"/>
            </w:rPr>
            <w:t xml:space="preserve">                     </w:t>
          </w:r>
        </w:p>
      </w:docPartBody>
    </w:docPart>
    <w:docPart>
      <w:docPartPr>
        <w:name w:val="8B5E88ADD2104D718C71EF73AC8084CF"/>
        <w:category>
          <w:name w:val="General"/>
          <w:gallery w:val="placeholder"/>
        </w:category>
        <w:types>
          <w:type w:val="bbPlcHdr"/>
        </w:types>
        <w:behaviors>
          <w:behavior w:val="content"/>
        </w:behaviors>
        <w:guid w:val="{32F83F85-C41F-4F59-8500-5681DE205DF8}"/>
      </w:docPartPr>
      <w:docPartBody>
        <w:p w:rsidR="0088667C" w:rsidRDefault="0088667C" w:rsidP="0088667C">
          <w:pPr>
            <w:pStyle w:val="8B5E88ADD2104D718C71EF73AC8084CF"/>
          </w:pPr>
          <w:r>
            <w:rPr>
              <w:rStyle w:val="Responseboxtext"/>
              <w:rFonts w:eastAsia="Calibri"/>
              <w:sz w:val="18"/>
              <w:szCs w:val="18"/>
            </w:rPr>
            <w:t xml:space="preserve">                     </w:t>
          </w:r>
        </w:p>
      </w:docPartBody>
    </w:docPart>
    <w:docPart>
      <w:docPartPr>
        <w:name w:val="8A2CEFC5526043A796B6B1F781E11440"/>
        <w:category>
          <w:name w:val="General"/>
          <w:gallery w:val="placeholder"/>
        </w:category>
        <w:types>
          <w:type w:val="bbPlcHdr"/>
        </w:types>
        <w:behaviors>
          <w:behavior w:val="content"/>
        </w:behaviors>
        <w:guid w:val="{A6CA4D3F-57E6-4273-8C6D-B9AB98FAE3DA}"/>
      </w:docPartPr>
      <w:docPartBody>
        <w:p w:rsidR="0088667C" w:rsidRDefault="0088667C" w:rsidP="0088667C">
          <w:pPr>
            <w:pStyle w:val="8A2CEFC5526043A796B6B1F781E11440"/>
          </w:pPr>
          <w:r>
            <w:rPr>
              <w:rStyle w:val="Responseboxtext"/>
              <w:rFonts w:eastAsia="Calibri"/>
              <w:sz w:val="18"/>
              <w:szCs w:val="18"/>
            </w:rPr>
            <w:t xml:space="preserve">                                                     </w:t>
          </w:r>
        </w:p>
      </w:docPartBody>
    </w:docPart>
    <w:docPart>
      <w:docPartPr>
        <w:name w:val="B11425E62A804D8C9B3F7775D236E355"/>
        <w:category>
          <w:name w:val="General"/>
          <w:gallery w:val="placeholder"/>
        </w:category>
        <w:types>
          <w:type w:val="bbPlcHdr"/>
        </w:types>
        <w:behaviors>
          <w:behavior w:val="content"/>
        </w:behaviors>
        <w:guid w:val="{507E433B-4079-45A0-A7FA-531653EEBBCF}"/>
      </w:docPartPr>
      <w:docPartBody>
        <w:p w:rsidR="0088667C" w:rsidRDefault="0088667C" w:rsidP="0088667C">
          <w:pPr>
            <w:pStyle w:val="B11425E62A804D8C9B3F7775D236E355"/>
          </w:pPr>
          <w:r>
            <w:rPr>
              <w:rStyle w:val="Responseboxtext"/>
              <w:rFonts w:eastAsia="Calibri"/>
              <w:sz w:val="18"/>
              <w:szCs w:val="18"/>
            </w:rPr>
            <w:t xml:space="preserve">                     </w:t>
          </w:r>
        </w:p>
      </w:docPartBody>
    </w:docPart>
    <w:docPart>
      <w:docPartPr>
        <w:name w:val="56E3218F1B0445D08D8BCED88B73F7C6"/>
        <w:category>
          <w:name w:val="General"/>
          <w:gallery w:val="placeholder"/>
        </w:category>
        <w:types>
          <w:type w:val="bbPlcHdr"/>
        </w:types>
        <w:behaviors>
          <w:behavior w:val="content"/>
        </w:behaviors>
        <w:guid w:val="{1A07D0E0-154C-48B3-B69A-D0AB1049084A}"/>
      </w:docPartPr>
      <w:docPartBody>
        <w:p w:rsidR="0088667C" w:rsidRDefault="0088667C" w:rsidP="0088667C">
          <w:pPr>
            <w:pStyle w:val="56E3218F1B0445D08D8BCED88B73F7C6"/>
          </w:pPr>
          <w:r>
            <w:rPr>
              <w:rStyle w:val="Responseboxtext"/>
              <w:rFonts w:eastAsia="Calibri"/>
              <w:sz w:val="18"/>
              <w:szCs w:val="18"/>
            </w:rPr>
            <w:t xml:space="preserve">                     </w:t>
          </w:r>
        </w:p>
      </w:docPartBody>
    </w:docPart>
    <w:docPart>
      <w:docPartPr>
        <w:name w:val="BC54EC61E0F249A4884E49B426310317"/>
        <w:category>
          <w:name w:val="General"/>
          <w:gallery w:val="placeholder"/>
        </w:category>
        <w:types>
          <w:type w:val="bbPlcHdr"/>
        </w:types>
        <w:behaviors>
          <w:behavior w:val="content"/>
        </w:behaviors>
        <w:guid w:val="{D72356D1-324B-479D-BCE6-18802EC5AAE6}"/>
      </w:docPartPr>
      <w:docPartBody>
        <w:p w:rsidR="0088667C" w:rsidRDefault="0088667C" w:rsidP="0088667C">
          <w:pPr>
            <w:pStyle w:val="BC54EC61E0F249A4884E49B426310317"/>
          </w:pPr>
          <w:r>
            <w:rPr>
              <w:rStyle w:val="Responseboxtext"/>
              <w:rFonts w:eastAsia="Calibri"/>
              <w:sz w:val="18"/>
              <w:szCs w:val="18"/>
            </w:rPr>
            <w:t xml:space="preserve">                     </w:t>
          </w:r>
        </w:p>
      </w:docPartBody>
    </w:docPart>
    <w:docPart>
      <w:docPartPr>
        <w:name w:val="2091084D1A744609A9591683B3167373"/>
        <w:category>
          <w:name w:val="General"/>
          <w:gallery w:val="placeholder"/>
        </w:category>
        <w:types>
          <w:type w:val="bbPlcHdr"/>
        </w:types>
        <w:behaviors>
          <w:behavior w:val="content"/>
        </w:behaviors>
        <w:guid w:val="{BAF9873D-41B8-4113-82B0-5F4B6F67BB2F}"/>
      </w:docPartPr>
      <w:docPartBody>
        <w:p w:rsidR="0088667C" w:rsidRDefault="0088667C" w:rsidP="0088667C">
          <w:pPr>
            <w:pStyle w:val="2091084D1A744609A9591683B3167373"/>
          </w:pPr>
          <w:r>
            <w:rPr>
              <w:rStyle w:val="Responseboxtext"/>
              <w:rFonts w:eastAsia="Calibri"/>
              <w:sz w:val="18"/>
              <w:szCs w:val="18"/>
            </w:rPr>
            <w:t xml:space="preserve">                     </w:t>
          </w:r>
        </w:p>
      </w:docPartBody>
    </w:docPart>
    <w:docPart>
      <w:docPartPr>
        <w:name w:val="D60DB8B6D840456A9709E3FBC9E6F0C2"/>
        <w:category>
          <w:name w:val="General"/>
          <w:gallery w:val="placeholder"/>
        </w:category>
        <w:types>
          <w:type w:val="bbPlcHdr"/>
        </w:types>
        <w:behaviors>
          <w:behavior w:val="content"/>
        </w:behaviors>
        <w:guid w:val="{BEC01192-5914-4276-B7F8-A4DA620F6630}"/>
      </w:docPartPr>
      <w:docPartBody>
        <w:p w:rsidR="0088667C" w:rsidRDefault="0088667C" w:rsidP="0088667C">
          <w:pPr>
            <w:pStyle w:val="D60DB8B6D840456A9709E3FBC9E6F0C2"/>
          </w:pPr>
          <w:r>
            <w:rPr>
              <w:rStyle w:val="Responseboxtext"/>
              <w:rFonts w:eastAsia="Calibri"/>
              <w:sz w:val="18"/>
              <w:szCs w:val="18"/>
            </w:rPr>
            <w:t xml:space="preserve">                                                   </w:t>
          </w:r>
        </w:p>
      </w:docPartBody>
    </w:docPart>
    <w:docPart>
      <w:docPartPr>
        <w:name w:val="42A6303A02FA412EBCDD73A921D79DFF"/>
        <w:category>
          <w:name w:val="General"/>
          <w:gallery w:val="placeholder"/>
        </w:category>
        <w:types>
          <w:type w:val="bbPlcHdr"/>
        </w:types>
        <w:behaviors>
          <w:behavior w:val="content"/>
        </w:behaviors>
        <w:guid w:val="{33E8761D-A838-40DA-AC7E-7A98D1ED4D3B}"/>
      </w:docPartPr>
      <w:docPartBody>
        <w:p w:rsidR="0088667C" w:rsidRDefault="0088667C" w:rsidP="0088667C">
          <w:pPr>
            <w:pStyle w:val="42A6303A02FA412EBCDD73A921D79DFF"/>
          </w:pPr>
          <w:r>
            <w:rPr>
              <w:rStyle w:val="Responseboxtext"/>
              <w:rFonts w:eastAsia="Calibri"/>
              <w:sz w:val="18"/>
              <w:szCs w:val="18"/>
            </w:rPr>
            <w:t xml:space="preserve">                     </w:t>
          </w:r>
        </w:p>
      </w:docPartBody>
    </w:docPart>
    <w:docPart>
      <w:docPartPr>
        <w:name w:val="A17C161F2B924FCA96EED8348FF037D0"/>
        <w:category>
          <w:name w:val="General"/>
          <w:gallery w:val="placeholder"/>
        </w:category>
        <w:types>
          <w:type w:val="bbPlcHdr"/>
        </w:types>
        <w:behaviors>
          <w:behavior w:val="content"/>
        </w:behaviors>
        <w:guid w:val="{42D752A3-340E-40DB-87B5-E18120B4E1E0}"/>
      </w:docPartPr>
      <w:docPartBody>
        <w:p w:rsidR="0088667C" w:rsidRDefault="0088667C" w:rsidP="0088667C">
          <w:pPr>
            <w:pStyle w:val="A17C161F2B924FCA96EED8348FF037D0"/>
          </w:pPr>
          <w:r>
            <w:rPr>
              <w:rStyle w:val="Responseboxtext"/>
              <w:rFonts w:eastAsia="Calibri"/>
              <w:sz w:val="18"/>
              <w:szCs w:val="18"/>
            </w:rPr>
            <w:t xml:space="preserve">                     </w:t>
          </w:r>
        </w:p>
      </w:docPartBody>
    </w:docPart>
    <w:docPart>
      <w:docPartPr>
        <w:name w:val="D70880EDAC664A029783703CAC87B108"/>
        <w:category>
          <w:name w:val="General"/>
          <w:gallery w:val="placeholder"/>
        </w:category>
        <w:types>
          <w:type w:val="bbPlcHdr"/>
        </w:types>
        <w:behaviors>
          <w:behavior w:val="content"/>
        </w:behaviors>
        <w:guid w:val="{369258F4-2439-4543-AA56-A072E7474C0F}"/>
      </w:docPartPr>
      <w:docPartBody>
        <w:p w:rsidR="0088667C" w:rsidRDefault="0088667C" w:rsidP="0088667C">
          <w:pPr>
            <w:pStyle w:val="D70880EDAC664A029783703CAC87B108"/>
          </w:pPr>
          <w:r>
            <w:rPr>
              <w:rStyle w:val="Responseboxtext"/>
              <w:rFonts w:eastAsia="Calibri"/>
              <w:sz w:val="18"/>
              <w:szCs w:val="18"/>
            </w:rPr>
            <w:t xml:space="preserve">                     </w:t>
          </w:r>
        </w:p>
      </w:docPartBody>
    </w:docPart>
    <w:docPart>
      <w:docPartPr>
        <w:name w:val="A757ECD38AE24B348697018246D82B60"/>
        <w:category>
          <w:name w:val="General"/>
          <w:gallery w:val="placeholder"/>
        </w:category>
        <w:types>
          <w:type w:val="bbPlcHdr"/>
        </w:types>
        <w:behaviors>
          <w:behavior w:val="content"/>
        </w:behaviors>
        <w:guid w:val="{FAAD5AE2-3EE1-4948-973B-A5CCCA8940DB}"/>
      </w:docPartPr>
      <w:docPartBody>
        <w:p w:rsidR="0088667C" w:rsidRDefault="0088667C" w:rsidP="0088667C">
          <w:pPr>
            <w:pStyle w:val="A757ECD38AE24B348697018246D82B60"/>
          </w:pPr>
          <w:r>
            <w:rPr>
              <w:rStyle w:val="Responseboxtext"/>
              <w:rFonts w:eastAsia="Calibri"/>
              <w:sz w:val="18"/>
              <w:szCs w:val="18"/>
            </w:rPr>
            <w:t xml:space="preserve">                     </w:t>
          </w:r>
        </w:p>
      </w:docPartBody>
    </w:docPart>
    <w:docPart>
      <w:docPartPr>
        <w:name w:val="88B3D1780F274BD79B9BFE64379E0DF8"/>
        <w:category>
          <w:name w:val="General"/>
          <w:gallery w:val="placeholder"/>
        </w:category>
        <w:types>
          <w:type w:val="bbPlcHdr"/>
        </w:types>
        <w:behaviors>
          <w:behavior w:val="content"/>
        </w:behaviors>
        <w:guid w:val="{E75AAE4D-1340-4621-ACA6-CEEC320687DB}"/>
      </w:docPartPr>
      <w:docPartBody>
        <w:p w:rsidR="0088667C" w:rsidRDefault="0088667C" w:rsidP="0088667C">
          <w:pPr>
            <w:pStyle w:val="88B3D1780F274BD79B9BFE64379E0DF8"/>
          </w:pPr>
          <w:r>
            <w:rPr>
              <w:rStyle w:val="Responseboxtext"/>
              <w:rFonts w:eastAsia="Calibri"/>
              <w:sz w:val="18"/>
              <w:szCs w:val="18"/>
            </w:rPr>
            <w:t xml:space="preserve">                                                     </w:t>
          </w:r>
        </w:p>
      </w:docPartBody>
    </w:docPart>
    <w:docPart>
      <w:docPartPr>
        <w:name w:val="36CC179592DA45D6845EDEF0973C4754"/>
        <w:category>
          <w:name w:val="General"/>
          <w:gallery w:val="placeholder"/>
        </w:category>
        <w:types>
          <w:type w:val="bbPlcHdr"/>
        </w:types>
        <w:behaviors>
          <w:behavior w:val="content"/>
        </w:behaviors>
        <w:guid w:val="{6821BC37-F1C0-4D4A-B82D-D44DB4C0ACA7}"/>
      </w:docPartPr>
      <w:docPartBody>
        <w:p w:rsidR="0088667C" w:rsidRDefault="0088667C" w:rsidP="0088667C">
          <w:pPr>
            <w:pStyle w:val="36CC179592DA45D6845EDEF0973C4754"/>
          </w:pPr>
          <w:r>
            <w:rPr>
              <w:rStyle w:val="Responseboxtext"/>
              <w:rFonts w:eastAsia="Calibri"/>
              <w:sz w:val="18"/>
              <w:szCs w:val="18"/>
            </w:rPr>
            <w:t xml:space="preserve">                     </w:t>
          </w:r>
        </w:p>
      </w:docPartBody>
    </w:docPart>
    <w:docPart>
      <w:docPartPr>
        <w:name w:val="202BFDBEBC424E68A519E954385E8AED"/>
        <w:category>
          <w:name w:val="General"/>
          <w:gallery w:val="placeholder"/>
        </w:category>
        <w:types>
          <w:type w:val="bbPlcHdr"/>
        </w:types>
        <w:behaviors>
          <w:behavior w:val="content"/>
        </w:behaviors>
        <w:guid w:val="{25E5EFD9-3A16-4D07-B6FA-7AF21E9DB45C}"/>
      </w:docPartPr>
      <w:docPartBody>
        <w:p w:rsidR="0088667C" w:rsidRDefault="0088667C" w:rsidP="0088667C">
          <w:pPr>
            <w:pStyle w:val="202BFDBEBC424E68A519E954385E8AED"/>
          </w:pPr>
          <w:r>
            <w:rPr>
              <w:rStyle w:val="Responseboxtext"/>
              <w:rFonts w:eastAsia="Calibri"/>
              <w:sz w:val="18"/>
              <w:szCs w:val="18"/>
            </w:rPr>
            <w:t xml:space="preserve">                     </w:t>
          </w:r>
        </w:p>
      </w:docPartBody>
    </w:docPart>
    <w:docPart>
      <w:docPartPr>
        <w:name w:val="C1A178C9639F4D138C9D9A6F201DBB03"/>
        <w:category>
          <w:name w:val="General"/>
          <w:gallery w:val="placeholder"/>
        </w:category>
        <w:types>
          <w:type w:val="bbPlcHdr"/>
        </w:types>
        <w:behaviors>
          <w:behavior w:val="content"/>
        </w:behaviors>
        <w:guid w:val="{45385528-4263-4F1C-9543-F3126EF9DF41}"/>
      </w:docPartPr>
      <w:docPartBody>
        <w:p w:rsidR="0088667C" w:rsidRDefault="0088667C" w:rsidP="0088667C">
          <w:pPr>
            <w:pStyle w:val="C1A178C9639F4D138C9D9A6F201DBB03"/>
          </w:pPr>
          <w:r>
            <w:rPr>
              <w:rStyle w:val="Responseboxtext"/>
              <w:rFonts w:eastAsia="Calibri"/>
              <w:sz w:val="18"/>
              <w:szCs w:val="18"/>
            </w:rPr>
            <w:t xml:space="preserve">                     </w:t>
          </w:r>
        </w:p>
      </w:docPartBody>
    </w:docPart>
    <w:docPart>
      <w:docPartPr>
        <w:name w:val="ACB0D81BA27E4E1EBD793214B1CD65C2"/>
        <w:category>
          <w:name w:val="General"/>
          <w:gallery w:val="placeholder"/>
        </w:category>
        <w:types>
          <w:type w:val="bbPlcHdr"/>
        </w:types>
        <w:behaviors>
          <w:behavior w:val="content"/>
        </w:behaviors>
        <w:guid w:val="{61E0B8F4-D677-4B94-932B-C69903761CF4}"/>
      </w:docPartPr>
      <w:docPartBody>
        <w:p w:rsidR="0088667C" w:rsidRDefault="0088667C" w:rsidP="0088667C">
          <w:pPr>
            <w:pStyle w:val="ACB0D81BA27E4E1EBD793214B1CD65C2"/>
          </w:pPr>
          <w:r>
            <w:rPr>
              <w:rStyle w:val="Responseboxtext"/>
              <w:rFonts w:eastAsia="Calibri"/>
              <w:sz w:val="18"/>
              <w:szCs w:val="18"/>
            </w:rPr>
            <w:t xml:space="preserve">                     </w:t>
          </w:r>
        </w:p>
      </w:docPartBody>
    </w:docPart>
    <w:docPart>
      <w:docPartPr>
        <w:name w:val="AB37DA5B621A4BE6A5BD9EF1A770217C"/>
        <w:category>
          <w:name w:val="General"/>
          <w:gallery w:val="placeholder"/>
        </w:category>
        <w:types>
          <w:type w:val="bbPlcHdr"/>
        </w:types>
        <w:behaviors>
          <w:behavior w:val="content"/>
        </w:behaviors>
        <w:guid w:val="{DA22F2BB-71B2-40B9-8EE7-FAB9B06C2724}"/>
      </w:docPartPr>
      <w:docPartBody>
        <w:p w:rsidR="0088667C" w:rsidRDefault="0088667C" w:rsidP="0088667C">
          <w:pPr>
            <w:pStyle w:val="AB37DA5B621A4BE6A5BD9EF1A770217C"/>
          </w:pPr>
          <w:r>
            <w:rPr>
              <w:rStyle w:val="Responseboxtext"/>
              <w:rFonts w:eastAsia="Calibri"/>
              <w:sz w:val="18"/>
              <w:szCs w:val="18"/>
            </w:rPr>
            <w:t xml:space="preserve">                                                     </w:t>
          </w:r>
        </w:p>
      </w:docPartBody>
    </w:docPart>
    <w:docPart>
      <w:docPartPr>
        <w:name w:val="557270B486B3439BB49484A9CB3D54A5"/>
        <w:category>
          <w:name w:val="General"/>
          <w:gallery w:val="placeholder"/>
        </w:category>
        <w:types>
          <w:type w:val="bbPlcHdr"/>
        </w:types>
        <w:behaviors>
          <w:behavior w:val="content"/>
        </w:behaviors>
        <w:guid w:val="{FA02B799-09D8-448A-AB09-8F95115A2B45}"/>
      </w:docPartPr>
      <w:docPartBody>
        <w:p w:rsidR="0088667C" w:rsidRDefault="0088667C" w:rsidP="0088667C">
          <w:pPr>
            <w:pStyle w:val="557270B486B3439BB49484A9CB3D54A5"/>
          </w:pPr>
          <w:r>
            <w:rPr>
              <w:rStyle w:val="Responseboxtext"/>
              <w:rFonts w:eastAsia="Calibri"/>
              <w:sz w:val="18"/>
              <w:szCs w:val="18"/>
            </w:rPr>
            <w:t xml:space="preserve">                     </w:t>
          </w:r>
        </w:p>
      </w:docPartBody>
    </w:docPart>
    <w:docPart>
      <w:docPartPr>
        <w:name w:val="2E226CC2604E49458A6584DC4345E262"/>
        <w:category>
          <w:name w:val="General"/>
          <w:gallery w:val="placeholder"/>
        </w:category>
        <w:types>
          <w:type w:val="bbPlcHdr"/>
        </w:types>
        <w:behaviors>
          <w:behavior w:val="content"/>
        </w:behaviors>
        <w:guid w:val="{7775DBFD-D898-48FC-B18A-56D3F4D74798}"/>
      </w:docPartPr>
      <w:docPartBody>
        <w:p w:rsidR="0088667C" w:rsidRDefault="0088667C" w:rsidP="0088667C">
          <w:pPr>
            <w:pStyle w:val="2E226CC2604E49458A6584DC4345E262"/>
          </w:pPr>
          <w:r>
            <w:rPr>
              <w:rStyle w:val="Responseboxtext"/>
              <w:rFonts w:eastAsia="Calibri"/>
              <w:sz w:val="18"/>
              <w:szCs w:val="18"/>
            </w:rPr>
            <w:t xml:space="preserve">                     </w:t>
          </w:r>
        </w:p>
      </w:docPartBody>
    </w:docPart>
    <w:docPart>
      <w:docPartPr>
        <w:name w:val="F68756099A2048069714F57D118F5A9B"/>
        <w:category>
          <w:name w:val="General"/>
          <w:gallery w:val="placeholder"/>
        </w:category>
        <w:types>
          <w:type w:val="bbPlcHdr"/>
        </w:types>
        <w:behaviors>
          <w:behavior w:val="content"/>
        </w:behaviors>
        <w:guid w:val="{B2A2C8EE-1EC1-4C6D-A4EE-5CB9D6E6B299}"/>
      </w:docPartPr>
      <w:docPartBody>
        <w:p w:rsidR="0088667C" w:rsidRDefault="0088667C" w:rsidP="0088667C">
          <w:pPr>
            <w:pStyle w:val="F68756099A2048069714F57D118F5A9B"/>
          </w:pPr>
          <w:r>
            <w:rPr>
              <w:rStyle w:val="Responseboxtext"/>
              <w:rFonts w:eastAsia="Calibri"/>
              <w:sz w:val="18"/>
              <w:szCs w:val="18"/>
            </w:rPr>
            <w:t xml:space="preserve">                     </w:t>
          </w:r>
        </w:p>
      </w:docPartBody>
    </w:docPart>
    <w:docPart>
      <w:docPartPr>
        <w:name w:val="BA1406BDA6FD4D02898BF382E88FC4E1"/>
        <w:category>
          <w:name w:val="General"/>
          <w:gallery w:val="placeholder"/>
        </w:category>
        <w:types>
          <w:type w:val="bbPlcHdr"/>
        </w:types>
        <w:behaviors>
          <w:behavior w:val="content"/>
        </w:behaviors>
        <w:guid w:val="{D4404AE8-1270-4CB4-91F0-4167D6B82CB5}"/>
      </w:docPartPr>
      <w:docPartBody>
        <w:p w:rsidR="0088667C" w:rsidRDefault="0088667C" w:rsidP="0088667C">
          <w:pPr>
            <w:pStyle w:val="BA1406BDA6FD4D02898BF382E88FC4E1"/>
          </w:pPr>
          <w:r>
            <w:rPr>
              <w:rStyle w:val="Responseboxtext"/>
              <w:rFonts w:eastAsia="Calibri"/>
              <w:sz w:val="18"/>
              <w:szCs w:val="18"/>
            </w:rPr>
            <w:t xml:space="preserve">                     </w:t>
          </w:r>
        </w:p>
      </w:docPartBody>
    </w:docPart>
    <w:docPart>
      <w:docPartPr>
        <w:name w:val="A41DDD1537724415BE6E320E63F7B548"/>
        <w:category>
          <w:name w:val="General"/>
          <w:gallery w:val="placeholder"/>
        </w:category>
        <w:types>
          <w:type w:val="bbPlcHdr"/>
        </w:types>
        <w:behaviors>
          <w:behavior w:val="content"/>
        </w:behaviors>
        <w:guid w:val="{9E07265C-3DAF-4C04-93E9-5DF08DF0D2B6}"/>
      </w:docPartPr>
      <w:docPartBody>
        <w:p w:rsidR="0088667C" w:rsidRDefault="0088667C" w:rsidP="0088667C">
          <w:pPr>
            <w:pStyle w:val="A41DDD1537724415BE6E320E63F7B548"/>
          </w:pPr>
          <w:r>
            <w:rPr>
              <w:rStyle w:val="Responseboxtext"/>
              <w:rFonts w:eastAsia="Calibri"/>
              <w:sz w:val="18"/>
              <w:szCs w:val="18"/>
            </w:rPr>
            <w:t xml:space="preserve">                                                   </w:t>
          </w:r>
        </w:p>
      </w:docPartBody>
    </w:docPart>
    <w:docPart>
      <w:docPartPr>
        <w:name w:val="C5F720A52B9E4607943C5C1D75463DA2"/>
        <w:category>
          <w:name w:val="General"/>
          <w:gallery w:val="placeholder"/>
        </w:category>
        <w:types>
          <w:type w:val="bbPlcHdr"/>
        </w:types>
        <w:behaviors>
          <w:behavior w:val="content"/>
        </w:behaviors>
        <w:guid w:val="{58427723-DD75-468A-9BAE-267E69A10DBF}"/>
      </w:docPartPr>
      <w:docPartBody>
        <w:p w:rsidR="0088667C" w:rsidRDefault="0088667C" w:rsidP="0088667C">
          <w:pPr>
            <w:pStyle w:val="C5F720A52B9E4607943C5C1D75463DA2"/>
          </w:pPr>
          <w:r>
            <w:rPr>
              <w:rStyle w:val="Responseboxtext"/>
              <w:rFonts w:eastAsia="Calibri"/>
              <w:sz w:val="18"/>
              <w:szCs w:val="18"/>
            </w:rPr>
            <w:t xml:space="preserve">                     </w:t>
          </w:r>
        </w:p>
      </w:docPartBody>
    </w:docPart>
    <w:docPart>
      <w:docPartPr>
        <w:name w:val="DF80FB45AD90448BAE72807FD24C376F"/>
        <w:category>
          <w:name w:val="General"/>
          <w:gallery w:val="placeholder"/>
        </w:category>
        <w:types>
          <w:type w:val="bbPlcHdr"/>
        </w:types>
        <w:behaviors>
          <w:behavior w:val="content"/>
        </w:behaviors>
        <w:guid w:val="{09A8F152-AC92-4457-A80E-235A3CFF405F}"/>
      </w:docPartPr>
      <w:docPartBody>
        <w:p w:rsidR="0088667C" w:rsidRDefault="0088667C" w:rsidP="0088667C">
          <w:pPr>
            <w:pStyle w:val="DF80FB45AD90448BAE72807FD24C376F"/>
          </w:pPr>
          <w:r>
            <w:rPr>
              <w:rStyle w:val="Responseboxtext"/>
              <w:rFonts w:eastAsia="Calibri"/>
              <w:sz w:val="18"/>
              <w:szCs w:val="18"/>
            </w:rPr>
            <w:t xml:space="preserve">                     </w:t>
          </w:r>
        </w:p>
      </w:docPartBody>
    </w:docPart>
    <w:docPart>
      <w:docPartPr>
        <w:name w:val="9AC54CD3A83348D98E1AD24ED533C4DE"/>
        <w:category>
          <w:name w:val="General"/>
          <w:gallery w:val="placeholder"/>
        </w:category>
        <w:types>
          <w:type w:val="bbPlcHdr"/>
        </w:types>
        <w:behaviors>
          <w:behavior w:val="content"/>
        </w:behaviors>
        <w:guid w:val="{46E51685-9600-42B1-BCC2-2171DE0A0406}"/>
      </w:docPartPr>
      <w:docPartBody>
        <w:p w:rsidR="0088667C" w:rsidRDefault="0088667C" w:rsidP="0088667C">
          <w:pPr>
            <w:pStyle w:val="9AC54CD3A83348D98E1AD24ED533C4DE"/>
          </w:pPr>
          <w:r>
            <w:rPr>
              <w:rStyle w:val="Responseboxtext"/>
              <w:rFonts w:eastAsia="Calibri"/>
              <w:sz w:val="18"/>
              <w:szCs w:val="18"/>
            </w:rPr>
            <w:t xml:space="preserve">                     </w:t>
          </w:r>
        </w:p>
      </w:docPartBody>
    </w:docPart>
    <w:docPart>
      <w:docPartPr>
        <w:name w:val="521507437B974670AF6FAB769BD52AF4"/>
        <w:category>
          <w:name w:val="General"/>
          <w:gallery w:val="placeholder"/>
        </w:category>
        <w:types>
          <w:type w:val="bbPlcHdr"/>
        </w:types>
        <w:behaviors>
          <w:behavior w:val="content"/>
        </w:behaviors>
        <w:guid w:val="{CEEAF268-2D14-48B7-B789-AC0980068136}"/>
      </w:docPartPr>
      <w:docPartBody>
        <w:p w:rsidR="0088667C" w:rsidRDefault="0088667C" w:rsidP="0088667C">
          <w:pPr>
            <w:pStyle w:val="521507437B974670AF6FAB769BD52AF4"/>
          </w:pPr>
          <w:r>
            <w:rPr>
              <w:rStyle w:val="Responseboxtext"/>
              <w:rFonts w:eastAsia="Calibri"/>
              <w:sz w:val="18"/>
              <w:szCs w:val="18"/>
            </w:rPr>
            <w:t xml:space="preserve">                     </w:t>
          </w:r>
        </w:p>
      </w:docPartBody>
    </w:docPart>
    <w:docPart>
      <w:docPartPr>
        <w:name w:val="F89B8AFCB0EE4269A400C359B67B7F25"/>
        <w:category>
          <w:name w:val="General"/>
          <w:gallery w:val="placeholder"/>
        </w:category>
        <w:types>
          <w:type w:val="bbPlcHdr"/>
        </w:types>
        <w:behaviors>
          <w:behavior w:val="content"/>
        </w:behaviors>
        <w:guid w:val="{7CEF9230-1893-42F1-BF76-B507FA106386}"/>
      </w:docPartPr>
      <w:docPartBody>
        <w:p w:rsidR="0088667C" w:rsidRDefault="0088667C" w:rsidP="0088667C">
          <w:pPr>
            <w:pStyle w:val="F89B8AFCB0EE4269A400C359B67B7F25"/>
          </w:pPr>
          <w:r>
            <w:rPr>
              <w:rStyle w:val="Responseboxtext"/>
            </w:rPr>
            <w:t xml:space="preserve">                                                          </w:t>
          </w:r>
        </w:p>
      </w:docPartBody>
    </w:docPart>
    <w:docPart>
      <w:docPartPr>
        <w:name w:val="46CD7A4E16B843ADAB908C8087034E30"/>
        <w:category>
          <w:name w:val="General"/>
          <w:gallery w:val="placeholder"/>
        </w:category>
        <w:types>
          <w:type w:val="bbPlcHdr"/>
        </w:types>
        <w:behaviors>
          <w:behavior w:val="content"/>
        </w:behaviors>
        <w:guid w:val="{6E93357E-BDEC-4B05-9764-EBAF0379AB12}"/>
      </w:docPartPr>
      <w:docPartBody>
        <w:p w:rsidR="0088667C" w:rsidRDefault="0088667C" w:rsidP="0088667C">
          <w:pPr>
            <w:pStyle w:val="46CD7A4E16B843ADAB908C8087034E30"/>
          </w:pPr>
          <w:r>
            <w:rPr>
              <w:rStyle w:val="Responseboxtext"/>
            </w:rPr>
            <w:t xml:space="preserve">                                                          </w:t>
          </w:r>
        </w:p>
      </w:docPartBody>
    </w:docPart>
    <w:docPart>
      <w:docPartPr>
        <w:name w:val="33224C22BC154E53965CC80950BAC700"/>
        <w:category>
          <w:name w:val="General"/>
          <w:gallery w:val="placeholder"/>
        </w:category>
        <w:types>
          <w:type w:val="bbPlcHdr"/>
        </w:types>
        <w:behaviors>
          <w:behavior w:val="content"/>
        </w:behaviors>
        <w:guid w:val="{084584D3-9745-4D4B-B0FD-A4EA932235A1}"/>
      </w:docPartPr>
      <w:docPartBody>
        <w:p w:rsidR="0088667C" w:rsidRDefault="0088667C" w:rsidP="0088667C">
          <w:pPr>
            <w:pStyle w:val="33224C22BC154E53965CC80950BAC700"/>
          </w:pPr>
          <w:r>
            <w:rPr>
              <w:rStyle w:val="Responseboxtext"/>
            </w:rPr>
            <w:t xml:space="preserve">                                                          </w:t>
          </w:r>
        </w:p>
      </w:docPartBody>
    </w:docPart>
    <w:docPart>
      <w:docPartPr>
        <w:name w:val="BB3823AEA1B1433BA89C2D17FA724BE2"/>
        <w:category>
          <w:name w:val="General"/>
          <w:gallery w:val="placeholder"/>
        </w:category>
        <w:types>
          <w:type w:val="bbPlcHdr"/>
        </w:types>
        <w:behaviors>
          <w:behavior w:val="content"/>
        </w:behaviors>
        <w:guid w:val="{5AC449B6-9ED6-47DC-B72C-C767DADCB620}"/>
      </w:docPartPr>
      <w:docPartBody>
        <w:p w:rsidR="0088667C" w:rsidRDefault="0088667C" w:rsidP="0088667C">
          <w:pPr>
            <w:pStyle w:val="BB3823AEA1B1433BA89C2D17FA724BE2"/>
          </w:pPr>
          <w:r>
            <w:rPr>
              <w:rStyle w:val="Responseboxtext"/>
            </w:rPr>
            <w:t xml:space="preserve">                                                          </w:t>
          </w:r>
        </w:p>
      </w:docPartBody>
    </w:docPart>
    <w:docPart>
      <w:docPartPr>
        <w:name w:val="FC5D3BE84BCB47FFBDB62608DA4FE6A1"/>
        <w:category>
          <w:name w:val="General"/>
          <w:gallery w:val="placeholder"/>
        </w:category>
        <w:types>
          <w:type w:val="bbPlcHdr"/>
        </w:types>
        <w:behaviors>
          <w:behavior w:val="content"/>
        </w:behaviors>
        <w:guid w:val="{A17402DC-63C6-41DC-9EC5-F2AF29B390CB}"/>
      </w:docPartPr>
      <w:docPartBody>
        <w:p w:rsidR="0088667C" w:rsidRDefault="0088667C" w:rsidP="0088667C">
          <w:pPr>
            <w:pStyle w:val="FC5D3BE84BCB47FFBDB62608DA4FE6A1"/>
          </w:pPr>
          <w:r>
            <w:rPr>
              <w:rStyle w:val="Responseboxtext"/>
            </w:rPr>
            <w:t xml:space="preserve">                                                          </w:t>
          </w:r>
        </w:p>
      </w:docPartBody>
    </w:docPart>
    <w:docPart>
      <w:docPartPr>
        <w:name w:val="C41F148786684E12A93E8ADD3C4FCF14"/>
        <w:category>
          <w:name w:val="General"/>
          <w:gallery w:val="placeholder"/>
        </w:category>
        <w:types>
          <w:type w:val="bbPlcHdr"/>
        </w:types>
        <w:behaviors>
          <w:behavior w:val="content"/>
        </w:behaviors>
        <w:guid w:val="{9BE0BBB9-9F4E-4C87-893E-01F22E581876}"/>
      </w:docPartPr>
      <w:docPartBody>
        <w:p w:rsidR="0088667C" w:rsidRDefault="0088667C" w:rsidP="0088667C">
          <w:pPr>
            <w:pStyle w:val="C41F148786684E12A93E8ADD3C4FCF14"/>
          </w:pPr>
          <w:r>
            <w:rPr>
              <w:rStyle w:val="Responseboxtext"/>
            </w:rPr>
            <w:t xml:space="preserve">                                                          </w:t>
          </w:r>
        </w:p>
      </w:docPartBody>
    </w:docPart>
    <w:docPart>
      <w:docPartPr>
        <w:name w:val="EDBA52E24F3443B6945DF08CC6ABEC29"/>
        <w:category>
          <w:name w:val="General"/>
          <w:gallery w:val="placeholder"/>
        </w:category>
        <w:types>
          <w:type w:val="bbPlcHdr"/>
        </w:types>
        <w:behaviors>
          <w:behavior w:val="content"/>
        </w:behaviors>
        <w:guid w:val="{AB7BB734-F907-47D7-9225-E7F9AB794455}"/>
      </w:docPartPr>
      <w:docPartBody>
        <w:p w:rsidR="00E517DF" w:rsidRDefault="00E517DF">
          <w:pPr>
            <w:pStyle w:val="EDBA52E24F3443B6945DF08CC6ABEC29"/>
          </w:pPr>
          <w:r>
            <w:rPr>
              <w:rStyle w:val="Responseboxtext"/>
            </w:rPr>
            <w:t xml:space="preserve">                                                          </w:t>
          </w:r>
        </w:p>
      </w:docPartBody>
    </w:docPart>
    <w:docPart>
      <w:docPartPr>
        <w:name w:val="41C46342EE934A5CBA163C332B390D00"/>
        <w:category>
          <w:name w:val="General"/>
          <w:gallery w:val="placeholder"/>
        </w:category>
        <w:types>
          <w:type w:val="bbPlcHdr"/>
        </w:types>
        <w:behaviors>
          <w:behavior w:val="content"/>
        </w:behaviors>
        <w:guid w:val="{ECE1C578-858C-4319-A9E7-C88639B6E4CA}"/>
      </w:docPartPr>
      <w:docPartBody>
        <w:p w:rsidR="00E517DF" w:rsidRDefault="00E517DF">
          <w:pPr>
            <w:pStyle w:val="41C46342EE934A5CBA163C332B390D00"/>
          </w:pPr>
          <w:r>
            <w:rPr>
              <w:rStyle w:val="Responseboxtext"/>
            </w:rPr>
            <w:t xml:space="preserve">                                                          </w:t>
          </w:r>
        </w:p>
      </w:docPartBody>
    </w:docPart>
    <w:docPart>
      <w:docPartPr>
        <w:name w:val="37A77F528CC2480CBFCF2F70FF669F59"/>
        <w:category>
          <w:name w:val="General"/>
          <w:gallery w:val="placeholder"/>
        </w:category>
        <w:types>
          <w:type w:val="bbPlcHdr"/>
        </w:types>
        <w:behaviors>
          <w:behavior w:val="content"/>
        </w:behaviors>
        <w:guid w:val="{00759452-7322-400B-989E-676E01094BE2}"/>
      </w:docPartPr>
      <w:docPartBody>
        <w:p w:rsidR="00E517DF" w:rsidRDefault="00E517DF">
          <w:pPr>
            <w:pStyle w:val="37A77F528CC2480CBFCF2F70FF669F59"/>
          </w:pPr>
          <w:r>
            <w:rPr>
              <w:rStyle w:val="Responseboxtext"/>
            </w:rPr>
            <w:t xml:space="preserve">                                                          </w:t>
          </w:r>
        </w:p>
      </w:docPartBody>
    </w:docPart>
    <w:docPart>
      <w:docPartPr>
        <w:name w:val="E0D3160B30E1430E9D92504145798E6A"/>
        <w:category>
          <w:name w:val="General"/>
          <w:gallery w:val="placeholder"/>
        </w:category>
        <w:types>
          <w:type w:val="bbPlcHdr"/>
        </w:types>
        <w:behaviors>
          <w:behavior w:val="content"/>
        </w:behaviors>
        <w:guid w:val="{CE9D2441-0A0F-4E4E-88A7-6A1E9A95709A}"/>
      </w:docPartPr>
      <w:docPartBody>
        <w:p w:rsidR="00E517DF" w:rsidRDefault="00E517DF">
          <w:pPr>
            <w:pStyle w:val="E0D3160B30E1430E9D92504145798E6A"/>
          </w:pPr>
          <w:r>
            <w:rPr>
              <w:rStyle w:val="Responseboxtext"/>
            </w:rPr>
            <w:t xml:space="preserve">                                                          </w:t>
          </w:r>
        </w:p>
      </w:docPartBody>
    </w:docPart>
    <w:docPart>
      <w:docPartPr>
        <w:name w:val="EBBE0AD2AC98408DA7E3E0696907F8BC"/>
        <w:category>
          <w:name w:val="General"/>
          <w:gallery w:val="placeholder"/>
        </w:category>
        <w:types>
          <w:type w:val="bbPlcHdr"/>
        </w:types>
        <w:behaviors>
          <w:behavior w:val="content"/>
        </w:behaviors>
        <w:guid w:val="{408814E9-6622-4D45-8C69-FDD7A467EA70}"/>
      </w:docPartPr>
      <w:docPartBody>
        <w:p w:rsidR="00E517DF" w:rsidRDefault="00E517DF">
          <w:pPr>
            <w:pStyle w:val="EBBE0AD2AC98408DA7E3E0696907F8BC"/>
          </w:pPr>
          <w:r>
            <w:rPr>
              <w:rStyle w:val="Responseboxtext"/>
            </w:rPr>
            <w:t xml:space="preserve">                                                          </w:t>
          </w:r>
        </w:p>
      </w:docPartBody>
    </w:docPart>
    <w:docPart>
      <w:docPartPr>
        <w:name w:val="61D3E72D534F407A9E3806D7924B1363"/>
        <w:category>
          <w:name w:val="General"/>
          <w:gallery w:val="placeholder"/>
        </w:category>
        <w:types>
          <w:type w:val="bbPlcHdr"/>
        </w:types>
        <w:behaviors>
          <w:behavior w:val="content"/>
        </w:behaviors>
        <w:guid w:val="{C9287E46-39D7-400A-BAEC-F59EE02983E5}"/>
      </w:docPartPr>
      <w:docPartBody>
        <w:p w:rsidR="00E517DF" w:rsidRDefault="00E517DF">
          <w:pPr>
            <w:pStyle w:val="61D3E72D534F407A9E3806D7924B1363"/>
          </w:pPr>
          <w:r>
            <w:rPr>
              <w:rStyle w:val="Responseboxtext"/>
            </w:rPr>
            <w:t xml:space="preserve">                                                          </w:t>
          </w:r>
        </w:p>
      </w:docPartBody>
    </w:docPart>
    <w:docPart>
      <w:docPartPr>
        <w:name w:val="418920CDD7D84619944C02E3D806E4E0"/>
        <w:category>
          <w:name w:val="General"/>
          <w:gallery w:val="placeholder"/>
        </w:category>
        <w:types>
          <w:type w:val="bbPlcHdr"/>
        </w:types>
        <w:behaviors>
          <w:behavior w:val="content"/>
        </w:behaviors>
        <w:guid w:val="{7BCB3A64-E6B5-4A08-8AEC-DA9446747013}"/>
      </w:docPartPr>
      <w:docPartBody>
        <w:p w:rsidR="00E517DF" w:rsidRDefault="00E517DF">
          <w:pPr>
            <w:pStyle w:val="418920CDD7D84619944C02E3D806E4E0"/>
          </w:pPr>
          <w:r>
            <w:rPr>
              <w:rStyle w:val="Responseboxtext"/>
            </w:rPr>
            <w:t xml:space="preserve">                                                          </w:t>
          </w:r>
        </w:p>
      </w:docPartBody>
    </w:docPart>
    <w:docPart>
      <w:docPartPr>
        <w:name w:val="9D53E5C06ED24FFE9512900E52DADAC1"/>
        <w:category>
          <w:name w:val="General"/>
          <w:gallery w:val="placeholder"/>
        </w:category>
        <w:types>
          <w:type w:val="bbPlcHdr"/>
        </w:types>
        <w:behaviors>
          <w:behavior w:val="content"/>
        </w:behaviors>
        <w:guid w:val="{326DA2E0-10AD-4BF0-AEB8-436E10479191}"/>
      </w:docPartPr>
      <w:docPartBody>
        <w:p w:rsidR="00E517DF" w:rsidRDefault="00E517DF">
          <w:pPr>
            <w:pStyle w:val="9D53E5C06ED24FFE9512900E52DADAC1"/>
          </w:pPr>
          <w:r>
            <w:rPr>
              <w:rStyle w:val="Responseboxtext"/>
            </w:rPr>
            <w:t xml:space="preserve">                                                          </w:t>
          </w:r>
        </w:p>
      </w:docPartBody>
    </w:docPart>
    <w:docPart>
      <w:docPartPr>
        <w:name w:val="0E57721106E24752AFDECE4124CB8D1B"/>
        <w:category>
          <w:name w:val="General"/>
          <w:gallery w:val="placeholder"/>
        </w:category>
        <w:types>
          <w:type w:val="bbPlcHdr"/>
        </w:types>
        <w:behaviors>
          <w:behavior w:val="content"/>
        </w:behaviors>
        <w:guid w:val="{CBEDF3E2-8B99-4EDE-815C-A9B05182642A}"/>
      </w:docPartPr>
      <w:docPartBody>
        <w:p w:rsidR="00E517DF" w:rsidRDefault="00E517DF">
          <w:pPr>
            <w:pStyle w:val="0E57721106E24752AFDECE4124CB8D1B"/>
          </w:pPr>
          <w:r>
            <w:rPr>
              <w:rStyle w:val="Responseboxtext"/>
            </w:rPr>
            <w:t xml:space="preserve">                                                          </w:t>
          </w:r>
        </w:p>
      </w:docPartBody>
    </w:docPart>
    <w:docPart>
      <w:docPartPr>
        <w:name w:val="2C1D7429ECBC46AAAE6DBFC1C8FCAC86"/>
        <w:category>
          <w:name w:val="General"/>
          <w:gallery w:val="placeholder"/>
        </w:category>
        <w:types>
          <w:type w:val="bbPlcHdr"/>
        </w:types>
        <w:behaviors>
          <w:behavior w:val="content"/>
        </w:behaviors>
        <w:guid w:val="{F7F6FC19-AEAF-4D5F-9047-E0A16B03796C}"/>
      </w:docPartPr>
      <w:docPartBody>
        <w:p w:rsidR="00E517DF" w:rsidRDefault="00E517DF">
          <w:pPr>
            <w:pStyle w:val="2C1D7429ECBC46AAAE6DBFC1C8FCAC86"/>
          </w:pPr>
          <w:r>
            <w:rPr>
              <w:rStyle w:val="Responseboxtext"/>
            </w:rPr>
            <w:t xml:space="preserve">                                                          </w:t>
          </w:r>
        </w:p>
      </w:docPartBody>
    </w:docPart>
    <w:docPart>
      <w:docPartPr>
        <w:name w:val="69479CBBEE8B4442BC366172D86FE623"/>
        <w:category>
          <w:name w:val="General"/>
          <w:gallery w:val="placeholder"/>
        </w:category>
        <w:types>
          <w:type w:val="bbPlcHdr"/>
        </w:types>
        <w:behaviors>
          <w:behavior w:val="content"/>
        </w:behaviors>
        <w:guid w:val="{A24AE18C-3E7C-4F8E-AD2C-E545648DC4E2}"/>
      </w:docPartPr>
      <w:docPartBody>
        <w:p w:rsidR="00E517DF" w:rsidRDefault="00E517DF">
          <w:pPr>
            <w:pStyle w:val="69479CBBEE8B4442BC366172D86FE623"/>
          </w:pPr>
          <w:r>
            <w:rPr>
              <w:rStyle w:val="Responseboxtext"/>
            </w:rPr>
            <w:t xml:space="preserve">                                                          </w:t>
          </w:r>
        </w:p>
      </w:docPartBody>
    </w:docPart>
    <w:docPart>
      <w:docPartPr>
        <w:name w:val="014DEC99D8A5412395EE54A193123914"/>
        <w:category>
          <w:name w:val="General"/>
          <w:gallery w:val="placeholder"/>
        </w:category>
        <w:types>
          <w:type w:val="bbPlcHdr"/>
        </w:types>
        <w:behaviors>
          <w:behavior w:val="content"/>
        </w:behaviors>
        <w:guid w:val="{EE88947B-744B-4A3A-87C9-3E5973D98C4E}"/>
      </w:docPartPr>
      <w:docPartBody>
        <w:p w:rsidR="00E517DF" w:rsidRDefault="00E517DF">
          <w:pPr>
            <w:pStyle w:val="014DEC99D8A5412395EE54A193123914"/>
          </w:pPr>
          <w:r>
            <w:rPr>
              <w:rStyle w:val="Responseboxtext"/>
            </w:rPr>
            <w:t xml:space="preserve">                                                          </w:t>
          </w:r>
        </w:p>
      </w:docPartBody>
    </w:docPart>
    <w:docPart>
      <w:docPartPr>
        <w:name w:val="BE96B4DEC5F948308A8DB2E86DF1AF72"/>
        <w:category>
          <w:name w:val="General"/>
          <w:gallery w:val="placeholder"/>
        </w:category>
        <w:types>
          <w:type w:val="bbPlcHdr"/>
        </w:types>
        <w:behaviors>
          <w:behavior w:val="content"/>
        </w:behaviors>
        <w:guid w:val="{DD70F47F-EE89-43B6-B6E2-F37CA87A45F5}"/>
      </w:docPartPr>
      <w:docPartBody>
        <w:p w:rsidR="00E517DF" w:rsidRDefault="00E517DF">
          <w:pPr>
            <w:pStyle w:val="BE96B4DEC5F948308A8DB2E86DF1AF72"/>
          </w:pPr>
          <w:r>
            <w:rPr>
              <w:rStyle w:val="Responseboxtext"/>
            </w:rPr>
            <w:t xml:space="preserve">                                                          </w:t>
          </w:r>
        </w:p>
      </w:docPartBody>
    </w:docPart>
    <w:docPart>
      <w:docPartPr>
        <w:name w:val="EA6D2D8717004FBE9DDD7993B96B1304"/>
        <w:category>
          <w:name w:val="General"/>
          <w:gallery w:val="placeholder"/>
        </w:category>
        <w:types>
          <w:type w:val="bbPlcHdr"/>
        </w:types>
        <w:behaviors>
          <w:behavior w:val="content"/>
        </w:behaviors>
        <w:guid w:val="{1E7385DB-9699-4814-80CB-036CE9553979}"/>
      </w:docPartPr>
      <w:docPartBody>
        <w:p w:rsidR="00E517DF" w:rsidRDefault="00E517DF">
          <w:pPr>
            <w:pStyle w:val="EA6D2D8717004FBE9DDD7993B96B1304"/>
          </w:pPr>
          <w:r>
            <w:rPr>
              <w:rStyle w:val="Responseboxtext"/>
            </w:rPr>
            <w:t xml:space="preserve">                                                          </w:t>
          </w:r>
        </w:p>
      </w:docPartBody>
    </w:docPart>
    <w:docPart>
      <w:docPartPr>
        <w:name w:val="E04C2024AB8941E49204C9264D12850A"/>
        <w:category>
          <w:name w:val="General"/>
          <w:gallery w:val="placeholder"/>
        </w:category>
        <w:types>
          <w:type w:val="bbPlcHdr"/>
        </w:types>
        <w:behaviors>
          <w:behavior w:val="content"/>
        </w:behaviors>
        <w:guid w:val="{1B9F5C91-015D-4163-9B0A-2EDDD79CAC75}"/>
      </w:docPartPr>
      <w:docPartBody>
        <w:p w:rsidR="00E517DF" w:rsidRDefault="00E517DF">
          <w:pPr>
            <w:pStyle w:val="E04C2024AB8941E49204C9264D12850A"/>
          </w:pPr>
          <w:r>
            <w:rPr>
              <w:rStyle w:val="Responseboxtext"/>
            </w:rPr>
            <w:t xml:space="preserve">                                                          </w:t>
          </w:r>
        </w:p>
      </w:docPartBody>
    </w:docPart>
    <w:docPart>
      <w:docPartPr>
        <w:name w:val="BCF2565A708B463B8E50448B98CF93AB"/>
        <w:category>
          <w:name w:val="General"/>
          <w:gallery w:val="placeholder"/>
        </w:category>
        <w:types>
          <w:type w:val="bbPlcHdr"/>
        </w:types>
        <w:behaviors>
          <w:behavior w:val="content"/>
        </w:behaviors>
        <w:guid w:val="{4455508C-B093-404F-B649-DA439BA47011}"/>
      </w:docPartPr>
      <w:docPartBody>
        <w:p w:rsidR="00E517DF" w:rsidRDefault="00E517DF">
          <w:pPr>
            <w:pStyle w:val="BCF2565A708B463B8E50448B98CF93AB"/>
          </w:pPr>
          <w:r>
            <w:rPr>
              <w:rStyle w:val="Responseboxtext"/>
            </w:rPr>
            <w:t xml:space="preserve">                                                          </w:t>
          </w:r>
        </w:p>
      </w:docPartBody>
    </w:docPart>
    <w:docPart>
      <w:docPartPr>
        <w:name w:val="DC3DE845AFC644E3A2BA61848B274E1B"/>
        <w:category>
          <w:name w:val="General"/>
          <w:gallery w:val="placeholder"/>
        </w:category>
        <w:types>
          <w:type w:val="bbPlcHdr"/>
        </w:types>
        <w:behaviors>
          <w:behavior w:val="content"/>
        </w:behaviors>
        <w:guid w:val="{D50AB4E1-80C7-4B02-BA35-309886525E35}"/>
      </w:docPartPr>
      <w:docPartBody>
        <w:p w:rsidR="00E517DF" w:rsidRDefault="00E517DF">
          <w:pPr>
            <w:pStyle w:val="DC3DE845AFC644E3A2BA61848B274E1B"/>
          </w:pPr>
          <w:r>
            <w:rPr>
              <w:rStyle w:val="Responseboxtext"/>
            </w:rPr>
            <w:t xml:space="preserve">                                                          </w:t>
          </w:r>
        </w:p>
      </w:docPartBody>
    </w:docPart>
    <w:docPart>
      <w:docPartPr>
        <w:name w:val="1FBB056D964E434FA5D8F53EC27C2F63"/>
        <w:category>
          <w:name w:val="General"/>
          <w:gallery w:val="placeholder"/>
        </w:category>
        <w:types>
          <w:type w:val="bbPlcHdr"/>
        </w:types>
        <w:behaviors>
          <w:behavior w:val="content"/>
        </w:behaviors>
        <w:guid w:val="{F8F3CC49-555C-4E9F-81F1-AD5636F8C6A5}"/>
      </w:docPartPr>
      <w:docPartBody>
        <w:p w:rsidR="00E517DF" w:rsidRDefault="00E517DF">
          <w:pPr>
            <w:pStyle w:val="1FBB056D964E434FA5D8F53EC27C2F63"/>
          </w:pPr>
          <w:r>
            <w:rPr>
              <w:rStyle w:val="Responseboxtext"/>
            </w:rPr>
            <w:t xml:space="preserve">                                                          </w:t>
          </w:r>
        </w:p>
      </w:docPartBody>
    </w:docPart>
    <w:docPart>
      <w:docPartPr>
        <w:name w:val="E050B518D8AA4309B57CDE6A02CFE8E7"/>
        <w:category>
          <w:name w:val="General"/>
          <w:gallery w:val="placeholder"/>
        </w:category>
        <w:types>
          <w:type w:val="bbPlcHdr"/>
        </w:types>
        <w:behaviors>
          <w:behavior w:val="content"/>
        </w:behaviors>
        <w:guid w:val="{912FC5BC-2B29-49B1-9B2F-4AA88CDB42A0}"/>
      </w:docPartPr>
      <w:docPartBody>
        <w:p w:rsidR="00E517DF" w:rsidRDefault="00E517DF">
          <w:pPr>
            <w:pStyle w:val="E050B518D8AA4309B57CDE6A02CFE8E7"/>
          </w:pPr>
          <w:r>
            <w:rPr>
              <w:rStyle w:val="Responseboxtext"/>
            </w:rPr>
            <w:t xml:space="preserve">                                                          </w:t>
          </w:r>
        </w:p>
      </w:docPartBody>
    </w:docPart>
    <w:docPart>
      <w:docPartPr>
        <w:name w:val="F9FC09DCC4DA48E7A49FBE85BC05196E"/>
        <w:category>
          <w:name w:val="General"/>
          <w:gallery w:val="placeholder"/>
        </w:category>
        <w:types>
          <w:type w:val="bbPlcHdr"/>
        </w:types>
        <w:behaviors>
          <w:behavior w:val="content"/>
        </w:behaviors>
        <w:guid w:val="{ECB64DCD-64B4-44C6-A602-A965776CD1A9}"/>
      </w:docPartPr>
      <w:docPartBody>
        <w:p w:rsidR="00E517DF" w:rsidRDefault="00E517DF">
          <w:pPr>
            <w:pStyle w:val="F9FC09DCC4DA48E7A49FBE85BC05196E"/>
          </w:pPr>
          <w:r>
            <w:rPr>
              <w:rStyle w:val="Responseboxtext"/>
            </w:rPr>
            <w:t xml:space="preserve">                                                          </w:t>
          </w:r>
        </w:p>
      </w:docPartBody>
    </w:docPart>
    <w:docPart>
      <w:docPartPr>
        <w:name w:val="C410315E2D18455B93085BFE69BC229D"/>
        <w:category>
          <w:name w:val="General"/>
          <w:gallery w:val="placeholder"/>
        </w:category>
        <w:types>
          <w:type w:val="bbPlcHdr"/>
        </w:types>
        <w:behaviors>
          <w:behavior w:val="content"/>
        </w:behaviors>
        <w:guid w:val="{E141F721-3B69-41FA-B34F-2629044CCB9C}"/>
      </w:docPartPr>
      <w:docPartBody>
        <w:p w:rsidR="00E517DF" w:rsidRDefault="00E517DF">
          <w:pPr>
            <w:pStyle w:val="C410315E2D18455B93085BFE69BC229D"/>
          </w:pPr>
          <w:r>
            <w:rPr>
              <w:rStyle w:val="Responseboxtext"/>
            </w:rPr>
            <w:t xml:space="preserve">                                                          </w:t>
          </w:r>
        </w:p>
      </w:docPartBody>
    </w:docPart>
    <w:docPart>
      <w:docPartPr>
        <w:name w:val="84A7EA1046864AFF9970EB166639E3D6"/>
        <w:category>
          <w:name w:val="General"/>
          <w:gallery w:val="placeholder"/>
        </w:category>
        <w:types>
          <w:type w:val="bbPlcHdr"/>
        </w:types>
        <w:behaviors>
          <w:behavior w:val="content"/>
        </w:behaviors>
        <w:guid w:val="{8E84D30E-959E-44E4-BBF3-0F658D661E85}"/>
      </w:docPartPr>
      <w:docPartBody>
        <w:p w:rsidR="00E517DF" w:rsidRDefault="00E517DF">
          <w:pPr>
            <w:pStyle w:val="84A7EA1046864AFF9970EB166639E3D6"/>
          </w:pPr>
          <w:r>
            <w:rPr>
              <w:rStyle w:val="Responseboxtext"/>
            </w:rPr>
            <w:t xml:space="preserve">                                                          </w:t>
          </w:r>
        </w:p>
      </w:docPartBody>
    </w:docPart>
    <w:docPart>
      <w:docPartPr>
        <w:name w:val="0309CB6EB7654C85B436680EECD2332E"/>
        <w:category>
          <w:name w:val="General"/>
          <w:gallery w:val="placeholder"/>
        </w:category>
        <w:types>
          <w:type w:val="bbPlcHdr"/>
        </w:types>
        <w:behaviors>
          <w:behavior w:val="content"/>
        </w:behaviors>
        <w:guid w:val="{3690BFE0-9AA3-4F4F-8F8B-F596F9E4F38C}"/>
      </w:docPartPr>
      <w:docPartBody>
        <w:p w:rsidR="00E517DF" w:rsidRDefault="00E517DF">
          <w:pPr>
            <w:pStyle w:val="0309CB6EB7654C85B436680EECD2332E"/>
          </w:pPr>
          <w:r>
            <w:rPr>
              <w:rStyle w:val="Responseboxtext"/>
            </w:rPr>
            <w:t xml:space="preserve">                                                          </w:t>
          </w:r>
        </w:p>
      </w:docPartBody>
    </w:docPart>
    <w:docPart>
      <w:docPartPr>
        <w:name w:val="988603D14242403DAE555745077095DA"/>
        <w:category>
          <w:name w:val="General"/>
          <w:gallery w:val="placeholder"/>
        </w:category>
        <w:types>
          <w:type w:val="bbPlcHdr"/>
        </w:types>
        <w:behaviors>
          <w:behavior w:val="content"/>
        </w:behaviors>
        <w:guid w:val="{16AF9CBD-F450-4B04-9B4C-026054314676}"/>
      </w:docPartPr>
      <w:docPartBody>
        <w:p w:rsidR="00E517DF" w:rsidRDefault="00E517DF">
          <w:pPr>
            <w:pStyle w:val="988603D14242403DAE555745077095DA"/>
          </w:pPr>
          <w:r>
            <w:rPr>
              <w:rStyle w:val="Responseboxtext"/>
            </w:rPr>
            <w:t xml:space="preserve">                                                          </w:t>
          </w:r>
        </w:p>
      </w:docPartBody>
    </w:docPart>
    <w:docPart>
      <w:docPartPr>
        <w:name w:val="2E5375118CDD4E59B58CDF52079CBCAF"/>
        <w:category>
          <w:name w:val="General"/>
          <w:gallery w:val="placeholder"/>
        </w:category>
        <w:types>
          <w:type w:val="bbPlcHdr"/>
        </w:types>
        <w:behaviors>
          <w:behavior w:val="content"/>
        </w:behaviors>
        <w:guid w:val="{D0D54502-57E4-46E1-A9CD-ED7B701C6623}"/>
      </w:docPartPr>
      <w:docPartBody>
        <w:p w:rsidR="00E517DF" w:rsidRDefault="00E517DF">
          <w:pPr>
            <w:pStyle w:val="2E5375118CDD4E59B58CDF52079CBCAF"/>
          </w:pPr>
          <w:r>
            <w:rPr>
              <w:rStyle w:val="Responseboxtext"/>
            </w:rPr>
            <w:t xml:space="preserve">                                                          </w:t>
          </w:r>
        </w:p>
      </w:docPartBody>
    </w:docPart>
    <w:docPart>
      <w:docPartPr>
        <w:name w:val="437807A853024C639ED1BE3B60D05887"/>
        <w:category>
          <w:name w:val="General"/>
          <w:gallery w:val="placeholder"/>
        </w:category>
        <w:types>
          <w:type w:val="bbPlcHdr"/>
        </w:types>
        <w:behaviors>
          <w:behavior w:val="content"/>
        </w:behaviors>
        <w:guid w:val="{9514AEC6-02AA-4CCF-9471-FDE88355AA9F}"/>
      </w:docPartPr>
      <w:docPartBody>
        <w:p w:rsidR="00E517DF" w:rsidRDefault="00E517DF">
          <w:pPr>
            <w:pStyle w:val="437807A853024C639ED1BE3B60D05887"/>
          </w:pPr>
          <w:r>
            <w:rPr>
              <w:rStyle w:val="Responseboxtext"/>
            </w:rPr>
            <w:t xml:space="preserve">                                                          </w:t>
          </w:r>
        </w:p>
      </w:docPartBody>
    </w:docPart>
    <w:docPart>
      <w:docPartPr>
        <w:name w:val="2F784539DC134A838987C406BB47A699"/>
        <w:category>
          <w:name w:val="General"/>
          <w:gallery w:val="placeholder"/>
        </w:category>
        <w:types>
          <w:type w:val="bbPlcHdr"/>
        </w:types>
        <w:behaviors>
          <w:behavior w:val="content"/>
        </w:behaviors>
        <w:guid w:val="{6A2BAB16-5D10-4446-AF14-89AACF0B4C0A}"/>
      </w:docPartPr>
      <w:docPartBody>
        <w:p w:rsidR="00E517DF" w:rsidRDefault="00E517DF">
          <w:pPr>
            <w:pStyle w:val="2F784539DC134A838987C406BB47A699"/>
          </w:pPr>
          <w:r>
            <w:rPr>
              <w:rStyle w:val="Responseboxtext"/>
            </w:rPr>
            <w:t xml:space="preserve">                                                          </w:t>
          </w:r>
        </w:p>
      </w:docPartBody>
    </w:docPart>
    <w:docPart>
      <w:docPartPr>
        <w:name w:val="63B638957E14440F82136B095E264916"/>
        <w:category>
          <w:name w:val="General"/>
          <w:gallery w:val="placeholder"/>
        </w:category>
        <w:types>
          <w:type w:val="bbPlcHdr"/>
        </w:types>
        <w:behaviors>
          <w:behavior w:val="content"/>
        </w:behaviors>
        <w:guid w:val="{FF05D583-51C4-4E3E-92B7-C55ED762CA89}"/>
      </w:docPartPr>
      <w:docPartBody>
        <w:p w:rsidR="00E517DF" w:rsidRDefault="00E517DF">
          <w:pPr>
            <w:pStyle w:val="63B638957E14440F82136B095E264916"/>
          </w:pPr>
          <w:r>
            <w:rPr>
              <w:rStyle w:val="Responseboxtext"/>
            </w:rPr>
            <w:t xml:space="preserve">                                                          </w:t>
          </w:r>
        </w:p>
      </w:docPartBody>
    </w:docPart>
    <w:docPart>
      <w:docPartPr>
        <w:name w:val="B36B7F03D1DA4C28934BE55F4C77CF60"/>
        <w:category>
          <w:name w:val="General"/>
          <w:gallery w:val="placeholder"/>
        </w:category>
        <w:types>
          <w:type w:val="bbPlcHdr"/>
        </w:types>
        <w:behaviors>
          <w:behavior w:val="content"/>
        </w:behaviors>
        <w:guid w:val="{82291353-B376-44F7-B2D2-C6987D049807}"/>
      </w:docPartPr>
      <w:docPartBody>
        <w:p w:rsidR="00E517DF" w:rsidRDefault="00E517DF">
          <w:pPr>
            <w:pStyle w:val="B36B7F03D1DA4C28934BE55F4C77CF60"/>
          </w:pPr>
          <w:r>
            <w:rPr>
              <w:rStyle w:val="Responseboxtext"/>
            </w:rPr>
            <w:t xml:space="preserve">                                                          </w:t>
          </w:r>
        </w:p>
      </w:docPartBody>
    </w:docPart>
    <w:docPart>
      <w:docPartPr>
        <w:name w:val="D2C664F2B94143E0BD9F7ABB3F2A83D6"/>
        <w:category>
          <w:name w:val="General"/>
          <w:gallery w:val="placeholder"/>
        </w:category>
        <w:types>
          <w:type w:val="bbPlcHdr"/>
        </w:types>
        <w:behaviors>
          <w:behavior w:val="content"/>
        </w:behaviors>
        <w:guid w:val="{388DC4E5-EA32-4FD1-BC30-CB7BA746D7B2}"/>
      </w:docPartPr>
      <w:docPartBody>
        <w:p w:rsidR="005B28F5" w:rsidRDefault="005B28F5" w:rsidP="005B28F5">
          <w:pPr>
            <w:pStyle w:val="Questiontext"/>
            <w:framePr w:hSpace="180" w:wrap="around" w:vAnchor="text" w:hAnchor="margin" w:y="1"/>
            <w:rPr>
              <w:rStyle w:val="Responseboxtext"/>
              <w:rFonts w:eastAsia="Calibri"/>
            </w:rPr>
          </w:pPr>
        </w:p>
        <w:p w:rsidR="006F0D8D" w:rsidRDefault="006F0D8D"/>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C76603"/>
    <w:rsid w:val="00013E06"/>
    <w:rsid w:val="000A46D8"/>
    <w:rsid w:val="000B3A00"/>
    <w:rsid w:val="00100467"/>
    <w:rsid w:val="002C1620"/>
    <w:rsid w:val="0050464E"/>
    <w:rsid w:val="005057E3"/>
    <w:rsid w:val="00574D32"/>
    <w:rsid w:val="005B28F5"/>
    <w:rsid w:val="005C3A7A"/>
    <w:rsid w:val="006F0D8D"/>
    <w:rsid w:val="00870111"/>
    <w:rsid w:val="00872325"/>
    <w:rsid w:val="0088667C"/>
    <w:rsid w:val="009420A6"/>
    <w:rsid w:val="00965347"/>
    <w:rsid w:val="009815E2"/>
    <w:rsid w:val="00B018EA"/>
    <w:rsid w:val="00C76603"/>
    <w:rsid w:val="00CF1D85"/>
    <w:rsid w:val="00D92F07"/>
    <w:rsid w:val="00DD7683"/>
    <w:rsid w:val="00DE3E61"/>
    <w:rsid w:val="00E517DF"/>
    <w:rsid w:val="00EF7A8B"/>
    <w:rsid w:val="00F45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A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88667C"/>
    <w:rPr>
      <w:color w:val="808080"/>
    </w:rPr>
  </w:style>
  <w:style w:type="paragraph" w:customStyle="1" w:styleId="57163331761448DB9558EC003C620E82">
    <w:name w:val="57163331761448DB9558EC003C620E82"/>
    <w:rsid w:val="005C3A7A"/>
  </w:style>
  <w:style w:type="paragraph" w:customStyle="1" w:styleId="AC64C2F13BB54C08AAE0497794A73160">
    <w:name w:val="AC64C2F13BB54C08AAE0497794A73160"/>
    <w:rsid w:val="005C3A7A"/>
  </w:style>
  <w:style w:type="paragraph" w:customStyle="1" w:styleId="C098295CD8524F07A36835E7864CAE3C">
    <w:name w:val="C098295CD8524F07A36835E7864CAE3C"/>
    <w:rsid w:val="005C3A7A"/>
  </w:style>
  <w:style w:type="paragraph" w:customStyle="1" w:styleId="A2540FCA41564D01AE408988C2418275">
    <w:name w:val="A2540FCA41564D01AE408988C2418275"/>
    <w:rsid w:val="005C3A7A"/>
  </w:style>
  <w:style w:type="paragraph" w:customStyle="1" w:styleId="4C5AF0E6D4974B83B075283BE4330D73">
    <w:name w:val="4C5AF0E6D4974B83B075283BE4330D73"/>
    <w:rsid w:val="005C3A7A"/>
  </w:style>
  <w:style w:type="paragraph" w:customStyle="1" w:styleId="28BBCF10B1784CC580EE975A68943C45">
    <w:name w:val="28BBCF10B1784CC580EE975A68943C45"/>
    <w:rsid w:val="005C3A7A"/>
  </w:style>
  <w:style w:type="paragraph" w:customStyle="1" w:styleId="2B0BD0B7F62C4CFD85BA4DA586E85D9E">
    <w:name w:val="2B0BD0B7F62C4CFD85BA4DA586E85D9E"/>
    <w:rsid w:val="005C3A7A"/>
  </w:style>
  <w:style w:type="paragraph" w:customStyle="1" w:styleId="93C8ADE1533A4B9B9DFFB864A3957996">
    <w:name w:val="93C8ADE1533A4B9B9DFFB864A3957996"/>
    <w:rsid w:val="005C3A7A"/>
  </w:style>
  <w:style w:type="paragraph" w:customStyle="1" w:styleId="07FAC166C19B4E21946EF31778FE3431">
    <w:name w:val="07FAC166C19B4E21946EF31778FE3431"/>
    <w:rsid w:val="005C3A7A"/>
  </w:style>
  <w:style w:type="paragraph" w:customStyle="1" w:styleId="3FFC474F89CD4E09AAFEB6F3EA6376B0">
    <w:name w:val="3FFC474F89CD4E09AAFEB6F3EA6376B0"/>
    <w:rsid w:val="005C3A7A"/>
  </w:style>
  <w:style w:type="paragraph" w:customStyle="1" w:styleId="77AFCB5BBA2B451F9720A69EEE453351">
    <w:name w:val="77AFCB5BBA2B451F9720A69EEE453351"/>
    <w:rsid w:val="005C3A7A"/>
  </w:style>
  <w:style w:type="paragraph" w:customStyle="1" w:styleId="9144928CE2014C6EB25CB95A61BD685B">
    <w:name w:val="9144928CE2014C6EB25CB95A61BD685B"/>
    <w:rsid w:val="005C3A7A"/>
  </w:style>
  <w:style w:type="paragraph" w:customStyle="1" w:styleId="592451956F2B44DE9B5AB94C09EB2C5C">
    <w:name w:val="592451956F2B44DE9B5AB94C09EB2C5C"/>
    <w:rsid w:val="005C3A7A"/>
  </w:style>
  <w:style w:type="paragraph" w:customStyle="1" w:styleId="DC390231663648A78A336020C1368BD0">
    <w:name w:val="DC390231663648A78A336020C1368BD0"/>
    <w:rsid w:val="005C3A7A"/>
  </w:style>
  <w:style w:type="paragraph" w:customStyle="1" w:styleId="5FF02C757BAA4B4F8AAB59E3E4E10126">
    <w:name w:val="5FF02C757BAA4B4F8AAB59E3E4E10126"/>
    <w:rsid w:val="005C3A7A"/>
  </w:style>
  <w:style w:type="paragraph" w:customStyle="1" w:styleId="3B361D3475B84D18B82E0E94CA80BAB5">
    <w:name w:val="3B361D3475B84D18B82E0E94CA80BAB5"/>
    <w:rsid w:val="005C3A7A"/>
  </w:style>
  <w:style w:type="paragraph" w:customStyle="1" w:styleId="1B2E7BEE9299437489D9205D43B4D9A3">
    <w:name w:val="1B2E7BEE9299437489D9205D43B4D9A3"/>
    <w:rsid w:val="005C3A7A"/>
  </w:style>
  <w:style w:type="paragraph" w:customStyle="1" w:styleId="C4CCDF2354114B75A4C0CB4C99FF3539">
    <w:name w:val="C4CCDF2354114B75A4C0CB4C99FF3539"/>
    <w:rsid w:val="005C3A7A"/>
  </w:style>
  <w:style w:type="paragraph" w:customStyle="1" w:styleId="315268B801BE4C59A0D1D588A284D48A">
    <w:name w:val="315268B801BE4C59A0D1D588A284D48A"/>
    <w:rsid w:val="005C3A7A"/>
  </w:style>
  <w:style w:type="paragraph" w:customStyle="1" w:styleId="012FD513695749A1A362C06C3DF79E3D">
    <w:name w:val="012FD513695749A1A362C06C3DF79E3D"/>
    <w:rsid w:val="005C3A7A"/>
  </w:style>
  <w:style w:type="paragraph" w:customStyle="1" w:styleId="7C305157A63E48B9826D9F18C4D12E8D">
    <w:name w:val="7C305157A63E48B9826D9F18C4D12E8D"/>
    <w:rsid w:val="005C3A7A"/>
  </w:style>
  <w:style w:type="paragraph" w:customStyle="1" w:styleId="6514E060B3A84E4FB2CC73D6EB581ABE">
    <w:name w:val="6514E060B3A84E4FB2CC73D6EB581ABE"/>
    <w:rsid w:val="005C3A7A"/>
  </w:style>
  <w:style w:type="paragraph" w:customStyle="1" w:styleId="54AC5E3C543647B69C0EE3E0CA554E74">
    <w:name w:val="54AC5E3C543647B69C0EE3E0CA554E74"/>
    <w:rsid w:val="005C3A7A"/>
  </w:style>
  <w:style w:type="paragraph" w:customStyle="1" w:styleId="F91CE96DF8904E9FB0DFF931C72B6B41">
    <w:name w:val="F91CE96DF8904E9FB0DFF931C72B6B41"/>
    <w:rsid w:val="005C3A7A"/>
  </w:style>
  <w:style w:type="paragraph" w:customStyle="1" w:styleId="69530844F1634D6C81362352C515EB48">
    <w:name w:val="69530844F1634D6C81362352C515EB48"/>
    <w:rsid w:val="005C3A7A"/>
  </w:style>
  <w:style w:type="paragraph" w:customStyle="1" w:styleId="296DD9B5D46F449689F8B1A1B046AF92">
    <w:name w:val="296DD9B5D46F449689F8B1A1B046AF92"/>
    <w:rsid w:val="005C3A7A"/>
  </w:style>
  <w:style w:type="paragraph" w:customStyle="1" w:styleId="3688E64E98144135A356F642C939A519">
    <w:name w:val="3688E64E98144135A356F642C939A519"/>
    <w:rsid w:val="005C3A7A"/>
  </w:style>
  <w:style w:type="paragraph" w:customStyle="1" w:styleId="3DEFA6DA4BB74DB6A2872AD1003241F7">
    <w:name w:val="3DEFA6DA4BB74DB6A2872AD1003241F7"/>
    <w:rsid w:val="005C3A7A"/>
  </w:style>
  <w:style w:type="paragraph" w:customStyle="1" w:styleId="A463C50045A6450389118C72799AA391">
    <w:name w:val="A463C50045A6450389118C72799AA391"/>
    <w:rsid w:val="005C3A7A"/>
  </w:style>
  <w:style w:type="paragraph" w:customStyle="1" w:styleId="CAECD0D44B0645FBB10A260EFC2BE426">
    <w:name w:val="CAECD0D44B0645FBB10A260EFC2BE426"/>
    <w:rsid w:val="005C3A7A"/>
  </w:style>
  <w:style w:type="paragraph" w:customStyle="1" w:styleId="C0DE06E453814767AB3B45EC138ED702">
    <w:name w:val="C0DE06E453814767AB3B45EC138ED702"/>
    <w:rsid w:val="005C3A7A"/>
  </w:style>
  <w:style w:type="paragraph" w:customStyle="1" w:styleId="6B3301DD195D466C8C4E42D62ED70EC9">
    <w:name w:val="6B3301DD195D466C8C4E42D62ED70EC9"/>
    <w:rsid w:val="005C3A7A"/>
  </w:style>
  <w:style w:type="paragraph" w:customStyle="1" w:styleId="28920BBC383448D3913CD80E0239DF81">
    <w:name w:val="28920BBC383448D3913CD80E0239DF81"/>
    <w:rsid w:val="005C3A7A"/>
  </w:style>
  <w:style w:type="paragraph" w:customStyle="1" w:styleId="76C71E20B40949DF9302465129D1BD1F">
    <w:name w:val="76C71E20B40949DF9302465129D1BD1F"/>
    <w:rsid w:val="005C3A7A"/>
  </w:style>
  <w:style w:type="paragraph" w:customStyle="1" w:styleId="19D0A5CA28F543B4A544DAF31328126D">
    <w:name w:val="19D0A5CA28F543B4A544DAF31328126D"/>
    <w:rsid w:val="005C3A7A"/>
  </w:style>
  <w:style w:type="paragraph" w:customStyle="1" w:styleId="383EDDAEE87740BCAE2CD3730686EDF8">
    <w:name w:val="383EDDAEE87740BCAE2CD3730686EDF8"/>
    <w:rsid w:val="005C3A7A"/>
  </w:style>
  <w:style w:type="paragraph" w:customStyle="1" w:styleId="6F91568C400A45EA98539606110971A1">
    <w:name w:val="6F91568C400A45EA98539606110971A1"/>
    <w:rsid w:val="005C3A7A"/>
  </w:style>
  <w:style w:type="paragraph" w:customStyle="1" w:styleId="4EA9050263134800B3675D5094B85E82">
    <w:name w:val="4EA9050263134800B3675D5094B85E82"/>
    <w:rsid w:val="005C3A7A"/>
  </w:style>
  <w:style w:type="paragraph" w:customStyle="1" w:styleId="FE491D0697AF49AB9825F732D1B67B4D">
    <w:name w:val="FE491D0697AF49AB9825F732D1B67B4D"/>
    <w:rsid w:val="005C3A7A"/>
  </w:style>
  <w:style w:type="paragraph" w:customStyle="1" w:styleId="7F7973545C2149C5B160A0B9C20A5518">
    <w:name w:val="7F7973545C2149C5B160A0B9C20A5518"/>
    <w:rsid w:val="005C3A7A"/>
  </w:style>
  <w:style w:type="paragraph" w:customStyle="1" w:styleId="1DC89CBC0AB348F092CA2098823037B4">
    <w:name w:val="1DC89CBC0AB348F092CA2098823037B4"/>
    <w:rsid w:val="005C3A7A"/>
  </w:style>
  <w:style w:type="paragraph" w:customStyle="1" w:styleId="E7FBFB1EC1364175BC31F51D4424E820">
    <w:name w:val="E7FBFB1EC1364175BC31F51D4424E820"/>
    <w:rsid w:val="005C3A7A"/>
  </w:style>
  <w:style w:type="paragraph" w:customStyle="1" w:styleId="F2234848CB8F4828A62AC103423B0A0C">
    <w:name w:val="F2234848CB8F4828A62AC103423B0A0C"/>
    <w:rsid w:val="005C3A7A"/>
  </w:style>
  <w:style w:type="paragraph" w:customStyle="1" w:styleId="78E24785D4494638A572749BA2E31C37">
    <w:name w:val="78E24785D4494638A572749BA2E31C37"/>
    <w:rsid w:val="005C3A7A"/>
  </w:style>
  <w:style w:type="paragraph" w:customStyle="1" w:styleId="4B5E9FB072B94B6EAEF2E6B2CF9253A8">
    <w:name w:val="4B5E9FB072B94B6EAEF2E6B2CF9253A8"/>
    <w:rsid w:val="005C3A7A"/>
  </w:style>
  <w:style w:type="paragraph" w:customStyle="1" w:styleId="22D8A7A89C4B4173B19257247C98FFA4">
    <w:name w:val="22D8A7A89C4B4173B19257247C98FFA4"/>
    <w:rsid w:val="005C3A7A"/>
  </w:style>
  <w:style w:type="paragraph" w:customStyle="1" w:styleId="917F1772C8DF42DDBEDAB3347D972EA3">
    <w:name w:val="917F1772C8DF42DDBEDAB3347D972EA3"/>
    <w:rsid w:val="005C3A7A"/>
  </w:style>
  <w:style w:type="paragraph" w:customStyle="1" w:styleId="5248C984B859454C97AECAC50D05CD94">
    <w:name w:val="5248C984B859454C97AECAC50D05CD94"/>
    <w:rsid w:val="005C3A7A"/>
  </w:style>
  <w:style w:type="paragraph" w:customStyle="1" w:styleId="C515E8DC091147789E6E719AEB9BAFC5">
    <w:name w:val="C515E8DC091147789E6E719AEB9BAFC5"/>
    <w:rsid w:val="005C3A7A"/>
  </w:style>
  <w:style w:type="paragraph" w:customStyle="1" w:styleId="E673E92FD72541A4A994004E66DC8C35">
    <w:name w:val="E673E92FD72541A4A994004E66DC8C35"/>
    <w:rsid w:val="005C3A7A"/>
  </w:style>
  <w:style w:type="paragraph" w:customStyle="1" w:styleId="A79E8AE584E941F4A7146FF4DABED76B">
    <w:name w:val="A79E8AE584E941F4A7146FF4DABED76B"/>
    <w:rsid w:val="005C3A7A"/>
  </w:style>
  <w:style w:type="paragraph" w:customStyle="1" w:styleId="821AC49AC9BB4C3685CE8AF2C51BF0F3">
    <w:name w:val="821AC49AC9BB4C3685CE8AF2C51BF0F3"/>
    <w:rsid w:val="005C3A7A"/>
  </w:style>
  <w:style w:type="paragraph" w:customStyle="1" w:styleId="E8A773BAA68D432E812E8D3A6616868D">
    <w:name w:val="E8A773BAA68D432E812E8D3A6616868D"/>
    <w:rsid w:val="005C3A7A"/>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2983BF664844992AF83DD9D726B1724">
    <w:name w:val="22983BF664844992AF83DD9D726B1724"/>
    <w:rsid w:val="00DD7683"/>
  </w:style>
  <w:style w:type="paragraph" w:customStyle="1" w:styleId="30E13324AB894CA796DE5AA8B9619D6C">
    <w:name w:val="30E13324AB894CA796DE5AA8B9619D6C"/>
    <w:rsid w:val="00DE3E61"/>
  </w:style>
  <w:style w:type="paragraph" w:customStyle="1" w:styleId="E9C3AA39FB5147CDA1B22005AB1C9E1D">
    <w:name w:val="E9C3AA39FB5147CDA1B22005AB1C9E1D"/>
    <w:rsid w:val="00DE3E61"/>
  </w:style>
  <w:style w:type="paragraph" w:customStyle="1" w:styleId="3F5DE461976B4C908D829CE39BA2C1C1">
    <w:name w:val="3F5DE461976B4C908D829CE39BA2C1C1"/>
    <w:rsid w:val="00DE3E61"/>
  </w:style>
  <w:style w:type="paragraph" w:customStyle="1" w:styleId="424BD7008AD5425EBCFEC71FACA7E26D">
    <w:name w:val="424BD7008AD5425EBCFEC71FACA7E26D"/>
    <w:rsid w:val="00DE3E61"/>
  </w:style>
  <w:style w:type="paragraph" w:customStyle="1" w:styleId="A074457F00C84AC38F863860829485C0">
    <w:name w:val="A074457F00C84AC38F863860829485C0"/>
    <w:rsid w:val="00DE3E61"/>
  </w:style>
  <w:style w:type="paragraph" w:customStyle="1" w:styleId="57AC43CAD90146AEB31407770B4256A2">
    <w:name w:val="57AC43CAD90146AEB31407770B4256A2"/>
    <w:rsid w:val="00100467"/>
  </w:style>
  <w:style w:type="paragraph" w:customStyle="1" w:styleId="9798B94931C2498F80D4791DADC60F2A">
    <w:name w:val="9798B94931C2498F80D4791DADC60F2A"/>
    <w:rsid w:val="00100467"/>
  </w:style>
  <w:style w:type="paragraph" w:customStyle="1" w:styleId="172D86ACB2F24752B092CA29874A4EED">
    <w:name w:val="172D86ACB2F24752B092CA29874A4EED"/>
    <w:rsid w:val="00100467"/>
  </w:style>
  <w:style w:type="paragraph" w:customStyle="1" w:styleId="2E0E1318D61849B6BAA073B33E4BB989">
    <w:name w:val="2E0E1318D61849B6BAA073B33E4BB989"/>
    <w:rsid w:val="00100467"/>
  </w:style>
  <w:style w:type="paragraph" w:customStyle="1" w:styleId="FB3CE0C717984B7DA2FCBC8A115EEA2D">
    <w:name w:val="FB3CE0C717984B7DA2FCBC8A115EEA2D"/>
    <w:rsid w:val="00100467"/>
  </w:style>
  <w:style w:type="paragraph" w:customStyle="1" w:styleId="CC5B1893550940C99E93C6FA98810D12">
    <w:name w:val="CC5B1893550940C99E93C6FA98810D12"/>
    <w:rsid w:val="00100467"/>
  </w:style>
  <w:style w:type="paragraph" w:customStyle="1" w:styleId="B5378790144D4FB09F1C45ED7E84DA32">
    <w:name w:val="B5378790144D4FB09F1C45ED7E84DA32"/>
    <w:rsid w:val="00100467"/>
  </w:style>
  <w:style w:type="paragraph" w:customStyle="1" w:styleId="73809EA4813A43758EAD8DFA8E34F580">
    <w:name w:val="73809EA4813A43758EAD8DFA8E34F580"/>
    <w:rsid w:val="00100467"/>
  </w:style>
  <w:style w:type="paragraph" w:customStyle="1" w:styleId="EACFC84A8BB040FDA3B62ECDFE5A7DFE">
    <w:name w:val="EACFC84A8BB040FDA3B62ECDFE5A7DFE"/>
    <w:rsid w:val="00100467"/>
  </w:style>
  <w:style w:type="paragraph" w:customStyle="1" w:styleId="A8D56E9915A1439DB4CA109694B6A10D">
    <w:name w:val="A8D56E9915A1439DB4CA109694B6A10D"/>
    <w:rsid w:val="00100467"/>
  </w:style>
  <w:style w:type="paragraph" w:customStyle="1" w:styleId="E5DCD3C0642E4B03A73C6B425FFD9BFD">
    <w:name w:val="E5DCD3C0642E4B03A73C6B425FFD9BFD"/>
    <w:rsid w:val="00100467"/>
  </w:style>
  <w:style w:type="paragraph" w:customStyle="1" w:styleId="9E14676D1B184786862DFBEBC97717D9">
    <w:name w:val="9E14676D1B184786862DFBEBC97717D9"/>
    <w:rsid w:val="00100467"/>
  </w:style>
  <w:style w:type="paragraph" w:customStyle="1" w:styleId="DC86ABB54E844E03BDD0E66207CC4F0B">
    <w:name w:val="DC86ABB54E844E03BDD0E66207CC4F0B"/>
    <w:rsid w:val="00100467"/>
  </w:style>
  <w:style w:type="paragraph" w:customStyle="1" w:styleId="34838E0B2CBA4242A8A796C8B15CAB21">
    <w:name w:val="34838E0B2CBA4242A8A796C8B15CAB21"/>
    <w:rsid w:val="00100467"/>
  </w:style>
  <w:style w:type="paragraph" w:customStyle="1" w:styleId="490A2DC54D6D4F0B8073E0D304D3FDBD">
    <w:name w:val="490A2DC54D6D4F0B8073E0D304D3FDBD"/>
    <w:rsid w:val="00100467"/>
  </w:style>
  <w:style w:type="paragraph" w:customStyle="1" w:styleId="2C67C754313B4673A0EBF87886812B98">
    <w:name w:val="2C67C754313B4673A0EBF87886812B98"/>
    <w:rsid w:val="00100467"/>
  </w:style>
  <w:style w:type="paragraph" w:customStyle="1" w:styleId="D6B7625EB7D34678B332610959D75D44">
    <w:name w:val="D6B7625EB7D34678B332610959D75D44"/>
    <w:rsid w:val="00100467"/>
  </w:style>
  <w:style w:type="paragraph" w:customStyle="1" w:styleId="872071FB7CD9416696A931E6CF7F78B8">
    <w:name w:val="872071FB7CD9416696A931E6CF7F78B8"/>
    <w:rsid w:val="00100467"/>
  </w:style>
  <w:style w:type="paragraph" w:customStyle="1" w:styleId="82FFD0B746AD4757ACD1F959F4937025">
    <w:name w:val="82FFD0B746AD4757ACD1F959F4937025"/>
    <w:rsid w:val="00100467"/>
  </w:style>
  <w:style w:type="paragraph" w:customStyle="1" w:styleId="98945B92F0A7439B8414B1E0621412B9">
    <w:name w:val="98945B92F0A7439B8414B1E0621412B9"/>
    <w:rsid w:val="00100467"/>
  </w:style>
  <w:style w:type="paragraph" w:customStyle="1" w:styleId="9DE9E7230BF74CA4B5B6DF6BCD03C921">
    <w:name w:val="9DE9E7230BF74CA4B5B6DF6BCD03C921"/>
    <w:rsid w:val="00100467"/>
  </w:style>
  <w:style w:type="paragraph" w:customStyle="1" w:styleId="3E28BA84CCD24C7ABE40B26F25FECE43">
    <w:name w:val="3E28BA84CCD24C7ABE40B26F25FECE43"/>
    <w:rsid w:val="00100467"/>
  </w:style>
  <w:style w:type="paragraph" w:customStyle="1" w:styleId="1A1995EE40F24B85BDFCDF5E388407FD">
    <w:name w:val="1A1995EE40F24B85BDFCDF5E388407FD"/>
    <w:rsid w:val="00100467"/>
  </w:style>
  <w:style w:type="paragraph" w:customStyle="1" w:styleId="1E91B7B3550347018F54F37162E3D7C3">
    <w:name w:val="1E91B7B3550347018F54F37162E3D7C3"/>
    <w:rsid w:val="00100467"/>
  </w:style>
  <w:style w:type="paragraph" w:customStyle="1" w:styleId="5D4631C422FF4FF1AF6CC9CB96FBD5E9">
    <w:name w:val="5D4631C422FF4FF1AF6CC9CB96FBD5E9"/>
    <w:rsid w:val="00100467"/>
  </w:style>
  <w:style w:type="paragraph" w:customStyle="1" w:styleId="3A183565D23E4A3E9D1DBCAEC319C336">
    <w:name w:val="3A183565D23E4A3E9D1DBCAEC319C336"/>
    <w:rsid w:val="00100467"/>
  </w:style>
  <w:style w:type="paragraph" w:customStyle="1" w:styleId="EA451889DBD44B53B5AC9BB7CF8BE87B">
    <w:name w:val="EA451889DBD44B53B5AC9BB7CF8BE87B"/>
    <w:rsid w:val="00100467"/>
  </w:style>
  <w:style w:type="paragraph" w:customStyle="1" w:styleId="B5720802044C46EF833E33BAED1CC820">
    <w:name w:val="B5720802044C46EF833E33BAED1CC820"/>
    <w:rsid w:val="00100467"/>
  </w:style>
  <w:style w:type="paragraph" w:customStyle="1" w:styleId="8926142E2211460E9796F432C30F395D">
    <w:name w:val="8926142E2211460E9796F432C30F395D"/>
    <w:rsid w:val="00100467"/>
  </w:style>
  <w:style w:type="paragraph" w:customStyle="1" w:styleId="E6270B73F8364EBCAC3861F5EF2FE164">
    <w:name w:val="E6270B73F8364EBCAC3861F5EF2FE164"/>
    <w:rsid w:val="00100467"/>
  </w:style>
  <w:style w:type="paragraph" w:customStyle="1" w:styleId="F3BF36A263FF47C09D0E4235C0E63673">
    <w:name w:val="F3BF36A263FF47C09D0E4235C0E63673"/>
    <w:rsid w:val="00100467"/>
  </w:style>
  <w:style w:type="paragraph" w:customStyle="1" w:styleId="69BAD34CA409469B9222AE7C4781C329">
    <w:name w:val="69BAD34CA409469B9222AE7C4781C329"/>
    <w:rsid w:val="00100467"/>
  </w:style>
  <w:style w:type="paragraph" w:customStyle="1" w:styleId="DEE83BDF0C5F4B788A68C82F41072CAC">
    <w:name w:val="DEE83BDF0C5F4B788A68C82F41072CAC"/>
    <w:rsid w:val="00100467"/>
  </w:style>
  <w:style w:type="paragraph" w:customStyle="1" w:styleId="19C84BB703024D5A8B280F5DFC62588E">
    <w:name w:val="19C84BB703024D5A8B280F5DFC62588E"/>
    <w:rsid w:val="00100467"/>
  </w:style>
  <w:style w:type="paragraph" w:customStyle="1" w:styleId="1C09CBAF8BA84A74A525CDD4608E3BFA">
    <w:name w:val="1C09CBAF8BA84A74A525CDD4608E3BFA"/>
    <w:rsid w:val="00100467"/>
  </w:style>
  <w:style w:type="paragraph" w:customStyle="1" w:styleId="D299A2F36D9649F49EED2493D072F3D4">
    <w:name w:val="D299A2F36D9649F49EED2493D072F3D4"/>
    <w:rsid w:val="00100467"/>
  </w:style>
  <w:style w:type="paragraph" w:customStyle="1" w:styleId="CED1F069045D489481379BCE2BE010AD">
    <w:name w:val="CED1F069045D489481379BCE2BE010AD"/>
    <w:rsid w:val="00100467"/>
  </w:style>
  <w:style w:type="paragraph" w:customStyle="1" w:styleId="75FA57735B764C44A928DA1F007540DA">
    <w:name w:val="75FA57735B764C44A928DA1F007540DA"/>
    <w:rsid w:val="00100467"/>
  </w:style>
  <w:style w:type="paragraph" w:customStyle="1" w:styleId="40166F7F5D2C4A57AC47393DEF5D8CC0">
    <w:name w:val="40166F7F5D2C4A57AC47393DEF5D8CC0"/>
    <w:rsid w:val="00100467"/>
  </w:style>
  <w:style w:type="paragraph" w:customStyle="1" w:styleId="CDEB1219B2AB45D784748632848F16CA">
    <w:name w:val="CDEB1219B2AB45D784748632848F16CA"/>
    <w:rsid w:val="00100467"/>
  </w:style>
  <w:style w:type="paragraph" w:customStyle="1" w:styleId="919DA95AECCD4543A37A1942BEFC9DBB">
    <w:name w:val="919DA95AECCD4543A37A1942BEFC9DBB"/>
    <w:rsid w:val="00100467"/>
  </w:style>
  <w:style w:type="paragraph" w:customStyle="1" w:styleId="6BA93895CE034DFAB1941AB0FEA134D3">
    <w:name w:val="6BA93895CE034DFAB1941AB0FEA134D3"/>
    <w:rsid w:val="00100467"/>
  </w:style>
  <w:style w:type="paragraph" w:customStyle="1" w:styleId="440E0635C7A745D899B17B24D72D1F23">
    <w:name w:val="440E0635C7A745D899B17B24D72D1F23"/>
    <w:rsid w:val="00100467"/>
  </w:style>
  <w:style w:type="paragraph" w:customStyle="1" w:styleId="5C24E3DD15C8422EAAFD6FD8FF0704BE">
    <w:name w:val="5C24E3DD15C8422EAAFD6FD8FF0704BE"/>
    <w:rsid w:val="00100467"/>
  </w:style>
  <w:style w:type="paragraph" w:customStyle="1" w:styleId="8D54A8DC68C64144A311901A13494268">
    <w:name w:val="8D54A8DC68C64144A311901A13494268"/>
    <w:rsid w:val="00100467"/>
  </w:style>
  <w:style w:type="paragraph" w:customStyle="1" w:styleId="EBE81B4A6D3840E5A87841B845D32E56">
    <w:name w:val="EBE81B4A6D3840E5A87841B845D32E56"/>
    <w:rsid w:val="00100467"/>
  </w:style>
  <w:style w:type="paragraph" w:customStyle="1" w:styleId="026284CD0680473BBDA5C44F880851B3">
    <w:name w:val="026284CD0680473BBDA5C44F880851B3"/>
    <w:rsid w:val="00100467"/>
  </w:style>
  <w:style w:type="paragraph" w:customStyle="1" w:styleId="2DA5741A436B46DF98C0FFBE9D54A9B6">
    <w:name w:val="2DA5741A436B46DF98C0FFBE9D54A9B6"/>
    <w:rsid w:val="00100467"/>
  </w:style>
  <w:style w:type="paragraph" w:customStyle="1" w:styleId="9224FCC299B04464B75A66200044827C">
    <w:name w:val="9224FCC299B04464B75A66200044827C"/>
    <w:rsid w:val="00100467"/>
  </w:style>
  <w:style w:type="paragraph" w:customStyle="1" w:styleId="8426F10F1EBA45E485274B4C16062EA9">
    <w:name w:val="8426F10F1EBA45E485274B4C16062EA9"/>
    <w:rsid w:val="00100467"/>
  </w:style>
  <w:style w:type="paragraph" w:customStyle="1" w:styleId="D27E611372194952979C55D7EB5DEBAD">
    <w:name w:val="D27E611372194952979C55D7EB5DEBAD"/>
    <w:rsid w:val="00100467"/>
  </w:style>
  <w:style w:type="paragraph" w:customStyle="1" w:styleId="3FB6D0C4ED4D4753BBDD8F5FEA49B5A6">
    <w:name w:val="3FB6D0C4ED4D4753BBDD8F5FEA49B5A6"/>
    <w:rsid w:val="00100467"/>
  </w:style>
  <w:style w:type="paragraph" w:customStyle="1" w:styleId="C9B4C46EBCBF415E86C7BF3E4CD4F95C">
    <w:name w:val="C9B4C46EBCBF415E86C7BF3E4CD4F95C"/>
    <w:rsid w:val="00100467"/>
  </w:style>
  <w:style w:type="paragraph" w:customStyle="1" w:styleId="8A890B83CB9F478CAB60260105EBF750">
    <w:name w:val="8A890B83CB9F478CAB60260105EBF750"/>
    <w:rsid w:val="00100467"/>
  </w:style>
  <w:style w:type="paragraph" w:customStyle="1" w:styleId="5F2EDDF422E246B0AA5321FE1487CA09">
    <w:name w:val="5F2EDDF422E246B0AA5321FE1487CA09"/>
    <w:rsid w:val="00100467"/>
  </w:style>
  <w:style w:type="paragraph" w:customStyle="1" w:styleId="D32479AE8A0C4D89800CFC361775B3F5">
    <w:name w:val="D32479AE8A0C4D89800CFC361775B3F5"/>
    <w:rsid w:val="00100467"/>
  </w:style>
  <w:style w:type="paragraph" w:customStyle="1" w:styleId="5C0CC710DFE04745950C528C65F2984A">
    <w:name w:val="5C0CC710DFE04745950C528C65F2984A"/>
    <w:rsid w:val="00100467"/>
  </w:style>
  <w:style w:type="paragraph" w:customStyle="1" w:styleId="DDCA253C37E548EB8253A27BD7E0C8FA">
    <w:name w:val="DDCA253C37E548EB8253A27BD7E0C8FA"/>
    <w:rsid w:val="00100467"/>
  </w:style>
  <w:style w:type="paragraph" w:customStyle="1" w:styleId="1A1A2BA9B62B4B65B3AD07ADBAF914DD">
    <w:name w:val="1A1A2BA9B62B4B65B3AD07ADBAF914DD"/>
    <w:rsid w:val="00100467"/>
  </w:style>
  <w:style w:type="paragraph" w:customStyle="1" w:styleId="4D7470CCD6E14BF194BD9C2C5307EB6C">
    <w:name w:val="4D7470CCD6E14BF194BD9C2C5307EB6C"/>
    <w:rsid w:val="00100467"/>
  </w:style>
  <w:style w:type="paragraph" w:customStyle="1" w:styleId="57EEF997F3E54B10B907E65E34A1E226">
    <w:name w:val="57EEF997F3E54B10B907E65E34A1E226"/>
    <w:rsid w:val="00100467"/>
  </w:style>
  <w:style w:type="paragraph" w:customStyle="1" w:styleId="1A3D84CCE2164B10AA2C7A1424556389">
    <w:name w:val="1A3D84CCE2164B10AA2C7A1424556389"/>
    <w:rsid w:val="00100467"/>
  </w:style>
  <w:style w:type="paragraph" w:customStyle="1" w:styleId="9339B94AA57B4C27B3D17399FC52F34A">
    <w:name w:val="9339B94AA57B4C27B3D17399FC52F34A"/>
    <w:rsid w:val="00100467"/>
  </w:style>
  <w:style w:type="paragraph" w:customStyle="1" w:styleId="008E6F50861E4A8EAD4035A44AF9D76E">
    <w:name w:val="008E6F50861E4A8EAD4035A44AF9D76E"/>
    <w:rsid w:val="00100467"/>
  </w:style>
  <w:style w:type="paragraph" w:customStyle="1" w:styleId="F150BCC8B5F74CA4834E82084F50EE24">
    <w:name w:val="F150BCC8B5F74CA4834E82084F50EE24"/>
    <w:rsid w:val="00100467"/>
  </w:style>
  <w:style w:type="paragraph" w:customStyle="1" w:styleId="39BD0A42A6F649D2BF6DA0C5BEF98891">
    <w:name w:val="39BD0A42A6F649D2BF6DA0C5BEF98891"/>
    <w:rsid w:val="00100467"/>
  </w:style>
  <w:style w:type="paragraph" w:customStyle="1" w:styleId="04DF88D92D354119A69AA708EBDD0AD5">
    <w:name w:val="04DF88D92D354119A69AA708EBDD0AD5"/>
    <w:rsid w:val="00100467"/>
  </w:style>
  <w:style w:type="paragraph" w:customStyle="1" w:styleId="34F406A0B4574E6BA89151040C12EB72">
    <w:name w:val="34F406A0B4574E6BA89151040C12EB72"/>
    <w:rsid w:val="00100467"/>
  </w:style>
  <w:style w:type="paragraph" w:customStyle="1" w:styleId="31FE32C020FA4E039EB9DBE3564E8A03">
    <w:name w:val="31FE32C020FA4E039EB9DBE3564E8A03"/>
    <w:rsid w:val="00100467"/>
  </w:style>
  <w:style w:type="paragraph" w:customStyle="1" w:styleId="7CA15C58953F4C81AA145C3C887C30FB">
    <w:name w:val="7CA15C58953F4C81AA145C3C887C30FB"/>
    <w:rsid w:val="00100467"/>
  </w:style>
  <w:style w:type="paragraph" w:customStyle="1" w:styleId="F5A837B82A7846808199C52DE31D7FA8">
    <w:name w:val="F5A837B82A7846808199C52DE31D7FA8"/>
    <w:rsid w:val="00100467"/>
  </w:style>
  <w:style w:type="paragraph" w:customStyle="1" w:styleId="CE9CA213775C4F07B42537204A1F76AD">
    <w:name w:val="CE9CA213775C4F07B42537204A1F76AD"/>
    <w:rsid w:val="00100467"/>
  </w:style>
  <w:style w:type="paragraph" w:customStyle="1" w:styleId="39733F16E74B4163877E92071D11636E">
    <w:name w:val="39733F16E74B4163877E92071D11636E"/>
    <w:rsid w:val="00100467"/>
  </w:style>
  <w:style w:type="paragraph" w:customStyle="1" w:styleId="B1504674A6654678B44D402457ACFD90">
    <w:name w:val="B1504674A6654678B44D402457ACFD90"/>
    <w:rsid w:val="00100467"/>
  </w:style>
  <w:style w:type="paragraph" w:customStyle="1" w:styleId="4394772080214809B91C645C301922FD">
    <w:name w:val="4394772080214809B91C645C301922FD"/>
    <w:rsid w:val="00100467"/>
  </w:style>
  <w:style w:type="paragraph" w:customStyle="1" w:styleId="B902F661AEF84E3BA571089CFC89101D">
    <w:name w:val="B902F661AEF84E3BA571089CFC89101D"/>
    <w:rsid w:val="00100467"/>
  </w:style>
  <w:style w:type="paragraph" w:customStyle="1" w:styleId="48DDB8DBE2404A6D8DE5BEE4A85F6134">
    <w:name w:val="48DDB8DBE2404A6D8DE5BEE4A85F6134"/>
    <w:rsid w:val="00100467"/>
  </w:style>
  <w:style w:type="paragraph" w:customStyle="1" w:styleId="10021D13829A4453B4687043090DE66B">
    <w:name w:val="10021D13829A4453B4687043090DE66B"/>
    <w:rsid w:val="00100467"/>
  </w:style>
  <w:style w:type="paragraph" w:customStyle="1" w:styleId="789B37C56B9F4815A79272AFDB52EAC0">
    <w:name w:val="789B37C56B9F4815A79272AFDB52EAC0"/>
    <w:rsid w:val="00100467"/>
  </w:style>
  <w:style w:type="paragraph" w:customStyle="1" w:styleId="EACAAFBF23CD492F84B68D4571BF868A">
    <w:name w:val="EACAAFBF23CD492F84B68D4571BF868A"/>
    <w:rsid w:val="00100467"/>
  </w:style>
  <w:style w:type="paragraph" w:customStyle="1" w:styleId="4BB781B37BB749A7A0EBC58E458EB9A3">
    <w:name w:val="4BB781B37BB749A7A0EBC58E458EB9A3"/>
    <w:rsid w:val="00100467"/>
  </w:style>
  <w:style w:type="paragraph" w:customStyle="1" w:styleId="9D5C3D5A551A403197BA855DB540D9A7">
    <w:name w:val="9D5C3D5A551A403197BA855DB540D9A7"/>
    <w:rsid w:val="00100467"/>
  </w:style>
  <w:style w:type="paragraph" w:customStyle="1" w:styleId="045E79ED16A64C0BB86CD940405841B7">
    <w:name w:val="045E79ED16A64C0BB86CD940405841B7"/>
    <w:rsid w:val="00100467"/>
  </w:style>
  <w:style w:type="paragraph" w:customStyle="1" w:styleId="FC8B7A549D814DFAB60A3FDB2F8DB884">
    <w:name w:val="FC8B7A549D814DFAB60A3FDB2F8DB884"/>
    <w:rsid w:val="00100467"/>
  </w:style>
  <w:style w:type="paragraph" w:customStyle="1" w:styleId="642D92DB02A3461FA9685228C047745D">
    <w:name w:val="642D92DB02A3461FA9685228C047745D"/>
    <w:rsid w:val="00100467"/>
  </w:style>
  <w:style w:type="paragraph" w:customStyle="1" w:styleId="CA39862445124E3C9CD6E2A80DA12119">
    <w:name w:val="CA39862445124E3C9CD6E2A80DA12119"/>
    <w:rsid w:val="00100467"/>
  </w:style>
  <w:style w:type="paragraph" w:customStyle="1" w:styleId="17300BA6E3DC498A972F353BD9D6DB26">
    <w:name w:val="17300BA6E3DC498A972F353BD9D6DB26"/>
    <w:rsid w:val="00100467"/>
  </w:style>
  <w:style w:type="paragraph" w:customStyle="1" w:styleId="4B9204B80933426DB43F3BED7DF85433">
    <w:name w:val="4B9204B80933426DB43F3BED7DF85433"/>
    <w:rsid w:val="00100467"/>
  </w:style>
  <w:style w:type="paragraph" w:customStyle="1" w:styleId="70D2EAC19C9D4397B259EF2D77EF9F42">
    <w:name w:val="70D2EAC19C9D4397B259EF2D77EF9F42"/>
    <w:rsid w:val="00100467"/>
  </w:style>
  <w:style w:type="paragraph" w:customStyle="1" w:styleId="E720E8F1F1784BDE9B8425C3702FFDCE">
    <w:name w:val="E720E8F1F1784BDE9B8425C3702FFDCE"/>
    <w:rsid w:val="00100467"/>
  </w:style>
  <w:style w:type="paragraph" w:customStyle="1" w:styleId="E5BEE004B95E4B198692FED22AA11C51">
    <w:name w:val="E5BEE004B95E4B198692FED22AA11C51"/>
    <w:rsid w:val="00100467"/>
  </w:style>
  <w:style w:type="paragraph" w:customStyle="1" w:styleId="351452A187CA4B10A4B991D67F69F444">
    <w:name w:val="351452A187CA4B10A4B991D67F69F444"/>
    <w:rsid w:val="00100467"/>
  </w:style>
  <w:style w:type="paragraph" w:customStyle="1" w:styleId="08653E6A628645C795FF300B8AF5E11F">
    <w:name w:val="08653E6A628645C795FF300B8AF5E11F"/>
    <w:rsid w:val="00100467"/>
  </w:style>
  <w:style w:type="paragraph" w:customStyle="1" w:styleId="9D482926B2894853B43818100B7D5DFC">
    <w:name w:val="9D482926B2894853B43818100B7D5DFC"/>
    <w:rsid w:val="00100467"/>
  </w:style>
  <w:style w:type="paragraph" w:customStyle="1" w:styleId="F0175CBEEE0E4D53B2D66C80F1CF2684">
    <w:name w:val="F0175CBEEE0E4D53B2D66C80F1CF2684"/>
    <w:rsid w:val="00100467"/>
  </w:style>
  <w:style w:type="paragraph" w:customStyle="1" w:styleId="8C621459D6CD48EC9DF825E6D60B64B2">
    <w:name w:val="8C621459D6CD48EC9DF825E6D60B64B2"/>
    <w:rsid w:val="00100467"/>
  </w:style>
  <w:style w:type="paragraph" w:customStyle="1" w:styleId="0800362748C24A8DA77426D7BC781E14">
    <w:name w:val="0800362748C24A8DA77426D7BC781E14"/>
    <w:rsid w:val="00100467"/>
  </w:style>
  <w:style w:type="paragraph" w:customStyle="1" w:styleId="38C5218689924071A3549AAB189770FD">
    <w:name w:val="38C5218689924071A3549AAB189770FD"/>
    <w:rsid w:val="00100467"/>
  </w:style>
  <w:style w:type="paragraph" w:customStyle="1" w:styleId="16CF2904D0BD4D87AA7281D7BEEB85FB">
    <w:name w:val="16CF2904D0BD4D87AA7281D7BEEB85FB"/>
    <w:rsid w:val="00100467"/>
  </w:style>
  <w:style w:type="paragraph" w:customStyle="1" w:styleId="CE650FFD99FC4F4180A0C1F861E87C4F">
    <w:name w:val="CE650FFD99FC4F4180A0C1F861E87C4F"/>
    <w:rsid w:val="00100467"/>
  </w:style>
  <w:style w:type="paragraph" w:customStyle="1" w:styleId="3855919EAE074537B96DC99234B24C59">
    <w:name w:val="3855919EAE074537B96DC99234B24C59"/>
    <w:rsid w:val="00100467"/>
  </w:style>
  <w:style w:type="paragraph" w:customStyle="1" w:styleId="7A6BC749A76F402183B8B6CE8832D60C">
    <w:name w:val="7A6BC749A76F402183B8B6CE8832D60C"/>
    <w:rsid w:val="00100467"/>
  </w:style>
  <w:style w:type="paragraph" w:customStyle="1" w:styleId="41DBECEDFCE84A37A0FDF2586DF49D71">
    <w:name w:val="41DBECEDFCE84A37A0FDF2586DF49D71"/>
    <w:rsid w:val="00100467"/>
  </w:style>
  <w:style w:type="paragraph" w:customStyle="1" w:styleId="7980E9E06D79491E89715CCA57757871">
    <w:name w:val="7980E9E06D79491E89715CCA57757871"/>
    <w:rsid w:val="00100467"/>
  </w:style>
  <w:style w:type="paragraph" w:customStyle="1" w:styleId="D60D1C7E88424767B33DA475EA73AEEC">
    <w:name w:val="D60D1C7E88424767B33DA475EA73AEEC"/>
    <w:rsid w:val="00100467"/>
  </w:style>
  <w:style w:type="paragraph" w:customStyle="1" w:styleId="913CFDB66EBA4C14BAEEC0BB60AD7FCA">
    <w:name w:val="913CFDB66EBA4C14BAEEC0BB60AD7FCA"/>
    <w:rsid w:val="00100467"/>
  </w:style>
  <w:style w:type="paragraph" w:customStyle="1" w:styleId="9E9C2BF4665C41B88650E0049CFFEFB8">
    <w:name w:val="9E9C2BF4665C41B88650E0049CFFEFB8"/>
    <w:rsid w:val="00100467"/>
  </w:style>
  <w:style w:type="paragraph" w:customStyle="1" w:styleId="9F0C3ECAA8244E63B79170F3C9BD680C">
    <w:name w:val="9F0C3ECAA8244E63B79170F3C9BD680C"/>
    <w:rsid w:val="00100467"/>
  </w:style>
  <w:style w:type="paragraph" w:customStyle="1" w:styleId="EAC7A73CC8B444FD82B8B04C1927A9A9">
    <w:name w:val="EAC7A73CC8B444FD82B8B04C1927A9A9"/>
    <w:rsid w:val="00100467"/>
  </w:style>
  <w:style w:type="paragraph" w:customStyle="1" w:styleId="92677CD5CE334B2C9D70368B9DEAFEAE">
    <w:name w:val="92677CD5CE334B2C9D70368B9DEAFEAE"/>
    <w:rsid w:val="00100467"/>
  </w:style>
  <w:style w:type="paragraph" w:customStyle="1" w:styleId="A78710CD08004D37A11CEDFB2D4C0204">
    <w:name w:val="A78710CD08004D37A11CEDFB2D4C0204"/>
    <w:rsid w:val="00100467"/>
  </w:style>
  <w:style w:type="paragraph" w:customStyle="1" w:styleId="E95BADCA34F247F1B48210882DE35259">
    <w:name w:val="E95BADCA34F247F1B48210882DE35259"/>
    <w:rsid w:val="00100467"/>
  </w:style>
  <w:style w:type="paragraph" w:customStyle="1" w:styleId="043CAFD3C81942D2B8CF7A3561D0329E">
    <w:name w:val="043CAFD3C81942D2B8CF7A3561D0329E"/>
    <w:rsid w:val="00100467"/>
  </w:style>
  <w:style w:type="paragraph" w:customStyle="1" w:styleId="6ECC287BE3714F419F0744453E069663">
    <w:name w:val="6ECC287BE3714F419F0744453E069663"/>
    <w:rsid w:val="00100467"/>
  </w:style>
  <w:style w:type="paragraph" w:customStyle="1" w:styleId="DF4D8FFAFC1C40F184FF05557D84B238">
    <w:name w:val="DF4D8FFAFC1C40F184FF05557D84B238"/>
    <w:rsid w:val="00100467"/>
  </w:style>
  <w:style w:type="paragraph" w:customStyle="1" w:styleId="21BB0A92605C413FA2AAAF6A5F87399B">
    <w:name w:val="21BB0A92605C413FA2AAAF6A5F87399B"/>
    <w:rsid w:val="00100467"/>
  </w:style>
  <w:style w:type="paragraph" w:customStyle="1" w:styleId="AAFDB91F89514ABA88B96CD20EFE371A">
    <w:name w:val="AAFDB91F89514ABA88B96CD20EFE371A"/>
    <w:rsid w:val="00100467"/>
  </w:style>
  <w:style w:type="paragraph" w:customStyle="1" w:styleId="4D7CCEB84B4843759D417BB9798F2603">
    <w:name w:val="4D7CCEB84B4843759D417BB9798F2603"/>
    <w:rsid w:val="00100467"/>
  </w:style>
  <w:style w:type="paragraph" w:customStyle="1" w:styleId="2468257B314B4CD588939504CA1E873A">
    <w:name w:val="2468257B314B4CD588939504CA1E873A"/>
    <w:rsid w:val="00100467"/>
  </w:style>
  <w:style w:type="paragraph" w:customStyle="1" w:styleId="8D1F6E04ECDE42768129AE85279D13C3">
    <w:name w:val="8D1F6E04ECDE42768129AE85279D13C3"/>
    <w:rsid w:val="00100467"/>
  </w:style>
  <w:style w:type="paragraph" w:customStyle="1" w:styleId="C4FDF142E59F4FD2A4E426B5DDFF98B1">
    <w:name w:val="C4FDF142E59F4FD2A4E426B5DDFF98B1"/>
    <w:rsid w:val="00100467"/>
  </w:style>
  <w:style w:type="paragraph" w:customStyle="1" w:styleId="64EE3A35791E4D10BAC9E6A66963145D">
    <w:name w:val="64EE3A35791E4D10BAC9E6A66963145D"/>
    <w:rsid w:val="00100467"/>
  </w:style>
  <w:style w:type="paragraph" w:customStyle="1" w:styleId="D4DB1D70BCAD474CAB393628D6EFA3DA">
    <w:name w:val="D4DB1D70BCAD474CAB393628D6EFA3DA"/>
    <w:rsid w:val="00100467"/>
  </w:style>
  <w:style w:type="paragraph" w:customStyle="1" w:styleId="65F36F7406E1415ABE83DA8627F5FB96">
    <w:name w:val="65F36F7406E1415ABE83DA8627F5FB96"/>
    <w:rsid w:val="00100467"/>
  </w:style>
  <w:style w:type="paragraph" w:customStyle="1" w:styleId="0657F96826454645A44181019F4EE4EB">
    <w:name w:val="0657F96826454645A44181019F4EE4EB"/>
    <w:rsid w:val="00100467"/>
  </w:style>
  <w:style w:type="paragraph" w:customStyle="1" w:styleId="FBC6DF8083184D95A51A52BE443C1721">
    <w:name w:val="FBC6DF8083184D95A51A52BE443C1721"/>
    <w:rsid w:val="00100467"/>
  </w:style>
  <w:style w:type="paragraph" w:customStyle="1" w:styleId="507DB1DCD6C04F239F498339EFB1658B">
    <w:name w:val="507DB1DCD6C04F239F498339EFB1658B"/>
    <w:rsid w:val="00100467"/>
  </w:style>
  <w:style w:type="paragraph" w:customStyle="1" w:styleId="62EB1972DA35432FB9AFC7D4180F3DB8">
    <w:name w:val="62EB1972DA35432FB9AFC7D4180F3DB8"/>
    <w:rsid w:val="00100467"/>
  </w:style>
  <w:style w:type="paragraph" w:customStyle="1" w:styleId="8E25DB5FC88849ECB44A1ADCE26DA094">
    <w:name w:val="8E25DB5FC88849ECB44A1ADCE26DA094"/>
    <w:rsid w:val="00100467"/>
  </w:style>
  <w:style w:type="paragraph" w:customStyle="1" w:styleId="E22BFCD37CFA4B12A622666A72158B88">
    <w:name w:val="E22BFCD37CFA4B12A622666A72158B88"/>
    <w:rsid w:val="00100467"/>
  </w:style>
  <w:style w:type="paragraph" w:customStyle="1" w:styleId="2F19DF3AEE244C6A924BE69BE8C09B7C">
    <w:name w:val="2F19DF3AEE244C6A924BE69BE8C09B7C"/>
    <w:rsid w:val="00100467"/>
  </w:style>
  <w:style w:type="paragraph" w:customStyle="1" w:styleId="EB4E991360BF43B3B75068E4E2E13FE5">
    <w:name w:val="EB4E991360BF43B3B75068E4E2E13FE5"/>
    <w:rsid w:val="00100467"/>
  </w:style>
  <w:style w:type="paragraph" w:customStyle="1" w:styleId="8AB4CEA837554D1091DC1BF8313489EC">
    <w:name w:val="8AB4CEA837554D1091DC1BF8313489EC"/>
    <w:rsid w:val="00100467"/>
  </w:style>
  <w:style w:type="paragraph" w:customStyle="1" w:styleId="289383DA082044D08CFCEC6EB48B080A">
    <w:name w:val="289383DA082044D08CFCEC6EB48B080A"/>
    <w:rsid w:val="00100467"/>
  </w:style>
  <w:style w:type="paragraph" w:customStyle="1" w:styleId="2D1091891B484DA2A883670D02F9F9CD">
    <w:name w:val="2D1091891B484DA2A883670D02F9F9CD"/>
    <w:rsid w:val="00100467"/>
  </w:style>
  <w:style w:type="paragraph" w:customStyle="1" w:styleId="2F743AD8460C4AE9AE0BF37A3161C259">
    <w:name w:val="2F743AD8460C4AE9AE0BF37A3161C259"/>
    <w:rsid w:val="00100467"/>
  </w:style>
  <w:style w:type="paragraph" w:customStyle="1" w:styleId="B32E9793299043409EBD1112B331324D">
    <w:name w:val="B32E9793299043409EBD1112B331324D"/>
    <w:rsid w:val="00100467"/>
  </w:style>
  <w:style w:type="paragraph" w:customStyle="1" w:styleId="108AD041ECA24923ADFC992784783AA0">
    <w:name w:val="108AD041ECA24923ADFC992784783AA0"/>
    <w:rsid w:val="00100467"/>
  </w:style>
  <w:style w:type="paragraph" w:customStyle="1" w:styleId="D9AD9A672C5547799C3891F1112415D9">
    <w:name w:val="D9AD9A672C5547799C3891F1112415D9"/>
    <w:rsid w:val="00100467"/>
  </w:style>
  <w:style w:type="paragraph" w:customStyle="1" w:styleId="516E26B0A3914700977FEDD58F460D55">
    <w:name w:val="516E26B0A3914700977FEDD58F460D55"/>
    <w:rsid w:val="00100467"/>
  </w:style>
  <w:style w:type="paragraph" w:customStyle="1" w:styleId="5E64026333EE4B0190A1555CFD768743">
    <w:name w:val="5E64026333EE4B0190A1555CFD768743"/>
    <w:rsid w:val="00100467"/>
  </w:style>
  <w:style w:type="paragraph" w:customStyle="1" w:styleId="B1140B9B7FF0427A99C3902B2D476309">
    <w:name w:val="B1140B9B7FF0427A99C3902B2D476309"/>
    <w:rsid w:val="00100467"/>
  </w:style>
  <w:style w:type="paragraph" w:customStyle="1" w:styleId="C0842E31425F45F9A0144B802C389706">
    <w:name w:val="C0842E31425F45F9A0144B802C389706"/>
    <w:rsid w:val="00100467"/>
  </w:style>
  <w:style w:type="paragraph" w:customStyle="1" w:styleId="E9CB8333ECB748E085E3A88620DA60FD">
    <w:name w:val="E9CB8333ECB748E085E3A88620DA60FD"/>
    <w:rsid w:val="00100467"/>
  </w:style>
  <w:style w:type="paragraph" w:customStyle="1" w:styleId="6844F52956F548A1B1B1EEDEB74CA308">
    <w:name w:val="6844F52956F548A1B1B1EEDEB74CA308"/>
    <w:rsid w:val="00100467"/>
  </w:style>
  <w:style w:type="paragraph" w:customStyle="1" w:styleId="91B922D0F8D74339A650F2052E696EE7">
    <w:name w:val="91B922D0F8D74339A650F2052E696EE7"/>
    <w:rsid w:val="00100467"/>
  </w:style>
  <w:style w:type="paragraph" w:customStyle="1" w:styleId="94FC80772E4A4489A4A598A9700ED571">
    <w:name w:val="94FC80772E4A4489A4A598A9700ED571"/>
    <w:rsid w:val="00100467"/>
  </w:style>
  <w:style w:type="paragraph" w:customStyle="1" w:styleId="8D73AA3DD5C14D84A47EBFB7ACA87EA1">
    <w:name w:val="8D73AA3DD5C14D84A47EBFB7ACA87EA1"/>
    <w:rsid w:val="00100467"/>
  </w:style>
  <w:style w:type="paragraph" w:customStyle="1" w:styleId="F9AA39E9832B42EC971C940A442A8957">
    <w:name w:val="F9AA39E9832B42EC971C940A442A8957"/>
    <w:rsid w:val="00100467"/>
  </w:style>
  <w:style w:type="paragraph" w:customStyle="1" w:styleId="BF524DD353ED4F5E83D67438541AF3EC">
    <w:name w:val="BF524DD353ED4F5E83D67438541AF3EC"/>
    <w:rsid w:val="00100467"/>
  </w:style>
  <w:style w:type="paragraph" w:customStyle="1" w:styleId="7304B31F3DA54949A5CF0DA50B7F0422">
    <w:name w:val="7304B31F3DA54949A5CF0DA50B7F0422"/>
    <w:rsid w:val="00100467"/>
  </w:style>
  <w:style w:type="paragraph" w:customStyle="1" w:styleId="325710AFC3C4441B92CA4E16D10D70C9">
    <w:name w:val="325710AFC3C4441B92CA4E16D10D70C9"/>
    <w:rsid w:val="00100467"/>
  </w:style>
  <w:style w:type="paragraph" w:customStyle="1" w:styleId="3E34C0EB605B419D96F3E7CF6D9299A1">
    <w:name w:val="3E34C0EB605B419D96F3E7CF6D9299A1"/>
    <w:rsid w:val="00100467"/>
  </w:style>
  <w:style w:type="paragraph" w:customStyle="1" w:styleId="AF41843CA78D4D3EAB325D81B2D901D3">
    <w:name w:val="AF41843CA78D4D3EAB325D81B2D901D3"/>
    <w:rsid w:val="00100467"/>
  </w:style>
  <w:style w:type="paragraph" w:customStyle="1" w:styleId="FAA8D03CB7114983A2AFCAEEEF463D8E">
    <w:name w:val="FAA8D03CB7114983A2AFCAEEEF463D8E"/>
    <w:rsid w:val="00100467"/>
  </w:style>
  <w:style w:type="paragraph" w:customStyle="1" w:styleId="7F8C54D90527456EB3E5642C4276CA1B">
    <w:name w:val="7F8C54D90527456EB3E5642C4276CA1B"/>
    <w:rsid w:val="00100467"/>
  </w:style>
  <w:style w:type="paragraph" w:customStyle="1" w:styleId="7BD9CFEB44AD4820A9A98B39CC534588">
    <w:name w:val="7BD9CFEB44AD4820A9A98B39CC534588"/>
    <w:rsid w:val="00100467"/>
  </w:style>
  <w:style w:type="paragraph" w:customStyle="1" w:styleId="0852C380228442FF9DAB18E620921F2F">
    <w:name w:val="0852C380228442FF9DAB18E620921F2F"/>
    <w:rsid w:val="00100467"/>
  </w:style>
  <w:style w:type="paragraph" w:customStyle="1" w:styleId="93EF55B6E7034803A15F1816B7990B7B">
    <w:name w:val="93EF55B6E7034803A15F1816B7990B7B"/>
    <w:rsid w:val="00100467"/>
  </w:style>
  <w:style w:type="paragraph" w:customStyle="1" w:styleId="96FAB912B28D42F9B5037DDB55101D76">
    <w:name w:val="96FAB912B28D42F9B5037DDB55101D76"/>
    <w:rsid w:val="00100467"/>
  </w:style>
  <w:style w:type="paragraph" w:customStyle="1" w:styleId="C5D5215BAD1F4E3DBE51B424057E0F2F">
    <w:name w:val="C5D5215BAD1F4E3DBE51B424057E0F2F"/>
    <w:rsid w:val="00100467"/>
  </w:style>
  <w:style w:type="paragraph" w:customStyle="1" w:styleId="E1E4D48EA0C14A12AA3D6E34DF86BA54">
    <w:name w:val="E1E4D48EA0C14A12AA3D6E34DF86BA54"/>
    <w:rsid w:val="00100467"/>
  </w:style>
  <w:style w:type="paragraph" w:customStyle="1" w:styleId="BF8936516561499AB246E13C818DEBC5">
    <w:name w:val="BF8936516561499AB246E13C818DEBC5"/>
    <w:rsid w:val="00100467"/>
  </w:style>
  <w:style w:type="paragraph" w:customStyle="1" w:styleId="3E702102758F43C08F14004A38D4AF18">
    <w:name w:val="3E702102758F43C08F14004A38D4AF18"/>
    <w:rsid w:val="00100467"/>
  </w:style>
  <w:style w:type="paragraph" w:customStyle="1" w:styleId="B57733E9D9614438A32E161DA3081C00">
    <w:name w:val="B57733E9D9614438A32E161DA3081C00"/>
    <w:rsid w:val="00100467"/>
  </w:style>
  <w:style w:type="paragraph" w:customStyle="1" w:styleId="DB9D97734EF74A35B6227AA8FCC823ED">
    <w:name w:val="DB9D97734EF74A35B6227AA8FCC823ED"/>
    <w:rsid w:val="00100467"/>
  </w:style>
  <w:style w:type="paragraph" w:customStyle="1" w:styleId="6500203E06434E8D8786F667BFB5DE68">
    <w:name w:val="6500203E06434E8D8786F667BFB5DE68"/>
    <w:rsid w:val="00100467"/>
  </w:style>
  <w:style w:type="paragraph" w:customStyle="1" w:styleId="48391FAA507743B5AC70494ED096C787">
    <w:name w:val="48391FAA507743B5AC70494ED096C787"/>
    <w:rsid w:val="00100467"/>
  </w:style>
  <w:style w:type="paragraph" w:customStyle="1" w:styleId="5795AEC458144DB9A3571CFCAD5D5670">
    <w:name w:val="5795AEC458144DB9A3571CFCAD5D5670"/>
    <w:rsid w:val="00100467"/>
  </w:style>
  <w:style w:type="paragraph" w:customStyle="1" w:styleId="647B0BB9990D40F5871D125A562D8D7F">
    <w:name w:val="647B0BB9990D40F5871D125A562D8D7F"/>
    <w:rsid w:val="00100467"/>
  </w:style>
  <w:style w:type="paragraph" w:customStyle="1" w:styleId="5DD106F7A8FD475FABA73D466112D426">
    <w:name w:val="5DD106F7A8FD475FABA73D466112D426"/>
    <w:rsid w:val="00100467"/>
  </w:style>
  <w:style w:type="paragraph" w:customStyle="1" w:styleId="F1625C2AD9954D22ACFF2201637DB05D">
    <w:name w:val="F1625C2AD9954D22ACFF2201637DB05D"/>
    <w:rsid w:val="00100467"/>
  </w:style>
  <w:style w:type="paragraph" w:customStyle="1" w:styleId="99FFEB94FC2D4570AF30DF987881014D">
    <w:name w:val="99FFEB94FC2D4570AF30DF987881014D"/>
    <w:rsid w:val="00100467"/>
  </w:style>
  <w:style w:type="paragraph" w:customStyle="1" w:styleId="8479B537B93446A68A653BA1CA188AAD">
    <w:name w:val="8479B537B93446A68A653BA1CA188AAD"/>
    <w:rsid w:val="00100467"/>
  </w:style>
  <w:style w:type="paragraph" w:customStyle="1" w:styleId="31A6CE7D6B204CAA88647A444716BD73">
    <w:name w:val="31A6CE7D6B204CAA88647A444716BD73"/>
    <w:rsid w:val="00100467"/>
  </w:style>
  <w:style w:type="paragraph" w:customStyle="1" w:styleId="FE1A0832A1F84C62BB78E0BFFEC8038B">
    <w:name w:val="FE1A0832A1F84C62BB78E0BFFEC8038B"/>
    <w:rsid w:val="00100467"/>
  </w:style>
  <w:style w:type="paragraph" w:customStyle="1" w:styleId="BCDD21C0FF894FBEAD8F81CFBAF677DD">
    <w:name w:val="BCDD21C0FF894FBEAD8F81CFBAF677DD"/>
    <w:rsid w:val="00100467"/>
  </w:style>
  <w:style w:type="character" w:customStyle="1" w:styleId="Responseboxtext">
    <w:name w:val="Response box text"/>
    <w:basedOn w:val="DefaultParagraphFont"/>
    <w:uiPriority w:val="1"/>
    <w:qFormat/>
    <w:rsid w:val="005B28F5"/>
    <w:rPr>
      <w:rFonts w:ascii="Arial" w:hAnsi="Arial"/>
      <w:color w:val="auto"/>
      <w:sz w:val="20"/>
    </w:rPr>
  </w:style>
  <w:style w:type="paragraph" w:customStyle="1" w:styleId="30E13324AB894CA796DE5AA8B9619D6C1">
    <w:name w:val="30E13324AB894CA796DE5AA8B9619D6C1"/>
    <w:rsid w:val="00EF7A8B"/>
    <w:pPr>
      <w:spacing w:before="120" w:after="60" w:line="240" w:lineRule="auto"/>
    </w:pPr>
    <w:rPr>
      <w:rFonts w:ascii="Arial" w:eastAsia="Times New Roman" w:hAnsi="Arial" w:cs="Arial"/>
      <w:sz w:val="20"/>
      <w:szCs w:val="20"/>
      <w:lang w:eastAsia="en-US"/>
    </w:rPr>
  </w:style>
  <w:style w:type="paragraph" w:customStyle="1" w:styleId="2E0E1318D61849B6BAA073B33E4BB9891">
    <w:name w:val="2E0E1318D61849B6BAA073B33E4BB9891"/>
    <w:rsid w:val="00EF7A8B"/>
    <w:pPr>
      <w:spacing w:before="120" w:after="60" w:line="240" w:lineRule="auto"/>
    </w:pPr>
    <w:rPr>
      <w:rFonts w:ascii="Arial" w:eastAsia="Times New Roman" w:hAnsi="Arial" w:cs="Arial"/>
      <w:sz w:val="20"/>
      <w:szCs w:val="20"/>
      <w:lang w:eastAsia="en-US"/>
    </w:rPr>
  </w:style>
  <w:style w:type="paragraph" w:customStyle="1" w:styleId="FB3CE0C717984B7DA2FCBC8A115EEA2D1">
    <w:name w:val="FB3CE0C717984B7DA2FCBC8A115EEA2D1"/>
    <w:rsid w:val="00EF7A8B"/>
    <w:pPr>
      <w:spacing w:before="120" w:after="60" w:line="240" w:lineRule="auto"/>
    </w:pPr>
    <w:rPr>
      <w:rFonts w:ascii="Arial" w:eastAsia="Times New Roman" w:hAnsi="Arial" w:cs="Arial"/>
      <w:sz w:val="20"/>
      <w:szCs w:val="20"/>
      <w:lang w:eastAsia="en-US"/>
    </w:rPr>
  </w:style>
  <w:style w:type="paragraph" w:customStyle="1" w:styleId="CC5B1893550940C99E93C6FA98810D121">
    <w:name w:val="CC5B1893550940C99E93C6FA98810D121"/>
    <w:rsid w:val="00EF7A8B"/>
    <w:pPr>
      <w:spacing w:before="120" w:after="60" w:line="240" w:lineRule="auto"/>
    </w:pPr>
    <w:rPr>
      <w:rFonts w:ascii="Arial" w:eastAsia="Times New Roman" w:hAnsi="Arial" w:cs="Arial"/>
      <w:sz w:val="20"/>
      <w:szCs w:val="20"/>
      <w:lang w:eastAsia="en-US"/>
    </w:rPr>
  </w:style>
  <w:style w:type="paragraph" w:customStyle="1" w:styleId="B5378790144D4FB09F1C45ED7E84DA321">
    <w:name w:val="B5378790144D4FB09F1C45ED7E84DA321"/>
    <w:rsid w:val="00EF7A8B"/>
    <w:pPr>
      <w:spacing w:before="120" w:after="60" w:line="240" w:lineRule="auto"/>
    </w:pPr>
    <w:rPr>
      <w:rFonts w:ascii="Arial" w:eastAsia="Times New Roman" w:hAnsi="Arial" w:cs="Arial"/>
      <w:sz w:val="20"/>
      <w:szCs w:val="20"/>
      <w:lang w:eastAsia="en-US"/>
    </w:rPr>
  </w:style>
  <w:style w:type="paragraph" w:customStyle="1" w:styleId="73809EA4813A43758EAD8DFA8E34F5801">
    <w:name w:val="73809EA4813A43758EAD8DFA8E34F5801"/>
    <w:rsid w:val="00EF7A8B"/>
    <w:pPr>
      <w:spacing w:before="120" w:after="60" w:line="240" w:lineRule="auto"/>
    </w:pPr>
    <w:rPr>
      <w:rFonts w:ascii="Arial" w:eastAsia="Times New Roman" w:hAnsi="Arial" w:cs="Arial"/>
      <w:sz w:val="20"/>
      <w:szCs w:val="20"/>
      <w:lang w:eastAsia="en-US"/>
    </w:rPr>
  </w:style>
  <w:style w:type="paragraph" w:customStyle="1" w:styleId="EACFC84A8BB040FDA3B62ECDFE5A7DFE1">
    <w:name w:val="EACFC84A8BB040FDA3B62ECDFE5A7DFE1"/>
    <w:rsid w:val="00EF7A8B"/>
    <w:pPr>
      <w:spacing w:before="120" w:after="60" w:line="240" w:lineRule="auto"/>
    </w:pPr>
    <w:rPr>
      <w:rFonts w:ascii="Arial" w:eastAsia="Times New Roman" w:hAnsi="Arial" w:cs="Arial"/>
      <w:sz w:val="20"/>
      <w:szCs w:val="20"/>
      <w:lang w:eastAsia="en-US"/>
    </w:rPr>
  </w:style>
  <w:style w:type="paragraph" w:customStyle="1" w:styleId="A8D56E9915A1439DB4CA109694B6A10D1">
    <w:name w:val="A8D56E9915A1439DB4CA109694B6A10D1"/>
    <w:rsid w:val="00EF7A8B"/>
    <w:pPr>
      <w:spacing w:before="120" w:after="60" w:line="240" w:lineRule="auto"/>
    </w:pPr>
    <w:rPr>
      <w:rFonts w:ascii="Arial" w:eastAsia="Times New Roman" w:hAnsi="Arial" w:cs="Arial"/>
      <w:sz w:val="20"/>
      <w:szCs w:val="20"/>
      <w:lang w:eastAsia="en-US"/>
    </w:rPr>
  </w:style>
  <w:style w:type="paragraph" w:customStyle="1" w:styleId="E5DCD3C0642E4B03A73C6B425FFD9BFD1">
    <w:name w:val="E5DCD3C0642E4B03A73C6B425FFD9BFD1"/>
    <w:rsid w:val="00EF7A8B"/>
    <w:pPr>
      <w:spacing w:before="120" w:after="60" w:line="240" w:lineRule="auto"/>
    </w:pPr>
    <w:rPr>
      <w:rFonts w:ascii="Arial" w:eastAsia="Times New Roman" w:hAnsi="Arial" w:cs="Arial"/>
      <w:sz w:val="20"/>
      <w:szCs w:val="20"/>
      <w:lang w:eastAsia="en-US"/>
    </w:rPr>
  </w:style>
  <w:style w:type="paragraph" w:customStyle="1" w:styleId="9E14676D1B184786862DFBEBC97717D91">
    <w:name w:val="9E14676D1B184786862DFBEBC97717D91"/>
    <w:rsid w:val="00EF7A8B"/>
    <w:pPr>
      <w:spacing w:before="120" w:after="60" w:line="240" w:lineRule="auto"/>
    </w:pPr>
    <w:rPr>
      <w:rFonts w:ascii="Arial" w:eastAsia="Times New Roman" w:hAnsi="Arial" w:cs="Arial"/>
      <w:sz w:val="20"/>
      <w:szCs w:val="20"/>
      <w:lang w:eastAsia="en-US"/>
    </w:rPr>
  </w:style>
  <w:style w:type="paragraph" w:customStyle="1" w:styleId="DC86ABB54E844E03BDD0E66207CC4F0B1">
    <w:name w:val="DC86ABB54E844E03BDD0E66207CC4F0B1"/>
    <w:rsid w:val="00EF7A8B"/>
    <w:pPr>
      <w:spacing w:before="120" w:after="60" w:line="240" w:lineRule="auto"/>
    </w:pPr>
    <w:rPr>
      <w:rFonts w:ascii="Arial" w:eastAsia="Times New Roman" w:hAnsi="Arial" w:cs="Arial"/>
      <w:sz w:val="20"/>
      <w:szCs w:val="20"/>
      <w:lang w:eastAsia="en-US"/>
    </w:rPr>
  </w:style>
  <w:style w:type="paragraph" w:customStyle="1" w:styleId="34838E0B2CBA4242A8A796C8B15CAB211">
    <w:name w:val="34838E0B2CBA4242A8A796C8B15CAB211"/>
    <w:rsid w:val="00EF7A8B"/>
    <w:pPr>
      <w:spacing w:before="120" w:after="60" w:line="240" w:lineRule="auto"/>
    </w:pPr>
    <w:rPr>
      <w:rFonts w:ascii="Arial" w:eastAsia="Times New Roman" w:hAnsi="Arial" w:cs="Arial"/>
      <w:sz w:val="20"/>
      <w:szCs w:val="20"/>
      <w:lang w:eastAsia="en-US"/>
    </w:rPr>
  </w:style>
  <w:style w:type="paragraph" w:customStyle="1" w:styleId="490A2DC54D6D4F0B8073E0D304D3FDBD1">
    <w:name w:val="490A2DC54D6D4F0B8073E0D304D3FDBD1"/>
    <w:rsid w:val="00EF7A8B"/>
    <w:pPr>
      <w:spacing w:before="120" w:after="60" w:line="240" w:lineRule="auto"/>
    </w:pPr>
    <w:rPr>
      <w:rFonts w:ascii="Arial" w:eastAsia="Times New Roman" w:hAnsi="Arial" w:cs="Arial"/>
      <w:sz w:val="20"/>
      <w:szCs w:val="20"/>
      <w:lang w:eastAsia="en-US"/>
    </w:rPr>
  </w:style>
  <w:style w:type="paragraph" w:customStyle="1" w:styleId="2C67C754313B4673A0EBF87886812B981">
    <w:name w:val="2C67C754313B4673A0EBF87886812B981"/>
    <w:rsid w:val="00EF7A8B"/>
    <w:pPr>
      <w:spacing w:before="120" w:after="60" w:line="240" w:lineRule="auto"/>
    </w:pPr>
    <w:rPr>
      <w:rFonts w:ascii="Arial" w:eastAsia="Times New Roman" w:hAnsi="Arial" w:cs="Arial"/>
      <w:sz w:val="20"/>
      <w:szCs w:val="20"/>
      <w:lang w:eastAsia="en-US"/>
    </w:rPr>
  </w:style>
  <w:style w:type="paragraph" w:customStyle="1" w:styleId="D6B7625EB7D34678B332610959D75D441">
    <w:name w:val="D6B7625EB7D34678B332610959D75D441"/>
    <w:rsid w:val="00EF7A8B"/>
    <w:pPr>
      <w:spacing w:before="120" w:after="60" w:line="240" w:lineRule="auto"/>
    </w:pPr>
    <w:rPr>
      <w:rFonts w:ascii="Arial" w:eastAsia="Times New Roman" w:hAnsi="Arial" w:cs="Arial"/>
      <w:sz w:val="20"/>
      <w:szCs w:val="20"/>
      <w:lang w:eastAsia="en-US"/>
    </w:rPr>
  </w:style>
  <w:style w:type="paragraph" w:customStyle="1" w:styleId="872071FB7CD9416696A931E6CF7F78B81">
    <w:name w:val="872071FB7CD9416696A931E6CF7F78B81"/>
    <w:rsid w:val="00EF7A8B"/>
    <w:pPr>
      <w:spacing w:before="120" w:after="60" w:line="240" w:lineRule="auto"/>
    </w:pPr>
    <w:rPr>
      <w:rFonts w:ascii="Arial" w:eastAsia="Times New Roman" w:hAnsi="Arial" w:cs="Arial"/>
      <w:sz w:val="20"/>
      <w:szCs w:val="20"/>
      <w:lang w:eastAsia="en-US"/>
    </w:rPr>
  </w:style>
  <w:style w:type="paragraph" w:customStyle="1" w:styleId="82FFD0B746AD4757ACD1F959F49370251">
    <w:name w:val="82FFD0B746AD4757ACD1F959F49370251"/>
    <w:rsid w:val="00EF7A8B"/>
    <w:pPr>
      <w:spacing w:before="120" w:after="60" w:line="240" w:lineRule="auto"/>
    </w:pPr>
    <w:rPr>
      <w:rFonts w:ascii="Arial" w:eastAsia="Times New Roman" w:hAnsi="Arial" w:cs="Arial"/>
      <w:sz w:val="20"/>
      <w:szCs w:val="20"/>
      <w:lang w:eastAsia="en-US"/>
    </w:rPr>
  </w:style>
  <w:style w:type="paragraph" w:customStyle="1" w:styleId="98945B92F0A7439B8414B1E0621412B91">
    <w:name w:val="98945B92F0A7439B8414B1E0621412B91"/>
    <w:rsid w:val="00EF7A8B"/>
    <w:pPr>
      <w:spacing w:before="120" w:after="60" w:line="240" w:lineRule="auto"/>
    </w:pPr>
    <w:rPr>
      <w:rFonts w:ascii="Arial" w:eastAsia="Times New Roman" w:hAnsi="Arial" w:cs="Arial"/>
      <w:sz w:val="20"/>
      <w:szCs w:val="20"/>
      <w:lang w:eastAsia="en-US"/>
    </w:rPr>
  </w:style>
  <w:style w:type="paragraph" w:customStyle="1" w:styleId="9DE9E7230BF74CA4B5B6DF6BCD03C9211">
    <w:name w:val="9DE9E7230BF74CA4B5B6DF6BCD03C9211"/>
    <w:rsid w:val="00EF7A8B"/>
    <w:pPr>
      <w:spacing w:before="120" w:after="60" w:line="240" w:lineRule="auto"/>
    </w:pPr>
    <w:rPr>
      <w:rFonts w:ascii="Arial" w:eastAsia="Times New Roman" w:hAnsi="Arial" w:cs="Arial"/>
      <w:sz w:val="20"/>
      <w:szCs w:val="20"/>
      <w:lang w:eastAsia="en-US"/>
    </w:rPr>
  </w:style>
  <w:style w:type="paragraph" w:customStyle="1" w:styleId="3E28BA84CCD24C7ABE40B26F25FECE431">
    <w:name w:val="3E28BA84CCD24C7ABE40B26F25FECE431"/>
    <w:rsid w:val="00EF7A8B"/>
    <w:pPr>
      <w:spacing w:before="120" w:after="60" w:line="240" w:lineRule="auto"/>
    </w:pPr>
    <w:rPr>
      <w:rFonts w:ascii="Arial" w:eastAsia="Times New Roman" w:hAnsi="Arial" w:cs="Arial"/>
      <w:sz w:val="20"/>
      <w:szCs w:val="20"/>
      <w:lang w:eastAsia="en-US"/>
    </w:rPr>
  </w:style>
  <w:style w:type="paragraph" w:customStyle="1" w:styleId="1A1995EE40F24B85BDFCDF5E388407FD1">
    <w:name w:val="1A1995EE40F24B85BDFCDF5E388407FD1"/>
    <w:rsid w:val="00EF7A8B"/>
    <w:pPr>
      <w:spacing w:before="120" w:after="60" w:line="240" w:lineRule="auto"/>
    </w:pPr>
    <w:rPr>
      <w:rFonts w:ascii="Arial" w:eastAsia="Times New Roman" w:hAnsi="Arial" w:cs="Arial"/>
      <w:sz w:val="20"/>
      <w:szCs w:val="20"/>
      <w:lang w:eastAsia="en-US"/>
    </w:rPr>
  </w:style>
  <w:style w:type="paragraph" w:customStyle="1" w:styleId="1E91B7B3550347018F54F37162E3D7C31">
    <w:name w:val="1E91B7B3550347018F54F37162E3D7C31"/>
    <w:rsid w:val="00EF7A8B"/>
    <w:pPr>
      <w:spacing w:before="120" w:after="60" w:line="240" w:lineRule="auto"/>
    </w:pPr>
    <w:rPr>
      <w:rFonts w:ascii="Arial" w:eastAsia="Times New Roman" w:hAnsi="Arial" w:cs="Arial"/>
      <w:sz w:val="20"/>
      <w:szCs w:val="20"/>
      <w:lang w:eastAsia="en-US"/>
    </w:rPr>
  </w:style>
  <w:style w:type="paragraph" w:customStyle="1" w:styleId="5D4631C422FF4FF1AF6CC9CB96FBD5E91">
    <w:name w:val="5D4631C422FF4FF1AF6CC9CB96FBD5E91"/>
    <w:rsid w:val="00EF7A8B"/>
    <w:pPr>
      <w:spacing w:before="120" w:after="60" w:line="240" w:lineRule="auto"/>
    </w:pPr>
    <w:rPr>
      <w:rFonts w:ascii="Arial" w:eastAsia="Times New Roman" w:hAnsi="Arial" w:cs="Arial"/>
      <w:sz w:val="20"/>
      <w:szCs w:val="20"/>
      <w:lang w:eastAsia="en-US"/>
    </w:rPr>
  </w:style>
  <w:style w:type="paragraph" w:customStyle="1" w:styleId="3A183565D23E4A3E9D1DBCAEC319C3361">
    <w:name w:val="3A183565D23E4A3E9D1DBCAEC319C3361"/>
    <w:rsid w:val="00EF7A8B"/>
    <w:pPr>
      <w:spacing w:before="120" w:after="60" w:line="240" w:lineRule="auto"/>
    </w:pPr>
    <w:rPr>
      <w:rFonts w:ascii="Arial" w:eastAsia="Times New Roman" w:hAnsi="Arial" w:cs="Arial"/>
      <w:sz w:val="20"/>
      <w:szCs w:val="20"/>
      <w:lang w:eastAsia="en-US"/>
    </w:rPr>
  </w:style>
  <w:style w:type="paragraph" w:customStyle="1" w:styleId="EA451889DBD44B53B5AC9BB7CF8BE87B1">
    <w:name w:val="EA451889DBD44B53B5AC9BB7CF8BE87B1"/>
    <w:rsid w:val="00EF7A8B"/>
    <w:pPr>
      <w:spacing w:before="120" w:after="60" w:line="240" w:lineRule="auto"/>
    </w:pPr>
    <w:rPr>
      <w:rFonts w:ascii="Arial" w:eastAsia="Times New Roman" w:hAnsi="Arial" w:cs="Arial"/>
      <w:sz w:val="20"/>
      <w:szCs w:val="20"/>
      <w:lang w:eastAsia="en-US"/>
    </w:rPr>
  </w:style>
  <w:style w:type="paragraph" w:customStyle="1" w:styleId="B5720802044C46EF833E33BAED1CC8201">
    <w:name w:val="B5720802044C46EF833E33BAED1CC8201"/>
    <w:rsid w:val="00EF7A8B"/>
    <w:pPr>
      <w:spacing w:before="120" w:after="60" w:line="240" w:lineRule="auto"/>
    </w:pPr>
    <w:rPr>
      <w:rFonts w:ascii="Arial" w:eastAsia="Times New Roman" w:hAnsi="Arial" w:cs="Arial"/>
      <w:sz w:val="20"/>
      <w:szCs w:val="20"/>
      <w:lang w:eastAsia="en-US"/>
    </w:rPr>
  </w:style>
  <w:style w:type="paragraph" w:customStyle="1" w:styleId="8926142E2211460E9796F432C30F395D1">
    <w:name w:val="8926142E2211460E9796F432C30F395D1"/>
    <w:rsid w:val="00EF7A8B"/>
    <w:pPr>
      <w:spacing w:before="120" w:after="60" w:line="240" w:lineRule="auto"/>
    </w:pPr>
    <w:rPr>
      <w:rFonts w:ascii="Arial" w:eastAsia="Times New Roman" w:hAnsi="Arial" w:cs="Arial"/>
      <w:sz w:val="20"/>
      <w:szCs w:val="20"/>
      <w:lang w:eastAsia="en-US"/>
    </w:rPr>
  </w:style>
  <w:style w:type="paragraph" w:customStyle="1" w:styleId="E6270B73F8364EBCAC3861F5EF2FE1641">
    <w:name w:val="E6270B73F8364EBCAC3861F5EF2FE1641"/>
    <w:rsid w:val="00EF7A8B"/>
    <w:pPr>
      <w:spacing w:before="120" w:after="60" w:line="240" w:lineRule="auto"/>
    </w:pPr>
    <w:rPr>
      <w:rFonts w:ascii="Arial" w:eastAsia="Times New Roman" w:hAnsi="Arial" w:cs="Arial"/>
      <w:sz w:val="20"/>
      <w:szCs w:val="20"/>
      <w:lang w:eastAsia="en-US"/>
    </w:rPr>
  </w:style>
  <w:style w:type="paragraph" w:customStyle="1" w:styleId="F3BF36A263FF47C09D0E4235C0E636731">
    <w:name w:val="F3BF36A263FF47C09D0E4235C0E636731"/>
    <w:rsid w:val="00EF7A8B"/>
    <w:pPr>
      <w:spacing w:before="120" w:after="60" w:line="240" w:lineRule="auto"/>
    </w:pPr>
    <w:rPr>
      <w:rFonts w:ascii="Arial" w:eastAsia="Times New Roman" w:hAnsi="Arial" w:cs="Arial"/>
      <w:sz w:val="20"/>
      <w:szCs w:val="20"/>
      <w:lang w:eastAsia="en-US"/>
    </w:rPr>
  </w:style>
  <w:style w:type="paragraph" w:customStyle="1" w:styleId="69BAD34CA409469B9222AE7C4781C3291">
    <w:name w:val="69BAD34CA409469B9222AE7C4781C3291"/>
    <w:rsid w:val="00EF7A8B"/>
    <w:pPr>
      <w:spacing w:before="120" w:after="60" w:line="240" w:lineRule="auto"/>
    </w:pPr>
    <w:rPr>
      <w:rFonts w:ascii="Arial" w:eastAsia="Times New Roman" w:hAnsi="Arial" w:cs="Arial"/>
      <w:sz w:val="20"/>
      <w:szCs w:val="20"/>
      <w:lang w:eastAsia="en-US"/>
    </w:rPr>
  </w:style>
  <w:style w:type="paragraph" w:customStyle="1" w:styleId="DEE83BDF0C5F4B788A68C82F41072CAC1">
    <w:name w:val="DEE83BDF0C5F4B788A68C82F41072CAC1"/>
    <w:rsid w:val="00EF7A8B"/>
    <w:pPr>
      <w:spacing w:before="120" w:after="60" w:line="240" w:lineRule="auto"/>
    </w:pPr>
    <w:rPr>
      <w:rFonts w:ascii="Arial" w:eastAsia="Times New Roman" w:hAnsi="Arial" w:cs="Arial"/>
      <w:sz w:val="20"/>
      <w:szCs w:val="20"/>
      <w:lang w:eastAsia="en-US"/>
    </w:rPr>
  </w:style>
  <w:style w:type="paragraph" w:customStyle="1" w:styleId="19C84BB703024D5A8B280F5DFC62588E1">
    <w:name w:val="19C84BB703024D5A8B280F5DFC62588E1"/>
    <w:rsid w:val="00EF7A8B"/>
    <w:pPr>
      <w:spacing w:before="120" w:after="60" w:line="240" w:lineRule="auto"/>
    </w:pPr>
    <w:rPr>
      <w:rFonts w:ascii="Arial" w:eastAsia="Times New Roman" w:hAnsi="Arial" w:cs="Arial"/>
      <w:sz w:val="20"/>
      <w:szCs w:val="20"/>
      <w:lang w:eastAsia="en-US"/>
    </w:rPr>
  </w:style>
  <w:style w:type="paragraph" w:customStyle="1" w:styleId="1C09CBAF8BA84A74A525CDD4608E3BFA1">
    <w:name w:val="1C09CBAF8BA84A74A525CDD4608E3BFA1"/>
    <w:rsid w:val="00EF7A8B"/>
    <w:pPr>
      <w:spacing w:before="120" w:after="60" w:line="240" w:lineRule="auto"/>
    </w:pPr>
    <w:rPr>
      <w:rFonts w:ascii="Arial" w:eastAsia="Times New Roman" w:hAnsi="Arial" w:cs="Arial"/>
      <w:sz w:val="20"/>
      <w:szCs w:val="20"/>
      <w:lang w:eastAsia="en-US"/>
    </w:rPr>
  </w:style>
  <w:style w:type="paragraph" w:customStyle="1" w:styleId="D299A2F36D9649F49EED2493D072F3D41">
    <w:name w:val="D299A2F36D9649F49EED2493D072F3D41"/>
    <w:rsid w:val="00EF7A8B"/>
    <w:pPr>
      <w:spacing w:before="120" w:after="60" w:line="240" w:lineRule="auto"/>
    </w:pPr>
    <w:rPr>
      <w:rFonts w:ascii="Arial" w:eastAsia="Times New Roman" w:hAnsi="Arial" w:cs="Arial"/>
      <w:sz w:val="20"/>
      <w:szCs w:val="20"/>
      <w:lang w:eastAsia="en-US"/>
    </w:rPr>
  </w:style>
  <w:style w:type="paragraph" w:customStyle="1" w:styleId="CED1F069045D489481379BCE2BE010AD1">
    <w:name w:val="CED1F069045D489481379BCE2BE010AD1"/>
    <w:rsid w:val="00EF7A8B"/>
    <w:pPr>
      <w:spacing w:before="120" w:after="60" w:line="240" w:lineRule="auto"/>
    </w:pPr>
    <w:rPr>
      <w:rFonts w:ascii="Arial" w:eastAsia="Times New Roman" w:hAnsi="Arial" w:cs="Arial"/>
      <w:sz w:val="20"/>
      <w:szCs w:val="20"/>
      <w:lang w:eastAsia="en-US"/>
    </w:rPr>
  </w:style>
  <w:style w:type="paragraph" w:customStyle="1" w:styleId="75FA57735B764C44A928DA1F007540DA1">
    <w:name w:val="75FA57735B764C44A928DA1F007540DA1"/>
    <w:rsid w:val="00EF7A8B"/>
    <w:pPr>
      <w:spacing w:before="120" w:after="60" w:line="240" w:lineRule="auto"/>
    </w:pPr>
    <w:rPr>
      <w:rFonts w:ascii="Arial" w:eastAsia="Times New Roman" w:hAnsi="Arial" w:cs="Arial"/>
      <w:sz w:val="20"/>
      <w:szCs w:val="20"/>
      <w:lang w:eastAsia="en-US"/>
    </w:rPr>
  </w:style>
  <w:style w:type="paragraph" w:customStyle="1" w:styleId="40166F7F5D2C4A57AC47393DEF5D8CC01">
    <w:name w:val="40166F7F5D2C4A57AC47393DEF5D8CC01"/>
    <w:rsid w:val="00EF7A8B"/>
    <w:pPr>
      <w:spacing w:before="120" w:after="60" w:line="240" w:lineRule="auto"/>
    </w:pPr>
    <w:rPr>
      <w:rFonts w:ascii="Arial" w:eastAsia="Times New Roman" w:hAnsi="Arial" w:cs="Arial"/>
      <w:sz w:val="20"/>
      <w:szCs w:val="20"/>
      <w:lang w:eastAsia="en-US"/>
    </w:rPr>
  </w:style>
  <w:style w:type="paragraph" w:customStyle="1" w:styleId="CDEB1219B2AB45D784748632848F16CA1">
    <w:name w:val="CDEB1219B2AB45D784748632848F16CA1"/>
    <w:rsid w:val="00EF7A8B"/>
    <w:pPr>
      <w:spacing w:before="120" w:after="60" w:line="240" w:lineRule="auto"/>
    </w:pPr>
    <w:rPr>
      <w:rFonts w:ascii="Arial" w:eastAsia="Times New Roman" w:hAnsi="Arial" w:cs="Arial"/>
      <w:sz w:val="20"/>
      <w:szCs w:val="20"/>
      <w:lang w:eastAsia="en-US"/>
    </w:rPr>
  </w:style>
  <w:style w:type="paragraph" w:customStyle="1" w:styleId="919DA95AECCD4543A37A1942BEFC9DBB1">
    <w:name w:val="919DA95AECCD4543A37A1942BEFC9DBB1"/>
    <w:rsid w:val="00EF7A8B"/>
    <w:pPr>
      <w:spacing w:before="120" w:after="60" w:line="240" w:lineRule="auto"/>
    </w:pPr>
    <w:rPr>
      <w:rFonts w:ascii="Arial" w:eastAsia="Times New Roman" w:hAnsi="Arial" w:cs="Arial"/>
      <w:sz w:val="20"/>
      <w:szCs w:val="20"/>
      <w:lang w:eastAsia="en-US"/>
    </w:rPr>
  </w:style>
  <w:style w:type="paragraph" w:customStyle="1" w:styleId="6BA93895CE034DFAB1941AB0FEA134D31">
    <w:name w:val="6BA93895CE034DFAB1941AB0FEA134D31"/>
    <w:rsid w:val="00EF7A8B"/>
    <w:pPr>
      <w:spacing w:before="120" w:after="60" w:line="240" w:lineRule="auto"/>
    </w:pPr>
    <w:rPr>
      <w:rFonts w:ascii="Arial" w:eastAsia="Times New Roman" w:hAnsi="Arial" w:cs="Arial"/>
      <w:sz w:val="20"/>
      <w:szCs w:val="20"/>
      <w:lang w:eastAsia="en-US"/>
    </w:rPr>
  </w:style>
  <w:style w:type="paragraph" w:customStyle="1" w:styleId="440E0635C7A745D899B17B24D72D1F231">
    <w:name w:val="440E0635C7A745D899B17B24D72D1F231"/>
    <w:rsid w:val="00EF7A8B"/>
    <w:pPr>
      <w:spacing w:before="120" w:after="60" w:line="240" w:lineRule="auto"/>
    </w:pPr>
    <w:rPr>
      <w:rFonts w:ascii="Arial" w:eastAsia="Times New Roman" w:hAnsi="Arial" w:cs="Arial"/>
      <w:sz w:val="20"/>
      <w:szCs w:val="20"/>
      <w:lang w:eastAsia="en-US"/>
    </w:rPr>
  </w:style>
  <w:style w:type="paragraph" w:customStyle="1" w:styleId="57AC43CAD90146AEB31407770B4256A21">
    <w:name w:val="57AC43CAD90146AEB31407770B4256A21"/>
    <w:rsid w:val="00EF7A8B"/>
    <w:pPr>
      <w:spacing w:before="120" w:after="60" w:line="240" w:lineRule="auto"/>
    </w:pPr>
    <w:rPr>
      <w:rFonts w:ascii="Arial" w:eastAsia="Times New Roman" w:hAnsi="Arial" w:cs="Arial"/>
      <w:sz w:val="20"/>
      <w:szCs w:val="20"/>
      <w:lang w:eastAsia="en-US"/>
    </w:rPr>
  </w:style>
  <w:style w:type="paragraph" w:customStyle="1" w:styleId="9798B94931C2498F80D4791DADC60F2A1">
    <w:name w:val="9798B94931C2498F80D4791DADC60F2A1"/>
    <w:rsid w:val="00EF7A8B"/>
    <w:pPr>
      <w:spacing w:before="120" w:after="60" w:line="240" w:lineRule="auto"/>
    </w:pPr>
    <w:rPr>
      <w:rFonts w:ascii="Arial" w:eastAsia="Times New Roman" w:hAnsi="Arial" w:cs="Arial"/>
      <w:sz w:val="20"/>
      <w:szCs w:val="20"/>
      <w:lang w:eastAsia="en-US"/>
    </w:rPr>
  </w:style>
  <w:style w:type="paragraph" w:customStyle="1" w:styleId="172D86ACB2F24752B092CA29874A4EED1">
    <w:name w:val="172D86ACB2F24752B092CA29874A4EED1"/>
    <w:rsid w:val="00EF7A8B"/>
    <w:pPr>
      <w:spacing w:before="120" w:after="60" w:line="240" w:lineRule="auto"/>
    </w:pPr>
    <w:rPr>
      <w:rFonts w:ascii="Arial" w:eastAsia="Times New Roman" w:hAnsi="Arial" w:cs="Arial"/>
      <w:sz w:val="20"/>
      <w:szCs w:val="20"/>
      <w:lang w:eastAsia="en-US"/>
    </w:rPr>
  </w:style>
  <w:style w:type="paragraph" w:customStyle="1" w:styleId="026284CD0680473BBDA5C44F880851B31">
    <w:name w:val="026284CD0680473BBDA5C44F880851B31"/>
    <w:rsid w:val="00EF7A8B"/>
    <w:pPr>
      <w:spacing w:before="120" w:after="60" w:line="240" w:lineRule="auto"/>
    </w:pPr>
    <w:rPr>
      <w:rFonts w:ascii="Arial" w:eastAsia="Times New Roman" w:hAnsi="Arial" w:cs="Arial"/>
      <w:sz w:val="20"/>
      <w:szCs w:val="20"/>
      <w:lang w:eastAsia="en-US"/>
    </w:rPr>
  </w:style>
  <w:style w:type="paragraph" w:customStyle="1" w:styleId="EBE81B4A6D3840E5A87841B845D32E561">
    <w:name w:val="EBE81B4A6D3840E5A87841B845D32E561"/>
    <w:rsid w:val="00EF7A8B"/>
    <w:pPr>
      <w:spacing w:before="120" w:after="60" w:line="240" w:lineRule="auto"/>
    </w:pPr>
    <w:rPr>
      <w:rFonts w:ascii="Arial" w:eastAsia="Times New Roman" w:hAnsi="Arial" w:cs="Arial"/>
      <w:sz w:val="20"/>
      <w:szCs w:val="20"/>
      <w:lang w:eastAsia="en-US"/>
    </w:rPr>
  </w:style>
  <w:style w:type="paragraph" w:customStyle="1" w:styleId="8D54A8DC68C64144A311901A134942681">
    <w:name w:val="8D54A8DC68C64144A311901A134942681"/>
    <w:rsid w:val="00EF7A8B"/>
    <w:pPr>
      <w:spacing w:before="120" w:after="60" w:line="240" w:lineRule="auto"/>
    </w:pPr>
    <w:rPr>
      <w:rFonts w:ascii="Arial" w:eastAsia="Times New Roman" w:hAnsi="Arial" w:cs="Arial"/>
      <w:sz w:val="20"/>
      <w:szCs w:val="20"/>
      <w:lang w:eastAsia="en-US"/>
    </w:rPr>
  </w:style>
  <w:style w:type="paragraph" w:customStyle="1" w:styleId="5C24E3DD15C8422EAAFD6FD8FF0704BE1">
    <w:name w:val="5C24E3DD15C8422EAAFD6FD8FF0704BE1"/>
    <w:rsid w:val="00EF7A8B"/>
    <w:pPr>
      <w:spacing w:before="120" w:after="60" w:line="240" w:lineRule="auto"/>
    </w:pPr>
    <w:rPr>
      <w:rFonts w:ascii="Arial" w:eastAsia="Times New Roman" w:hAnsi="Arial" w:cs="Arial"/>
      <w:sz w:val="20"/>
      <w:szCs w:val="20"/>
      <w:lang w:eastAsia="en-US"/>
    </w:rPr>
  </w:style>
  <w:style w:type="paragraph" w:customStyle="1" w:styleId="EAC7A73CC8B444FD82B8B04C1927A9A91">
    <w:name w:val="EAC7A73CC8B444FD82B8B04C1927A9A91"/>
    <w:rsid w:val="00EF7A8B"/>
    <w:pPr>
      <w:spacing w:before="120" w:after="60" w:line="240" w:lineRule="auto"/>
    </w:pPr>
    <w:rPr>
      <w:rFonts w:ascii="Arial" w:eastAsia="Times New Roman" w:hAnsi="Arial" w:cs="Arial"/>
      <w:sz w:val="20"/>
      <w:szCs w:val="20"/>
      <w:lang w:eastAsia="en-US"/>
    </w:rPr>
  </w:style>
  <w:style w:type="paragraph" w:customStyle="1" w:styleId="92677CD5CE334B2C9D70368B9DEAFEAE1">
    <w:name w:val="92677CD5CE334B2C9D70368B9DEAFEAE1"/>
    <w:rsid w:val="00EF7A8B"/>
    <w:pPr>
      <w:spacing w:before="120" w:after="60" w:line="240" w:lineRule="auto"/>
    </w:pPr>
    <w:rPr>
      <w:rFonts w:ascii="Arial" w:eastAsia="Times New Roman" w:hAnsi="Arial" w:cs="Arial"/>
      <w:sz w:val="20"/>
      <w:szCs w:val="20"/>
      <w:lang w:eastAsia="en-US"/>
    </w:rPr>
  </w:style>
  <w:style w:type="paragraph" w:customStyle="1" w:styleId="A78710CD08004D37A11CEDFB2D4C02041">
    <w:name w:val="A78710CD08004D37A11CEDFB2D4C02041"/>
    <w:rsid w:val="00EF7A8B"/>
    <w:pPr>
      <w:spacing w:before="120" w:after="60" w:line="240" w:lineRule="auto"/>
    </w:pPr>
    <w:rPr>
      <w:rFonts w:ascii="Arial" w:eastAsia="Times New Roman" w:hAnsi="Arial" w:cs="Arial"/>
      <w:sz w:val="20"/>
      <w:szCs w:val="20"/>
      <w:lang w:eastAsia="en-US"/>
    </w:rPr>
  </w:style>
  <w:style w:type="paragraph" w:customStyle="1" w:styleId="E95BADCA34F247F1B48210882DE352591">
    <w:name w:val="E95BADCA34F247F1B48210882DE352591"/>
    <w:rsid w:val="00EF7A8B"/>
    <w:pPr>
      <w:spacing w:before="120" w:after="60" w:line="240" w:lineRule="auto"/>
    </w:pPr>
    <w:rPr>
      <w:rFonts w:ascii="Arial" w:eastAsia="Times New Roman" w:hAnsi="Arial" w:cs="Arial"/>
      <w:sz w:val="20"/>
      <w:szCs w:val="20"/>
      <w:lang w:eastAsia="en-US"/>
    </w:rPr>
  </w:style>
  <w:style w:type="paragraph" w:customStyle="1" w:styleId="043CAFD3C81942D2B8CF7A3561D0329E1">
    <w:name w:val="043CAFD3C81942D2B8CF7A3561D0329E1"/>
    <w:rsid w:val="00EF7A8B"/>
    <w:pPr>
      <w:spacing w:before="120" w:after="60" w:line="240" w:lineRule="auto"/>
    </w:pPr>
    <w:rPr>
      <w:rFonts w:ascii="Arial" w:eastAsia="Times New Roman" w:hAnsi="Arial" w:cs="Arial"/>
      <w:sz w:val="20"/>
      <w:szCs w:val="20"/>
      <w:lang w:eastAsia="en-US"/>
    </w:rPr>
  </w:style>
  <w:style w:type="paragraph" w:customStyle="1" w:styleId="6ECC287BE3714F419F0744453E0696631">
    <w:name w:val="6ECC287BE3714F419F0744453E0696631"/>
    <w:rsid w:val="00EF7A8B"/>
    <w:pPr>
      <w:spacing w:before="120" w:after="60" w:line="240" w:lineRule="auto"/>
    </w:pPr>
    <w:rPr>
      <w:rFonts w:ascii="Arial" w:eastAsia="Times New Roman" w:hAnsi="Arial" w:cs="Arial"/>
      <w:sz w:val="20"/>
      <w:szCs w:val="20"/>
      <w:lang w:eastAsia="en-US"/>
    </w:rPr>
  </w:style>
  <w:style w:type="paragraph" w:customStyle="1" w:styleId="DF4D8FFAFC1C40F184FF05557D84B2381">
    <w:name w:val="DF4D8FFAFC1C40F184FF05557D84B2381"/>
    <w:rsid w:val="00EF7A8B"/>
    <w:pPr>
      <w:spacing w:before="120" w:after="60" w:line="240" w:lineRule="auto"/>
    </w:pPr>
    <w:rPr>
      <w:rFonts w:ascii="Arial" w:eastAsia="Times New Roman" w:hAnsi="Arial" w:cs="Arial"/>
      <w:sz w:val="20"/>
      <w:szCs w:val="20"/>
      <w:lang w:eastAsia="en-US"/>
    </w:rPr>
  </w:style>
  <w:style w:type="paragraph" w:customStyle="1" w:styleId="21BB0A92605C413FA2AAAF6A5F87399B1">
    <w:name w:val="21BB0A92605C413FA2AAAF6A5F87399B1"/>
    <w:rsid w:val="00EF7A8B"/>
    <w:pPr>
      <w:spacing w:before="120" w:after="60" w:line="240" w:lineRule="auto"/>
    </w:pPr>
    <w:rPr>
      <w:rFonts w:ascii="Arial" w:eastAsia="Times New Roman" w:hAnsi="Arial" w:cs="Arial"/>
      <w:sz w:val="20"/>
      <w:szCs w:val="20"/>
      <w:lang w:eastAsia="en-US"/>
    </w:rPr>
  </w:style>
  <w:style w:type="paragraph" w:customStyle="1" w:styleId="AAFDB91F89514ABA88B96CD20EFE371A1">
    <w:name w:val="AAFDB91F89514ABA88B96CD20EFE371A1"/>
    <w:rsid w:val="00EF7A8B"/>
    <w:pPr>
      <w:spacing w:before="120" w:after="60" w:line="240" w:lineRule="auto"/>
    </w:pPr>
    <w:rPr>
      <w:rFonts w:ascii="Arial" w:eastAsia="Times New Roman" w:hAnsi="Arial" w:cs="Arial"/>
      <w:sz w:val="20"/>
      <w:szCs w:val="20"/>
      <w:lang w:eastAsia="en-US"/>
    </w:rPr>
  </w:style>
  <w:style w:type="paragraph" w:customStyle="1" w:styleId="4D7CCEB84B4843759D417BB9798F26031">
    <w:name w:val="4D7CCEB84B4843759D417BB9798F26031"/>
    <w:rsid w:val="00EF7A8B"/>
    <w:pPr>
      <w:spacing w:before="120" w:after="60" w:line="240" w:lineRule="auto"/>
    </w:pPr>
    <w:rPr>
      <w:rFonts w:ascii="Arial" w:eastAsia="Times New Roman" w:hAnsi="Arial" w:cs="Arial"/>
      <w:sz w:val="20"/>
      <w:szCs w:val="20"/>
      <w:lang w:eastAsia="en-US"/>
    </w:rPr>
  </w:style>
  <w:style w:type="paragraph" w:customStyle="1" w:styleId="2468257B314B4CD588939504CA1E873A1">
    <w:name w:val="2468257B314B4CD588939504CA1E873A1"/>
    <w:rsid w:val="00EF7A8B"/>
    <w:pPr>
      <w:spacing w:before="120" w:after="60" w:line="240" w:lineRule="auto"/>
    </w:pPr>
    <w:rPr>
      <w:rFonts w:ascii="Arial" w:eastAsia="Times New Roman" w:hAnsi="Arial" w:cs="Arial"/>
      <w:sz w:val="20"/>
      <w:szCs w:val="20"/>
      <w:lang w:eastAsia="en-US"/>
    </w:rPr>
  </w:style>
  <w:style w:type="paragraph" w:customStyle="1" w:styleId="8D1F6E04ECDE42768129AE85279D13C31">
    <w:name w:val="8D1F6E04ECDE42768129AE85279D13C31"/>
    <w:rsid w:val="00EF7A8B"/>
    <w:pPr>
      <w:spacing w:before="120" w:after="60" w:line="240" w:lineRule="auto"/>
    </w:pPr>
    <w:rPr>
      <w:rFonts w:ascii="Arial" w:eastAsia="Times New Roman" w:hAnsi="Arial" w:cs="Arial"/>
      <w:sz w:val="20"/>
      <w:szCs w:val="20"/>
      <w:lang w:eastAsia="en-US"/>
    </w:rPr>
  </w:style>
  <w:style w:type="paragraph" w:customStyle="1" w:styleId="C4FDF142E59F4FD2A4E426B5DDFF98B11">
    <w:name w:val="C4FDF142E59F4FD2A4E426B5DDFF98B11"/>
    <w:rsid w:val="00EF7A8B"/>
    <w:pPr>
      <w:spacing w:before="120" w:after="60" w:line="240" w:lineRule="auto"/>
    </w:pPr>
    <w:rPr>
      <w:rFonts w:ascii="Arial" w:eastAsia="Times New Roman" w:hAnsi="Arial" w:cs="Arial"/>
      <w:sz w:val="20"/>
      <w:szCs w:val="20"/>
      <w:lang w:eastAsia="en-US"/>
    </w:rPr>
  </w:style>
  <w:style w:type="paragraph" w:customStyle="1" w:styleId="64EE3A35791E4D10BAC9E6A66963145D1">
    <w:name w:val="64EE3A35791E4D10BAC9E6A66963145D1"/>
    <w:rsid w:val="00EF7A8B"/>
    <w:pPr>
      <w:spacing w:before="120" w:after="60" w:line="240" w:lineRule="auto"/>
    </w:pPr>
    <w:rPr>
      <w:rFonts w:ascii="Arial" w:eastAsia="Times New Roman" w:hAnsi="Arial" w:cs="Arial"/>
      <w:sz w:val="20"/>
      <w:szCs w:val="20"/>
      <w:lang w:eastAsia="en-US"/>
    </w:rPr>
  </w:style>
  <w:style w:type="paragraph" w:customStyle="1" w:styleId="D4DB1D70BCAD474CAB393628D6EFA3DA1">
    <w:name w:val="D4DB1D70BCAD474CAB393628D6EFA3DA1"/>
    <w:rsid w:val="00EF7A8B"/>
    <w:pPr>
      <w:spacing w:before="120" w:after="60" w:line="240" w:lineRule="auto"/>
    </w:pPr>
    <w:rPr>
      <w:rFonts w:ascii="Arial" w:eastAsia="Times New Roman" w:hAnsi="Arial" w:cs="Arial"/>
      <w:sz w:val="20"/>
      <w:szCs w:val="20"/>
      <w:lang w:eastAsia="en-US"/>
    </w:rPr>
  </w:style>
  <w:style w:type="paragraph" w:customStyle="1" w:styleId="70D2EAC19C9D4397B259EF2D77EF9F421">
    <w:name w:val="70D2EAC19C9D4397B259EF2D77EF9F421"/>
    <w:rsid w:val="00EF7A8B"/>
    <w:pPr>
      <w:spacing w:before="120" w:after="60" w:line="240" w:lineRule="auto"/>
    </w:pPr>
    <w:rPr>
      <w:rFonts w:ascii="Arial" w:eastAsia="Times New Roman" w:hAnsi="Arial" w:cs="Arial"/>
      <w:sz w:val="20"/>
      <w:szCs w:val="20"/>
      <w:lang w:eastAsia="en-US"/>
    </w:rPr>
  </w:style>
  <w:style w:type="paragraph" w:customStyle="1" w:styleId="E720E8F1F1784BDE9B8425C3702FFDCE1">
    <w:name w:val="E720E8F1F1784BDE9B8425C3702FFDCE1"/>
    <w:rsid w:val="00EF7A8B"/>
    <w:pPr>
      <w:spacing w:before="120" w:after="60" w:line="240" w:lineRule="auto"/>
    </w:pPr>
    <w:rPr>
      <w:rFonts w:ascii="Arial" w:eastAsia="Times New Roman" w:hAnsi="Arial" w:cs="Arial"/>
      <w:sz w:val="20"/>
      <w:szCs w:val="20"/>
      <w:lang w:eastAsia="en-US"/>
    </w:rPr>
  </w:style>
  <w:style w:type="paragraph" w:customStyle="1" w:styleId="E5BEE004B95E4B198692FED22AA11C511">
    <w:name w:val="E5BEE004B95E4B198692FED22AA11C511"/>
    <w:rsid w:val="00EF7A8B"/>
    <w:pPr>
      <w:spacing w:before="120" w:after="60" w:line="240" w:lineRule="auto"/>
    </w:pPr>
    <w:rPr>
      <w:rFonts w:ascii="Arial" w:eastAsia="Times New Roman" w:hAnsi="Arial" w:cs="Arial"/>
      <w:sz w:val="20"/>
      <w:szCs w:val="20"/>
      <w:lang w:eastAsia="en-US"/>
    </w:rPr>
  </w:style>
  <w:style w:type="paragraph" w:customStyle="1" w:styleId="351452A187CA4B10A4B991D67F69F4441">
    <w:name w:val="351452A187CA4B10A4B991D67F69F4441"/>
    <w:rsid w:val="00EF7A8B"/>
    <w:pPr>
      <w:spacing w:before="120" w:after="60" w:line="240" w:lineRule="auto"/>
    </w:pPr>
    <w:rPr>
      <w:rFonts w:ascii="Arial" w:eastAsia="Times New Roman" w:hAnsi="Arial" w:cs="Arial"/>
      <w:sz w:val="20"/>
      <w:szCs w:val="20"/>
      <w:lang w:eastAsia="en-US"/>
    </w:rPr>
  </w:style>
  <w:style w:type="paragraph" w:customStyle="1" w:styleId="08653E6A628645C795FF300B8AF5E11F1">
    <w:name w:val="08653E6A628645C795FF300B8AF5E11F1"/>
    <w:rsid w:val="00EF7A8B"/>
    <w:pPr>
      <w:spacing w:before="120" w:after="60" w:line="240" w:lineRule="auto"/>
    </w:pPr>
    <w:rPr>
      <w:rFonts w:ascii="Arial" w:eastAsia="Times New Roman" w:hAnsi="Arial" w:cs="Arial"/>
      <w:sz w:val="20"/>
      <w:szCs w:val="20"/>
      <w:lang w:eastAsia="en-US"/>
    </w:rPr>
  </w:style>
  <w:style w:type="paragraph" w:customStyle="1" w:styleId="9D482926B2894853B43818100B7D5DFC1">
    <w:name w:val="9D482926B2894853B43818100B7D5DFC1"/>
    <w:rsid w:val="00EF7A8B"/>
    <w:pPr>
      <w:spacing w:before="120" w:after="60" w:line="240" w:lineRule="auto"/>
    </w:pPr>
    <w:rPr>
      <w:rFonts w:ascii="Arial" w:eastAsia="Times New Roman" w:hAnsi="Arial" w:cs="Arial"/>
      <w:sz w:val="20"/>
      <w:szCs w:val="20"/>
      <w:lang w:eastAsia="en-US"/>
    </w:rPr>
  </w:style>
  <w:style w:type="paragraph" w:customStyle="1" w:styleId="F0175CBEEE0E4D53B2D66C80F1CF26841">
    <w:name w:val="F0175CBEEE0E4D53B2D66C80F1CF26841"/>
    <w:rsid w:val="00EF7A8B"/>
    <w:pPr>
      <w:spacing w:before="120" w:after="60" w:line="240" w:lineRule="auto"/>
    </w:pPr>
    <w:rPr>
      <w:rFonts w:ascii="Arial" w:eastAsia="Times New Roman" w:hAnsi="Arial" w:cs="Arial"/>
      <w:sz w:val="20"/>
      <w:szCs w:val="20"/>
      <w:lang w:eastAsia="en-US"/>
    </w:rPr>
  </w:style>
  <w:style w:type="paragraph" w:customStyle="1" w:styleId="8C621459D6CD48EC9DF825E6D60B64B21">
    <w:name w:val="8C621459D6CD48EC9DF825E6D60B64B21"/>
    <w:rsid w:val="00EF7A8B"/>
    <w:pPr>
      <w:spacing w:before="120" w:after="60" w:line="240" w:lineRule="auto"/>
    </w:pPr>
    <w:rPr>
      <w:rFonts w:ascii="Arial" w:eastAsia="Times New Roman" w:hAnsi="Arial" w:cs="Arial"/>
      <w:sz w:val="20"/>
      <w:szCs w:val="20"/>
      <w:lang w:eastAsia="en-US"/>
    </w:rPr>
  </w:style>
  <w:style w:type="paragraph" w:customStyle="1" w:styleId="0800362748C24A8DA77426D7BC781E141">
    <w:name w:val="0800362748C24A8DA77426D7BC781E141"/>
    <w:rsid w:val="00EF7A8B"/>
    <w:pPr>
      <w:spacing w:before="120" w:after="60" w:line="240" w:lineRule="auto"/>
    </w:pPr>
    <w:rPr>
      <w:rFonts w:ascii="Arial" w:eastAsia="Times New Roman" w:hAnsi="Arial" w:cs="Arial"/>
      <w:sz w:val="20"/>
      <w:szCs w:val="20"/>
      <w:lang w:eastAsia="en-US"/>
    </w:rPr>
  </w:style>
  <w:style w:type="paragraph" w:customStyle="1" w:styleId="38C5218689924071A3549AAB189770FD1">
    <w:name w:val="38C5218689924071A3549AAB189770FD1"/>
    <w:rsid w:val="00EF7A8B"/>
    <w:pPr>
      <w:spacing w:before="120" w:after="60" w:line="240" w:lineRule="auto"/>
    </w:pPr>
    <w:rPr>
      <w:rFonts w:ascii="Arial" w:eastAsia="Times New Roman" w:hAnsi="Arial" w:cs="Arial"/>
      <w:sz w:val="20"/>
      <w:szCs w:val="20"/>
      <w:lang w:eastAsia="en-US"/>
    </w:rPr>
  </w:style>
  <w:style w:type="paragraph" w:customStyle="1" w:styleId="16CF2904D0BD4D87AA7281D7BEEB85FB1">
    <w:name w:val="16CF2904D0BD4D87AA7281D7BEEB85FB1"/>
    <w:rsid w:val="00EF7A8B"/>
    <w:pPr>
      <w:spacing w:before="120" w:after="60" w:line="240" w:lineRule="auto"/>
    </w:pPr>
    <w:rPr>
      <w:rFonts w:ascii="Arial" w:eastAsia="Times New Roman" w:hAnsi="Arial" w:cs="Arial"/>
      <w:sz w:val="20"/>
      <w:szCs w:val="20"/>
      <w:lang w:eastAsia="en-US"/>
    </w:rPr>
  </w:style>
  <w:style w:type="paragraph" w:customStyle="1" w:styleId="CE650FFD99FC4F4180A0C1F861E87C4F1">
    <w:name w:val="CE650FFD99FC4F4180A0C1F861E87C4F1"/>
    <w:rsid w:val="00EF7A8B"/>
    <w:pPr>
      <w:spacing w:before="120" w:after="60" w:line="240" w:lineRule="auto"/>
    </w:pPr>
    <w:rPr>
      <w:rFonts w:ascii="Arial" w:eastAsia="Times New Roman" w:hAnsi="Arial" w:cs="Arial"/>
      <w:sz w:val="20"/>
      <w:szCs w:val="20"/>
      <w:lang w:eastAsia="en-US"/>
    </w:rPr>
  </w:style>
  <w:style w:type="paragraph" w:customStyle="1" w:styleId="3855919EAE074537B96DC99234B24C591">
    <w:name w:val="3855919EAE074537B96DC99234B24C591"/>
    <w:rsid w:val="00EF7A8B"/>
    <w:pPr>
      <w:spacing w:before="120" w:after="60" w:line="240" w:lineRule="auto"/>
    </w:pPr>
    <w:rPr>
      <w:rFonts w:ascii="Arial" w:eastAsia="Times New Roman" w:hAnsi="Arial" w:cs="Arial"/>
      <w:sz w:val="20"/>
      <w:szCs w:val="20"/>
      <w:lang w:eastAsia="en-US"/>
    </w:rPr>
  </w:style>
  <w:style w:type="paragraph" w:customStyle="1" w:styleId="7A6BC749A76F402183B8B6CE8832D60C1">
    <w:name w:val="7A6BC749A76F402183B8B6CE8832D60C1"/>
    <w:rsid w:val="00EF7A8B"/>
    <w:pPr>
      <w:spacing w:before="120" w:after="60" w:line="240" w:lineRule="auto"/>
    </w:pPr>
    <w:rPr>
      <w:rFonts w:ascii="Arial" w:eastAsia="Times New Roman" w:hAnsi="Arial" w:cs="Arial"/>
      <w:sz w:val="20"/>
      <w:szCs w:val="20"/>
      <w:lang w:eastAsia="en-US"/>
    </w:rPr>
  </w:style>
  <w:style w:type="paragraph" w:customStyle="1" w:styleId="41DBECEDFCE84A37A0FDF2586DF49D711">
    <w:name w:val="41DBECEDFCE84A37A0FDF2586DF49D711"/>
    <w:rsid w:val="00EF7A8B"/>
    <w:pPr>
      <w:spacing w:before="120" w:after="60" w:line="240" w:lineRule="auto"/>
    </w:pPr>
    <w:rPr>
      <w:rFonts w:ascii="Arial" w:eastAsia="Times New Roman" w:hAnsi="Arial" w:cs="Arial"/>
      <w:sz w:val="20"/>
      <w:szCs w:val="20"/>
      <w:lang w:eastAsia="en-US"/>
    </w:rPr>
  </w:style>
  <w:style w:type="paragraph" w:customStyle="1" w:styleId="7980E9E06D79491E89715CCA577578711">
    <w:name w:val="7980E9E06D79491E89715CCA577578711"/>
    <w:rsid w:val="00EF7A8B"/>
    <w:pPr>
      <w:spacing w:before="120" w:after="60" w:line="240" w:lineRule="auto"/>
    </w:pPr>
    <w:rPr>
      <w:rFonts w:ascii="Arial" w:eastAsia="Times New Roman" w:hAnsi="Arial" w:cs="Arial"/>
      <w:sz w:val="20"/>
      <w:szCs w:val="20"/>
      <w:lang w:eastAsia="en-US"/>
    </w:rPr>
  </w:style>
  <w:style w:type="paragraph" w:customStyle="1" w:styleId="D60D1C7E88424767B33DA475EA73AEEC1">
    <w:name w:val="D60D1C7E88424767B33DA475EA73AEEC1"/>
    <w:rsid w:val="00EF7A8B"/>
    <w:pPr>
      <w:spacing w:before="120" w:after="60" w:line="240" w:lineRule="auto"/>
    </w:pPr>
    <w:rPr>
      <w:rFonts w:ascii="Arial" w:eastAsia="Times New Roman" w:hAnsi="Arial" w:cs="Arial"/>
      <w:sz w:val="20"/>
      <w:szCs w:val="20"/>
      <w:lang w:eastAsia="en-US"/>
    </w:rPr>
  </w:style>
  <w:style w:type="paragraph" w:customStyle="1" w:styleId="913CFDB66EBA4C14BAEEC0BB60AD7FCA1">
    <w:name w:val="913CFDB66EBA4C14BAEEC0BB60AD7FCA1"/>
    <w:rsid w:val="00EF7A8B"/>
    <w:pPr>
      <w:spacing w:before="120" w:after="60" w:line="240" w:lineRule="auto"/>
    </w:pPr>
    <w:rPr>
      <w:rFonts w:ascii="Arial" w:eastAsia="Times New Roman" w:hAnsi="Arial" w:cs="Arial"/>
      <w:sz w:val="20"/>
      <w:szCs w:val="20"/>
      <w:lang w:eastAsia="en-US"/>
    </w:rPr>
  </w:style>
  <w:style w:type="paragraph" w:customStyle="1" w:styleId="9E9C2BF4665C41B88650E0049CFFEFB81">
    <w:name w:val="9E9C2BF4665C41B88650E0049CFFEFB81"/>
    <w:rsid w:val="00EF7A8B"/>
    <w:pPr>
      <w:spacing w:before="120" w:after="60" w:line="240" w:lineRule="auto"/>
    </w:pPr>
    <w:rPr>
      <w:rFonts w:ascii="Arial" w:eastAsia="Times New Roman" w:hAnsi="Arial" w:cs="Arial"/>
      <w:sz w:val="20"/>
      <w:szCs w:val="20"/>
      <w:lang w:eastAsia="en-US"/>
    </w:rPr>
  </w:style>
  <w:style w:type="paragraph" w:customStyle="1" w:styleId="9F0C3ECAA8244E63B79170F3C9BD680C1">
    <w:name w:val="9F0C3ECAA8244E63B79170F3C9BD680C1"/>
    <w:rsid w:val="00EF7A8B"/>
    <w:pPr>
      <w:spacing w:before="120" w:after="60" w:line="240" w:lineRule="auto"/>
    </w:pPr>
    <w:rPr>
      <w:rFonts w:ascii="Arial" w:eastAsia="Times New Roman" w:hAnsi="Arial" w:cs="Arial"/>
      <w:sz w:val="20"/>
      <w:szCs w:val="20"/>
      <w:lang w:eastAsia="en-US"/>
    </w:rPr>
  </w:style>
  <w:style w:type="paragraph" w:customStyle="1" w:styleId="31FE32C020FA4E039EB9DBE3564E8A031">
    <w:name w:val="31FE32C020FA4E039EB9DBE3564E8A031"/>
    <w:rsid w:val="00EF7A8B"/>
    <w:pPr>
      <w:spacing w:before="120" w:after="60" w:line="240" w:lineRule="auto"/>
    </w:pPr>
    <w:rPr>
      <w:rFonts w:ascii="Arial" w:eastAsia="Times New Roman" w:hAnsi="Arial" w:cs="Arial"/>
      <w:sz w:val="20"/>
      <w:szCs w:val="20"/>
      <w:lang w:eastAsia="en-US"/>
    </w:rPr>
  </w:style>
  <w:style w:type="paragraph" w:customStyle="1" w:styleId="7CA15C58953F4C81AA145C3C887C30FB1">
    <w:name w:val="7CA15C58953F4C81AA145C3C887C30FB1"/>
    <w:rsid w:val="00EF7A8B"/>
    <w:pPr>
      <w:spacing w:before="120" w:after="60" w:line="240" w:lineRule="auto"/>
    </w:pPr>
    <w:rPr>
      <w:rFonts w:ascii="Arial" w:eastAsia="Times New Roman" w:hAnsi="Arial" w:cs="Arial"/>
      <w:sz w:val="20"/>
      <w:szCs w:val="20"/>
      <w:lang w:eastAsia="en-US"/>
    </w:rPr>
  </w:style>
  <w:style w:type="paragraph" w:customStyle="1" w:styleId="F5A837B82A7846808199C52DE31D7FA81">
    <w:name w:val="F5A837B82A7846808199C52DE31D7FA81"/>
    <w:rsid w:val="00EF7A8B"/>
    <w:pPr>
      <w:spacing w:before="120" w:after="60" w:line="240" w:lineRule="auto"/>
    </w:pPr>
    <w:rPr>
      <w:rFonts w:ascii="Arial" w:eastAsia="Times New Roman" w:hAnsi="Arial" w:cs="Arial"/>
      <w:sz w:val="20"/>
      <w:szCs w:val="20"/>
      <w:lang w:eastAsia="en-US"/>
    </w:rPr>
  </w:style>
  <w:style w:type="paragraph" w:customStyle="1" w:styleId="CE9CA213775C4F07B42537204A1F76AD1">
    <w:name w:val="CE9CA213775C4F07B42537204A1F76AD1"/>
    <w:rsid w:val="00EF7A8B"/>
    <w:pPr>
      <w:spacing w:before="120" w:after="60" w:line="240" w:lineRule="auto"/>
    </w:pPr>
    <w:rPr>
      <w:rFonts w:ascii="Arial" w:eastAsia="Times New Roman" w:hAnsi="Arial" w:cs="Arial"/>
      <w:sz w:val="20"/>
      <w:szCs w:val="20"/>
      <w:lang w:eastAsia="en-US"/>
    </w:rPr>
  </w:style>
  <w:style w:type="paragraph" w:customStyle="1" w:styleId="39733F16E74B4163877E92071D11636E1">
    <w:name w:val="39733F16E74B4163877E92071D11636E1"/>
    <w:rsid w:val="00EF7A8B"/>
    <w:pPr>
      <w:spacing w:before="120" w:after="60" w:line="240" w:lineRule="auto"/>
    </w:pPr>
    <w:rPr>
      <w:rFonts w:ascii="Arial" w:eastAsia="Times New Roman" w:hAnsi="Arial" w:cs="Arial"/>
      <w:sz w:val="20"/>
      <w:szCs w:val="20"/>
      <w:lang w:eastAsia="en-US"/>
    </w:rPr>
  </w:style>
  <w:style w:type="paragraph" w:customStyle="1" w:styleId="B1504674A6654678B44D402457ACFD901">
    <w:name w:val="B1504674A6654678B44D402457ACFD901"/>
    <w:rsid w:val="00EF7A8B"/>
    <w:pPr>
      <w:spacing w:before="120" w:after="60" w:line="240" w:lineRule="auto"/>
    </w:pPr>
    <w:rPr>
      <w:rFonts w:ascii="Arial" w:eastAsia="Times New Roman" w:hAnsi="Arial" w:cs="Arial"/>
      <w:sz w:val="20"/>
      <w:szCs w:val="20"/>
      <w:lang w:eastAsia="en-US"/>
    </w:rPr>
  </w:style>
  <w:style w:type="paragraph" w:customStyle="1" w:styleId="4394772080214809B91C645C301922FD1">
    <w:name w:val="4394772080214809B91C645C301922FD1"/>
    <w:rsid w:val="00EF7A8B"/>
    <w:pPr>
      <w:spacing w:before="120" w:after="60" w:line="240" w:lineRule="auto"/>
    </w:pPr>
    <w:rPr>
      <w:rFonts w:ascii="Arial" w:eastAsia="Times New Roman" w:hAnsi="Arial" w:cs="Arial"/>
      <w:sz w:val="20"/>
      <w:szCs w:val="20"/>
      <w:lang w:eastAsia="en-US"/>
    </w:rPr>
  </w:style>
  <w:style w:type="paragraph" w:customStyle="1" w:styleId="B902F661AEF84E3BA571089CFC89101D1">
    <w:name w:val="B902F661AEF84E3BA571089CFC89101D1"/>
    <w:rsid w:val="00EF7A8B"/>
    <w:pPr>
      <w:spacing w:before="120" w:after="60" w:line="240" w:lineRule="auto"/>
    </w:pPr>
    <w:rPr>
      <w:rFonts w:ascii="Arial" w:eastAsia="Times New Roman" w:hAnsi="Arial" w:cs="Arial"/>
      <w:sz w:val="20"/>
      <w:szCs w:val="20"/>
      <w:lang w:eastAsia="en-US"/>
    </w:rPr>
  </w:style>
  <w:style w:type="paragraph" w:customStyle="1" w:styleId="48DDB8DBE2404A6D8DE5BEE4A85F61341">
    <w:name w:val="48DDB8DBE2404A6D8DE5BEE4A85F61341"/>
    <w:rsid w:val="00EF7A8B"/>
    <w:pPr>
      <w:spacing w:before="120" w:after="60" w:line="240" w:lineRule="auto"/>
    </w:pPr>
    <w:rPr>
      <w:rFonts w:ascii="Arial" w:eastAsia="Times New Roman" w:hAnsi="Arial" w:cs="Arial"/>
      <w:sz w:val="20"/>
      <w:szCs w:val="20"/>
      <w:lang w:eastAsia="en-US"/>
    </w:rPr>
  </w:style>
  <w:style w:type="paragraph" w:customStyle="1" w:styleId="10021D13829A4453B4687043090DE66B1">
    <w:name w:val="10021D13829A4453B4687043090DE66B1"/>
    <w:rsid w:val="00EF7A8B"/>
    <w:pPr>
      <w:spacing w:before="120" w:after="60" w:line="240" w:lineRule="auto"/>
    </w:pPr>
    <w:rPr>
      <w:rFonts w:ascii="Arial" w:eastAsia="Times New Roman" w:hAnsi="Arial" w:cs="Arial"/>
      <w:sz w:val="20"/>
      <w:szCs w:val="20"/>
      <w:lang w:eastAsia="en-US"/>
    </w:rPr>
  </w:style>
  <w:style w:type="paragraph" w:customStyle="1" w:styleId="789B37C56B9F4815A79272AFDB52EAC01">
    <w:name w:val="789B37C56B9F4815A79272AFDB52EAC01"/>
    <w:rsid w:val="00EF7A8B"/>
    <w:pPr>
      <w:spacing w:before="120" w:after="60" w:line="240" w:lineRule="auto"/>
    </w:pPr>
    <w:rPr>
      <w:rFonts w:ascii="Arial" w:eastAsia="Times New Roman" w:hAnsi="Arial" w:cs="Arial"/>
      <w:sz w:val="20"/>
      <w:szCs w:val="20"/>
      <w:lang w:eastAsia="en-US"/>
    </w:rPr>
  </w:style>
  <w:style w:type="paragraph" w:customStyle="1" w:styleId="EACAAFBF23CD492F84B68D4571BF868A1">
    <w:name w:val="EACAAFBF23CD492F84B68D4571BF868A1"/>
    <w:rsid w:val="00EF7A8B"/>
    <w:pPr>
      <w:spacing w:before="120" w:after="60" w:line="240" w:lineRule="auto"/>
    </w:pPr>
    <w:rPr>
      <w:rFonts w:ascii="Arial" w:eastAsia="Times New Roman" w:hAnsi="Arial" w:cs="Arial"/>
      <w:sz w:val="20"/>
      <w:szCs w:val="20"/>
      <w:lang w:eastAsia="en-US"/>
    </w:rPr>
  </w:style>
  <w:style w:type="paragraph" w:customStyle="1" w:styleId="4BB781B37BB749A7A0EBC58E458EB9A31">
    <w:name w:val="4BB781B37BB749A7A0EBC58E458EB9A31"/>
    <w:rsid w:val="00EF7A8B"/>
    <w:pPr>
      <w:spacing w:before="120" w:after="60" w:line="240" w:lineRule="auto"/>
    </w:pPr>
    <w:rPr>
      <w:rFonts w:ascii="Arial" w:eastAsia="Times New Roman" w:hAnsi="Arial" w:cs="Arial"/>
      <w:sz w:val="20"/>
      <w:szCs w:val="20"/>
      <w:lang w:eastAsia="en-US"/>
    </w:rPr>
  </w:style>
  <w:style w:type="paragraph" w:customStyle="1" w:styleId="9D5C3D5A551A403197BA855DB540D9A71">
    <w:name w:val="9D5C3D5A551A403197BA855DB540D9A71"/>
    <w:rsid w:val="00EF7A8B"/>
    <w:pPr>
      <w:spacing w:before="120" w:after="60" w:line="240" w:lineRule="auto"/>
    </w:pPr>
    <w:rPr>
      <w:rFonts w:ascii="Arial" w:eastAsia="Times New Roman" w:hAnsi="Arial" w:cs="Arial"/>
      <w:sz w:val="20"/>
      <w:szCs w:val="20"/>
      <w:lang w:eastAsia="en-US"/>
    </w:rPr>
  </w:style>
  <w:style w:type="paragraph" w:customStyle="1" w:styleId="045E79ED16A64C0BB86CD940405841B71">
    <w:name w:val="045E79ED16A64C0BB86CD940405841B71"/>
    <w:rsid w:val="00EF7A8B"/>
    <w:pPr>
      <w:spacing w:before="120" w:after="60" w:line="240" w:lineRule="auto"/>
    </w:pPr>
    <w:rPr>
      <w:rFonts w:ascii="Arial" w:eastAsia="Times New Roman" w:hAnsi="Arial" w:cs="Arial"/>
      <w:sz w:val="20"/>
      <w:szCs w:val="20"/>
      <w:lang w:eastAsia="en-US"/>
    </w:rPr>
  </w:style>
  <w:style w:type="paragraph" w:customStyle="1" w:styleId="FC8B7A549D814DFAB60A3FDB2F8DB8841">
    <w:name w:val="FC8B7A549D814DFAB60A3FDB2F8DB8841"/>
    <w:rsid w:val="00EF7A8B"/>
    <w:pPr>
      <w:spacing w:before="120" w:after="60" w:line="240" w:lineRule="auto"/>
    </w:pPr>
    <w:rPr>
      <w:rFonts w:ascii="Arial" w:eastAsia="Times New Roman" w:hAnsi="Arial" w:cs="Arial"/>
      <w:sz w:val="20"/>
      <w:szCs w:val="20"/>
      <w:lang w:eastAsia="en-US"/>
    </w:rPr>
  </w:style>
  <w:style w:type="paragraph" w:customStyle="1" w:styleId="642D92DB02A3461FA9685228C047745D1">
    <w:name w:val="642D92DB02A3461FA9685228C047745D1"/>
    <w:rsid w:val="00EF7A8B"/>
    <w:pPr>
      <w:spacing w:before="120" w:after="60" w:line="240" w:lineRule="auto"/>
    </w:pPr>
    <w:rPr>
      <w:rFonts w:ascii="Arial" w:eastAsia="Times New Roman" w:hAnsi="Arial" w:cs="Arial"/>
      <w:sz w:val="20"/>
      <w:szCs w:val="20"/>
      <w:lang w:eastAsia="en-US"/>
    </w:rPr>
  </w:style>
  <w:style w:type="paragraph" w:customStyle="1" w:styleId="CA39862445124E3C9CD6E2A80DA121191">
    <w:name w:val="CA39862445124E3C9CD6E2A80DA121191"/>
    <w:rsid w:val="00EF7A8B"/>
    <w:pPr>
      <w:spacing w:before="120" w:after="60" w:line="240" w:lineRule="auto"/>
    </w:pPr>
    <w:rPr>
      <w:rFonts w:ascii="Arial" w:eastAsia="Times New Roman" w:hAnsi="Arial" w:cs="Arial"/>
      <w:sz w:val="20"/>
      <w:szCs w:val="20"/>
      <w:lang w:eastAsia="en-US"/>
    </w:rPr>
  </w:style>
  <w:style w:type="paragraph" w:customStyle="1" w:styleId="17300BA6E3DC498A972F353BD9D6DB261">
    <w:name w:val="17300BA6E3DC498A972F353BD9D6DB261"/>
    <w:rsid w:val="00EF7A8B"/>
    <w:pPr>
      <w:spacing w:before="120" w:after="60" w:line="240" w:lineRule="auto"/>
    </w:pPr>
    <w:rPr>
      <w:rFonts w:ascii="Arial" w:eastAsia="Times New Roman" w:hAnsi="Arial" w:cs="Arial"/>
      <w:sz w:val="20"/>
      <w:szCs w:val="20"/>
      <w:lang w:eastAsia="en-US"/>
    </w:rPr>
  </w:style>
  <w:style w:type="paragraph" w:customStyle="1" w:styleId="4B9204B80933426DB43F3BED7DF854331">
    <w:name w:val="4B9204B80933426DB43F3BED7DF854331"/>
    <w:rsid w:val="00EF7A8B"/>
    <w:pPr>
      <w:spacing w:before="120" w:after="60" w:line="240" w:lineRule="auto"/>
    </w:pPr>
    <w:rPr>
      <w:rFonts w:ascii="Arial" w:eastAsia="Times New Roman" w:hAnsi="Arial" w:cs="Arial"/>
      <w:sz w:val="20"/>
      <w:szCs w:val="20"/>
      <w:lang w:eastAsia="en-US"/>
    </w:rPr>
  </w:style>
  <w:style w:type="paragraph" w:customStyle="1" w:styleId="9224FCC299B04464B75A66200044827C1">
    <w:name w:val="9224FCC299B04464B75A66200044827C1"/>
    <w:rsid w:val="00EF7A8B"/>
    <w:pPr>
      <w:spacing w:before="120" w:after="60" w:line="240" w:lineRule="auto"/>
    </w:pPr>
    <w:rPr>
      <w:rFonts w:ascii="Arial" w:eastAsia="Times New Roman" w:hAnsi="Arial" w:cs="Arial"/>
      <w:sz w:val="20"/>
      <w:szCs w:val="20"/>
      <w:lang w:eastAsia="en-US"/>
    </w:rPr>
  </w:style>
  <w:style w:type="paragraph" w:customStyle="1" w:styleId="8426F10F1EBA45E485274B4C16062EA91">
    <w:name w:val="8426F10F1EBA45E485274B4C16062EA91"/>
    <w:rsid w:val="00EF7A8B"/>
    <w:pPr>
      <w:spacing w:before="120" w:after="60" w:line="240" w:lineRule="auto"/>
    </w:pPr>
    <w:rPr>
      <w:rFonts w:ascii="Arial" w:eastAsia="Times New Roman" w:hAnsi="Arial" w:cs="Arial"/>
      <w:sz w:val="20"/>
      <w:szCs w:val="20"/>
      <w:lang w:eastAsia="en-US"/>
    </w:rPr>
  </w:style>
  <w:style w:type="paragraph" w:customStyle="1" w:styleId="D27E611372194952979C55D7EB5DEBAD1">
    <w:name w:val="D27E611372194952979C55D7EB5DEBAD1"/>
    <w:rsid w:val="00EF7A8B"/>
    <w:pPr>
      <w:spacing w:before="120" w:after="60" w:line="240" w:lineRule="auto"/>
    </w:pPr>
    <w:rPr>
      <w:rFonts w:ascii="Arial" w:eastAsia="Times New Roman" w:hAnsi="Arial" w:cs="Arial"/>
      <w:sz w:val="20"/>
      <w:szCs w:val="20"/>
      <w:lang w:eastAsia="en-US"/>
    </w:rPr>
  </w:style>
  <w:style w:type="paragraph" w:customStyle="1" w:styleId="3FB6D0C4ED4D4753BBDD8F5FEA49B5A61">
    <w:name w:val="3FB6D0C4ED4D4753BBDD8F5FEA49B5A61"/>
    <w:rsid w:val="00EF7A8B"/>
    <w:pPr>
      <w:spacing w:before="120" w:after="60" w:line="240" w:lineRule="auto"/>
    </w:pPr>
    <w:rPr>
      <w:rFonts w:ascii="Arial" w:eastAsia="Times New Roman" w:hAnsi="Arial" w:cs="Arial"/>
      <w:sz w:val="20"/>
      <w:szCs w:val="20"/>
      <w:lang w:eastAsia="en-US"/>
    </w:rPr>
  </w:style>
  <w:style w:type="paragraph" w:customStyle="1" w:styleId="C9B4C46EBCBF415E86C7BF3E4CD4F95C1">
    <w:name w:val="C9B4C46EBCBF415E86C7BF3E4CD4F95C1"/>
    <w:rsid w:val="00EF7A8B"/>
    <w:pPr>
      <w:spacing w:before="120" w:after="60" w:line="240" w:lineRule="auto"/>
    </w:pPr>
    <w:rPr>
      <w:rFonts w:ascii="Arial" w:eastAsia="Times New Roman" w:hAnsi="Arial" w:cs="Arial"/>
      <w:sz w:val="20"/>
      <w:szCs w:val="20"/>
      <w:lang w:eastAsia="en-US"/>
    </w:rPr>
  </w:style>
  <w:style w:type="paragraph" w:customStyle="1" w:styleId="8A890B83CB9F478CAB60260105EBF7501">
    <w:name w:val="8A890B83CB9F478CAB60260105EBF7501"/>
    <w:rsid w:val="00EF7A8B"/>
    <w:pPr>
      <w:spacing w:before="120" w:after="60" w:line="240" w:lineRule="auto"/>
    </w:pPr>
    <w:rPr>
      <w:rFonts w:ascii="Arial" w:eastAsia="Times New Roman" w:hAnsi="Arial" w:cs="Arial"/>
      <w:sz w:val="20"/>
      <w:szCs w:val="20"/>
      <w:lang w:eastAsia="en-US"/>
    </w:rPr>
  </w:style>
  <w:style w:type="paragraph" w:customStyle="1" w:styleId="5F2EDDF422E246B0AA5321FE1487CA091">
    <w:name w:val="5F2EDDF422E246B0AA5321FE1487CA091"/>
    <w:rsid w:val="00EF7A8B"/>
    <w:pPr>
      <w:spacing w:before="120" w:after="60" w:line="240" w:lineRule="auto"/>
    </w:pPr>
    <w:rPr>
      <w:rFonts w:ascii="Arial" w:eastAsia="Times New Roman" w:hAnsi="Arial" w:cs="Arial"/>
      <w:sz w:val="20"/>
      <w:szCs w:val="20"/>
      <w:lang w:eastAsia="en-US"/>
    </w:rPr>
  </w:style>
  <w:style w:type="paragraph" w:customStyle="1" w:styleId="D32479AE8A0C4D89800CFC361775B3F51">
    <w:name w:val="D32479AE8A0C4D89800CFC361775B3F51"/>
    <w:rsid w:val="00EF7A8B"/>
    <w:pPr>
      <w:spacing w:before="120" w:after="60" w:line="240" w:lineRule="auto"/>
    </w:pPr>
    <w:rPr>
      <w:rFonts w:ascii="Arial" w:eastAsia="Times New Roman" w:hAnsi="Arial" w:cs="Arial"/>
      <w:sz w:val="20"/>
      <w:szCs w:val="20"/>
      <w:lang w:eastAsia="en-US"/>
    </w:rPr>
  </w:style>
  <w:style w:type="paragraph" w:customStyle="1" w:styleId="5C0CC710DFE04745950C528C65F2984A1">
    <w:name w:val="5C0CC710DFE04745950C528C65F2984A1"/>
    <w:rsid w:val="00EF7A8B"/>
    <w:pPr>
      <w:spacing w:before="120" w:after="60" w:line="240" w:lineRule="auto"/>
    </w:pPr>
    <w:rPr>
      <w:rFonts w:ascii="Arial" w:eastAsia="Times New Roman" w:hAnsi="Arial" w:cs="Arial"/>
      <w:sz w:val="20"/>
      <w:szCs w:val="20"/>
      <w:lang w:eastAsia="en-US"/>
    </w:rPr>
  </w:style>
  <w:style w:type="paragraph" w:customStyle="1" w:styleId="DDCA253C37E548EB8253A27BD7E0C8FA1">
    <w:name w:val="DDCA253C37E548EB8253A27BD7E0C8FA1"/>
    <w:rsid w:val="00EF7A8B"/>
    <w:pPr>
      <w:spacing w:before="120" w:after="60" w:line="240" w:lineRule="auto"/>
    </w:pPr>
    <w:rPr>
      <w:rFonts w:ascii="Arial" w:eastAsia="Times New Roman" w:hAnsi="Arial" w:cs="Arial"/>
      <w:sz w:val="20"/>
      <w:szCs w:val="20"/>
      <w:lang w:eastAsia="en-US"/>
    </w:rPr>
  </w:style>
  <w:style w:type="paragraph" w:customStyle="1" w:styleId="1A1A2BA9B62B4B65B3AD07ADBAF914DD1">
    <w:name w:val="1A1A2BA9B62B4B65B3AD07ADBAF914DD1"/>
    <w:rsid w:val="00EF7A8B"/>
    <w:pPr>
      <w:spacing w:before="120" w:after="60" w:line="240" w:lineRule="auto"/>
    </w:pPr>
    <w:rPr>
      <w:rFonts w:ascii="Arial" w:eastAsia="Times New Roman" w:hAnsi="Arial" w:cs="Arial"/>
      <w:sz w:val="20"/>
      <w:szCs w:val="20"/>
      <w:lang w:eastAsia="en-US"/>
    </w:rPr>
  </w:style>
  <w:style w:type="paragraph" w:customStyle="1" w:styleId="4D7470CCD6E14BF194BD9C2C5307EB6C1">
    <w:name w:val="4D7470CCD6E14BF194BD9C2C5307EB6C1"/>
    <w:rsid w:val="00EF7A8B"/>
    <w:pPr>
      <w:spacing w:before="120" w:after="60" w:line="240" w:lineRule="auto"/>
    </w:pPr>
    <w:rPr>
      <w:rFonts w:ascii="Arial" w:eastAsia="Times New Roman" w:hAnsi="Arial" w:cs="Arial"/>
      <w:sz w:val="20"/>
      <w:szCs w:val="20"/>
      <w:lang w:eastAsia="en-US"/>
    </w:rPr>
  </w:style>
  <w:style w:type="paragraph" w:customStyle="1" w:styleId="57EEF997F3E54B10B907E65E34A1E2261">
    <w:name w:val="57EEF997F3E54B10B907E65E34A1E2261"/>
    <w:rsid w:val="00EF7A8B"/>
    <w:pPr>
      <w:spacing w:before="120" w:after="60" w:line="240" w:lineRule="auto"/>
    </w:pPr>
    <w:rPr>
      <w:rFonts w:ascii="Arial" w:eastAsia="Times New Roman" w:hAnsi="Arial" w:cs="Arial"/>
      <w:sz w:val="20"/>
      <w:szCs w:val="20"/>
      <w:lang w:eastAsia="en-US"/>
    </w:rPr>
  </w:style>
  <w:style w:type="paragraph" w:customStyle="1" w:styleId="1A3D84CCE2164B10AA2C7A14245563891">
    <w:name w:val="1A3D84CCE2164B10AA2C7A14245563891"/>
    <w:rsid w:val="00EF7A8B"/>
    <w:pPr>
      <w:spacing w:before="120" w:after="60" w:line="240" w:lineRule="auto"/>
    </w:pPr>
    <w:rPr>
      <w:rFonts w:ascii="Arial" w:eastAsia="Times New Roman" w:hAnsi="Arial" w:cs="Arial"/>
      <w:sz w:val="20"/>
      <w:szCs w:val="20"/>
      <w:lang w:eastAsia="en-US"/>
    </w:rPr>
  </w:style>
  <w:style w:type="paragraph" w:customStyle="1" w:styleId="9339B94AA57B4C27B3D17399FC52F34A1">
    <w:name w:val="9339B94AA57B4C27B3D17399FC52F34A1"/>
    <w:rsid w:val="00EF7A8B"/>
    <w:pPr>
      <w:spacing w:before="120" w:after="60" w:line="240" w:lineRule="auto"/>
    </w:pPr>
    <w:rPr>
      <w:rFonts w:ascii="Arial" w:eastAsia="Times New Roman" w:hAnsi="Arial" w:cs="Arial"/>
      <w:sz w:val="20"/>
      <w:szCs w:val="20"/>
      <w:lang w:eastAsia="en-US"/>
    </w:rPr>
  </w:style>
  <w:style w:type="paragraph" w:customStyle="1" w:styleId="008E6F50861E4A8EAD4035A44AF9D76E1">
    <w:name w:val="008E6F50861E4A8EAD4035A44AF9D76E1"/>
    <w:rsid w:val="00EF7A8B"/>
    <w:pPr>
      <w:spacing w:before="120" w:after="60" w:line="240" w:lineRule="auto"/>
    </w:pPr>
    <w:rPr>
      <w:rFonts w:ascii="Arial" w:eastAsia="Times New Roman" w:hAnsi="Arial" w:cs="Arial"/>
      <w:sz w:val="20"/>
      <w:szCs w:val="20"/>
      <w:lang w:eastAsia="en-US"/>
    </w:rPr>
  </w:style>
  <w:style w:type="paragraph" w:customStyle="1" w:styleId="F150BCC8B5F74CA4834E82084F50EE241">
    <w:name w:val="F150BCC8B5F74CA4834E82084F50EE241"/>
    <w:rsid w:val="00EF7A8B"/>
    <w:pPr>
      <w:spacing w:before="120" w:after="60" w:line="240" w:lineRule="auto"/>
    </w:pPr>
    <w:rPr>
      <w:rFonts w:ascii="Arial" w:eastAsia="Times New Roman" w:hAnsi="Arial" w:cs="Arial"/>
      <w:sz w:val="20"/>
      <w:szCs w:val="20"/>
      <w:lang w:eastAsia="en-US"/>
    </w:rPr>
  </w:style>
  <w:style w:type="paragraph" w:customStyle="1" w:styleId="39BD0A42A6F649D2BF6DA0C5BEF988911">
    <w:name w:val="39BD0A42A6F649D2BF6DA0C5BEF988911"/>
    <w:rsid w:val="00EF7A8B"/>
    <w:pPr>
      <w:spacing w:before="120" w:after="60" w:line="240" w:lineRule="auto"/>
    </w:pPr>
    <w:rPr>
      <w:rFonts w:ascii="Arial" w:eastAsia="Times New Roman" w:hAnsi="Arial" w:cs="Arial"/>
      <w:sz w:val="20"/>
      <w:szCs w:val="20"/>
      <w:lang w:eastAsia="en-US"/>
    </w:rPr>
  </w:style>
  <w:style w:type="paragraph" w:customStyle="1" w:styleId="04DF88D92D354119A69AA708EBDD0AD51">
    <w:name w:val="04DF88D92D354119A69AA708EBDD0AD51"/>
    <w:rsid w:val="00EF7A8B"/>
    <w:pPr>
      <w:spacing w:before="120" w:after="60" w:line="240" w:lineRule="auto"/>
    </w:pPr>
    <w:rPr>
      <w:rFonts w:ascii="Arial" w:eastAsia="Times New Roman" w:hAnsi="Arial" w:cs="Arial"/>
      <w:sz w:val="20"/>
      <w:szCs w:val="20"/>
      <w:lang w:eastAsia="en-US"/>
    </w:rPr>
  </w:style>
  <w:style w:type="paragraph" w:customStyle="1" w:styleId="34F406A0B4574E6BA89151040C12EB721">
    <w:name w:val="34F406A0B4574E6BA89151040C12EB721"/>
    <w:rsid w:val="00EF7A8B"/>
    <w:pPr>
      <w:spacing w:before="120" w:after="60" w:line="240" w:lineRule="auto"/>
    </w:pPr>
    <w:rPr>
      <w:rFonts w:ascii="Arial" w:eastAsia="Times New Roman" w:hAnsi="Arial" w:cs="Arial"/>
      <w:sz w:val="20"/>
      <w:szCs w:val="20"/>
      <w:lang w:eastAsia="en-US"/>
    </w:rPr>
  </w:style>
  <w:style w:type="paragraph" w:customStyle="1" w:styleId="2DA5741A436B46DF98C0FFBE9D54A9B61">
    <w:name w:val="2DA5741A436B46DF98C0FFBE9D54A9B61"/>
    <w:rsid w:val="00EF7A8B"/>
    <w:pPr>
      <w:spacing w:before="120" w:after="60" w:line="240" w:lineRule="auto"/>
    </w:pPr>
    <w:rPr>
      <w:rFonts w:ascii="Arial" w:eastAsia="Times New Roman" w:hAnsi="Arial" w:cs="Arial"/>
      <w:sz w:val="20"/>
      <w:szCs w:val="20"/>
      <w:lang w:eastAsia="en-US"/>
    </w:rPr>
  </w:style>
  <w:style w:type="paragraph" w:customStyle="1" w:styleId="7952758C2BC34E36B48D79A7A09AD8A31">
    <w:name w:val="7952758C2BC34E36B48D79A7A09AD8A31"/>
    <w:rsid w:val="00EF7A8B"/>
    <w:pPr>
      <w:spacing w:before="120" w:after="60" w:line="240" w:lineRule="auto"/>
    </w:pPr>
    <w:rPr>
      <w:rFonts w:ascii="Arial" w:eastAsia="Times New Roman" w:hAnsi="Arial" w:cs="Arial"/>
      <w:sz w:val="20"/>
      <w:szCs w:val="20"/>
      <w:lang w:eastAsia="en-US"/>
    </w:rPr>
  </w:style>
  <w:style w:type="paragraph" w:customStyle="1" w:styleId="65F36F7406E1415ABE83DA8627F5FB961">
    <w:name w:val="65F36F7406E1415ABE83DA8627F5FB961"/>
    <w:rsid w:val="00EF7A8B"/>
    <w:pPr>
      <w:spacing w:before="120" w:after="60" w:line="240" w:lineRule="auto"/>
    </w:pPr>
    <w:rPr>
      <w:rFonts w:ascii="Arial" w:eastAsia="Times New Roman" w:hAnsi="Arial" w:cs="Arial"/>
      <w:sz w:val="20"/>
      <w:szCs w:val="20"/>
      <w:lang w:eastAsia="en-US"/>
    </w:rPr>
  </w:style>
  <w:style w:type="paragraph" w:customStyle="1" w:styleId="0657F96826454645A44181019F4EE4EB1">
    <w:name w:val="0657F96826454645A44181019F4EE4EB1"/>
    <w:rsid w:val="00EF7A8B"/>
    <w:pPr>
      <w:spacing w:before="120" w:after="60" w:line="240" w:lineRule="auto"/>
    </w:pPr>
    <w:rPr>
      <w:rFonts w:ascii="Arial" w:eastAsia="Times New Roman" w:hAnsi="Arial" w:cs="Arial"/>
      <w:sz w:val="20"/>
      <w:szCs w:val="20"/>
      <w:lang w:eastAsia="en-US"/>
    </w:rPr>
  </w:style>
  <w:style w:type="paragraph" w:customStyle="1" w:styleId="FBC6DF8083184D95A51A52BE443C17211">
    <w:name w:val="FBC6DF8083184D95A51A52BE443C17211"/>
    <w:rsid w:val="00EF7A8B"/>
    <w:pPr>
      <w:spacing w:before="120" w:after="60" w:line="240" w:lineRule="auto"/>
    </w:pPr>
    <w:rPr>
      <w:rFonts w:ascii="Arial" w:eastAsia="Times New Roman" w:hAnsi="Arial" w:cs="Arial"/>
      <w:sz w:val="20"/>
      <w:szCs w:val="20"/>
      <w:lang w:eastAsia="en-US"/>
    </w:rPr>
  </w:style>
  <w:style w:type="paragraph" w:customStyle="1" w:styleId="507DB1DCD6C04F239F498339EFB1658B1">
    <w:name w:val="507DB1DCD6C04F239F498339EFB1658B1"/>
    <w:rsid w:val="00EF7A8B"/>
    <w:pPr>
      <w:spacing w:before="120" w:after="60" w:line="240" w:lineRule="auto"/>
    </w:pPr>
    <w:rPr>
      <w:rFonts w:ascii="Arial" w:eastAsia="Times New Roman" w:hAnsi="Arial" w:cs="Arial"/>
      <w:sz w:val="20"/>
      <w:szCs w:val="20"/>
      <w:lang w:eastAsia="en-US"/>
    </w:rPr>
  </w:style>
  <w:style w:type="paragraph" w:customStyle="1" w:styleId="62EB1972DA35432FB9AFC7D4180F3DB81">
    <w:name w:val="62EB1972DA35432FB9AFC7D4180F3DB81"/>
    <w:rsid w:val="00EF7A8B"/>
    <w:pPr>
      <w:spacing w:before="120" w:after="60" w:line="240" w:lineRule="auto"/>
    </w:pPr>
    <w:rPr>
      <w:rFonts w:ascii="Arial" w:eastAsia="Times New Roman" w:hAnsi="Arial" w:cs="Arial"/>
      <w:sz w:val="20"/>
      <w:szCs w:val="20"/>
      <w:lang w:eastAsia="en-US"/>
    </w:rPr>
  </w:style>
  <w:style w:type="paragraph" w:customStyle="1" w:styleId="8E25DB5FC88849ECB44A1ADCE26DA0941">
    <w:name w:val="8E25DB5FC88849ECB44A1ADCE26DA0941"/>
    <w:rsid w:val="00EF7A8B"/>
    <w:pPr>
      <w:spacing w:before="120" w:after="60" w:line="240" w:lineRule="auto"/>
    </w:pPr>
    <w:rPr>
      <w:rFonts w:ascii="Arial" w:eastAsia="Times New Roman" w:hAnsi="Arial" w:cs="Arial"/>
      <w:sz w:val="20"/>
      <w:szCs w:val="20"/>
      <w:lang w:eastAsia="en-US"/>
    </w:rPr>
  </w:style>
  <w:style w:type="paragraph" w:customStyle="1" w:styleId="E22BFCD37CFA4B12A622666A72158B881">
    <w:name w:val="E22BFCD37CFA4B12A622666A72158B881"/>
    <w:rsid w:val="00EF7A8B"/>
    <w:pPr>
      <w:spacing w:before="120" w:after="60" w:line="240" w:lineRule="auto"/>
    </w:pPr>
    <w:rPr>
      <w:rFonts w:ascii="Arial" w:eastAsia="Times New Roman" w:hAnsi="Arial" w:cs="Arial"/>
      <w:sz w:val="20"/>
      <w:szCs w:val="20"/>
      <w:lang w:eastAsia="en-US"/>
    </w:rPr>
  </w:style>
  <w:style w:type="paragraph" w:customStyle="1" w:styleId="2F19DF3AEE244C6A924BE69BE8C09B7C1">
    <w:name w:val="2F19DF3AEE244C6A924BE69BE8C09B7C1"/>
    <w:rsid w:val="00EF7A8B"/>
    <w:pPr>
      <w:spacing w:before="120" w:after="60" w:line="240" w:lineRule="auto"/>
    </w:pPr>
    <w:rPr>
      <w:rFonts w:ascii="Arial" w:eastAsia="Times New Roman" w:hAnsi="Arial" w:cs="Arial"/>
      <w:sz w:val="20"/>
      <w:szCs w:val="20"/>
      <w:lang w:eastAsia="en-US"/>
    </w:rPr>
  </w:style>
  <w:style w:type="paragraph" w:customStyle="1" w:styleId="EB4E991360BF43B3B75068E4E2E13FE51">
    <w:name w:val="EB4E991360BF43B3B75068E4E2E13FE51"/>
    <w:rsid w:val="00EF7A8B"/>
    <w:pPr>
      <w:spacing w:before="120" w:after="60" w:line="240" w:lineRule="auto"/>
    </w:pPr>
    <w:rPr>
      <w:rFonts w:ascii="Arial" w:eastAsia="Times New Roman" w:hAnsi="Arial" w:cs="Arial"/>
      <w:sz w:val="20"/>
      <w:szCs w:val="20"/>
      <w:lang w:eastAsia="en-US"/>
    </w:rPr>
  </w:style>
  <w:style w:type="paragraph" w:customStyle="1" w:styleId="8AB4CEA837554D1091DC1BF8313489EC1">
    <w:name w:val="8AB4CEA837554D1091DC1BF8313489EC1"/>
    <w:rsid w:val="00EF7A8B"/>
    <w:pPr>
      <w:spacing w:before="120" w:after="60" w:line="240" w:lineRule="auto"/>
    </w:pPr>
    <w:rPr>
      <w:rFonts w:ascii="Arial" w:eastAsia="Times New Roman" w:hAnsi="Arial" w:cs="Arial"/>
      <w:sz w:val="20"/>
      <w:szCs w:val="20"/>
      <w:lang w:eastAsia="en-US"/>
    </w:rPr>
  </w:style>
  <w:style w:type="paragraph" w:customStyle="1" w:styleId="289383DA082044D08CFCEC6EB48B080A1">
    <w:name w:val="289383DA082044D08CFCEC6EB48B080A1"/>
    <w:rsid w:val="00EF7A8B"/>
    <w:pPr>
      <w:spacing w:before="120" w:after="60" w:line="240" w:lineRule="auto"/>
    </w:pPr>
    <w:rPr>
      <w:rFonts w:ascii="Arial" w:eastAsia="Times New Roman" w:hAnsi="Arial" w:cs="Arial"/>
      <w:sz w:val="20"/>
      <w:szCs w:val="20"/>
      <w:lang w:eastAsia="en-US"/>
    </w:rPr>
  </w:style>
  <w:style w:type="paragraph" w:customStyle="1" w:styleId="2D1091891B484DA2A883670D02F9F9CD1">
    <w:name w:val="2D1091891B484DA2A883670D02F9F9CD1"/>
    <w:rsid w:val="00EF7A8B"/>
    <w:pPr>
      <w:spacing w:before="120" w:after="60" w:line="240" w:lineRule="auto"/>
    </w:pPr>
    <w:rPr>
      <w:rFonts w:ascii="Arial" w:eastAsia="Times New Roman" w:hAnsi="Arial" w:cs="Arial"/>
      <w:sz w:val="20"/>
      <w:szCs w:val="20"/>
      <w:lang w:eastAsia="en-US"/>
    </w:rPr>
  </w:style>
  <w:style w:type="paragraph" w:customStyle="1" w:styleId="2F743AD8460C4AE9AE0BF37A3161C2591">
    <w:name w:val="2F743AD8460C4AE9AE0BF37A3161C2591"/>
    <w:rsid w:val="00EF7A8B"/>
    <w:pPr>
      <w:spacing w:before="120" w:after="60" w:line="240" w:lineRule="auto"/>
    </w:pPr>
    <w:rPr>
      <w:rFonts w:ascii="Arial" w:eastAsia="Times New Roman" w:hAnsi="Arial" w:cs="Arial"/>
      <w:sz w:val="20"/>
      <w:szCs w:val="20"/>
      <w:lang w:eastAsia="en-US"/>
    </w:rPr>
  </w:style>
  <w:style w:type="paragraph" w:customStyle="1" w:styleId="B32E9793299043409EBD1112B331324D1">
    <w:name w:val="B32E9793299043409EBD1112B331324D1"/>
    <w:rsid w:val="00EF7A8B"/>
    <w:pPr>
      <w:spacing w:before="120" w:after="60" w:line="240" w:lineRule="auto"/>
    </w:pPr>
    <w:rPr>
      <w:rFonts w:ascii="Arial" w:eastAsia="Times New Roman" w:hAnsi="Arial" w:cs="Arial"/>
      <w:sz w:val="20"/>
      <w:szCs w:val="20"/>
      <w:lang w:eastAsia="en-US"/>
    </w:rPr>
  </w:style>
  <w:style w:type="paragraph" w:customStyle="1" w:styleId="108AD041ECA24923ADFC992784783AA01">
    <w:name w:val="108AD041ECA24923ADFC992784783AA01"/>
    <w:rsid w:val="00EF7A8B"/>
    <w:pPr>
      <w:spacing w:before="120" w:after="60" w:line="240" w:lineRule="auto"/>
    </w:pPr>
    <w:rPr>
      <w:rFonts w:ascii="Arial" w:eastAsia="Times New Roman" w:hAnsi="Arial" w:cs="Arial"/>
      <w:sz w:val="20"/>
      <w:szCs w:val="20"/>
      <w:lang w:eastAsia="en-US"/>
    </w:rPr>
  </w:style>
  <w:style w:type="paragraph" w:customStyle="1" w:styleId="6844F52956F548A1B1B1EEDEB74CA3081">
    <w:name w:val="6844F52956F548A1B1B1EEDEB74CA3081"/>
    <w:rsid w:val="00EF7A8B"/>
    <w:pPr>
      <w:spacing w:before="120" w:after="60" w:line="240" w:lineRule="auto"/>
    </w:pPr>
    <w:rPr>
      <w:rFonts w:ascii="Arial" w:eastAsia="Times New Roman" w:hAnsi="Arial" w:cs="Arial"/>
      <w:sz w:val="20"/>
      <w:szCs w:val="20"/>
      <w:lang w:eastAsia="en-US"/>
    </w:rPr>
  </w:style>
  <w:style w:type="paragraph" w:customStyle="1" w:styleId="E9CB8333ECB748E085E3A88620DA60FD1">
    <w:name w:val="E9CB8333ECB748E085E3A88620DA60FD1"/>
    <w:rsid w:val="00EF7A8B"/>
    <w:pPr>
      <w:spacing w:before="120" w:after="60" w:line="240" w:lineRule="auto"/>
    </w:pPr>
    <w:rPr>
      <w:rFonts w:ascii="Arial" w:eastAsia="Times New Roman" w:hAnsi="Arial" w:cs="Arial"/>
      <w:sz w:val="20"/>
      <w:szCs w:val="20"/>
      <w:lang w:eastAsia="en-US"/>
    </w:rPr>
  </w:style>
  <w:style w:type="paragraph" w:customStyle="1" w:styleId="B1140B9B7FF0427A99C3902B2D4763091">
    <w:name w:val="B1140B9B7FF0427A99C3902B2D4763091"/>
    <w:rsid w:val="00EF7A8B"/>
    <w:pPr>
      <w:spacing w:before="120" w:after="60" w:line="240" w:lineRule="auto"/>
    </w:pPr>
    <w:rPr>
      <w:rFonts w:ascii="Arial" w:eastAsia="Times New Roman" w:hAnsi="Arial" w:cs="Arial"/>
      <w:sz w:val="20"/>
      <w:szCs w:val="20"/>
      <w:lang w:eastAsia="en-US"/>
    </w:rPr>
  </w:style>
  <w:style w:type="paragraph" w:customStyle="1" w:styleId="C0842E31425F45F9A0144B802C3897061">
    <w:name w:val="C0842E31425F45F9A0144B802C3897061"/>
    <w:rsid w:val="00EF7A8B"/>
    <w:pPr>
      <w:spacing w:before="120" w:after="60" w:line="240" w:lineRule="auto"/>
    </w:pPr>
    <w:rPr>
      <w:rFonts w:ascii="Arial" w:eastAsia="Times New Roman" w:hAnsi="Arial" w:cs="Arial"/>
      <w:sz w:val="20"/>
      <w:szCs w:val="20"/>
      <w:lang w:eastAsia="en-US"/>
    </w:rPr>
  </w:style>
  <w:style w:type="paragraph" w:customStyle="1" w:styleId="5E64026333EE4B0190A1555CFD7687431">
    <w:name w:val="5E64026333EE4B0190A1555CFD7687431"/>
    <w:rsid w:val="00EF7A8B"/>
    <w:pPr>
      <w:spacing w:before="120" w:after="60" w:line="240" w:lineRule="auto"/>
    </w:pPr>
    <w:rPr>
      <w:rFonts w:ascii="Arial" w:eastAsia="Times New Roman" w:hAnsi="Arial" w:cs="Arial"/>
      <w:sz w:val="20"/>
      <w:szCs w:val="20"/>
      <w:lang w:eastAsia="en-US"/>
    </w:rPr>
  </w:style>
  <w:style w:type="paragraph" w:customStyle="1" w:styleId="516E26B0A3914700977FEDD58F460D551">
    <w:name w:val="516E26B0A3914700977FEDD58F460D551"/>
    <w:rsid w:val="00EF7A8B"/>
    <w:pPr>
      <w:spacing w:before="120" w:after="60" w:line="240" w:lineRule="auto"/>
    </w:pPr>
    <w:rPr>
      <w:rFonts w:ascii="Arial" w:eastAsia="Times New Roman" w:hAnsi="Arial" w:cs="Arial"/>
      <w:sz w:val="20"/>
      <w:szCs w:val="20"/>
      <w:lang w:eastAsia="en-US"/>
    </w:rPr>
  </w:style>
  <w:style w:type="paragraph" w:customStyle="1" w:styleId="D9AD9A672C5547799C3891F1112415D91">
    <w:name w:val="D9AD9A672C5547799C3891F1112415D91"/>
    <w:rsid w:val="00EF7A8B"/>
    <w:pPr>
      <w:spacing w:before="120" w:after="60" w:line="240" w:lineRule="auto"/>
    </w:pPr>
    <w:rPr>
      <w:rFonts w:ascii="Arial" w:eastAsia="Times New Roman" w:hAnsi="Arial" w:cs="Arial"/>
      <w:sz w:val="20"/>
      <w:szCs w:val="20"/>
      <w:lang w:eastAsia="en-US"/>
    </w:rPr>
  </w:style>
  <w:style w:type="paragraph" w:customStyle="1" w:styleId="94FC80772E4A4489A4A598A9700ED5711">
    <w:name w:val="94FC80772E4A4489A4A598A9700ED5711"/>
    <w:rsid w:val="00EF7A8B"/>
    <w:pPr>
      <w:spacing w:before="120" w:after="60" w:line="240" w:lineRule="auto"/>
    </w:pPr>
    <w:rPr>
      <w:rFonts w:ascii="Arial" w:eastAsia="Times New Roman" w:hAnsi="Arial" w:cs="Arial"/>
      <w:sz w:val="20"/>
      <w:szCs w:val="20"/>
      <w:lang w:eastAsia="en-US"/>
    </w:rPr>
  </w:style>
  <w:style w:type="paragraph" w:customStyle="1" w:styleId="91B922D0F8D74339A650F2052E696EE71">
    <w:name w:val="91B922D0F8D74339A650F2052E696EE71"/>
    <w:rsid w:val="00EF7A8B"/>
    <w:pPr>
      <w:spacing w:before="120" w:after="60" w:line="240" w:lineRule="auto"/>
    </w:pPr>
    <w:rPr>
      <w:rFonts w:ascii="Arial" w:eastAsia="Times New Roman" w:hAnsi="Arial" w:cs="Arial"/>
      <w:sz w:val="20"/>
      <w:szCs w:val="20"/>
      <w:lang w:eastAsia="en-US"/>
    </w:rPr>
  </w:style>
  <w:style w:type="paragraph" w:customStyle="1" w:styleId="7F8C54D90527456EB3E5642C4276CA1B1">
    <w:name w:val="7F8C54D90527456EB3E5642C4276CA1B1"/>
    <w:rsid w:val="00EF7A8B"/>
    <w:pPr>
      <w:spacing w:before="120" w:after="60" w:line="240" w:lineRule="auto"/>
    </w:pPr>
    <w:rPr>
      <w:rFonts w:ascii="Arial" w:eastAsia="Times New Roman" w:hAnsi="Arial" w:cs="Arial"/>
      <w:sz w:val="20"/>
      <w:szCs w:val="20"/>
      <w:lang w:eastAsia="en-US"/>
    </w:rPr>
  </w:style>
  <w:style w:type="paragraph" w:customStyle="1" w:styleId="7BD9CFEB44AD4820A9A98B39CC5345881">
    <w:name w:val="7BD9CFEB44AD4820A9A98B39CC5345881"/>
    <w:rsid w:val="00EF7A8B"/>
    <w:pPr>
      <w:spacing w:before="120" w:after="60" w:line="240" w:lineRule="auto"/>
    </w:pPr>
    <w:rPr>
      <w:rFonts w:ascii="Arial" w:eastAsia="Times New Roman" w:hAnsi="Arial" w:cs="Arial"/>
      <w:sz w:val="20"/>
      <w:szCs w:val="20"/>
      <w:lang w:eastAsia="en-US"/>
    </w:rPr>
  </w:style>
  <w:style w:type="paragraph" w:customStyle="1" w:styleId="AF41843CA78D4D3EAB325D81B2D901D31">
    <w:name w:val="AF41843CA78D4D3EAB325D81B2D901D31"/>
    <w:rsid w:val="00EF7A8B"/>
    <w:pPr>
      <w:spacing w:before="120" w:after="60" w:line="240" w:lineRule="auto"/>
    </w:pPr>
    <w:rPr>
      <w:rFonts w:ascii="Arial" w:eastAsia="Times New Roman" w:hAnsi="Arial" w:cs="Arial"/>
      <w:sz w:val="20"/>
      <w:szCs w:val="20"/>
      <w:lang w:eastAsia="en-US"/>
    </w:rPr>
  </w:style>
  <w:style w:type="paragraph" w:customStyle="1" w:styleId="FAA8D03CB7114983A2AFCAEEEF463D8E1">
    <w:name w:val="FAA8D03CB7114983A2AFCAEEEF463D8E1"/>
    <w:rsid w:val="00EF7A8B"/>
    <w:pPr>
      <w:spacing w:before="120" w:after="60" w:line="240" w:lineRule="auto"/>
    </w:pPr>
    <w:rPr>
      <w:rFonts w:ascii="Arial" w:eastAsia="Times New Roman" w:hAnsi="Arial" w:cs="Arial"/>
      <w:sz w:val="20"/>
      <w:szCs w:val="20"/>
      <w:lang w:eastAsia="en-US"/>
    </w:rPr>
  </w:style>
  <w:style w:type="paragraph" w:customStyle="1" w:styleId="325710AFC3C4441B92CA4E16D10D70C91">
    <w:name w:val="325710AFC3C4441B92CA4E16D10D70C91"/>
    <w:rsid w:val="00EF7A8B"/>
    <w:pPr>
      <w:spacing w:before="120" w:after="60" w:line="240" w:lineRule="auto"/>
    </w:pPr>
    <w:rPr>
      <w:rFonts w:ascii="Arial" w:eastAsia="Times New Roman" w:hAnsi="Arial" w:cs="Arial"/>
      <w:sz w:val="20"/>
      <w:szCs w:val="20"/>
      <w:lang w:eastAsia="en-US"/>
    </w:rPr>
  </w:style>
  <w:style w:type="paragraph" w:customStyle="1" w:styleId="3E34C0EB605B419D96F3E7CF6D9299A11">
    <w:name w:val="3E34C0EB605B419D96F3E7CF6D9299A11"/>
    <w:rsid w:val="00EF7A8B"/>
    <w:pPr>
      <w:spacing w:before="120" w:after="60" w:line="240" w:lineRule="auto"/>
    </w:pPr>
    <w:rPr>
      <w:rFonts w:ascii="Arial" w:eastAsia="Times New Roman" w:hAnsi="Arial" w:cs="Arial"/>
      <w:sz w:val="20"/>
      <w:szCs w:val="20"/>
      <w:lang w:eastAsia="en-US"/>
    </w:rPr>
  </w:style>
  <w:style w:type="paragraph" w:customStyle="1" w:styleId="BF524DD353ED4F5E83D67438541AF3EC1">
    <w:name w:val="BF524DD353ED4F5E83D67438541AF3EC1"/>
    <w:rsid w:val="00EF7A8B"/>
    <w:pPr>
      <w:spacing w:before="120" w:after="60" w:line="240" w:lineRule="auto"/>
    </w:pPr>
    <w:rPr>
      <w:rFonts w:ascii="Arial" w:eastAsia="Times New Roman" w:hAnsi="Arial" w:cs="Arial"/>
      <w:sz w:val="20"/>
      <w:szCs w:val="20"/>
      <w:lang w:eastAsia="en-US"/>
    </w:rPr>
  </w:style>
  <w:style w:type="paragraph" w:customStyle="1" w:styleId="7304B31F3DA54949A5CF0DA50B7F04221">
    <w:name w:val="7304B31F3DA54949A5CF0DA50B7F04221"/>
    <w:rsid w:val="00EF7A8B"/>
    <w:pPr>
      <w:spacing w:before="120" w:after="60" w:line="240" w:lineRule="auto"/>
    </w:pPr>
    <w:rPr>
      <w:rFonts w:ascii="Arial" w:eastAsia="Times New Roman" w:hAnsi="Arial" w:cs="Arial"/>
      <w:sz w:val="20"/>
      <w:szCs w:val="20"/>
      <w:lang w:eastAsia="en-US"/>
    </w:rPr>
  </w:style>
  <w:style w:type="paragraph" w:customStyle="1" w:styleId="8D73AA3DD5C14D84A47EBFB7ACA87EA11">
    <w:name w:val="8D73AA3DD5C14D84A47EBFB7ACA87EA11"/>
    <w:rsid w:val="00EF7A8B"/>
    <w:pPr>
      <w:spacing w:before="120" w:after="60" w:line="240" w:lineRule="auto"/>
    </w:pPr>
    <w:rPr>
      <w:rFonts w:ascii="Arial" w:eastAsia="Times New Roman" w:hAnsi="Arial" w:cs="Arial"/>
      <w:sz w:val="20"/>
      <w:szCs w:val="20"/>
      <w:lang w:eastAsia="en-US"/>
    </w:rPr>
  </w:style>
  <w:style w:type="paragraph" w:customStyle="1" w:styleId="F9AA39E9832B42EC971C940A442A89571">
    <w:name w:val="F9AA39E9832B42EC971C940A442A89571"/>
    <w:rsid w:val="00EF7A8B"/>
    <w:pPr>
      <w:spacing w:before="120" w:after="60" w:line="240" w:lineRule="auto"/>
    </w:pPr>
    <w:rPr>
      <w:rFonts w:ascii="Arial" w:eastAsia="Times New Roman" w:hAnsi="Arial" w:cs="Arial"/>
      <w:sz w:val="20"/>
      <w:szCs w:val="20"/>
      <w:lang w:eastAsia="en-US"/>
    </w:rPr>
  </w:style>
  <w:style w:type="paragraph" w:customStyle="1" w:styleId="93EF55B6E7034803A15F1816B7990B7B1">
    <w:name w:val="93EF55B6E7034803A15F1816B7990B7B1"/>
    <w:rsid w:val="00EF7A8B"/>
    <w:pPr>
      <w:spacing w:before="120" w:after="60" w:line="240" w:lineRule="auto"/>
    </w:pPr>
    <w:rPr>
      <w:rFonts w:ascii="Arial" w:eastAsia="Times New Roman" w:hAnsi="Arial" w:cs="Arial"/>
      <w:sz w:val="20"/>
      <w:szCs w:val="20"/>
      <w:lang w:eastAsia="en-US"/>
    </w:rPr>
  </w:style>
  <w:style w:type="paragraph" w:customStyle="1" w:styleId="0852C380228442FF9DAB18E620921F2F1">
    <w:name w:val="0852C380228442FF9DAB18E620921F2F1"/>
    <w:rsid w:val="00EF7A8B"/>
    <w:pPr>
      <w:spacing w:before="120" w:after="60" w:line="240" w:lineRule="auto"/>
    </w:pPr>
    <w:rPr>
      <w:rFonts w:ascii="Arial" w:eastAsia="Times New Roman" w:hAnsi="Arial" w:cs="Arial"/>
      <w:sz w:val="20"/>
      <w:szCs w:val="20"/>
      <w:lang w:eastAsia="en-US"/>
    </w:rPr>
  </w:style>
  <w:style w:type="paragraph" w:customStyle="1" w:styleId="6500203E06434E8D8786F667BFB5DE681">
    <w:name w:val="6500203E06434E8D8786F667BFB5DE681"/>
    <w:rsid w:val="00EF7A8B"/>
    <w:pPr>
      <w:spacing w:before="120" w:after="60" w:line="240" w:lineRule="auto"/>
    </w:pPr>
    <w:rPr>
      <w:rFonts w:ascii="Arial" w:eastAsia="Times New Roman" w:hAnsi="Arial" w:cs="Arial"/>
      <w:sz w:val="20"/>
      <w:szCs w:val="20"/>
      <w:lang w:eastAsia="en-US"/>
    </w:rPr>
  </w:style>
  <w:style w:type="paragraph" w:customStyle="1" w:styleId="48391FAA507743B5AC70494ED096C7871">
    <w:name w:val="48391FAA507743B5AC70494ED096C7871"/>
    <w:rsid w:val="00EF7A8B"/>
    <w:pPr>
      <w:spacing w:before="120" w:after="60" w:line="240" w:lineRule="auto"/>
    </w:pPr>
    <w:rPr>
      <w:rFonts w:ascii="Arial" w:eastAsia="Times New Roman" w:hAnsi="Arial" w:cs="Arial"/>
      <w:sz w:val="20"/>
      <w:szCs w:val="20"/>
      <w:lang w:eastAsia="en-US"/>
    </w:rPr>
  </w:style>
  <w:style w:type="paragraph" w:customStyle="1" w:styleId="B57733E9D9614438A32E161DA3081C001">
    <w:name w:val="B57733E9D9614438A32E161DA3081C001"/>
    <w:rsid w:val="00EF7A8B"/>
    <w:pPr>
      <w:spacing w:before="120" w:after="60" w:line="240" w:lineRule="auto"/>
    </w:pPr>
    <w:rPr>
      <w:rFonts w:ascii="Arial" w:eastAsia="Times New Roman" w:hAnsi="Arial" w:cs="Arial"/>
      <w:sz w:val="20"/>
      <w:szCs w:val="20"/>
      <w:lang w:eastAsia="en-US"/>
    </w:rPr>
  </w:style>
  <w:style w:type="paragraph" w:customStyle="1" w:styleId="DB9D97734EF74A35B6227AA8FCC823ED1">
    <w:name w:val="DB9D97734EF74A35B6227AA8FCC823ED1"/>
    <w:rsid w:val="00EF7A8B"/>
    <w:pPr>
      <w:spacing w:before="120" w:after="60" w:line="240" w:lineRule="auto"/>
    </w:pPr>
    <w:rPr>
      <w:rFonts w:ascii="Arial" w:eastAsia="Times New Roman" w:hAnsi="Arial" w:cs="Arial"/>
      <w:sz w:val="20"/>
      <w:szCs w:val="20"/>
      <w:lang w:eastAsia="en-US"/>
    </w:rPr>
  </w:style>
  <w:style w:type="paragraph" w:customStyle="1" w:styleId="BF8936516561499AB246E13C818DEBC51">
    <w:name w:val="BF8936516561499AB246E13C818DEBC51"/>
    <w:rsid w:val="00EF7A8B"/>
    <w:pPr>
      <w:spacing w:before="120" w:after="60" w:line="240" w:lineRule="auto"/>
    </w:pPr>
    <w:rPr>
      <w:rFonts w:ascii="Arial" w:eastAsia="Times New Roman" w:hAnsi="Arial" w:cs="Arial"/>
      <w:sz w:val="20"/>
      <w:szCs w:val="20"/>
      <w:lang w:eastAsia="en-US"/>
    </w:rPr>
  </w:style>
  <w:style w:type="paragraph" w:customStyle="1" w:styleId="3E702102758F43C08F14004A38D4AF181">
    <w:name w:val="3E702102758F43C08F14004A38D4AF181"/>
    <w:rsid w:val="00EF7A8B"/>
    <w:pPr>
      <w:spacing w:before="120" w:after="60" w:line="240" w:lineRule="auto"/>
    </w:pPr>
    <w:rPr>
      <w:rFonts w:ascii="Arial" w:eastAsia="Times New Roman" w:hAnsi="Arial" w:cs="Arial"/>
      <w:sz w:val="20"/>
      <w:szCs w:val="20"/>
      <w:lang w:eastAsia="en-US"/>
    </w:rPr>
  </w:style>
  <w:style w:type="paragraph" w:customStyle="1" w:styleId="E1E4D48EA0C14A12AA3D6E34DF86BA541">
    <w:name w:val="E1E4D48EA0C14A12AA3D6E34DF86BA541"/>
    <w:rsid w:val="00EF7A8B"/>
    <w:pPr>
      <w:spacing w:before="120" w:after="60" w:line="240" w:lineRule="auto"/>
    </w:pPr>
    <w:rPr>
      <w:rFonts w:ascii="Arial" w:eastAsia="Times New Roman" w:hAnsi="Arial" w:cs="Arial"/>
      <w:sz w:val="20"/>
      <w:szCs w:val="20"/>
      <w:lang w:eastAsia="en-US"/>
    </w:rPr>
  </w:style>
  <w:style w:type="paragraph" w:customStyle="1" w:styleId="C5D5215BAD1F4E3DBE51B424057E0F2F1">
    <w:name w:val="C5D5215BAD1F4E3DBE51B424057E0F2F1"/>
    <w:rsid w:val="00EF7A8B"/>
    <w:pPr>
      <w:spacing w:before="120" w:after="60" w:line="240" w:lineRule="auto"/>
    </w:pPr>
    <w:rPr>
      <w:rFonts w:ascii="Arial" w:eastAsia="Times New Roman" w:hAnsi="Arial" w:cs="Arial"/>
      <w:sz w:val="20"/>
      <w:szCs w:val="20"/>
      <w:lang w:eastAsia="en-US"/>
    </w:rPr>
  </w:style>
  <w:style w:type="paragraph" w:customStyle="1" w:styleId="96FAB912B28D42F9B5037DDB55101D761">
    <w:name w:val="96FAB912B28D42F9B5037DDB55101D761"/>
    <w:rsid w:val="00EF7A8B"/>
    <w:pPr>
      <w:spacing w:before="120" w:after="60" w:line="240" w:lineRule="auto"/>
    </w:pPr>
    <w:rPr>
      <w:rFonts w:ascii="Arial" w:eastAsia="Times New Roman" w:hAnsi="Arial" w:cs="Arial"/>
      <w:sz w:val="20"/>
      <w:szCs w:val="20"/>
      <w:lang w:eastAsia="en-US"/>
    </w:rPr>
  </w:style>
  <w:style w:type="paragraph" w:customStyle="1" w:styleId="647B0BB9990D40F5871D125A562D8D7F1">
    <w:name w:val="647B0BB9990D40F5871D125A562D8D7F1"/>
    <w:rsid w:val="00EF7A8B"/>
    <w:pPr>
      <w:spacing w:before="120" w:after="60" w:line="240" w:lineRule="auto"/>
    </w:pPr>
    <w:rPr>
      <w:rFonts w:ascii="Arial" w:eastAsia="Times New Roman" w:hAnsi="Arial" w:cs="Arial"/>
      <w:sz w:val="20"/>
      <w:szCs w:val="20"/>
      <w:lang w:eastAsia="en-US"/>
    </w:rPr>
  </w:style>
  <w:style w:type="paragraph" w:customStyle="1" w:styleId="5795AEC458144DB9A3571CFCAD5D56701">
    <w:name w:val="5795AEC458144DB9A3571CFCAD5D56701"/>
    <w:rsid w:val="00EF7A8B"/>
    <w:pPr>
      <w:spacing w:before="120" w:after="60" w:line="240" w:lineRule="auto"/>
    </w:pPr>
    <w:rPr>
      <w:rFonts w:ascii="Arial" w:eastAsia="Times New Roman" w:hAnsi="Arial" w:cs="Arial"/>
      <w:sz w:val="20"/>
      <w:szCs w:val="20"/>
      <w:lang w:eastAsia="en-US"/>
    </w:rPr>
  </w:style>
  <w:style w:type="paragraph" w:customStyle="1" w:styleId="F1625C2AD9954D22ACFF2201637DB05D1">
    <w:name w:val="F1625C2AD9954D22ACFF2201637DB05D1"/>
    <w:rsid w:val="00EF7A8B"/>
    <w:pPr>
      <w:spacing w:before="120" w:after="60" w:line="240" w:lineRule="auto"/>
    </w:pPr>
    <w:rPr>
      <w:rFonts w:ascii="Arial" w:eastAsia="Times New Roman" w:hAnsi="Arial" w:cs="Arial"/>
      <w:sz w:val="20"/>
      <w:szCs w:val="20"/>
      <w:lang w:eastAsia="en-US"/>
    </w:rPr>
  </w:style>
  <w:style w:type="paragraph" w:customStyle="1" w:styleId="5DD106F7A8FD475FABA73D466112D4261">
    <w:name w:val="5DD106F7A8FD475FABA73D466112D4261"/>
    <w:rsid w:val="00EF7A8B"/>
    <w:pPr>
      <w:spacing w:before="120" w:after="60" w:line="240" w:lineRule="auto"/>
    </w:pPr>
    <w:rPr>
      <w:rFonts w:ascii="Arial" w:eastAsia="Times New Roman" w:hAnsi="Arial" w:cs="Arial"/>
      <w:sz w:val="20"/>
      <w:szCs w:val="20"/>
      <w:lang w:eastAsia="en-US"/>
    </w:rPr>
  </w:style>
  <w:style w:type="paragraph" w:customStyle="1" w:styleId="99FFEB94FC2D4570AF30DF987881014D1">
    <w:name w:val="99FFEB94FC2D4570AF30DF987881014D1"/>
    <w:rsid w:val="00EF7A8B"/>
    <w:pPr>
      <w:spacing w:before="120" w:after="60" w:line="240" w:lineRule="auto"/>
    </w:pPr>
    <w:rPr>
      <w:rFonts w:ascii="Arial" w:eastAsia="Times New Roman" w:hAnsi="Arial" w:cs="Arial"/>
      <w:sz w:val="20"/>
      <w:szCs w:val="20"/>
      <w:lang w:eastAsia="en-US"/>
    </w:rPr>
  </w:style>
  <w:style w:type="paragraph" w:customStyle="1" w:styleId="8479B537B93446A68A653BA1CA188AAD1">
    <w:name w:val="8479B537B93446A68A653BA1CA188AAD1"/>
    <w:rsid w:val="00EF7A8B"/>
    <w:pPr>
      <w:spacing w:before="120" w:after="60" w:line="240" w:lineRule="auto"/>
    </w:pPr>
    <w:rPr>
      <w:rFonts w:ascii="Arial" w:eastAsia="Times New Roman" w:hAnsi="Arial" w:cs="Arial"/>
      <w:sz w:val="20"/>
      <w:szCs w:val="20"/>
      <w:lang w:eastAsia="en-US"/>
    </w:rPr>
  </w:style>
  <w:style w:type="paragraph" w:customStyle="1" w:styleId="31A6CE7D6B204CAA88647A444716BD731">
    <w:name w:val="31A6CE7D6B204CAA88647A444716BD731"/>
    <w:rsid w:val="00EF7A8B"/>
    <w:pPr>
      <w:spacing w:before="120" w:after="60" w:line="240" w:lineRule="auto"/>
    </w:pPr>
    <w:rPr>
      <w:rFonts w:ascii="Arial" w:eastAsia="Times New Roman" w:hAnsi="Arial" w:cs="Arial"/>
      <w:sz w:val="20"/>
      <w:szCs w:val="20"/>
      <w:lang w:eastAsia="en-US"/>
    </w:rPr>
  </w:style>
  <w:style w:type="paragraph" w:customStyle="1" w:styleId="FE1A0832A1F84C62BB78E0BFFEC8038B1">
    <w:name w:val="FE1A0832A1F84C62BB78E0BFFEC8038B1"/>
    <w:rsid w:val="00EF7A8B"/>
    <w:pPr>
      <w:spacing w:before="120" w:after="60" w:line="240" w:lineRule="auto"/>
    </w:pPr>
    <w:rPr>
      <w:rFonts w:ascii="Arial" w:eastAsia="Times New Roman" w:hAnsi="Arial" w:cs="Arial"/>
      <w:sz w:val="20"/>
      <w:szCs w:val="20"/>
      <w:lang w:eastAsia="en-US"/>
    </w:rPr>
  </w:style>
  <w:style w:type="paragraph" w:customStyle="1" w:styleId="BCDD21C0FF894FBEAD8F81CFBAF677DD1">
    <w:name w:val="BCDD21C0FF894FBEAD8F81CFBAF677DD1"/>
    <w:rsid w:val="00EF7A8B"/>
    <w:pPr>
      <w:spacing w:before="120" w:after="60" w:line="240" w:lineRule="auto"/>
    </w:pPr>
    <w:rPr>
      <w:rFonts w:ascii="Arial" w:eastAsia="Times New Roman" w:hAnsi="Arial" w:cs="Arial"/>
      <w:sz w:val="20"/>
      <w:szCs w:val="20"/>
      <w:lang w:eastAsia="en-US"/>
    </w:rPr>
  </w:style>
  <w:style w:type="paragraph" w:customStyle="1" w:styleId="4F1BA97D99374D71ADC357CD6293EF75">
    <w:name w:val="4F1BA97D99374D71ADC357CD6293EF75"/>
    <w:rsid w:val="00EF7A8B"/>
  </w:style>
  <w:style w:type="paragraph" w:customStyle="1" w:styleId="632A01A8A7334E33898169B47B794957">
    <w:name w:val="632A01A8A7334E33898169B47B794957"/>
    <w:rsid w:val="00EF7A8B"/>
  </w:style>
  <w:style w:type="paragraph" w:customStyle="1" w:styleId="413A891AB17A432297960041489323B2">
    <w:name w:val="413A891AB17A432297960041489323B2"/>
    <w:rsid w:val="00EF7A8B"/>
  </w:style>
  <w:style w:type="paragraph" w:customStyle="1" w:styleId="77E03B8B15B64756A280A4ABEE015CCC">
    <w:name w:val="77E03B8B15B64756A280A4ABEE015CCC"/>
    <w:rsid w:val="00EF7A8B"/>
  </w:style>
  <w:style w:type="paragraph" w:customStyle="1" w:styleId="A0701ED2FC8E48E7BCEF8426869F85EF">
    <w:name w:val="A0701ED2FC8E48E7BCEF8426869F85EF"/>
    <w:rsid w:val="00EF7A8B"/>
  </w:style>
  <w:style w:type="paragraph" w:customStyle="1" w:styleId="4069E68749414429935FF4896B9EE9D7">
    <w:name w:val="4069E68749414429935FF4896B9EE9D7"/>
    <w:rsid w:val="00EF7A8B"/>
  </w:style>
  <w:style w:type="paragraph" w:customStyle="1" w:styleId="22B679205F2949F4934E31284BBDDB26">
    <w:name w:val="22B679205F2949F4934E31284BBDDB26"/>
    <w:rsid w:val="00EF7A8B"/>
  </w:style>
  <w:style w:type="paragraph" w:customStyle="1" w:styleId="F065EFAEF61C4750B5F7F18F762B846D">
    <w:name w:val="F065EFAEF61C4750B5F7F18F762B846D"/>
    <w:rsid w:val="00EF7A8B"/>
  </w:style>
  <w:style w:type="paragraph" w:customStyle="1" w:styleId="0D8764FBDF6C401EAFA796FEC59DE0AD">
    <w:name w:val="0D8764FBDF6C401EAFA796FEC59DE0AD"/>
    <w:rsid w:val="00EF7A8B"/>
  </w:style>
  <w:style w:type="paragraph" w:customStyle="1" w:styleId="26595DCA62C54B01B5E26FFE711FDEA3">
    <w:name w:val="26595DCA62C54B01B5E26FFE711FDEA3"/>
    <w:rsid w:val="00EF7A8B"/>
  </w:style>
  <w:style w:type="paragraph" w:customStyle="1" w:styleId="751D97F2D8774D10A85136E722EAFE76">
    <w:name w:val="751D97F2D8774D10A85136E722EAFE76"/>
    <w:rsid w:val="00EF7A8B"/>
  </w:style>
  <w:style w:type="paragraph" w:customStyle="1" w:styleId="2D5BE4CCA9254DC5BD26B89FCA3CFED2">
    <w:name w:val="2D5BE4CCA9254DC5BD26B89FCA3CFED2"/>
    <w:rsid w:val="00EF7A8B"/>
  </w:style>
  <w:style w:type="paragraph" w:customStyle="1" w:styleId="7957ED53C2704BD8B2C83FB16B5EA9AC">
    <w:name w:val="7957ED53C2704BD8B2C83FB16B5EA9AC"/>
    <w:rsid w:val="00EF7A8B"/>
  </w:style>
  <w:style w:type="paragraph" w:customStyle="1" w:styleId="55476E804AF14CFA8169B4A54AFC1CAD">
    <w:name w:val="55476E804AF14CFA8169B4A54AFC1CAD"/>
    <w:rsid w:val="00EF7A8B"/>
  </w:style>
  <w:style w:type="paragraph" w:customStyle="1" w:styleId="0C17D4522A6940E08769530E5FD13E60">
    <w:name w:val="0C17D4522A6940E08769530E5FD13E60"/>
    <w:rsid w:val="00EF7A8B"/>
  </w:style>
  <w:style w:type="paragraph" w:customStyle="1" w:styleId="B2E7A41F053C4BA19F1452456BED8FF7">
    <w:name w:val="B2E7A41F053C4BA19F1452456BED8FF7"/>
    <w:rsid w:val="00EF7A8B"/>
  </w:style>
  <w:style w:type="paragraph" w:customStyle="1" w:styleId="9A37B9F8E2574A3487E591404451EF84">
    <w:name w:val="9A37B9F8E2574A3487E591404451EF84"/>
    <w:rsid w:val="00EF7A8B"/>
  </w:style>
  <w:style w:type="paragraph" w:customStyle="1" w:styleId="1A60C31419E3475C94FB135348E32C13">
    <w:name w:val="1A60C31419E3475C94FB135348E32C13"/>
    <w:rsid w:val="00EF7A8B"/>
  </w:style>
  <w:style w:type="paragraph" w:customStyle="1" w:styleId="81486AA07D374ABC8DD3ED702E18E1FF">
    <w:name w:val="81486AA07D374ABC8DD3ED702E18E1FF"/>
    <w:rsid w:val="00EF7A8B"/>
  </w:style>
  <w:style w:type="paragraph" w:customStyle="1" w:styleId="5F1FCED9297E4B35AEF524DC85C7E387">
    <w:name w:val="5F1FCED9297E4B35AEF524DC85C7E387"/>
    <w:rsid w:val="00EF7A8B"/>
  </w:style>
  <w:style w:type="paragraph" w:customStyle="1" w:styleId="94AD1C095A4649B1ACEE48C577B5EBE0">
    <w:name w:val="94AD1C095A4649B1ACEE48C577B5EBE0"/>
    <w:rsid w:val="00EF7A8B"/>
  </w:style>
  <w:style w:type="paragraph" w:customStyle="1" w:styleId="B732EEFCD6AC470DBCBA93CD6BC2E3CD">
    <w:name w:val="B732EEFCD6AC470DBCBA93CD6BC2E3CD"/>
    <w:rsid w:val="00EF7A8B"/>
  </w:style>
  <w:style w:type="paragraph" w:customStyle="1" w:styleId="6543F2C04CA14B5DBE4C8F86524C939D">
    <w:name w:val="6543F2C04CA14B5DBE4C8F86524C939D"/>
    <w:rsid w:val="00EF7A8B"/>
  </w:style>
  <w:style w:type="paragraph" w:customStyle="1" w:styleId="308F0BF1C2BB4BB5B744018DA6090AF2">
    <w:name w:val="308F0BF1C2BB4BB5B744018DA6090AF2"/>
    <w:rsid w:val="00EF7A8B"/>
  </w:style>
  <w:style w:type="paragraph" w:customStyle="1" w:styleId="F39EF5E91EC84AC686262D42267831EE">
    <w:name w:val="F39EF5E91EC84AC686262D42267831EE"/>
    <w:rsid w:val="00EF7A8B"/>
  </w:style>
  <w:style w:type="paragraph" w:customStyle="1" w:styleId="F992840166BD44F7B72A3C08262AF372">
    <w:name w:val="F992840166BD44F7B72A3C08262AF372"/>
    <w:rsid w:val="00EF7A8B"/>
  </w:style>
  <w:style w:type="paragraph" w:customStyle="1" w:styleId="93A5B4CB6FE24F21B80AB7249AF0E331">
    <w:name w:val="93A5B4CB6FE24F21B80AB7249AF0E331"/>
    <w:rsid w:val="00EF7A8B"/>
  </w:style>
  <w:style w:type="paragraph" w:customStyle="1" w:styleId="FE77219AF7A749AA9980CE3BD0516F06">
    <w:name w:val="FE77219AF7A749AA9980CE3BD0516F06"/>
    <w:rsid w:val="00EF7A8B"/>
  </w:style>
  <w:style w:type="paragraph" w:customStyle="1" w:styleId="87B8FE785E154D0B9B100D93FEF4EB06">
    <w:name w:val="87B8FE785E154D0B9B100D93FEF4EB06"/>
    <w:rsid w:val="00EF7A8B"/>
  </w:style>
  <w:style w:type="paragraph" w:customStyle="1" w:styleId="92A42869E11A41BC81956AE866381F61">
    <w:name w:val="92A42869E11A41BC81956AE866381F61"/>
    <w:rsid w:val="00EF7A8B"/>
  </w:style>
  <w:style w:type="paragraph" w:customStyle="1" w:styleId="906EDA6A746E42829DDACAABE76F4862">
    <w:name w:val="906EDA6A746E42829DDACAABE76F4862"/>
    <w:rsid w:val="00EF7A8B"/>
  </w:style>
  <w:style w:type="paragraph" w:customStyle="1" w:styleId="AE4B6E06A14640F2A66DAFDA31BA398F">
    <w:name w:val="AE4B6E06A14640F2A66DAFDA31BA398F"/>
    <w:rsid w:val="00EF7A8B"/>
  </w:style>
  <w:style w:type="paragraph" w:customStyle="1" w:styleId="BBAFF448DE094F35A1857C58BC1379AF">
    <w:name w:val="BBAFF448DE094F35A1857C58BC1379AF"/>
    <w:rsid w:val="00EF7A8B"/>
  </w:style>
  <w:style w:type="paragraph" w:customStyle="1" w:styleId="04DF3B95BB014A4BA72332B6BE7ECBF6">
    <w:name w:val="04DF3B95BB014A4BA72332B6BE7ECBF6"/>
    <w:rsid w:val="00EF7A8B"/>
  </w:style>
  <w:style w:type="paragraph" w:customStyle="1" w:styleId="79B6313D4C8B4556B21995DD548F5CF5">
    <w:name w:val="79B6313D4C8B4556B21995DD548F5CF5"/>
    <w:rsid w:val="00EF7A8B"/>
  </w:style>
  <w:style w:type="paragraph" w:customStyle="1" w:styleId="ED8D2C46AA624A71A1BFD8F3989ACD5B">
    <w:name w:val="ED8D2C46AA624A71A1BFD8F3989ACD5B"/>
    <w:rsid w:val="00EF7A8B"/>
  </w:style>
  <w:style w:type="paragraph" w:customStyle="1" w:styleId="A74C9512CA0C473C9EDBBC323769127A">
    <w:name w:val="A74C9512CA0C473C9EDBBC323769127A"/>
    <w:rsid w:val="00EF7A8B"/>
  </w:style>
  <w:style w:type="paragraph" w:customStyle="1" w:styleId="AFA336518B2441F499B094322F772862">
    <w:name w:val="AFA336518B2441F499B094322F772862"/>
    <w:rsid w:val="00EF7A8B"/>
  </w:style>
  <w:style w:type="paragraph" w:customStyle="1" w:styleId="0794169155E54E289FB691D711CE92C5">
    <w:name w:val="0794169155E54E289FB691D711CE92C5"/>
    <w:rsid w:val="00EF7A8B"/>
  </w:style>
  <w:style w:type="paragraph" w:customStyle="1" w:styleId="4EF0572857554B1D84E5CF63C7A9C437">
    <w:name w:val="4EF0572857554B1D84E5CF63C7A9C437"/>
    <w:rsid w:val="00EF7A8B"/>
  </w:style>
  <w:style w:type="paragraph" w:customStyle="1" w:styleId="436CC271ABE64E5DBF3DBAB271E0A907">
    <w:name w:val="436CC271ABE64E5DBF3DBAB271E0A907"/>
    <w:rsid w:val="00EF7A8B"/>
  </w:style>
  <w:style w:type="paragraph" w:customStyle="1" w:styleId="0F11BA95089D4632BF9D2A3E92C6129F">
    <w:name w:val="0F11BA95089D4632BF9D2A3E92C6129F"/>
    <w:rsid w:val="00EF7A8B"/>
  </w:style>
  <w:style w:type="paragraph" w:customStyle="1" w:styleId="FAB4B20F849E4377B42CF2FD76501821">
    <w:name w:val="FAB4B20F849E4377B42CF2FD76501821"/>
    <w:rsid w:val="00EF7A8B"/>
  </w:style>
  <w:style w:type="paragraph" w:customStyle="1" w:styleId="EBC41B8BCAE849DC9EEC1F701A4B2EFC">
    <w:name w:val="EBC41B8BCAE849DC9EEC1F701A4B2EFC"/>
    <w:rsid w:val="00EF7A8B"/>
  </w:style>
  <w:style w:type="paragraph" w:customStyle="1" w:styleId="6EE831CF0DBA4025896C2FB4513AD682">
    <w:name w:val="6EE831CF0DBA4025896C2FB4513AD682"/>
    <w:rsid w:val="00EF7A8B"/>
  </w:style>
  <w:style w:type="paragraph" w:customStyle="1" w:styleId="5CF4ECD749D14BCABC98DB6C97396102">
    <w:name w:val="5CF4ECD749D14BCABC98DB6C97396102"/>
    <w:rsid w:val="00EF7A8B"/>
  </w:style>
  <w:style w:type="paragraph" w:customStyle="1" w:styleId="E9FC2B7D93964709ADF4A954B30D6DF2">
    <w:name w:val="E9FC2B7D93964709ADF4A954B30D6DF2"/>
    <w:rsid w:val="00EF7A8B"/>
  </w:style>
  <w:style w:type="paragraph" w:customStyle="1" w:styleId="572F1828075F40E3B74CBB39B1688474">
    <w:name w:val="572F1828075F40E3B74CBB39B1688474"/>
    <w:rsid w:val="00EF7A8B"/>
  </w:style>
  <w:style w:type="paragraph" w:customStyle="1" w:styleId="90B19D123A5C4DABBA86817F78E3EEE7">
    <w:name w:val="90B19D123A5C4DABBA86817F78E3EEE7"/>
    <w:rsid w:val="00EF7A8B"/>
  </w:style>
  <w:style w:type="paragraph" w:customStyle="1" w:styleId="526543CE1F814ECA99958F32FED153A6">
    <w:name w:val="526543CE1F814ECA99958F32FED153A6"/>
    <w:rsid w:val="00EF7A8B"/>
  </w:style>
  <w:style w:type="paragraph" w:customStyle="1" w:styleId="49171B6BE5B148ECBFB16E59FBB5156A">
    <w:name w:val="49171B6BE5B148ECBFB16E59FBB5156A"/>
    <w:rsid w:val="00EF7A8B"/>
  </w:style>
  <w:style w:type="paragraph" w:customStyle="1" w:styleId="398A26BFE6D54A48BDC12404CF53CEF9">
    <w:name w:val="398A26BFE6D54A48BDC12404CF53CEF9"/>
    <w:rsid w:val="00EF7A8B"/>
  </w:style>
  <w:style w:type="paragraph" w:customStyle="1" w:styleId="6D0D507028F44EF99319A2C62B8DCBCB">
    <w:name w:val="6D0D507028F44EF99319A2C62B8DCBCB"/>
    <w:rsid w:val="00EF7A8B"/>
  </w:style>
  <w:style w:type="paragraph" w:customStyle="1" w:styleId="179F8F652325470BB1BAFF4F9FA4235B">
    <w:name w:val="179F8F652325470BB1BAFF4F9FA4235B"/>
    <w:rsid w:val="00EF7A8B"/>
  </w:style>
  <w:style w:type="paragraph" w:customStyle="1" w:styleId="488D1E089B5A40CC9EE84EE7F5015A7F">
    <w:name w:val="488D1E089B5A40CC9EE84EE7F5015A7F"/>
    <w:rsid w:val="00EF7A8B"/>
  </w:style>
  <w:style w:type="paragraph" w:customStyle="1" w:styleId="724723725FB44BF3AF5C0932127C8F69">
    <w:name w:val="724723725FB44BF3AF5C0932127C8F69"/>
    <w:rsid w:val="00EF7A8B"/>
  </w:style>
  <w:style w:type="paragraph" w:customStyle="1" w:styleId="23745F9662CD43C59F163044BBC24C3B">
    <w:name w:val="23745F9662CD43C59F163044BBC24C3B"/>
    <w:rsid w:val="00EF7A8B"/>
  </w:style>
  <w:style w:type="paragraph" w:customStyle="1" w:styleId="4F62C8F0F433412B84C110060B3FD7DC">
    <w:name w:val="4F62C8F0F433412B84C110060B3FD7DC"/>
    <w:rsid w:val="00EF7A8B"/>
  </w:style>
  <w:style w:type="paragraph" w:customStyle="1" w:styleId="8EA39988D8614C83ACD988CC0A7E8E89">
    <w:name w:val="8EA39988D8614C83ACD988CC0A7E8E89"/>
    <w:rsid w:val="00EF7A8B"/>
  </w:style>
  <w:style w:type="paragraph" w:customStyle="1" w:styleId="3A207BE560004FFF81349D1439D78EDB">
    <w:name w:val="3A207BE560004FFF81349D1439D78EDB"/>
    <w:rsid w:val="00EF7A8B"/>
  </w:style>
  <w:style w:type="paragraph" w:customStyle="1" w:styleId="FF08DC79CA82420082C8819B156E7B58">
    <w:name w:val="FF08DC79CA82420082C8819B156E7B58"/>
    <w:rsid w:val="00EF7A8B"/>
  </w:style>
  <w:style w:type="paragraph" w:customStyle="1" w:styleId="030EC449D8BD4D7099D423C5C699006D">
    <w:name w:val="030EC449D8BD4D7099D423C5C699006D"/>
    <w:rsid w:val="00EF7A8B"/>
  </w:style>
  <w:style w:type="paragraph" w:customStyle="1" w:styleId="6ADE9B1BB747403EA342B035D6340861">
    <w:name w:val="6ADE9B1BB747403EA342B035D6340861"/>
    <w:rsid w:val="00EF7A8B"/>
  </w:style>
  <w:style w:type="paragraph" w:customStyle="1" w:styleId="F18855A1A7814D6DB0F553AA6966F436">
    <w:name w:val="F18855A1A7814D6DB0F553AA6966F436"/>
    <w:rsid w:val="00EF7A8B"/>
  </w:style>
  <w:style w:type="paragraph" w:customStyle="1" w:styleId="5E7FC9B1608D497C9295BD5D19784FF6">
    <w:name w:val="5E7FC9B1608D497C9295BD5D19784FF6"/>
    <w:rsid w:val="00EF7A8B"/>
  </w:style>
  <w:style w:type="paragraph" w:customStyle="1" w:styleId="579B7A2FD695465C8D719CCE811F2AAB">
    <w:name w:val="579B7A2FD695465C8D719CCE811F2AAB"/>
    <w:rsid w:val="00EF7A8B"/>
  </w:style>
  <w:style w:type="paragraph" w:customStyle="1" w:styleId="E1C668222DFE4B14B179958C14ED5CAE">
    <w:name w:val="E1C668222DFE4B14B179958C14ED5CAE"/>
    <w:rsid w:val="00EF7A8B"/>
  </w:style>
  <w:style w:type="paragraph" w:customStyle="1" w:styleId="BB1C4D015C3340F9966C0D66DFA9909B">
    <w:name w:val="BB1C4D015C3340F9966C0D66DFA9909B"/>
    <w:rsid w:val="00EF7A8B"/>
  </w:style>
  <w:style w:type="paragraph" w:customStyle="1" w:styleId="D7C84294EA0744D5AD88A1792C6C266C">
    <w:name w:val="D7C84294EA0744D5AD88A1792C6C266C"/>
    <w:rsid w:val="00EF7A8B"/>
  </w:style>
  <w:style w:type="paragraph" w:customStyle="1" w:styleId="15296AB5CC3D499FBD882047D5B626BB">
    <w:name w:val="15296AB5CC3D499FBD882047D5B626BB"/>
    <w:rsid w:val="00EF7A8B"/>
  </w:style>
  <w:style w:type="paragraph" w:customStyle="1" w:styleId="CD44B15F1EAE4CF0AC5FAE4059A0D94D">
    <w:name w:val="CD44B15F1EAE4CF0AC5FAE4059A0D94D"/>
    <w:rsid w:val="00EF7A8B"/>
  </w:style>
  <w:style w:type="paragraph" w:customStyle="1" w:styleId="D71108C90AED4E41A66655850EB82E56">
    <w:name w:val="D71108C90AED4E41A66655850EB82E56"/>
    <w:rsid w:val="00EF7A8B"/>
  </w:style>
  <w:style w:type="paragraph" w:customStyle="1" w:styleId="68858A4B6A3E40899905432CC2C94C77">
    <w:name w:val="68858A4B6A3E40899905432CC2C94C77"/>
    <w:rsid w:val="00EF7A8B"/>
  </w:style>
  <w:style w:type="paragraph" w:customStyle="1" w:styleId="C7B56EED3D024E67B3A06B963ADEAD3F">
    <w:name w:val="C7B56EED3D024E67B3A06B963ADEAD3F"/>
    <w:rsid w:val="00EF7A8B"/>
  </w:style>
  <w:style w:type="paragraph" w:customStyle="1" w:styleId="8EF4E161A8A242F38635B407E4C7FC5D">
    <w:name w:val="8EF4E161A8A242F38635B407E4C7FC5D"/>
    <w:rsid w:val="00EF7A8B"/>
  </w:style>
  <w:style w:type="paragraph" w:customStyle="1" w:styleId="9E358DE825A44DF4B399EC57209976F9">
    <w:name w:val="9E358DE825A44DF4B399EC57209976F9"/>
    <w:rsid w:val="00EF7A8B"/>
  </w:style>
  <w:style w:type="paragraph" w:customStyle="1" w:styleId="B855FEBA12C64CB193DD434875C50562">
    <w:name w:val="B855FEBA12C64CB193DD434875C50562"/>
    <w:rsid w:val="00EF7A8B"/>
  </w:style>
  <w:style w:type="paragraph" w:customStyle="1" w:styleId="194AC7FDF51245F4B4FA54F6A94C7EBF">
    <w:name w:val="194AC7FDF51245F4B4FA54F6A94C7EBF"/>
    <w:rsid w:val="00EF7A8B"/>
  </w:style>
  <w:style w:type="paragraph" w:customStyle="1" w:styleId="A90FBBF17D844A3CA70167B7AC600CBA">
    <w:name w:val="A90FBBF17D844A3CA70167B7AC600CBA"/>
    <w:rsid w:val="00EF7A8B"/>
  </w:style>
  <w:style w:type="paragraph" w:customStyle="1" w:styleId="BBAA10AE85E1436BBB9B32847C6B993B">
    <w:name w:val="BBAA10AE85E1436BBB9B32847C6B993B"/>
    <w:rsid w:val="00EF7A8B"/>
  </w:style>
  <w:style w:type="paragraph" w:customStyle="1" w:styleId="24CD2F07F7164D1FB03CBFA6D18996C4">
    <w:name w:val="24CD2F07F7164D1FB03CBFA6D18996C4"/>
    <w:rsid w:val="00EF7A8B"/>
  </w:style>
  <w:style w:type="paragraph" w:customStyle="1" w:styleId="F239B6340E924F44AA353D2CCDB6C830">
    <w:name w:val="F239B6340E924F44AA353D2CCDB6C830"/>
    <w:rsid w:val="00EF7A8B"/>
  </w:style>
  <w:style w:type="paragraph" w:customStyle="1" w:styleId="42DC8210641249369FC3B2C9A21602F8">
    <w:name w:val="42DC8210641249369FC3B2C9A21602F8"/>
    <w:rsid w:val="00EF7A8B"/>
  </w:style>
  <w:style w:type="paragraph" w:customStyle="1" w:styleId="3B0ABA0A41004BA0955B4B7F66294D97">
    <w:name w:val="3B0ABA0A41004BA0955B4B7F66294D97"/>
    <w:rsid w:val="00EF7A8B"/>
  </w:style>
  <w:style w:type="paragraph" w:customStyle="1" w:styleId="A972E8B2402B4407AAE91E3C59CF0F20">
    <w:name w:val="A972E8B2402B4407AAE91E3C59CF0F20"/>
    <w:rsid w:val="00EF7A8B"/>
  </w:style>
  <w:style w:type="paragraph" w:customStyle="1" w:styleId="9BAE999DC3854A858085BC589A819F2D">
    <w:name w:val="9BAE999DC3854A858085BC589A819F2D"/>
    <w:rsid w:val="00EF7A8B"/>
  </w:style>
  <w:style w:type="paragraph" w:customStyle="1" w:styleId="77F4BE28F0C14D5FAC81F117B01CCA3A">
    <w:name w:val="77F4BE28F0C14D5FAC81F117B01CCA3A"/>
    <w:rsid w:val="00EF7A8B"/>
  </w:style>
  <w:style w:type="paragraph" w:customStyle="1" w:styleId="664D147F8C8E494D9A1864752AAB6022">
    <w:name w:val="664D147F8C8E494D9A1864752AAB6022"/>
    <w:rsid w:val="00EF7A8B"/>
  </w:style>
  <w:style w:type="paragraph" w:customStyle="1" w:styleId="E1DA452F06A64A0E903C3FB0C6299E69">
    <w:name w:val="E1DA452F06A64A0E903C3FB0C6299E69"/>
    <w:rsid w:val="00EF7A8B"/>
  </w:style>
  <w:style w:type="paragraph" w:customStyle="1" w:styleId="B5CBBAA7EEB444DDAFD841A07AD354A4">
    <w:name w:val="B5CBBAA7EEB444DDAFD841A07AD354A4"/>
    <w:rsid w:val="00EF7A8B"/>
  </w:style>
  <w:style w:type="paragraph" w:customStyle="1" w:styleId="88D270A38B184FDD89B3298EB5810519">
    <w:name w:val="88D270A38B184FDD89B3298EB5810519"/>
    <w:rsid w:val="00EF7A8B"/>
  </w:style>
  <w:style w:type="paragraph" w:customStyle="1" w:styleId="223E9D71C6F94DC08084E8623FA9249E">
    <w:name w:val="223E9D71C6F94DC08084E8623FA9249E"/>
    <w:rsid w:val="00EF7A8B"/>
  </w:style>
  <w:style w:type="paragraph" w:customStyle="1" w:styleId="575EFF6A1D39487298077D5EA3971BA6">
    <w:name w:val="575EFF6A1D39487298077D5EA3971BA6"/>
    <w:rsid w:val="00EF7A8B"/>
  </w:style>
  <w:style w:type="paragraph" w:customStyle="1" w:styleId="7DA6282429BD43C8927D85A270592870">
    <w:name w:val="7DA6282429BD43C8927D85A270592870"/>
    <w:rsid w:val="00EF7A8B"/>
  </w:style>
  <w:style w:type="paragraph" w:customStyle="1" w:styleId="7A1994069B4B4600AC8789BB750E85C5">
    <w:name w:val="7A1994069B4B4600AC8789BB750E85C5"/>
    <w:rsid w:val="00EF7A8B"/>
  </w:style>
  <w:style w:type="paragraph" w:customStyle="1" w:styleId="D8DFCF326DFD49EC87EFDA866BF34D48">
    <w:name w:val="D8DFCF326DFD49EC87EFDA866BF34D48"/>
    <w:rsid w:val="00EF7A8B"/>
  </w:style>
  <w:style w:type="paragraph" w:customStyle="1" w:styleId="910D803F42FC48608781FE694E35F965">
    <w:name w:val="910D803F42FC48608781FE694E35F965"/>
    <w:rsid w:val="00EF7A8B"/>
  </w:style>
  <w:style w:type="paragraph" w:customStyle="1" w:styleId="CD72AD850F564513A10E789F00B14896">
    <w:name w:val="CD72AD850F564513A10E789F00B14896"/>
    <w:rsid w:val="00EF7A8B"/>
  </w:style>
  <w:style w:type="paragraph" w:customStyle="1" w:styleId="7A92D131C88B406FA2544C15A7188890">
    <w:name w:val="7A92D131C88B406FA2544C15A7188890"/>
    <w:rsid w:val="00EF7A8B"/>
  </w:style>
  <w:style w:type="paragraph" w:customStyle="1" w:styleId="24885BF86CAE4932BE55F80B22047A48">
    <w:name w:val="24885BF86CAE4932BE55F80B22047A48"/>
    <w:rsid w:val="00EF7A8B"/>
  </w:style>
  <w:style w:type="paragraph" w:customStyle="1" w:styleId="4A5C3AF7A3234E38904A368F58CDA3AD">
    <w:name w:val="4A5C3AF7A3234E38904A368F58CDA3AD"/>
    <w:rsid w:val="00EF7A8B"/>
  </w:style>
  <w:style w:type="paragraph" w:customStyle="1" w:styleId="C4C36358AEE744848770831225D200CF">
    <w:name w:val="C4C36358AEE744848770831225D200CF"/>
    <w:rsid w:val="00EF7A8B"/>
  </w:style>
  <w:style w:type="paragraph" w:customStyle="1" w:styleId="85D6053565914EB8919803FDF4034A06">
    <w:name w:val="85D6053565914EB8919803FDF4034A06"/>
    <w:rsid w:val="00EF7A8B"/>
  </w:style>
  <w:style w:type="paragraph" w:customStyle="1" w:styleId="96A906AB60B14CA9BECFAB1B4A7547D5">
    <w:name w:val="96A906AB60B14CA9BECFAB1B4A7547D5"/>
    <w:rsid w:val="00EF7A8B"/>
  </w:style>
  <w:style w:type="paragraph" w:customStyle="1" w:styleId="AE07EA66EB6442D5B25DA71617C4D1D8">
    <w:name w:val="AE07EA66EB6442D5B25DA71617C4D1D8"/>
    <w:rsid w:val="00EF7A8B"/>
  </w:style>
  <w:style w:type="paragraph" w:customStyle="1" w:styleId="4B88447A6A5D4FE9AAC6F5D437605A2B">
    <w:name w:val="4B88447A6A5D4FE9AAC6F5D437605A2B"/>
    <w:rsid w:val="00EF7A8B"/>
  </w:style>
  <w:style w:type="paragraph" w:customStyle="1" w:styleId="4A5EB955C8D049A49C189A2C09E69999">
    <w:name w:val="4A5EB955C8D049A49C189A2C09E69999"/>
    <w:rsid w:val="00EF7A8B"/>
  </w:style>
  <w:style w:type="paragraph" w:customStyle="1" w:styleId="8BF3E2078D3D42AEA9002DEC5753F057">
    <w:name w:val="8BF3E2078D3D42AEA9002DEC5753F057"/>
    <w:rsid w:val="00EF7A8B"/>
  </w:style>
  <w:style w:type="paragraph" w:customStyle="1" w:styleId="3979CA676B8B4A0894DFDB1166BB53F3">
    <w:name w:val="3979CA676B8B4A0894DFDB1166BB53F3"/>
    <w:rsid w:val="00EF7A8B"/>
  </w:style>
  <w:style w:type="paragraph" w:customStyle="1" w:styleId="FF8C7EDD9EF0467CAF55151FBBD888CC">
    <w:name w:val="FF8C7EDD9EF0467CAF55151FBBD888CC"/>
    <w:rsid w:val="00EF7A8B"/>
  </w:style>
  <w:style w:type="paragraph" w:customStyle="1" w:styleId="195E6B8610F04CDFB45EB339172133B1">
    <w:name w:val="195E6B8610F04CDFB45EB339172133B1"/>
    <w:rsid w:val="00EF7A8B"/>
  </w:style>
  <w:style w:type="paragraph" w:customStyle="1" w:styleId="EEACEADD486A4BABB0609AB9E656D021">
    <w:name w:val="EEACEADD486A4BABB0609AB9E656D021"/>
    <w:rsid w:val="00EF7A8B"/>
  </w:style>
  <w:style w:type="paragraph" w:customStyle="1" w:styleId="8B97E2EF250D4417860EF98680A1BC0C">
    <w:name w:val="8B97E2EF250D4417860EF98680A1BC0C"/>
    <w:rsid w:val="00EF7A8B"/>
  </w:style>
  <w:style w:type="paragraph" w:customStyle="1" w:styleId="A7E7C500F05847C7AF604BF13562C635">
    <w:name w:val="A7E7C500F05847C7AF604BF13562C635"/>
    <w:rsid w:val="00EF7A8B"/>
  </w:style>
  <w:style w:type="paragraph" w:customStyle="1" w:styleId="B9D48C355D034B99A29AFF7436B6B475">
    <w:name w:val="B9D48C355D034B99A29AFF7436B6B475"/>
    <w:rsid w:val="00EF7A8B"/>
  </w:style>
  <w:style w:type="paragraph" w:customStyle="1" w:styleId="3C2AA3DC46254A8AAD444B0D70938238">
    <w:name w:val="3C2AA3DC46254A8AAD444B0D70938238"/>
    <w:rsid w:val="00EF7A8B"/>
  </w:style>
  <w:style w:type="paragraph" w:customStyle="1" w:styleId="E5389309E6C344CC9C6463D0D314E917">
    <w:name w:val="E5389309E6C344CC9C6463D0D314E917"/>
    <w:rsid w:val="00EF7A8B"/>
  </w:style>
  <w:style w:type="paragraph" w:customStyle="1" w:styleId="EAC11060065547369A4C30379623CBF4">
    <w:name w:val="EAC11060065547369A4C30379623CBF4"/>
    <w:rsid w:val="00EF7A8B"/>
  </w:style>
  <w:style w:type="paragraph" w:customStyle="1" w:styleId="CE1088B0A0A24462854FE47677F5B058">
    <w:name w:val="CE1088B0A0A24462854FE47677F5B058"/>
    <w:rsid w:val="00EF7A8B"/>
  </w:style>
  <w:style w:type="paragraph" w:customStyle="1" w:styleId="F42FD5EB64D24383B13987076F531D1B">
    <w:name w:val="F42FD5EB64D24383B13987076F531D1B"/>
    <w:rsid w:val="00EF7A8B"/>
  </w:style>
  <w:style w:type="paragraph" w:customStyle="1" w:styleId="27A33D92D80E402DB69BCAFC4AF650DD">
    <w:name w:val="27A33D92D80E402DB69BCAFC4AF650DD"/>
    <w:rsid w:val="00EF7A8B"/>
  </w:style>
  <w:style w:type="paragraph" w:customStyle="1" w:styleId="E03123CCF37F41439D8AB509663D5A07">
    <w:name w:val="E03123CCF37F41439D8AB509663D5A07"/>
    <w:rsid w:val="00EF7A8B"/>
  </w:style>
  <w:style w:type="paragraph" w:customStyle="1" w:styleId="3E81CBF79A284B70AA2736753CF7C625">
    <w:name w:val="3E81CBF79A284B70AA2736753CF7C625"/>
    <w:rsid w:val="00EF7A8B"/>
  </w:style>
  <w:style w:type="paragraph" w:customStyle="1" w:styleId="E0593C7645DC40B2919A3DB8189A7E7F">
    <w:name w:val="E0593C7645DC40B2919A3DB8189A7E7F"/>
    <w:rsid w:val="00EF7A8B"/>
  </w:style>
  <w:style w:type="paragraph" w:customStyle="1" w:styleId="9A3368246B744E81AFCF964EE948F113">
    <w:name w:val="9A3368246B744E81AFCF964EE948F113"/>
    <w:rsid w:val="00EF7A8B"/>
  </w:style>
  <w:style w:type="paragraph" w:customStyle="1" w:styleId="AED6A7D6A562492E89279D3D2504FA34">
    <w:name w:val="AED6A7D6A562492E89279D3D2504FA34"/>
    <w:rsid w:val="00EF7A8B"/>
  </w:style>
  <w:style w:type="paragraph" w:customStyle="1" w:styleId="BA42F9328BA5446D8C5C54033F6F3285">
    <w:name w:val="BA42F9328BA5446D8C5C54033F6F3285"/>
    <w:rsid w:val="00EF7A8B"/>
  </w:style>
  <w:style w:type="paragraph" w:customStyle="1" w:styleId="650391010A94494E8D94584138A1932E">
    <w:name w:val="650391010A94494E8D94584138A1932E"/>
    <w:rsid w:val="00EF7A8B"/>
  </w:style>
  <w:style w:type="paragraph" w:customStyle="1" w:styleId="8A5AEA910E0143B3BC395FE0C2547052">
    <w:name w:val="8A5AEA910E0143B3BC395FE0C2547052"/>
    <w:rsid w:val="00EF7A8B"/>
  </w:style>
  <w:style w:type="paragraph" w:customStyle="1" w:styleId="7C400E04A2FA4797A9DF9CE668358DE0">
    <w:name w:val="7C400E04A2FA4797A9DF9CE668358DE0"/>
    <w:rsid w:val="00EF7A8B"/>
  </w:style>
  <w:style w:type="paragraph" w:customStyle="1" w:styleId="8A238541D3F8496F9C54BA5265E7BE2F">
    <w:name w:val="8A238541D3F8496F9C54BA5265E7BE2F"/>
    <w:rsid w:val="00EF7A8B"/>
  </w:style>
  <w:style w:type="paragraph" w:customStyle="1" w:styleId="91090954AB5341D39E6140B2C5B4A29D">
    <w:name w:val="91090954AB5341D39E6140B2C5B4A29D"/>
    <w:rsid w:val="00EF7A8B"/>
  </w:style>
  <w:style w:type="paragraph" w:customStyle="1" w:styleId="4AECD56918444E3EBF716364D552426A">
    <w:name w:val="4AECD56918444E3EBF716364D552426A"/>
    <w:rsid w:val="00EF7A8B"/>
  </w:style>
  <w:style w:type="paragraph" w:customStyle="1" w:styleId="1EFD1DDD5C1A495FB6F0065C1FD834D4">
    <w:name w:val="1EFD1DDD5C1A495FB6F0065C1FD834D4"/>
    <w:rsid w:val="00EF7A8B"/>
  </w:style>
  <w:style w:type="paragraph" w:customStyle="1" w:styleId="69610E831759472B8B4054559C5E3B45">
    <w:name w:val="69610E831759472B8B4054559C5E3B45"/>
    <w:rsid w:val="00EF7A8B"/>
  </w:style>
  <w:style w:type="paragraph" w:customStyle="1" w:styleId="241CC2EA9AA044F7A203126964973A88">
    <w:name w:val="241CC2EA9AA044F7A203126964973A88"/>
    <w:rsid w:val="00EF7A8B"/>
  </w:style>
  <w:style w:type="paragraph" w:customStyle="1" w:styleId="B70C0419B34D40AD976DEF046471A4BE">
    <w:name w:val="B70C0419B34D40AD976DEF046471A4BE"/>
    <w:rsid w:val="00EF7A8B"/>
  </w:style>
  <w:style w:type="paragraph" w:customStyle="1" w:styleId="C978AB0A29384F4693BC264FE85BE8EA">
    <w:name w:val="C978AB0A29384F4693BC264FE85BE8EA"/>
    <w:rsid w:val="00EF7A8B"/>
  </w:style>
  <w:style w:type="paragraph" w:customStyle="1" w:styleId="3B9AC26E089F44D1B2B5A6ACB052316F">
    <w:name w:val="3B9AC26E089F44D1B2B5A6ACB052316F"/>
    <w:rsid w:val="00EF7A8B"/>
  </w:style>
  <w:style w:type="paragraph" w:customStyle="1" w:styleId="19EC6A18A95D4CD4B4718098F4742570">
    <w:name w:val="19EC6A18A95D4CD4B4718098F4742570"/>
    <w:rsid w:val="00EF7A8B"/>
  </w:style>
  <w:style w:type="paragraph" w:customStyle="1" w:styleId="5276F8C6C7B84EE6AA8784D2A911DBD0">
    <w:name w:val="5276F8C6C7B84EE6AA8784D2A911DBD0"/>
    <w:rsid w:val="00EF7A8B"/>
  </w:style>
  <w:style w:type="paragraph" w:customStyle="1" w:styleId="DE7D0709FFFB48CFBA8E60995D32ABFF">
    <w:name w:val="DE7D0709FFFB48CFBA8E60995D32ABFF"/>
    <w:rsid w:val="00EF7A8B"/>
  </w:style>
  <w:style w:type="paragraph" w:customStyle="1" w:styleId="727CC7C938024F549628D90F1E0ED327">
    <w:name w:val="727CC7C938024F549628D90F1E0ED327"/>
    <w:rsid w:val="00EF7A8B"/>
  </w:style>
  <w:style w:type="paragraph" w:customStyle="1" w:styleId="450F41237F1B45B7A7891CE68EB80D17">
    <w:name w:val="450F41237F1B45B7A7891CE68EB80D17"/>
    <w:rsid w:val="00EF7A8B"/>
  </w:style>
  <w:style w:type="paragraph" w:customStyle="1" w:styleId="1008ABCB36324DFB8BF4A99EABF5FF96">
    <w:name w:val="1008ABCB36324DFB8BF4A99EABF5FF96"/>
    <w:rsid w:val="00EF7A8B"/>
  </w:style>
  <w:style w:type="paragraph" w:customStyle="1" w:styleId="CDCD9B690FF3447A99A14E95A7D90C8F">
    <w:name w:val="CDCD9B690FF3447A99A14E95A7D90C8F"/>
    <w:rsid w:val="00EF7A8B"/>
  </w:style>
  <w:style w:type="paragraph" w:customStyle="1" w:styleId="72AC653E20BA4DE2BE91AE6060C1FDA7">
    <w:name w:val="72AC653E20BA4DE2BE91AE6060C1FDA7"/>
    <w:rsid w:val="00EF7A8B"/>
  </w:style>
  <w:style w:type="paragraph" w:customStyle="1" w:styleId="B5CA77367E1941F7A7DE7065B04849BE">
    <w:name w:val="B5CA77367E1941F7A7DE7065B04849BE"/>
    <w:rsid w:val="00EF7A8B"/>
  </w:style>
  <w:style w:type="paragraph" w:customStyle="1" w:styleId="7B28D826045445B083F847DEF430E9FD">
    <w:name w:val="7B28D826045445B083F847DEF430E9FD"/>
    <w:rsid w:val="00EF7A8B"/>
  </w:style>
  <w:style w:type="paragraph" w:customStyle="1" w:styleId="B1F8C1482EAE45F290D4875F9B4DCD30">
    <w:name w:val="B1F8C1482EAE45F290D4875F9B4DCD30"/>
    <w:rsid w:val="00EF7A8B"/>
  </w:style>
  <w:style w:type="paragraph" w:customStyle="1" w:styleId="B7EE5D90E192475DAFBD50B938E48913">
    <w:name w:val="B7EE5D90E192475DAFBD50B938E48913"/>
    <w:rsid w:val="00EF7A8B"/>
  </w:style>
  <w:style w:type="paragraph" w:customStyle="1" w:styleId="5B37999E8F88485E8286E6B52802AF57">
    <w:name w:val="5B37999E8F88485E8286E6B52802AF57"/>
    <w:rsid w:val="00EF7A8B"/>
  </w:style>
  <w:style w:type="paragraph" w:customStyle="1" w:styleId="9D319739B2CC4748BD58D4FFF1374A4D">
    <w:name w:val="9D319739B2CC4748BD58D4FFF1374A4D"/>
    <w:rsid w:val="00EF7A8B"/>
  </w:style>
  <w:style w:type="paragraph" w:customStyle="1" w:styleId="E8BCBC0AFC96409EA2317FAADEDD3E2C">
    <w:name w:val="E8BCBC0AFC96409EA2317FAADEDD3E2C"/>
    <w:rsid w:val="00EF7A8B"/>
  </w:style>
  <w:style w:type="paragraph" w:customStyle="1" w:styleId="5958E1A701F546C28089BB615B5D5A34">
    <w:name w:val="5958E1A701F546C28089BB615B5D5A34"/>
    <w:rsid w:val="00EF7A8B"/>
  </w:style>
  <w:style w:type="paragraph" w:customStyle="1" w:styleId="22F21009543C49A5B00E74593B6421A2">
    <w:name w:val="22F21009543C49A5B00E74593B6421A2"/>
    <w:rsid w:val="00EF7A8B"/>
  </w:style>
  <w:style w:type="paragraph" w:customStyle="1" w:styleId="FACA50034DDC4350BAEB6DADD25A67EC">
    <w:name w:val="FACA50034DDC4350BAEB6DADD25A67EC"/>
    <w:rsid w:val="00EF7A8B"/>
  </w:style>
  <w:style w:type="paragraph" w:customStyle="1" w:styleId="441554AA055F4F2A95AA68DE925FD2EB">
    <w:name w:val="441554AA055F4F2A95AA68DE925FD2EB"/>
    <w:rsid w:val="00EF7A8B"/>
  </w:style>
  <w:style w:type="paragraph" w:customStyle="1" w:styleId="5D41D808C46D4579854A5E0358D9A8F9">
    <w:name w:val="5D41D808C46D4579854A5E0358D9A8F9"/>
    <w:rsid w:val="00EF7A8B"/>
  </w:style>
  <w:style w:type="paragraph" w:customStyle="1" w:styleId="47E68F15354D4C179810DE99B5DB69BD">
    <w:name w:val="47E68F15354D4C179810DE99B5DB69BD"/>
    <w:rsid w:val="00EF7A8B"/>
  </w:style>
  <w:style w:type="paragraph" w:customStyle="1" w:styleId="7ADB0AF92C924A92BAF893BEFF334E2A">
    <w:name w:val="7ADB0AF92C924A92BAF893BEFF334E2A"/>
    <w:rsid w:val="00EF7A8B"/>
  </w:style>
  <w:style w:type="paragraph" w:customStyle="1" w:styleId="9D5EAEEE88054396927587DB13E885A8">
    <w:name w:val="9D5EAEEE88054396927587DB13E885A8"/>
    <w:rsid w:val="00EF7A8B"/>
  </w:style>
  <w:style w:type="paragraph" w:customStyle="1" w:styleId="6EFA600735D646E3B7BE1C7F729039EB">
    <w:name w:val="6EFA600735D646E3B7BE1C7F729039EB"/>
    <w:rsid w:val="00EF7A8B"/>
  </w:style>
  <w:style w:type="paragraph" w:customStyle="1" w:styleId="061B66C83D9C4CD3A1C023714BED6536">
    <w:name w:val="061B66C83D9C4CD3A1C023714BED6536"/>
    <w:rsid w:val="00EF7A8B"/>
  </w:style>
  <w:style w:type="paragraph" w:customStyle="1" w:styleId="CB302E2AEA674D36AB12AB3E68F127D0">
    <w:name w:val="CB302E2AEA674D36AB12AB3E68F127D0"/>
    <w:rsid w:val="00EF7A8B"/>
  </w:style>
  <w:style w:type="paragraph" w:customStyle="1" w:styleId="F9D9B2FFDDCF4872A616B0CAC8E6213B">
    <w:name w:val="F9D9B2FFDDCF4872A616B0CAC8E6213B"/>
    <w:rsid w:val="00EF7A8B"/>
  </w:style>
  <w:style w:type="paragraph" w:customStyle="1" w:styleId="35C632FA048F49A1B209343F74B8FABC">
    <w:name w:val="35C632FA048F49A1B209343F74B8FABC"/>
    <w:rsid w:val="00EF7A8B"/>
  </w:style>
  <w:style w:type="paragraph" w:customStyle="1" w:styleId="CA7724B0A03F4030A1F35A1AE099EC8F">
    <w:name w:val="CA7724B0A03F4030A1F35A1AE099EC8F"/>
    <w:rsid w:val="00EF7A8B"/>
  </w:style>
  <w:style w:type="paragraph" w:customStyle="1" w:styleId="95B239C8E3834DD387272565848F9EC5">
    <w:name w:val="95B239C8E3834DD387272565848F9EC5"/>
    <w:rsid w:val="00EF7A8B"/>
  </w:style>
  <w:style w:type="paragraph" w:customStyle="1" w:styleId="812AD5FD728045C69AC7F5108848368D">
    <w:name w:val="812AD5FD728045C69AC7F5108848368D"/>
    <w:rsid w:val="00EF7A8B"/>
  </w:style>
  <w:style w:type="paragraph" w:customStyle="1" w:styleId="D2F61EB3AF004965B5B75BF0136A2905">
    <w:name w:val="D2F61EB3AF004965B5B75BF0136A2905"/>
    <w:rsid w:val="00EF7A8B"/>
  </w:style>
  <w:style w:type="paragraph" w:customStyle="1" w:styleId="8E016E0F854144E898F0CB3E4B2E3493">
    <w:name w:val="8E016E0F854144E898F0CB3E4B2E3493"/>
    <w:rsid w:val="00EF7A8B"/>
  </w:style>
  <w:style w:type="paragraph" w:customStyle="1" w:styleId="84E1A9562B294F19A35BD3833CDAFB31">
    <w:name w:val="84E1A9562B294F19A35BD3833CDAFB31"/>
    <w:rsid w:val="00EF7A8B"/>
  </w:style>
  <w:style w:type="paragraph" w:customStyle="1" w:styleId="5B3B99514FCC41F68B92AF447CC7A4E0">
    <w:name w:val="5B3B99514FCC41F68B92AF447CC7A4E0"/>
    <w:rsid w:val="00EF7A8B"/>
  </w:style>
  <w:style w:type="paragraph" w:customStyle="1" w:styleId="662CDD03E4024EF5841C8D802B534700">
    <w:name w:val="662CDD03E4024EF5841C8D802B534700"/>
    <w:rsid w:val="00EF7A8B"/>
  </w:style>
  <w:style w:type="paragraph" w:customStyle="1" w:styleId="F6287C0317BC49BF861E63D702FCA84D">
    <w:name w:val="F6287C0317BC49BF861E63D702FCA84D"/>
    <w:rsid w:val="00EF7A8B"/>
  </w:style>
  <w:style w:type="paragraph" w:customStyle="1" w:styleId="38D1A39C164B4FD8BC4B3E4287586C40">
    <w:name w:val="38D1A39C164B4FD8BC4B3E4287586C40"/>
    <w:rsid w:val="00EF7A8B"/>
  </w:style>
  <w:style w:type="paragraph" w:customStyle="1" w:styleId="A16E113F309B4B4581FDB50507AB87C4">
    <w:name w:val="A16E113F309B4B4581FDB50507AB87C4"/>
    <w:rsid w:val="00EF7A8B"/>
  </w:style>
  <w:style w:type="paragraph" w:customStyle="1" w:styleId="B0EFAE70752646AA9B0BB389BBEF283B">
    <w:name w:val="B0EFAE70752646AA9B0BB389BBEF283B"/>
    <w:rsid w:val="0088667C"/>
  </w:style>
  <w:style w:type="paragraph" w:customStyle="1" w:styleId="5F79CF61277547CAB39E53D1750B125C">
    <w:name w:val="5F79CF61277547CAB39E53D1750B125C"/>
    <w:rsid w:val="0088667C"/>
  </w:style>
  <w:style w:type="paragraph" w:customStyle="1" w:styleId="5F79CF61277547CAB39E53D1750B125C1">
    <w:name w:val="5F79CF61277547CAB39E53D1750B125C1"/>
    <w:rsid w:val="0088667C"/>
    <w:pPr>
      <w:spacing w:before="120" w:after="60" w:line="240" w:lineRule="auto"/>
    </w:pPr>
    <w:rPr>
      <w:rFonts w:ascii="Arial" w:eastAsia="Times New Roman" w:hAnsi="Arial" w:cs="Arial"/>
      <w:sz w:val="20"/>
      <w:szCs w:val="20"/>
      <w:lang w:eastAsia="en-US"/>
    </w:rPr>
  </w:style>
  <w:style w:type="paragraph" w:customStyle="1" w:styleId="4F1BA97D99374D71ADC357CD6293EF751">
    <w:name w:val="4F1BA97D99374D71ADC357CD6293EF751"/>
    <w:rsid w:val="0088667C"/>
    <w:pPr>
      <w:spacing w:before="120" w:after="60" w:line="240" w:lineRule="auto"/>
    </w:pPr>
    <w:rPr>
      <w:rFonts w:ascii="Arial" w:eastAsia="Times New Roman" w:hAnsi="Arial" w:cs="Arial"/>
      <w:sz w:val="20"/>
      <w:szCs w:val="20"/>
      <w:lang w:eastAsia="en-US"/>
    </w:rPr>
  </w:style>
  <w:style w:type="paragraph" w:customStyle="1" w:styleId="632A01A8A7334E33898169B47B7949571">
    <w:name w:val="632A01A8A7334E33898169B47B7949571"/>
    <w:rsid w:val="0088667C"/>
    <w:pPr>
      <w:spacing w:before="120" w:after="60" w:line="240" w:lineRule="auto"/>
    </w:pPr>
    <w:rPr>
      <w:rFonts w:ascii="Arial" w:eastAsia="Times New Roman" w:hAnsi="Arial" w:cs="Arial"/>
      <w:sz w:val="20"/>
      <w:szCs w:val="20"/>
      <w:lang w:eastAsia="en-US"/>
    </w:rPr>
  </w:style>
  <w:style w:type="paragraph" w:customStyle="1" w:styleId="413A891AB17A432297960041489323B21">
    <w:name w:val="413A891AB17A432297960041489323B21"/>
    <w:rsid w:val="0088667C"/>
    <w:pPr>
      <w:spacing w:before="120" w:after="60" w:line="240" w:lineRule="auto"/>
    </w:pPr>
    <w:rPr>
      <w:rFonts w:ascii="Arial" w:eastAsia="Times New Roman" w:hAnsi="Arial" w:cs="Arial"/>
      <w:sz w:val="20"/>
      <w:szCs w:val="20"/>
      <w:lang w:eastAsia="en-US"/>
    </w:rPr>
  </w:style>
  <w:style w:type="paragraph" w:customStyle="1" w:styleId="77E03B8B15B64756A280A4ABEE015CCC1">
    <w:name w:val="77E03B8B15B64756A280A4ABEE015CCC1"/>
    <w:rsid w:val="0088667C"/>
    <w:pPr>
      <w:spacing w:before="120" w:after="60" w:line="240" w:lineRule="auto"/>
    </w:pPr>
    <w:rPr>
      <w:rFonts w:ascii="Arial" w:eastAsia="Times New Roman" w:hAnsi="Arial" w:cs="Arial"/>
      <w:sz w:val="20"/>
      <w:szCs w:val="20"/>
      <w:lang w:eastAsia="en-US"/>
    </w:rPr>
  </w:style>
  <w:style w:type="paragraph" w:customStyle="1" w:styleId="A0701ED2FC8E48E7BCEF8426869F85EF1">
    <w:name w:val="A0701ED2FC8E48E7BCEF8426869F85EF1"/>
    <w:rsid w:val="0088667C"/>
    <w:pPr>
      <w:spacing w:before="120" w:after="60" w:line="240" w:lineRule="auto"/>
    </w:pPr>
    <w:rPr>
      <w:rFonts w:ascii="Arial" w:eastAsia="Times New Roman" w:hAnsi="Arial" w:cs="Arial"/>
      <w:sz w:val="20"/>
      <w:szCs w:val="20"/>
      <w:lang w:eastAsia="en-US"/>
    </w:rPr>
  </w:style>
  <w:style w:type="paragraph" w:customStyle="1" w:styleId="4069E68749414429935FF4896B9EE9D71">
    <w:name w:val="4069E68749414429935FF4896B9EE9D71"/>
    <w:rsid w:val="0088667C"/>
    <w:pPr>
      <w:spacing w:before="120" w:after="60" w:line="240" w:lineRule="auto"/>
    </w:pPr>
    <w:rPr>
      <w:rFonts w:ascii="Arial" w:eastAsia="Times New Roman" w:hAnsi="Arial" w:cs="Arial"/>
      <w:sz w:val="20"/>
      <w:szCs w:val="20"/>
      <w:lang w:eastAsia="en-US"/>
    </w:rPr>
  </w:style>
  <w:style w:type="paragraph" w:customStyle="1" w:styleId="22B679205F2949F4934E31284BBDDB261">
    <w:name w:val="22B679205F2949F4934E31284BBDDB261"/>
    <w:rsid w:val="0088667C"/>
    <w:pPr>
      <w:spacing w:before="120" w:after="60" w:line="240" w:lineRule="auto"/>
    </w:pPr>
    <w:rPr>
      <w:rFonts w:ascii="Arial" w:eastAsia="Times New Roman" w:hAnsi="Arial" w:cs="Arial"/>
      <w:sz w:val="20"/>
      <w:szCs w:val="20"/>
      <w:lang w:eastAsia="en-US"/>
    </w:rPr>
  </w:style>
  <w:style w:type="paragraph" w:customStyle="1" w:styleId="F065EFAEF61C4750B5F7F18F762B846D1">
    <w:name w:val="F065EFAEF61C4750B5F7F18F762B846D1"/>
    <w:rsid w:val="0088667C"/>
    <w:pPr>
      <w:spacing w:before="120" w:after="60" w:line="240" w:lineRule="auto"/>
    </w:pPr>
    <w:rPr>
      <w:rFonts w:ascii="Arial" w:eastAsia="Times New Roman" w:hAnsi="Arial" w:cs="Arial"/>
      <w:sz w:val="20"/>
      <w:szCs w:val="20"/>
      <w:lang w:eastAsia="en-US"/>
    </w:rPr>
  </w:style>
  <w:style w:type="paragraph" w:customStyle="1" w:styleId="0D8764FBDF6C401EAFA796FEC59DE0AD1">
    <w:name w:val="0D8764FBDF6C401EAFA796FEC59DE0AD1"/>
    <w:rsid w:val="0088667C"/>
    <w:pPr>
      <w:spacing w:before="120" w:after="60" w:line="240" w:lineRule="auto"/>
    </w:pPr>
    <w:rPr>
      <w:rFonts w:ascii="Arial" w:eastAsia="Times New Roman" w:hAnsi="Arial" w:cs="Arial"/>
      <w:sz w:val="20"/>
      <w:szCs w:val="20"/>
      <w:lang w:eastAsia="en-US"/>
    </w:rPr>
  </w:style>
  <w:style w:type="paragraph" w:customStyle="1" w:styleId="26595DCA62C54B01B5E26FFE711FDEA31">
    <w:name w:val="26595DCA62C54B01B5E26FFE711FDEA31"/>
    <w:rsid w:val="0088667C"/>
    <w:pPr>
      <w:spacing w:before="120" w:after="60" w:line="240" w:lineRule="auto"/>
    </w:pPr>
    <w:rPr>
      <w:rFonts w:ascii="Arial" w:eastAsia="Times New Roman" w:hAnsi="Arial" w:cs="Arial"/>
      <w:sz w:val="20"/>
      <w:szCs w:val="20"/>
      <w:lang w:eastAsia="en-US"/>
    </w:rPr>
  </w:style>
  <w:style w:type="paragraph" w:customStyle="1" w:styleId="751D97F2D8774D10A85136E722EAFE761">
    <w:name w:val="751D97F2D8774D10A85136E722EAFE761"/>
    <w:rsid w:val="0088667C"/>
    <w:pPr>
      <w:spacing w:before="120" w:after="60" w:line="240" w:lineRule="auto"/>
    </w:pPr>
    <w:rPr>
      <w:rFonts w:ascii="Arial" w:eastAsia="Times New Roman" w:hAnsi="Arial" w:cs="Arial"/>
      <w:sz w:val="20"/>
      <w:szCs w:val="20"/>
      <w:lang w:eastAsia="en-US"/>
    </w:rPr>
  </w:style>
  <w:style w:type="paragraph" w:customStyle="1" w:styleId="2D5BE4CCA9254DC5BD26B89FCA3CFED21">
    <w:name w:val="2D5BE4CCA9254DC5BD26B89FCA3CFED21"/>
    <w:rsid w:val="0088667C"/>
    <w:pPr>
      <w:spacing w:before="120" w:after="60" w:line="240" w:lineRule="auto"/>
    </w:pPr>
    <w:rPr>
      <w:rFonts w:ascii="Arial" w:eastAsia="Times New Roman" w:hAnsi="Arial" w:cs="Arial"/>
      <w:sz w:val="20"/>
      <w:szCs w:val="20"/>
      <w:lang w:eastAsia="en-US"/>
    </w:rPr>
  </w:style>
  <w:style w:type="paragraph" w:customStyle="1" w:styleId="7957ED53C2704BD8B2C83FB16B5EA9AC1">
    <w:name w:val="7957ED53C2704BD8B2C83FB16B5EA9AC1"/>
    <w:rsid w:val="0088667C"/>
    <w:pPr>
      <w:spacing w:before="120" w:after="60" w:line="240" w:lineRule="auto"/>
    </w:pPr>
    <w:rPr>
      <w:rFonts w:ascii="Arial" w:eastAsia="Times New Roman" w:hAnsi="Arial" w:cs="Arial"/>
      <w:sz w:val="20"/>
      <w:szCs w:val="20"/>
      <w:lang w:eastAsia="en-US"/>
    </w:rPr>
  </w:style>
  <w:style w:type="paragraph" w:customStyle="1" w:styleId="55476E804AF14CFA8169B4A54AFC1CAD1">
    <w:name w:val="55476E804AF14CFA8169B4A54AFC1CAD1"/>
    <w:rsid w:val="0088667C"/>
    <w:pPr>
      <w:spacing w:before="120" w:after="60" w:line="240" w:lineRule="auto"/>
    </w:pPr>
    <w:rPr>
      <w:rFonts w:ascii="Arial" w:eastAsia="Times New Roman" w:hAnsi="Arial" w:cs="Arial"/>
      <w:sz w:val="20"/>
      <w:szCs w:val="20"/>
      <w:lang w:eastAsia="en-US"/>
    </w:rPr>
  </w:style>
  <w:style w:type="paragraph" w:customStyle="1" w:styleId="0C17D4522A6940E08769530E5FD13E601">
    <w:name w:val="0C17D4522A6940E08769530E5FD13E601"/>
    <w:rsid w:val="0088667C"/>
    <w:pPr>
      <w:spacing w:before="120" w:after="60" w:line="240" w:lineRule="auto"/>
    </w:pPr>
    <w:rPr>
      <w:rFonts w:ascii="Arial" w:eastAsia="Times New Roman" w:hAnsi="Arial" w:cs="Arial"/>
      <w:sz w:val="20"/>
      <w:szCs w:val="20"/>
      <w:lang w:eastAsia="en-US"/>
    </w:rPr>
  </w:style>
  <w:style w:type="paragraph" w:customStyle="1" w:styleId="B2E7A41F053C4BA19F1452456BED8FF71">
    <w:name w:val="B2E7A41F053C4BA19F1452456BED8FF71"/>
    <w:rsid w:val="0088667C"/>
    <w:pPr>
      <w:spacing w:before="120" w:after="60" w:line="240" w:lineRule="auto"/>
    </w:pPr>
    <w:rPr>
      <w:rFonts w:ascii="Arial" w:eastAsia="Times New Roman" w:hAnsi="Arial" w:cs="Arial"/>
      <w:sz w:val="20"/>
      <w:szCs w:val="20"/>
      <w:lang w:eastAsia="en-US"/>
    </w:rPr>
  </w:style>
  <w:style w:type="paragraph" w:customStyle="1" w:styleId="9A37B9F8E2574A3487E591404451EF841">
    <w:name w:val="9A37B9F8E2574A3487E591404451EF841"/>
    <w:rsid w:val="0088667C"/>
    <w:pPr>
      <w:spacing w:before="120" w:after="60" w:line="240" w:lineRule="auto"/>
    </w:pPr>
    <w:rPr>
      <w:rFonts w:ascii="Arial" w:eastAsia="Times New Roman" w:hAnsi="Arial" w:cs="Arial"/>
      <w:sz w:val="20"/>
      <w:szCs w:val="20"/>
      <w:lang w:eastAsia="en-US"/>
    </w:rPr>
  </w:style>
  <w:style w:type="paragraph" w:customStyle="1" w:styleId="1A60C31419E3475C94FB135348E32C131">
    <w:name w:val="1A60C31419E3475C94FB135348E32C131"/>
    <w:rsid w:val="0088667C"/>
    <w:pPr>
      <w:spacing w:before="120" w:after="60" w:line="240" w:lineRule="auto"/>
    </w:pPr>
    <w:rPr>
      <w:rFonts w:ascii="Arial" w:eastAsia="Times New Roman" w:hAnsi="Arial" w:cs="Arial"/>
      <w:sz w:val="20"/>
      <w:szCs w:val="20"/>
      <w:lang w:eastAsia="en-US"/>
    </w:rPr>
  </w:style>
  <w:style w:type="paragraph" w:customStyle="1" w:styleId="81486AA07D374ABC8DD3ED702E18E1FF1">
    <w:name w:val="81486AA07D374ABC8DD3ED702E18E1FF1"/>
    <w:rsid w:val="0088667C"/>
    <w:pPr>
      <w:spacing w:before="120" w:after="60" w:line="240" w:lineRule="auto"/>
    </w:pPr>
    <w:rPr>
      <w:rFonts w:ascii="Arial" w:eastAsia="Times New Roman" w:hAnsi="Arial" w:cs="Arial"/>
      <w:sz w:val="20"/>
      <w:szCs w:val="20"/>
      <w:lang w:eastAsia="en-US"/>
    </w:rPr>
  </w:style>
  <w:style w:type="paragraph" w:customStyle="1" w:styleId="5F1FCED9297E4B35AEF524DC85C7E3871">
    <w:name w:val="5F1FCED9297E4B35AEF524DC85C7E3871"/>
    <w:rsid w:val="0088667C"/>
    <w:pPr>
      <w:spacing w:before="120" w:after="60" w:line="240" w:lineRule="auto"/>
    </w:pPr>
    <w:rPr>
      <w:rFonts w:ascii="Arial" w:eastAsia="Times New Roman" w:hAnsi="Arial" w:cs="Arial"/>
      <w:sz w:val="20"/>
      <w:szCs w:val="20"/>
      <w:lang w:eastAsia="en-US"/>
    </w:rPr>
  </w:style>
  <w:style w:type="paragraph" w:customStyle="1" w:styleId="94AD1C095A4649B1ACEE48C577B5EBE01">
    <w:name w:val="94AD1C095A4649B1ACEE48C577B5EBE01"/>
    <w:rsid w:val="0088667C"/>
    <w:pPr>
      <w:spacing w:before="120" w:after="60" w:line="240" w:lineRule="auto"/>
    </w:pPr>
    <w:rPr>
      <w:rFonts w:ascii="Arial" w:eastAsia="Times New Roman" w:hAnsi="Arial" w:cs="Arial"/>
      <w:sz w:val="20"/>
      <w:szCs w:val="20"/>
      <w:lang w:eastAsia="en-US"/>
    </w:rPr>
  </w:style>
  <w:style w:type="paragraph" w:customStyle="1" w:styleId="B732EEFCD6AC470DBCBA93CD6BC2E3CD1">
    <w:name w:val="B732EEFCD6AC470DBCBA93CD6BC2E3CD1"/>
    <w:rsid w:val="0088667C"/>
    <w:pPr>
      <w:spacing w:before="120" w:after="60" w:line="240" w:lineRule="auto"/>
    </w:pPr>
    <w:rPr>
      <w:rFonts w:ascii="Arial" w:eastAsia="Times New Roman" w:hAnsi="Arial" w:cs="Arial"/>
      <w:sz w:val="20"/>
      <w:szCs w:val="20"/>
      <w:lang w:eastAsia="en-US"/>
    </w:rPr>
  </w:style>
  <w:style w:type="paragraph" w:customStyle="1" w:styleId="6543F2C04CA14B5DBE4C8F86524C939D1">
    <w:name w:val="6543F2C04CA14B5DBE4C8F86524C939D1"/>
    <w:rsid w:val="0088667C"/>
    <w:pPr>
      <w:spacing w:before="120" w:after="60" w:line="240" w:lineRule="auto"/>
    </w:pPr>
    <w:rPr>
      <w:rFonts w:ascii="Arial" w:eastAsia="Times New Roman" w:hAnsi="Arial" w:cs="Arial"/>
      <w:sz w:val="20"/>
      <w:szCs w:val="20"/>
      <w:lang w:eastAsia="en-US"/>
    </w:rPr>
  </w:style>
  <w:style w:type="paragraph" w:customStyle="1" w:styleId="308F0BF1C2BB4BB5B744018DA6090AF21">
    <w:name w:val="308F0BF1C2BB4BB5B744018DA6090AF21"/>
    <w:rsid w:val="0088667C"/>
    <w:pPr>
      <w:spacing w:before="120" w:after="60" w:line="240" w:lineRule="auto"/>
    </w:pPr>
    <w:rPr>
      <w:rFonts w:ascii="Arial" w:eastAsia="Times New Roman" w:hAnsi="Arial" w:cs="Arial"/>
      <w:sz w:val="20"/>
      <w:szCs w:val="20"/>
      <w:lang w:eastAsia="en-US"/>
    </w:rPr>
  </w:style>
  <w:style w:type="paragraph" w:customStyle="1" w:styleId="F39EF5E91EC84AC686262D42267831EE1">
    <w:name w:val="F39EF5E91EC84AC686262D42267831EE1"/>
    <w:rsid w:val="0088667C"/>
    <w:pPr>
      <w:spacing w:before="120" w:after="60" w:line="240" w:lineRule="auto"/>
    </w:pPr>
    <w:rPr>
      <w:rFonts w:ascii="Arial" w:eastAsia="Times New Roman" w:hAnsi="Arial" w:cs="Arial"/>
      <w:sz w:val="20"/>
      <w:szCs w:val="20"/>
      <w:lang w:eastAsia="en-US"/>
    </w:rPr>
  </w:style>
  <w:style w:type="paragraph" w:customStyle="1" w:styleId="F992840166BD44F7B72A3C08262AF3721">
    <w:name w:val="F992840166BD44F7B72A3C08262AF3721"/>
    <w:rsid w:val="0088667C"/>
    <w:pPr>
      <w:spacing w:before="120" w:after="60" w:line="240" w:lineRule="auto"/>
    </w:pPr>
    <w:rPr>
      <w:rFonts w:ascii="Arial" w:eastAsia="Times New Roman" w:hAnsi="Arial" w:cs="Arial"/>
      <w:sz w:val="20"/>
      <w:szCs w:val="20"/>
      <w:lang w:eastAsia="en-US"/>
    </w:rPr>
  </w:style>
  <w:style w:type="paragraph" w:customStyle="1" w:styleId="93A5B4CB6FE24F21B80AB7249AF0E3311">
    <w:name w:val="93A5B4CB6FE24F21B80AB7249AF0E3311"/>
    <w:rsid w:val="0088667C"/>
    <w:pPr>
      <w:spacing w:before="120" w:after="60" w:line="240" w:lineRule="auto"/>
    </w:pPr>
    <w:rPr>
      <w:rFonts w:ascii="Arial" w:eastAsia="Times New Roman" w:hAnsi="Arial" w:cs="Arial"/>
      <w:sz w:val="20"/>
      <w:szCs w:val="20"/>
      <w:lang w:eastAsia="en-US"/>
    </w:rPr>
  </w:style>
  <w:style w:type="paragraph" w:customStyle="1" w:styleId="FE77219AF7A749AA9980CE3BD0516F061">
    <w:name w:val="FE77219AF7A749AA9980CE3BD0516F061"/>
    <w:rsid w:val="0088667C"/>
    <w:pPr>
      <w:spacing w:before="120" w:after="60" w:line="240" w:lineRule="auto"/>
    </w:pPr>
    <w:rPr>
      <w:rFonts w:ascii="Arial" w:eastAsia="Times New Roman" w:hAnsi="Arial" w:cs="Arial"/>
      <w:sz w:val="20"/>
      <w:szCs w:val="20"/>
      <w:lang w:eastAsia="en-US"/>
    </w:rPr>
  </w:style>
  <w:style w:type="paragraph" w:customStyle="1" w:styleId="87B8FE785E154D0B9B100D93FEF4EB061">
    <w:name w:val="87B8FE785E154D0B9B100D93FEF4EB061"/>
    <w:rsid w:val="0088667C"/>
    <w:pPr>
      <w:spacing w:before="120" w:after="60" w:line="240" w:lineRule="auto"/>
    </w:pPr>
    <w:rPr>
      <w:rFonts w:ascii="Arial" w:eastAsia="Times New Roman" w:hAnsi="Arial" w:cs="Arial"/>
      <w:sz w:val="20"/>
      <w:szCs w:val="20"/>
      <w:lang w:eastAsia="en-US"/>
    </w:rPr>
  </w:style>
  <w:style w:type="paragraph" w:customStyle="1" w:styleId="92A42869E11A41BC81956AE866381F611">
    <w:name w:val="92A42869E11A41BC81956AE866381F611"/>
    <w:rsid w:val="0088667C"/>
    <w:pPr>
      <w:spacing w:before="120" w:after="60" w:line="240" w:lineRule="auto"/>
    </w:pPr>
    <w:rPr>
      <w:rFonts w:ascii="Arial" w:eastAsia="Times New Roman" w:hAnsi="Arial" w:cs="Arial"/>
      <w:sz w:val="20"/>
      <w:szCs w:val="20"/>
      <w:lang w:eastAsia="en-US"/>
    </w:rPr>
  </w:style>
  <w:style w:type="paragraph" w:customStyle="1" w:styleId="906EDA6A746E42829DDACAABE76F48621">
    <w:name w:val="906EDA6A746E42829DDACAABE76F48621"/>
    <w:rsid w:val="0088667C"/>
    <w:pPr>
      <w:spacing w:before="120" w:after="60" w:line="240" w:lineRule="auto"/>
    </w:pPr>
    <w:rPr>
      <w:rFonts w:ascii="Arial" w:eastAsia="Times New Roman" w:hAnsi="Arial" w:cs="Arial"/>
      <w:sz w:val="20"/>
      <w:szCs w:val="20"/>
      <w:lang w:eastAsia="en-US"/>
    </w:rPr>
  </w:style>
  <w:style w:type="paragraph" w:customStyle="1" w:styleId="AE4B6E06A14640F2A66DAFDA31BA398F1">
    <w:name w:val="AE4B6E06A14640F2A66DAFDA31BA398F1"/>
    <w:rsid w:val="0088667C"/>
    <w:pPr>
      <w:spacing w:before="120" w:after="60" w:line="240" w:lineRule="auto"/>
    </w:pPr>
    <w:rPr>
      <w:rFonts w:ascii="Arial" w:eastAsia="Times New Roman" w:hAnsi="Arial" w:cs="Arial"/>
      <w:sz w:val="20"/>
      <w:szCs w:val="20"/>
      <w:lang w:eastAsia="en-US"/>
    </w:rPr>
  </w:style>
  <w:style w:type="paragraph" w:customStyle="1" w:styleId="BBAFF448DE094F35A1857C58BC1379AF1">
    <w:name w:val="BBAFF448DE094F35A1857C58BC1379AF1"/>
    <w:rsid w:val="0088667C"/>
    <w:pPr>
      <w:spacing w:before="120" w:after="60" w:line="240" w:lineRule="auto"/>
    </w:pPr>
    <w:rPr>
      <w:rFonts w:ascii="Arial" w:eastAsia="Times New Roman" w:hAnsi="Arial" w:cs="Arial"/>
      <w:sz w:val="20"/>
      <w:szCs w:val="20"/>
      <w:lang w:eastAsia="en-US"/>
    </w:rPr>
  </w:style>
  <w:style w:type="paragraph" w:customStyle="1" w:styleId="04DF3B95BB014A4BA72332B6BE7ECBF61">
    <w:name w:val="04DF3B95BB014A4BA72332B6BE7ECBF61"/>
    <w:rsid w:val="0088667C"/>
    <w:pPr>
      <w:spacing w:before="120" w:after="60" w:line="240" w:lineRule="auto"/>
    </w:pPr>
    <w:rPr>
      <w:rFonts w:ascii="Arial" w:eastAsia="Times New Roman" w:hAnsi="Arial" w:cs="Arial"/>
      <w:sz w:val="20"/>
      <w:szCs w:val="20"/>
      <w:lang w:eastAsia="en-US"/>
    </w:rPr>
  </w:style>
  <w:style w:type="paragraph" w:customStyle="1" w:styleId="79B6313D4C8B4556B21995DD548F5CF51">
    <w:name w:val="79B6313D4C8B4556B21995DD548F5CF51"/>
    <w:rsid w:val="0088667C"/>
    <w:pPr>
      <w:spacing w:before="120" w:after="60" w:line="240" w:lineRule="auto"/>
    </w:pPr>
    <w:rPr>
      <w:rFonts w:ascii="Arial" w:eastAsia="Times New Roman" w:hAnsi="Arial" w:cs="Arial"/>
      <w:sz w:val="20"/>
      <w:szCs w:val="20"/>
      <w:lang w:eastAsia="en-US"/>
    </w:rPr>
  </w:style>
  <w:style w:type="paragraph" w:customStyle="1" w:styleId="ED8D2C46AA624A71A1BFD8F3989ACD5B1">
    <w:name w:val="ED8D2C46AA624A71A1BFD8F3989ACD5B1"/>
    <w:rsid w:val="0088667C"/>
    <w:pPr>
      <w:spacing w:before="120" w:after="60" w:line="240" w:lineRule="auto"/>
    </w:pPr>
    <w:rPr>
      <w:rFonts w:ascii="Arial" w:eastAsia="Times New Roman" w:hAnsi="Arial" w:cs="Arial"/>
      <w:sz w:val="20"/>
      <w:szCs w:val="20"/>
      <w:lang w:eastAsia="en-US"/>
    </w:rPr>
  </w:style>
  <w:style w:type="paragraph" w:customStyle="1" w:styleId="A74C9512CA0C473C9EDBBC323769127A1">
    <w:name w:val="A74C9512CA0C473C9EDBBC323769127A1"/>
    <w:rsid w:val="0088667C"/>
    <w:pPr>
      <w:spacing w:before="120" w:after="60" w:line="240" w:lineRule="auto"/>
    </w:pPr>
    <w:rPr>
      <w:rFonts w:ascii="Arial" w:eastAsia="Times New Roman" w:hAnsi="Arial" w:cs="Arial"/>
      <w:sz w:val="20"/>
      <w:szCs w:val="20"/>
      <w:lang w:eastAsia="en-US"/>
    </w:rPr>
  </w:style>
  <w:style w:type="paragraph" w:customStyle="1" w:styleId="AFA336518B2441F499B094322F7728621">
    <w:name w:val="AFA336518B2441F499B094322F7728621"/>
    <w:rsid w:val="0088667C"/>
    <w:pPr>
      <w:spacing w:before="120" w:after="60" w:line="240" w:lineRule="auto"/>
    </w:pPr>
    <w:rPr>
      <w:rFonts w:ascii="Arial" w:eastAsia="Times New Roman" w:hAnsi="Arial" w:cs="Arial"/>
      <w:sz w:val="20"/>
      <w:szCs w:val="20"/>
      <w:lang w:eastAsia="en-US"/>
    </w:rPr>
  </w:style>
  <w:style w:type="paragraph" w:customStyle="1" w:styleId="0794169155E54E289FB691D711CE92C51">
    <w:name w:val="0794169155E54E289FB691D711CE92C51"/>
    <w:rsid w:val="0088667C"/>
    <w:pPr>
      <w:spacing w:before="120" w:after="60" w:line="240" w:lineRule="auto"/>
    </w:pPr>
    <w:rPr>
      <w:rFonts w:ascii="Arial" w:eastAsia="Times New Roman" w:hAnsi="Arial" w:cs="Arial"/>
      <w:sz w:val="20"/>
      <w:szCs w:val="20"/>
      <w:lang w:eastAsia="en-US"/>
    </w:rPr>
  </w:style>
  <w:style w:type="paragraph" w:customStyle="1" w:styleId="4EF0572857554B1D84E5CF63C7A9C4371">
    <w:name w:val="4EF0572857554B1D84E5CF63C7A9C4371"/>
    <w:rsid w:val="0088667C"/>
    <w:pPr>
      <w:spacing w:before="120" w:after="60" w:line="240" w:lineRule="auto"/>
    </w:pPr>
    <w:rPr>
      <w:rFonts w:ascii="Arial" w:eastAsia="Times New Roman" w:hAnsi="Arial" w:cs="Arial"/>
      <w:sz w:val="20"/>
      <w:szCs w:val="20"/>
      <w:lang w:eastAsia="en-US"/>
    </w:rPr>
  </w:style>
  <w:style w:type="paragraph" w:customStyle="1" w:styleId="436CC271ABE64E5DBF3DBAB271E0A9071">
    <w:name w:val="436CC271ABE64E5DBF3DBAB271E0A9071"/>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1">
    <w:name w:val="0F11BA95089D4632BF9D2A3E92C6129F1"/>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1">
    <w:name w:val="FAB4B20F849E4377B42CF2FD765018211"/>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1">
    <w:name w:val="EBC41B8BCAE849DC9EEC1F701A4B2EFC1"/>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1">
    <w:name w:val="C978AB0A29384F4693BC264FE85BE8EA1"/>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1">
    <w:name w:val="B70C0419B34D40AD976DEF046471A4BE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1">
    <w:name w:val="241CC2EA9AA044F7A203126964973A881"/>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1">
    <w:name w:val="27A33D92D80E402DB69BCAFC4AF650DD1"/>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1">
    <w:name w:val="E03123CCF37F41439D8AB509663D5A071"/>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1">
    <w:name w:val="3E81CBF79A284B70AA2736753CF7C6251"/>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1">
    <w:name w:val="E0593C7645DC40B2919A3DB8189A7E7F1"/>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1">
    <w:name w:val="9A3368246B744E81AFCF964EE948F1131"/>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1">
    <w:name w:val="AED6A7D6A562492E89279D3D2504FA341"/>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1">
    <w:name w:val="BA42F9328BA5446D8C5C54033F6F32851"/>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1">
    <w:name w:val="650391010A94494E8D94584138A1932E1"/>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1">
    <w:name w:val="8A5AEA910E0143B3BC395FE0C25470521"/>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1">
    <w:name w:val="7C400E04A2FA4797A9DF9CE668358DE01"/>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1">
    <w:name w:val="8A238541D3F8496F9C54BA5265E7BE2F1"/>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1">
    <w:name w:val="91090954AB5341D39E6140B2C5B4A29D1"/>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1">
    <w:name w:val="4AECD56918444E3EBF716364D552426A1"/>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1">
    <w:name w:val="1EFD1DDD5C1A495FB6F0065C1FD834D41"/>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1">
    <w:name w:val="69610E831759472B8B4054559C5E3B451"/>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1">
    <w:name w:val="4A5C3AF7A3234E38904A368F58CDA3AD1"/>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1">
    <w:name w:val="C4C36358AEE744848770831225D200CF1"/>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1">
    <w:name w:val="85D6053565914EB8919803FDF4034A061"/>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1">
    <w:name w:val="96A906AB60B14CA9BECFAB1B4A7547D51"/>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1">
    <w:name w:val="AE07EA66EB6442D5B25DA71617C4D1D81"/>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1">
    <w:name w:val="4B88447A6A5D4FE9AAC6F5D437605A2B1"/>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1">
    <w:name w:val="4A5EB955C8D049A49C189A2C09E699991"/>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1">
    <w:name w:val="8BF3E2078D3D42AEA9002DEC5753F0571"/>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1">
    <w:name w:val="3979CA676B8B4A0894DFDB1166BB53F31"/>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1">
    <w:name w:val="FF8C7EDD9EF0467CAF55151FBBD888CC1"/>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1">
    <w:name w:val="195E6B8610F04CDFB45EB339172133B11"/>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1">
    <w:name w:val="EEACEADD486A4BABB0609AB9E656D0211"/>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1">
    <w:name w:val="8B97E2EF250D4417860EF98680A1BC0C1"/>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1">
    <w:name w:val="A7E7C500F05847C7AF604BF13562C6351"/>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1">
    <w:name w:val="B9D48C355D034B99A29AFF7436B6B4751"/>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1">
    <w:name w:val="3C2AA3DC46254A8AAD444B0D709382381"/>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1">
    <w:name w:val="E5389309E6C344CC9C6463D0D314E9171"/>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1">
    <w:name w:val="EAC11060065547369A4C30379623CBF41"/>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1">
    <w:name w:val="CE1088B0A0A24462854FE47677F5B0581"/>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1">
    <w:name w:val="F42FD5EB64D24383B13987076F531D1B1"/>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1">
    <w:name w:val="24CD2F07F7164D1FB03CBFA6D18996C41"/>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1">
    <w:name w:val="F239B6340E924F44AA353D2CCDB6C8301"/>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1">
    <w:name w:val="42DC8210641249369FC3B2C9A21602F81"/>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1">
    <w:name w:val="3B0ABA0A41004BA0955B4B7F66294D971"/>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1">
    <w:name w:val="A972E8B2402B4407AAE91E3C59CF0F201"/>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1">
    <w:name w:val="9BAE999DC3854A858085BC589A819F2D1"/>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1">
    <w:name w:val="77F4BE28F0C14D5FAC81F117B01CCA3A1"/>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1">
    <w:name w:val="664D147F8C8E494D9A1864752AAB60221"/>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1">
    <w:name w:val="E1DA452F06A64A0E903C3FB0C6299E691"/>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1">
    <w:name w:val="B5CBBAA7EEB444DDAFD841A07AD354A41"/>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1">
    <w:name w:val="88D270A38B184FDD89B3298EB58105191"/>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1">
    <w:name w:val="223E9D71C6F94DC08084E8623FA9249E1"/>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1">
    <w:name w:val="575EFF6A1D39487298077D5EA3971BA61"/>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1">
    <w:name w:val="7DA6282429BD43C8927D85A2705928701"/>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1">
    <w:name w:val="7A1994069B4B4600AC8789BB750E85C51"/>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1">
    <w:name w:val="D8DFCF326DFD49EC87EFDA866BF34D481"/>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1">
    <w:name w:val="910D803F42FC48608781FE694E35F9651"/>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1">
    <w:name w:val="CD72AD850F564513A10E789F00B148961"/>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1">
    <w:name w:val="7A92D131C88B406FA2544C15A71888901"/>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1">
    <w:name w:val="24885BF86CAE4932BE55F80B22047A481"/>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1">
    <w:name w:val="FF08DC79CA82420082C8819B156E7B581"/>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1">
    <w:name w:val="030EC449D8BD4D7099D423C5C699006D1"/>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1">
    <w:name w:val="6ADE9B1BB747403EA342B035D63408611"/>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1">
    <w:name w:val="F18855A1A7814D6DB0F553AA6966F4361"/>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1">
    <w:name w:val="5E7FC9B1608D497C9295BD5D19784FF61"/>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1">
    <w:name w:val="579B7A2FD695465C8D719CCE811F2AAB1"/>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1">
    <w:name w:val="E1C668222DFE4B14B179958C14ED5CAE1"/>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1">
    <w:name w:val="BB1C4D015C3340F9966C0D66DFA9909B1"/>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1">
    <w:name w:val="D7C84294EA0744D5AD88A1792C6C266C1"/>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1">
    <w:name w:val="15296AB5CC3D499FBD882047D5B626BB1"/>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1">
    <w:name w:val="CD44B15F1EAE4CF0AC5FAE4059A0D94D1"/>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1">
    <w:name w:val="D71108C90AED4E41A66655850EB82E561"/>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1">
    <w:name w:val="68858A4B6A3E40899905432CC2C94C771"/>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1">
    <w:name w:val="C7B56EED3D024E67B3A06B963ADEAD3F1"/>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1">
    <w:name w:val="8EF4E161A8A242F38635B407E4C7FC5D1"/>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1">
    <w:name w:val="9E358DE825A44DF4B399EC57209976F91"/>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1">
    <w:name w:val="B855FEBA12C64CB193DD434875C505621"/>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1">
    <w:name w:val="194AC7FDF51245F4B4FA54F6A94C7EBF1"/>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1">
    <w:name w:val="A90FBBF17D844A3CA70167B7AC600CBA1"/>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1">
    <w:name w:val="BBAA10AE85E1436BBB9B32847C6B993B1"/>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1">
    <w:name w:val="3A207BE560004FFF81349D1439D78EDB1"/>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1">
    <w:name w:val="A16E113F309B4B4581FDB50507AB87C41"/>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1">
    <w:name w:val="6EE831CF0DBA4025896C2FB4513AD6821"/>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1">
    <w:name w:val="5CF4ECD749D14BCABC98DB6C973961021"/>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1">
    <w:name w:val="E9FC2B7D93964709ADF4A954B30D6DF21"/>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1">
    <w:name w:val="572F1828075F40E3B74CBB39B16884741"/>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1">
    <w:name w:val="90B19D123A5C4DABBA86817F78E3EEE71"/>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1">
    <w:name w:val="526543CE1F814ECA99958F32FED153A61"/>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1">
    <w:name w:val="49171B6BE5B148ECBFB16E59FBB5156A1"/>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1">
    <w:name w:val="398A26BFE6D54A48BDC12404CF53CEF91"/>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1">
    <w:name w:val="6D0D507028F44EF99319A2C62B8DCBCB1"/>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1">
    <w:name w:val="179F8F652325470BB1BAFF4F9FA4235B1"/>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1">
    <w:name w:val="488D1E089B5A40CC9EE84EE7F5015A7F1"/>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1">
    <w:name w:val="724723725FB44BF3AF5C0932127C8F691"/>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1">
    <w:name w:val="23745F9662CD43C59F163044BBC24C3B1"/>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1">
    <w:name w:val="4F62C8F0F433412B84C110060B3FD7DC1"/>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1">
    <w:name w:val="8EA39988D8614C83ACD988CC0A7E8E891"/>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1">
    <w:name w:val="22F21009543C49A5B00E74593B6421A21"/>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1">
    <w:name w:val="5958E1A701F546C28089BB615B5D5A341"/>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1">
    <w:name w:val="38D1A39C164B4FD8BC4B3E4287586C401"/>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1">
    <w:name w:val="E8BCBC0AFC96409EA2317FAADEDD3E2C1"/>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1">
    <w:name w:val="9D319739B2CC4748BD58D4FFF1374A4D1"/>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1">
    <w:name w:val="5B37999E8F88485E8286E6B52802AF571"/>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1">
    <w:name w:val="B7EE5D90E192475DAFBD50B938E489131"/>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1">
    <w:name w:val="B1F8C1482EAE45F290D4875F9B4DCD301"/>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1">
    <w:name w:val="7B28D826045445B083F847DEF430E9FD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1">
    <w:name w:val="B5CA77367E1941F7A7DE7065B04849BE1"/>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1">
    <w:name w:val="72AC653E20BA4DE2BE91AE6060C1FDA71"/>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1">
    <w:name w:val="CDCD9B690FF3447A99A14E95A7D90C8F1"/>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1">
    <w:name w:val="1008ABCB36324DFB8BF4A99EABF5FF961"/>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1">
    <w:name w:val="450F41237F1B45B7A7891CE68EB80D171"/>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1">
    <w:name w:val="727CC7C938024F549628D90F1E0ED3271"/>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1">
    <w:name w:val="DE7D0709FFFB48CFBA8E60995D32ABFF1"/>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1">
    <w:name w:val="5276F8C6C7B84EE6AA8784D2A911DBD01"/>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1">
    <w:name w:val="19EC6A18A95D4CD4B4718098F47425701"/>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1">
    <w:name w:val="3B9AC26E089F44D1B2B5A6ACB052316F1"/>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1">
    <w:name w:val="F6287C0317BC49BF861E63D702FCA84D1"/>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1">
    <w:name w:val="662CDD03E4024EF5841C8D802B5347001"/>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1">
    <w:name w:val="5B3B99514FCC41F68B92AF447CC7A4E01"/>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1">
    <w:name w:val="84E1A9562B294F19A35BD3833CDAFB311"/>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1">
    <w:name w:val="8E016E0F854144E898F0CB3E4B2E34931"/>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1">
    <w:name w:val="D2F61EB3AF004965B5B75BF0136A29051"/>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1">
    <w:name w:val="95B239C8E3834DD387272565848F9EC51"/>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1">
    <w:name w:val="812AD5FD728045C69AC7F5108848368D1"/>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1">
    <w:name w:val="CA7724B0A03F4030A1F35A1AE099EC8F1"/>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1">
    <w:name w:val="35C632FA048F49A1B209343F74B8FABC1"/>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1">
    <w:name w:val="F9D9B2FFDDCF4872A616B0CAC8E6213B1"/>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1">
    <w:name w:val="CB302E2AEA674D36AB12AB3E68F127D01"/>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1">
    <w:name w:val="061B66C83D9C4CD3A1C023714BED65361"/>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1">
    <w:name w:val="6EFA600735D646E3B7BE1C7F729039EB1"/>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1">
    <w:name w:val="9D5EAEEE88054396927587DB13E885A81"/>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1">
    <w:name w:val="7ADB0AF92C924A92BAF893BEFF334E2A1"/>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1">
    <w:name w:val="47E68F15354D4C179810DE99B5DB69BD1"/>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1">
    <w:name w:val="5D41D808C46D4579854A5E0358D9A8F91"/>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1">
    <w:name w:val="441554AA055F4F2A95AA68DE925FD2EB1"/>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1">
    <w:name w:val="FACA50034DDC4350BAEB6DADD25A67EC1"/>
    <w:rsid w:val="0088667C"/>
    <w:pPr>
      <w:spacing w:before="120" w:after="60" w:line="240" w:lineRule="auto"/>
    </w:pPr>
    <w:rPr>
      <w:rFonts w:ascii="Arial" w:eastAsia="Times New Roman" w:hAnsi="Arial" w:cs="Arial"/>
      <w:sz w:val="20"/>
      <w:szCs w:val="20"/>
      <w:lang w:eastAsia="en-US"/>
    </w:rPr>
  </w:style>
  <w:style w:type="paragraph" w:customStyle="1" w:styleId="5F79CF61277547CAB39E53D1750B125C2">
    <w:name w:val="5F79CF61277547CAB39E53D1750B125C2"/>
    <w:rsid w:val="0088667C"/>
    <w:pPr>
      <w:spacing w:before="120" w:after="60" w:line="240" w:lineRule="auto"/>
    </w:pPr>
    <w:rPr>
      <w:rFonts w:ascii="Arial" w:eastAsia="Times New Roman" w:hAnsi="Arial" w:cs="Arial"/>
      <w:sz w:val="20"/>
      <w:szCs w:val="20"/>
      <w:lang w:eastAsia="en-US"/>
    </w:rPr>
  </w:style>
  <w:style w:type="paragraph" w:customStyle="1" w:styleId="Questiontext">
    <w:name w:val="Question text"/>
    <w:basedOn w:val="Normal"/>
    <w:qFormat/>
    <w:rsid w:val="005B28F5"/>
    <w:pPr>
      <w:spacing w:before="120" w:after="60" w:line="240" w:lineRule="auto"/>
    </w:pPr>
    <w:rPr>
      <w:rFonts w:ascii="Arial" w:eastAsia="Times New Roman" w:hAnsi="Arial" w:cs="Arial"/>
      <w:sz w:val="20"/>
      <w:szCs w:val="20"/>
      <w:lang w:eastAsia="en-US"/>
    </w:rPr>
  </w:style>
  <w:style w:type="paragraph" w:customStyle="1" w:styleId="436CC271ABE64E5DBF3DBAB271E0A9072">
    <w:name w:val="436CC271ABE64E5DBF3DBAB271E0A9072"/>
    <w:rsid w:val="0088667C"/>
    <w:pPr>
      <w:spacing w:before="120" w:after="60" w:line="240" w:lineRule="auto"/>
    </w:pPr>
    <w:rPr>
      <w:rFonts w:ascii="Arial" w:eastAsia="Times New Roman" w:hAnsi="Arial" w:cs="Arial"/>
      <w:sz w:val="20"/>
      <w:szCs w:val="20"/>
      <w:lang w:eastAsia="en-US"/>
    </w:rPr>
  </w:style>
  <w:style w:type="paragraph" w:customStyle="1" w:styleId="0F11BA95089D4632BF9D2A3E92C6129F2">
    <w:name w:val="0F11BA95089D4632BF9D2A3E92C6129F2"/>
    <w:rsid w:val="0088667C"/>
    <w:pPr>
      <w:spacing w:before="120" w:after="60" w:line="240" w:lineRule="auto"/>
    </w:pPr>
    <w:rPr>
      <w:rFonts w:ascii="Arial" w:eastAsia="Times New Roman" w:hAnsi="Arial" w:cs="Arial"/>
      <w:sz w:val="20"/>
      <w:szCs w:val="20"/>
      <w:lang w:eastAsia="en-US"/>
    </w:rPr>
  </w:style>
  <w:style w:type="paragraph" w:customStyle="1" w:styleId="FAB4B20F849E4377B42CF2FD765018212">
    <w:name w:val="FAB4B20F849E4377B42CF2FD765018212"/>
    <w:rsid w:val="0088667C"/>
    <w:pPr>
      <w:spacing w:before="120" w:after="60" w:line="240" w:lineRule="auto"/>
    </w:pPr>
    <w:rPr>
      <w:rFonts w:ascii="Arial" w:eastAsia="Times New Roman" w:hAnsi="Arial" w:cs="Arial"/>
      <w:sz w:val="20"/>
      <w:szCs w:val="20"/>
      <w:lang w:eastAsia="en-US"/>
    </w:rPr>
  </w:style>
  <w:style w:type="paragraph" w:customStyle="1" w:styleId="EBC41B8BCAE849DC9EEC1F701A4B2EFC2">
    <w:name w:val="EBC41B8BCAE849DC9EEC1F701A4B2EFC2"/>
    <w:rsid w:val="0088667C"/>
    <w:pPr>
      <w:spacing w:before="120" w:after="60" w:line="240" w:lineRule="auto"/>
    </w:pPr>
    <w:rPr>
      <w:rFonts w:ascii="Arial" w:eastAsia="Times New Roman" w:hAnsi="Arial" w:cs="Arial"/>
      <w:sz w:val="20"/>
      <w:szCs w:val="20"/>
      <w:lang w:eastAsia="en-US"/>
    </w:rPr>
  </w:style>
  <w:style w:type="paragraph" w:customStyle="1" w:styleId="C978AB0A29384F4693BC264FE85BE8EA2">
    <w:name w:val="C978AB0A29384F4693BC264FE85BE8EA2"/>
    <w:rsid w:val="0088667C"/>
    <w:pPr>
      <w:spacing w:before="120" w:after="60" w:line="240" w:lineRule="auto"/>
    </w:pPr>
    <w:rPr>
      <w:rFonts w:ascii="Arial" w:eastAsia="Times New Roman" w:hAnsi="Arial" w:cs="Arial"/>
      <w:sz w:val="20"/>
      <w:szCs w:val="20"/>
      <w:lang w:eastAsia="en-US"/>
    </w:rPr>
  </w:style>
  <w:style w:type="paragraph" w:customStyle="1" w:styleId="B70C0419B34D40AD976DEF046471A4BE2">
    <w:name w:val="B70C0419B34D40AD976DEF046471A4BE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2">
    <w:name w:val="241CC2EA9AA044F7A203126964973A882"/>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2">
    <w:name w:val="27A33D92D80E402DB69BCAFC4AF650DD2"/>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2">
    <w:name w:val="E03123CCF37F41439D8AB509663D5A072"/>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2">
    <w:name w:val="3E81CBF79A284B70AA2736753CF7C6252"/>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2">
    <w:name w:val="E0593C7645DC40B2919A3DB8189A7E7F2"/>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2">
    <w:name w:val="9A3368246B744E81AFCF964EE948F1132"/>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2">
    <w:name w:val="AED6A7D6A562492E89279D3D2504FA342"/>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2">
    <w:name w:val="BA42F9328BA5446D8C5C54033F6F32852"/>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2">
    <w:name w:val="650391010A94494E8D94584138A1932E2"/>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2">
    <w:name w:val="8A5AEA910E0143B3BC395FE0C25470522"/>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2">
    <w:name w:val="7C400E04A2FA4797A9DF9CE668358DE02"/>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2">
    <w:name w:val="8A238541D3F8496F9C54BA5265E7BE2F2"/>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2">
    <w:name w:val="91090954AB5341D39E6140B2C5B4A29D2"/>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2">
    <w:name w:val="4AECD56918444E3EBF716364D552426A2"/>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2">
    <w:name w:val="1EFD1DDD5C1A495FB6F0065C1FD834D42"/>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2">
    <w:name w:val="69610E831759472B8B4054559C5E3B452"/>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2">
    <w:name w:val="4A5C3AF7A3234E38904A368F58CDA3AD2"/>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2">
    <w:name w:val="C4C36358AEE744848770831225D200CF2"/>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2">
    <w:name w:val="85D6053565914EB8919803FDF4034A062"/>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2">
    <w:name w:val="96A906AB60B14CA9BECFAB1B4A7547D52"/>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2">
    <w:name w:val="AE07EA66EB6442D5B25DA71617C4D1D82"/>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2">
    <w:name w:val="4B88447A6A5D4FE9AAC6F5D437605A2B2"/>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2">
    <w:name w:val="4A5EB955C8D049A49C189A2C09E699992"/>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2">
    <w:name w:val="8BF3E2078D3D42AEA9002DEC5753F0572"/>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2">
    <w:name w:val="3979CA676B8B4A0894DFDB1166BB53F32"/>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2">
    <w:name w:val="FF8C7EDD9EF0467CAF55151FBBD888CC2"/>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2">
    <w:name w:val="195E6B8610F04CDFB45EB339172133B12"/>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2">
    <w:name w:val="EEACEADD486A4BABB0609AB9E656D0212"/>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2">
    <w:name w:val="8B97E2EF250D4417860EF98680A1BC0C2"/>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2">
    <w:name w:val="A7E7C500F05847C7AF604BF13562C6352"/>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2">
    <w:name w:val="B9D48C355D034B99A29AFF7436B6B4752"/>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2">
    <w:name w:val="3C2AA3DC46254A8AAD444B0D709382382"/>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2">
    <w:name w:val="E5389309E6C344CC9C6463D0D314E9172"/>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2">
    <w:name w:val="EAC11060065547369A4C30379623CBF42"/>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2">
    <w:name w:val="CE1088B0A0A24462854FE47677F5B0582"/>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2">
    <w:name w:val="F42FD5EB64D24383B13987076F531D1B2"/>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2">
    <w:name w:val="24CD2F07F7164D1FB03CBFA6D18996C42"/>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2">
    <w:name w:val="F239B6340E924F44AA353D2CCDB6C8302"/>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2">
    <w:name w:val="42DC8210641249369FC3B2C9A21602F82"/>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2">
    <w:name w:val="3B0ABA0A41004BA0955B4B7F66294D972"/>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2">
    <w:name w:val="A972E8B2402B4407AAE91E3C59CF0F202"/>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2">
    <w:name w:val="9BAE999DC3854A858085BC589A819F2D2"/>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2">
    <w:name w:val="77F4BE28F0C14D5FAC81F117B01CCA3A2"/>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2">
    <w:name w:val="664D147F8C8E494D9A1864752AAB60222"/>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2">
    <w:name w:val="E1DA452F06A64A0E903C3FB0C6299E692"/>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2">
    <w:name w:val="B5CBBAA7EEB444DDAFD841A07AD354A42"/>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2">
    <w:name w:val="88D270A38B184FDD89B3298EB58105192"/>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2">
    <w:name w:val="223E9D71C6F94DC08084E8623FA9249E2"/>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2">
    <w:name w:val="575EFF6A1D39487298077D5EA3971BA62"/>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2">
    <w:name w:val="7DA6282429BD43C8927D85A2705928702"/>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2">
    <w:name w:val="7A1994069B4B4600AC8789BB750E85C52"/>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2">
    <w:name w:val="D8DFCF326DFD49EC87EFDA866BF34D482"/>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2">
    <w:name w:val="910D803F42FC48608781FE694E35F9652"/>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2">
    <w:name w:val="CD72AD850F564513A10E789F00B148962"/>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2">
    <w:name w:val="7A92D131C88B406FA2544C15A71888902"/>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2">
    <w:name w:val="24885BF86CAE4932BE55F80B22047A482"/>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2">
    <w:name w:val="FF08DC79CA82420082C8819B156E7B582"/>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2">
    <w:name w:val="030EC449D8BD4D7099D423C5C699006D2"/>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2">
    <w:name w:val="6ADE9B1BB747403EA342B035D63408612"/>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2">
    <w:name w:val="F18855A1A7814D6DB0F553AA6966F4362"/>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2">
    <w:name w:val="5E7FC9B1608D497C9295BD5D19784FF62"/>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2">
    <w:name w:val="579B7A2FD695465C8D719CCE811F2AAB2"/>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2">
    <w:name w:val="E1C668222DFE4B14B179958C14ED5CAE2"/>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2">
    <w:name w:val="BB1C4D015C3340F9966C0D66DFA9909B2"/>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2">
    <w:name w:val="D7C84294EA0744D5AD88A1792C6C266C2"/>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2">
    <w:name w:val="15296AB5CC3D499FBD882047D5B626BB2"/>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2">
    <w:name w:val="CD44B15F1EAE4CF0AC5FAE4059A0D94D2"/>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2">
    <w:name w:val="D71108C90AED4E41A66655850EB82E562"/>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2">
    <w:name w:val="68858A4B6A3E40899905432CC2C94C772"/>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2">
    <w:name w:val="C7B56EED3D024E67B3A06B963ADEAD3F2"/>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2">
    <w:name w:val="8EF4E161A8A242F38635B407E4C7FC5D2"/>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2">
    <w:name w:val="9E358DE825A44DF4B399EC57209976F92"/>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2">
    <w:name w:val="B855FEBA12C64CB193DD434875C505622"/>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2">
    <w:name w:val="194AC7FDF51245F4B4FA54F6A94C7EBF2"/>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2">
    <w:name w:val="A90FBBF17D844A3CA70167B7AC600CBA2"/>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2">
    <w:name w:val="BBAA10AE85E1436BBB9B32847C6B993B2"/>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2">
    <w:name w:val="3A207BE560004FFF81349D1439D78EDB2"/>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2">
    <w:name w:val="A16E113F309B4B4581FDB50507AB87C42"/>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2">
    <w:name w:val="6EE831CF0DBA4025896C2FB4513AD6822"/>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2">
    <w:name w:val="5CF4ECD749D14BCABC98DB6C973961022"/>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2">
    <w:name w:val="E9FC2B7D93964709ADF4A954B30D6DF22"/>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2">
    <w:name w:val="572F1828075F40E3B74CBB39B16884742"/>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2">
    <w:name w:val="90B19D123A5C4DABBA86817F78E3EEE72"/>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2">
    <w:name w:val="526543CE1F814ECA99958F32FED153A62"/>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2">
    <w:name w:val="49171B6BE5B148ECBFB16E59FBB5156A2"/>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2">
    <w:name w:val="398A26BFE6D54A48BDC12404CF53CEF92"/>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2">
    <w:name w:val="6D0D507028F44EF99319A2C62B8DCBCB2"/>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2">
    <w:name w:val="179F8F652325470BB1BAFF4F9FA4235B2"/>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2">
    <w:name w:val="488D1E089B5A40CC9EE84EE7F5015A7F2"/>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2">
    <w:name w:val="724723725FB44BF3AF5C0932127C8F692"/>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2">
    <w:name w:val="23745F9662CD43C59F163044BBC24C3B2"/>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2">
    <w:name w:val="4F62C8F0F433412B84C110060B3FD7DC2"/>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2">
    <w:name w:val="8EA39988D8614C83ACD988CC0A7E8E892"/>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2">
    <w:name w:val="22F21009543C49A5B00E74593B6421A22"/>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2">
    <w:name w:val="5958E1A701F546C28089BB615B5D5A342"/>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2">
    <w:name w:val="38D1A39C164B4FD8BC4B3E4287586C402"/>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2">
    <w:name w:val="E8BCBC0AFC96409EA2317FAADEDD3E2C2"/>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2">
    <w:name w:val="9D319739B2CC4748BD58D4FFF1374A4D2"/>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2">
    <w:name w:val="5B37999E8F88485E8286E6B52802AF572"/>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2">
    <w:name w:val="B7EE5D90E192475DAFBD50B938E489132"/>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2">
    <w:name w:val="B1F8C1482EAE45F290D4875F9B4DCD302"/>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2">
    <w:name w:val="7B28D826045445B083F847DEF430E9FD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2">
    <w:name w:val="B5CA77367E1941F7A7DE7065B04849BE2"/>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2">
    <w:name w:val="72AC653E20BA4DE2BE91AE6060C1FDA72"/>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2">
    <w:name w:val="CDCD9B690FF3447A99A14E95A7D90C8F2"/>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2">
    <w:name w:val="1008ABCB36324DFB8BF4A99EABF5FF962"/>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2">
    <w:name w:val="450F41237F1B45B7A7891CE68EB80D172"/>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2">
    <w:name w:val="727CC7C938024F549628D90F1E0ED3272"/>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2">
    <w:name w:val="DE7D0709FFFB48CFBA8E60995D32ABFF2"/>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2">
    <w:name w:val="5276F8C6C7B84EE6AA8784D2A911DBD02"/>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2">
    <w:name w:val="19EC6A18A95D4CD4B4718098F47425702"/>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2">
    <w:name w:val="3B9AC26E089F44D1B2B5A6ACB052316F2"/>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2">
    <w:name w:val="F6287C0317BC49BF861E63D702FCA84D2"/>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2">
    <w:name w:val="662CDD03E4024EF5841C8D802B5347002"/>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2">
    <w:name w:val="5B3B99514FCC41F68B92AF447CC7A4E02"/>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2">
    <w:name w:val="84E1A9562B294F19A35BD3833CDAFB312"/>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2">
    <w:name w:val="8E016E0F854144E898F0CB3E4B2E34932"/>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2">
    <w:name w:val="D2F61EB3AF004965B5B75BF0136A29052"/>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2">
    <w:name w:val="95B239C8E3834DD387272565848F9EC52"/>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2">
    <w:name w:val="812AD5FD728045C69AC7F5108848368D2"/>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2">
    <w:name w:val="CA7724B0A03F4030A1F35A1AE099EC8F2"/>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2">
    <w:name w:val="35C632FA048F49A1B209343F74B8FABC2"/>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2">
    <w:name w:val="F9D9B2FFDDCF4872A616B0CAC8E6213B2"/>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2">
    <w:name w:val="CB302E2AEA674D36AB12AB3E68F127D02"/>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2">
    <w:name w:val="061B66C83D9C4CD3A1C023714BED65362"/>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2">
    <w:name w:val="6EFA600735D646E3B7BE1C7F729039EB2"/>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2">
    <w:name w:val="9D5EAEEE88054396927587DB13E885A82"/>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2">
    <w:name w:val="7ADB0AF92C924A92BAF893BEFF334E2A2"/>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2">
    <w:name w:val="47E68F15354D4C179810DE99B5DB69BD2"/>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2">
    <w:name w:val="5D41D808C46D4579854A5E0358D9A8F92"/>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2">
    <w:name w:val="441554AA055F4F2A95AA68DE925FD2EB2"/>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2">
    <w:name w:val="FACA50034DDC4350BAEB6DADD25A67EC2"/>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
    <w:name w:val="2F2C5C3E210043B1827CBBD624E2C8F3"/>
    <w:rsid w:val="0088667C"/>
  </w:style>
  <w:style w:type="paragraph" w:customStyle="1" w:styleId="39622A3D2EA44F7DA3D787B759D62A36">
    <w:name w:val="39622A3D2EA44F7DA3D787B759D62A36"/>
    <w:rsid w:val="0088667C"/>
  </w:style>
  <w:style w:type="paragraph" w:customStyle="1" w:styleId="178CBF46B9184BC7A4E014BD44EC16E1">
    <w:name w:val="178CBF46B9184BC7A4E014BD44EC16E1"/>
    <w:rsid w:val="0088667C"/>
  </w:style>
  <w:style w:type="paragraph" w:customStyle="1" w:styleId="3C43CB2DBCC04D95846699796517AEC6">
    <w:name w:val="3C43CB2DBCC04D95846699796517AEC6"/>
    <w:rsid w:val="0088667C"/>
  </w:style>
  <w:style w:type="paragraph" w:customStyle="1" w:styleId="F4D8D293A26C43C5830E9CACCA590818">
    <w:name w:val="F4D8D293A26C43C5830E9CACCA590818"/>
    <w:rsid w:val="0088667C"/>
  </w:style>
  <w:style w:type="paragraph" w:customStyle="1" w:styleId="5C65BE04A968441E9A52766DBC3AD8F6">
    <w:name w:val="5C65BE04A968441E9A52766DBC3AD8F6"/>
    <w:rsid w:val="0088667C"/>
  </w:style>
  <w:style w:type="paragraph" w:customStyle="1" w:styleId="5F79CF61277547CAB39E53D1750B125C3">
    <w:name w:val="5F79CF61277547CAB39E53D1750B125C3"/>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1">
    <w:name w:val="2F2C5C3E210043B1827CBBD624E2C8F31"/>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1">
    <w:name w:val="39622A3D2EA44F7DA3D787B759D62A361"/>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1">
    <w:name w:val="178CBF46B9184BC7A4E014BD44EC16E11"/>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1">
    <w:name w:val="3C43CB2DBCC04D95846699796517AEC61"/>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1">
    <w:name w:val="F4D8D293A26C43C5830E9CACCA5908181"/>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1">
    <w:name w:val="5C65BE04A968441E9A52766DBC3AD8F61"/>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3">
    <w:name w:val="241CC2EA9AA044F7A203126964973A883"/>
    <w:rsid w:val="0088667C"/>
    <w:pPr>
      <w:spacing w:before="120" w:after="60" w:line="240" w:lineRule="auto"/>
    </w:pPr>
    <w:rPr>
      <w:rFonts w:ascii="Arial" w:eastAsia="Times New Roman" w:hAnsi="Arial" w:cs="Arial"/>
      <w:sz w:val="20"/>
      <w:szCs w:val="20"/>
      <w:lang w:eastAsia="en-US"/>
    </w:rPr>
  </w:style>
  <w:style w:type="paragraph" w:customStyle="1" w:styleId="27A33D92D80E402DB69BCAFC4AF650DD3">
    <w:name w:val="27A33D92D80E402DB69BCAFC4AF650DD3"/>
    <w:rsid w:val="0088667C"/>
    <w:pPr>
      <w:spacing w:before="120" w:after="60" w:line="240" w:lineRule="auto"/>
    </w:pPr>
    <w:rPr>
      <w:rFonts w:ascii="Arial" w:eastAsia="Times New Roman" w:hAnsi="Arial" w:cs="Arial"/>
      <w:sz w:val="20"/>
      <w:szCs w:val="20"/>
      <w:lang w:eastAsia="en-US"/>
    </w:rPr>
  </w:style>
  <w:style w:type="paragraph" w:customStyle="1" w:styleId="E03123CCF37F41439D8AB509663D5A073">
    <w:name w:val="E03123CCF37F41439D8AB509663D5A073"/>
    <w:rsid w:val="0088667C"/>
    <w:pPr>
      <w:spacing w:before="120" w:after="60" w:line="240" w:lineRule="auto"/>
    </w:pPr>
    <w:rPr>
      <w:rFonts w:ascii="Arial" w:eastAsia="Times New Roman" w:hAnsi="Arial" w:cs="Arial"/>
      <w:sz w:val="20"/>
      <w:szCs w:val="20"/>
      <w:lang w:eastAsia="en-US"/>
    </w:rPr>
  </w:style>
  <w:style w:type="paragraph" w:customStyle="1" w:styleId="3E81CBF79A284B70AA2736753CF7C6253">
    <w:name w:val="3E81CBF79A284B70AA2736753CF7C6253"/>
    <w:rsid w:val="0088667C"/>
    <w:pPr>
      <w:spacing w:before="120" w:after="60" w:line="240" w:lineRule="auto"/>
    </w:pPr>
    <w:rPr>
      <w:rFonts w:ascii="Arial" w:eastAsia="Times New Roman" w:hAnsi="Arial" w:cs="Arial"/>
      <w:sz w:val="20"/>
      <w:szCs w:val="20"/>
      <w:lang w:eastAsia="en-US"/>
    </w:rPr>
  </w:style>
  <w:style w:type="paragraph" w:customStyle="1" w:styleId="E0593C7645DC40B2919A3DB8189A7E7F3">
    <w:name w:val="E0593C7645DC40B2919A3DB8189A7E7F3"/>
    <w:rsid w:val="0088667C"/>
    <w:pPr>
      <w:spacing w:before="120" w:after="60" w:line="240" w:lineRule="auto"/>
    </w:pPr>
    <w:rPr>
      <w:rFonts w:ascii="Arial" w:eastAsia="Times New Roman" w:hAnsi="Arial" w:cs="Arial"/>
      <w:sz w:val="20"/>
      <w:szCs w:val="20"/>
      <w:lang w:eastAsia="en-US"/>
    </w:rPr>
  </w:style>
  <w:style w:type="paragraph" w:customStyle="1" w:styleId="9A3368246B744E81AFCF964EE948F1133">
    <w:name w:val="9A3368246B744E81AFCF964EE948F1133"/>
    <w:rsid w:val="0088667C"/>
    <w:pPr>
      <w:spacing w:before="120" w:after="60" w:line="240" w:lineRule="auto"/>
    </w:pPr>
    <w:rPr>
      <w:rFonts w:ascii="Arial" w:eastAsia="Times New Roman" w:hAnsi="Arial" w:cs="Arial"/>
      <w:sz w:val="20"/>
      <w:szCs w:val="20"/>
      <w:lang w:eastAsia="en-US"/>
    </w:rPr>
  </w:style>
  <w:style w:type="paragraph" w:customStyle="1" w:styleId="AED6A7D6A562492E89279D3D2504FA343">
    <w:name w:val="AED6A7D6A562492E89279D3D2504FA343"/>
    <w:rsid w:val="0088667C"/>
    <w:pPr>
      <w:spacing w:before="120" w:after="60" w:line="240" w:lineRule="auto"/>
    </w:pPr>
    <w:rPr>
      <w:rFonts w:ascii="Arial" w:eastAsia="Times New Roman" w:hAnsi="Arial" w:cs="Arial"/>
      <w:sz w:val="20"/>
      <w:szCs w:val="20"/>
      <w:lang w:eastAsia="en-US"/>
    </w:rPr>
  </w:style>
  <w:style w:type="paragraph" w:customStyle="1" w:styleId="BA42F9328BA5446D8C5C54033F6F32853">
    <w:name w:val="BA42F9328BA5446D8C5C54033F6F32853"/>
    <w:rsid w:val="0088667C"/>
    <w:pPr>
      <w:spacing w:before="120" w:after="60" w:line="240" w:lineRule="auto"/>
    </w:pPr>
    <w:rPr>
      <w:rFonts w:ascii="Arial" w:eastAsia="Times New Roman" w:hAnsi="Arial" w:cs="Arial"/>
      <w:sz w:val="20"/>
      <w:szCs w:val="20"/>
      <w:lang w:eastAsia="en-US"/>
    </w:rPr>
  </w:style>
  <w:style w:type="paragraph" w:customStyle="1" w:styleId="650391010A94494E8D94584138A1932E3">
    <w:name w:val="650391010A94494E8D94584138A1932E3"/>
    <w:rsid w:val="0088667C"/>
    <w:pPr>
      <w:spacing w:before="120" w:after="60" w:line="240" w:lineRule="auto"/>
    </w:pPr>
    <w:rPr>
      <w:rFonts w:ascii="Arial" w:eastAsia="Times New Roman" w:hAnsi="Arial" w:cs="Arial"/>
      <w:sz w:val="20"/>
      <w:szCs w:val="20"/>
      <w:lang w:eastAsia="en-US"/>
    </w:rPr>
  </w:style>
  <w:style w:type="paragraph" w:customStyle="1" w:styleId="8A5AEA910E0143B3BC395FE0C25470523">
    <w:name w:val="8A5AEA910E0143B3BC395FE0C25470523"/>
    <w:rsid w:val="0088667C"/>
    <w:pPr>
      <w:spacing w:before="120" w:after="60" w:line="240" w:lineRule="auto"/>
    </w:pPr>
    <w:rPr>
      <w:rFonts w:ascii="Arial" w:eastAsia="Times New Roman" w:hAnsi="Arial" w:cs="Arial"/>
      <w:sz w:val="20"/>
      <w:szCs w:val="20"/>
      <w:lang w:eastAsia="en-US"/>
    </w:rPr>
  </w:style>
  <w:style w:type="paragraph" w:customStyle="1" w:styleId="7C400E04A2FA4797A9DF9CE668358DE03">
    <w:name w:val="7C400E04A2FA4797A9DF9CE668358DE03"/>
    <w:rsid w:val="0088667C"/>
    <w:pPr>
      <w:spacing w:before="120" w:after="60" w:line="240" w:lineRule="auto"/>
    </w:pPr>
    <w:rPr>
      <w:rFonts w:ascii="Arial" w:eastAsia="Times New Roman" w:hAnsi="Arial" w:cs="Arial"/>
      <w:sz w:val="20"/>
      <w:szCs w:val="20"/>
      <w:lang w:eastAsia="en-US"/>
    </w:rPr>
  </w:style>
  <w:style w:type="paragraph" w:customStyle="1" w:styleId="8A238541D3F8496F9C54BA5265E7BE2F3">
    <w:name w:val="8A238541D3F8496F9C54BA5265E7BE2F3"/>
    <w:rsid w:val="0088667C"/>
    <w:pPr>
      <w:spacing w:before="120" w:after="60" w:line="240" w:lineRule="auto"/>
    </w:pPr>
    <w:rPr>
      <w:rFonts w:ascii="Arial" w:eastAsia="Times New Roman" w:hAnsi="Arial" w:cs="Arial"/>
      <w:sz w:val="20"/>
      <w:szCs w:val="20"/>
      <w:lang w:eastAsia="en-US"/>
    </w:rPr>
  </w:style>
  <w:style w:type="paragraph" w:customStyle="1" w:styleId="91090954AB5341D39E6140B2C5B4A29D3">
    <w:name w:val="91090954AB5341D39E6140B2C5B4A29D3"/>
    <w:rsid w:val="0088667C"/>
    <w:pPr>
      <w:spacing w:before="120" w:after="60" w:line="240" w:lineRule="auto"/>
    </w:pPr>
    <w:rPr>
      <w:rFonts w:ascii="Arial" w:eastAsia="Times New Roman" w:hAnsi="Arial" w:cs="Arial"/>
      <w:sz w:val="20"/>
      <w:szCs w:val="20"/>
      <w:lang w:eastAsia="en-US"/>
    </w:rPr>
  </w:style>
  <w:style w:type="paragraph" w:customStyle="1" w:styleId="4AECD56918444E3EBF716364D552426A3">
    <w:name w:val="4AECD56918444E3EBF716364D552426A3"/>
    <w:rsid w:val="0088667C"/>
    <w:pPr>
      <w:spacing w:before="120" w:after="60" w:line="240" w:lineRule="auto"/>
    </w:pPr>
    <w:rPr>
      <w:rFonts w:ascii="Arial" w:eastAsia="Times New Roman" w:hAnsi="Arial" w:cs="Arial"/>
      <w:sz w:val="20"/>
      <w:szCs w:val="20"/>
      <w:lang w:eastAsia="en-US"/>
    </w:rPr>
  </w:style>
  <w:style w:type="paragraph" w:customStyle="1" w:styleId="1EFD1DDD5C1A495FB6F0065C1FD834D43">
    <w:name w:val="1EFD1DDD5C1A495FB6F0065C1FD834D43"/>
    <w:rsid w:val="0088667C"/>
    <w:pPr>
      <w:spacing w:before="120" w:after="60" w:line="240" w:lineRule="auto"/>
    </w:pPr>
    <w:rPr>
      <w:rFonts w:ascii="Arial" w:eastAsia="Times New Roman" w:hAnsi="Arial" w:cs="Arial"/>
      <w:sz w:val="20"/>
      <w:szCs w:val="20"/>
      <w:lang w:eastAsia="en-US"/>
    </w:rPr>
  </w:style>
  <w:style w:type="paragraph" w:customStyle="1" w:styleId="69610E831759472B8B4054559C5E3B453">
    <w:name w:val="69610E831759472B8B4054559C5E3B453"/>
    <w:rsid w:val="0088667C"/>
    <w:pPr>
      <w:spacing w:before="120" w:after="60" w:line="240" w:lineRule="auto"/>
    </w:pPr>
    <w:rPr>
      <w:rFonts w:ascii="Arial" w:eastAsia="Times New Roman" w:hAnsi="Arial" w:cs="Arial"/>
      <w:sz w:val="20"/>
      <w:szCs w:val="20"/>
      <w:lang w:eastAsia="en-US"/>
    </w:rPr>
  </w:style>
  <w:style w:type="paragraph" w:customStyle="1" w:styleId="4A5C3AF7A3234E38904A368F58CDA3AD3">
    <w:name w:val="4A5C3AF7A3234E38904A368F58CDA3AD3"/>
    <w:rsid w:val="0088667C"/>
    <w:pPr>
      <w:spacing w:before="120" w:after="60" w:line="240" w:lineRule="auto"/>
    </w:pPr>
    <w:rPr>
      <w:rFonts w:ascii="Arial" w:eastAsia="Times New Roman" w:hAnsi="Arial" w:cs="Arial"/>
      <w:sz w:val="20"/>
      <w:szCs w:val="20"/>
      <w:lang w:eastAsia="en-US"/>
    </w:rPr>
  </w:style>
  <w:style w:type="paragraph" w:customStyle="1" w:styleId="C4C36358AEE744848770831225D200CF3">
    <w:name w:val="C4C36358AEE744848770831225D200CF3"/>
    <w:rsid w:val="0088667C"/>
    <w:pPr>
      <w:spacing w:before="120" w:after="60" w:line="240" w:lineRule="auto"/>
    </w:pPr>
    <w:rPr>
      <w:rFonts w:ascii="Arial" w:eastAsia="Times New Roman" w:hAnsi="Arial" w:cs="Arial"/>
      <w:sz w:val="20"/>
      <w:szCs w:val="20"/>
      <w:lang w:eastAsia="en-US"/>
    </w:rPr>
  </w:style>
  <w:style w:type="paragraph" w:customStyle="1" w:styleId="85D6053565914EB8919803FDF4034A063">
    <w:name w:val="85D6053565914EB8919803FDF4034A063"/>
    <w:rsid w:val="0088667C"/>
    <w:pPr>
      <w:spacing w:before="120" w:after="60" w:line="240" w:lineRule="auto"/>
    </w:pPr>
    <w:rPr>
      <w:rFonts w:ascii="Arial" w:eastAsia="Times New Roman" w:hAnsi="Arial" w:cs="Arial"/>
      <w:sz w:val="20"/>
      <w:szCs w:val="20"/>
      <w:lang w:eastAsia="en-US"/>
    </w:rPr>
  </w:style>
  <w:style w:type="paragraph" w:customStyle="1" w:styleId="96A906AB60B14CA9BECFAB1B4A7547D53">
    <w:name w:val="96A906AB60B14CA9BECFAB1B4A7547D53"/>
    <w:rsid w:val="0088667C"/>
    <w:pPr>
      <w:spacing w:before="120" w:after="60" w:line="240" w:lineRule="auto"/>
    </w:pPr>
    <w:rPr>
      <w:rFonts w:ascii="Arial" w:eastAsia="Times New Roman" w:hAnsi="Arial" w:cs="Arial"/>
      <w:sz w:val="20"/>
      <w:szCs w:val="20"/>
      <w:lang w:eastAsia="en-US"/>
    </w:rPr>
  </w:style>
  <w:style w:type="paragraph" w:customStyle="1" w:styleId="AE07EA66EB6442D5B25DA71617C4D1D83">
    <w:name w:val="AE07EA66EB6442D5B25DA71617C4D1D83"/>
    <w:rsid w:val="0088667C"/>
    <w:pPr>
      <w:spacing w:before="120" w:after="60" w:line="240" w:lineRule="auto"/>
    </w:pPr>
    <w:rPr>
      <w:rFonts w:ascii="Arial" w:eastAsia="Times New Roman" w:hAnsi="Arial" w:cs="Arial"/>
      <w:sz w:val="20"/>
      <w:szCs w:val="20"/>
      <w:lang w:eastAsia="en-US"/>
    </w:rPr>
  </w:style>
  <w:style w:type="paragraph" w:customStyle="1" w:styleId="4B88447A6A5D4FE9AAC6F5D437605A2B3">
    <w:name w:val="4B88447A6A5D4FE9AAC6F5D437605A2B3"/>
    <w:rsid w:val="0088667C"/>
    <w:pPr>
      <w:spacing w:before="120" w:after="60" w:line="240" w:lineRule="auto"/>
    </w:pPr>
    <w:rPr>
      <w:rFonts w:ascii="Arial" w:eastAsia="Times New Roman" w:hAnsi="Arial" w:cs="Arial"/>
      <w:sz w:val="20"/>
      <w:szCs w:val="20"/>
      <w:lang w:eastAsia="en-US"/>
    </w:rPr>
  </w:style>
  <w:style w:type="paragraph" w:customStyle="1" w:styleId="4A5EB955C8D049A49C189A2C09E699993">
    <w:name w:val="4A5EB955C8D049A49C189A2C09E699993"/>
    <w:rsid w:val="0088667C"/>
    <w:pPr>
      <w:spacing w:before="120" w:after="60" w:line="240" w:lineRule="auto"/>
    </w:pPr>
    <w:rPr>
      <w:rFonts w:ascii="Arial" w:eastAsia="Times New Roman" w:hAnsi="Arial" w:cs="Arial"/>
      <w:sz w:val="20"/>
      <w:szCs w:val="20"/>
      <w:lang w:eastAsia="en-US"/>
    </w:rPr>
  </w:style>
  <w:style w:type="paragraph" w:customStyle="1" w:styleId="8BF3E2078D3D42AEA9002DEC5753F0573">
    <w:name w:val="8BF3E2078D3D42AEA9002DEC5753F0573"/>
    <w:rsid w:val="0088667C"/>
    <w:pPr>
      <w:spacing w:before="120" w:after="60" w:line="240" w:lineRule="auto"/>
    </w:pPr>
    <w:rPr>
      <w:rFonts w:ascii="Arial" w:eastAsia="Times New Roman" w:hAnsi="Arial" w:cs="Arial"/>
      <w:sz w:val="20"/>
      <w:szCs w:val="20"/>
      <w:lang w:eastAsia="en-US"/>
    </w:rPr>
  </w:style>
  <w:style w:type="paragraph" w:customStyle="1" w:styleId="3979CA676B8B4A0894DFDB1166BB53F33">
    <w:name w:val="3979CA676B8B4A0894DFDB1166BB53F33"/>
    <w:rsid w:val="0088667C"/>
    <w:pPr>
      <w:spacing w:before="120" w:after="60" w:line="240" w:lineRule="auto"/>
    </w:pPr>
    <w:rPr>
      <w:rFonts w:ascii="Arial" w:eastAsia="Times New Roman" w:hAnsi="Arial" w:cs="Arial"/>
      <w:sz w:val="20"/>
      <w:szCs w:val="20"/>
      <w:lang w:eastAsia="en-US"/>
    </w:rPr>
  </w:style>
  <w:style w:type="paragraph" w:customStyle="1" w:styleId="FF8C7EDD9EF0467CAF55151FBBD888CC3">
    <w:name w:val="FF8C7EDD9EF0467CAF55151FBBD888CC3"/>
    <w:rsid w:val="0088667C"/>
    <w:pPr>
      <w:spacing w:before="120" w:after="60" w:line="240" w:lineRule="auto"/>
    </w:pPr>
    <w:rPr>
      <w:rFonts w:ascii="Arial" w:eastAsia="Times New Roman" w:hAnsi="Arial" w:cs="Arial"/>
      <w:sz w:val="20"/>
      <w:szCs w:val="20"/>
      <w:lang w:eastAsia="en-US"/>
    </w:rPr>
  </w:style>
  <w:style w:type="paragraph" w:customStyle="1" w:styleId="195E6B8610F04CDFB45EB339172133B13">
    <w:name w:val="195E6B8610F04CDFB45EB339172133B13"/>
    <w:rsid w:val="0088667C"/>
    <w:pPr>
      <w:spacing w:before="120" w:after="60" w:line="240" w:lineRule="auto"/>
    </w:pPr>
    <w:rPr>
      <w:rFonts w:ascii="Arial" w:eastAsia="Times New Roman" w:hAnsi="Arial" w:cs="Arial"/>
      <w:sz w:val="20"/>
      <w:szCs w:val="20"/>
      <w:lang w:eastAsia="en-US"/>
    </w:rPr>
  </w:style>
  <w:style w:type="paragraph" w:customStyle="1" w:styleId="EEACEADD486A4BABB0609AB9E656D0213">
    <w:name w:val="EEACEADD486A4BABB0609AB9E656D0213"/>
    <w:rsid w:val="0088667C"/>
    <w:pPr>
      <w:spacing w:before="120" w:after="60" w:line="240" w:lineRule="auto"/>
    </w:pPr>
    <w:rPr>
      <w:rFonts w:ascii="Arial" w:eastAsia="Times New Roman" w:hAnsi="Arial" w:cs="Arial"/>
      <w:sz w:val="20"/>
      <w:szCs w:val="20"/>
      <w:lang w:eastAsia="en-US"/>
    </w:rPr>
  </w:style>
  <w:style w:type="paragraph" w:customStyle="1" w:styleId="8B97E2EF250D4417860EF98680A1BC0C3">
    <w:name w:val="8B97E2EF250D4417860EF98680A1BC0C3"/>
    <w:rsid w:val="0088667C"/>
    <w:pPr>
      <w:spacing w:before="120" w:after="60" w:line="240" w:lineRule="auto"/>
    </w:pPr>
    <w:rPr>
      <w:rFonts w:ascii="Arial" w:eastAsia="Times New Roman" w:hAnsi="Arial" w:cs="Arial"/>
      <w:sz w:val="20"/>
      <w:szCs w:val="20"/>
      <w:lang w:eastAsia="en-US"/>
    </w:rPr>
  </w:style>
  <w:style w:type="paragraph" w:customStyle="1" w:styleId="A7E7C500F05847C7AF604BF13562C6353">
    <w:name w:val="A7E7C500F05847C7AF604BF13562C6353"/>
    <w:rsid w:val="0088667C"/>
    <w:pPr>
      <w:spacing w:before="120" w:after="60" w:line="240" w:lineRule="auto"/>
    </w:pPr>
    <w:rPr>
      <w:rFonts w:ascii="Arial" w:eastAsia="Times New Roman" w:hAnsi="Arial" w:cs="Arial"/>
      <w:sz w:val="20"/>
      <w:szCs w:val="20"/>
      <w:lang w:eastAsia="en-US"/>
    </w:rPr>
  </w:style>
  <w:style w:type="paragraph" w:customStyle="1" w:styleId="B9D48C355D034B99A29AFF7436B6B4753">
    <w:name w:val="B9D48C355D034B99A29AFF7436B6B4753"/>
    <w:rsid w:val="0088667C"/>
    <w:pPr>
      <w:spacing w:before="120" w:after="60" w:line="240" w:lineRule="auto"/>
    </w:pPr>
    <w:rPr>
      <w:rFonts w:ascii="Arial" w:eastAsia="Times New Roman" w:hAnsi="Arial" w:cs="Arial"/>
      <w:sz w:val="20"/>
      <w:szCs w:val="20"/>
      <w:lang w:eastAsia="en-US"/>
    </w:rPr>
  </w:style>
  <w:style w:type="paragraph" w:customStyle="1" w:styleId="3C2AA3DC46254A8AAD444B0D709382383">
    <w:name w:val="3C2AA3DC46254A8AAD444B0D709382383"/>
    <w:rsid w:val="0088667C"/>
    <w:pPr>
      <w:spacing w:before="120" w:after="60" w:line="240" w:lineRule="auto"/>
    </w:pPr>
    <w:rPr>
      <w:rFonts w:ascii="Arial" w:eastAsia="Times New Roman" w:hAnsi="Arial" w:cs="Arial"/>
      <w:sz w:val="20"/>
      <w:szCs w:val="20"/>
      <w:lang w:eastAsia="en-US"/>
    </w:rPr>
  </w:style>
  <w:style w:type="paragraph" w:customStyle="1" w:styleId="E5389309E6C344CC9C6463D0D314E9173">
    <w:name w:val="E5389309E6C344CC9C6463D0D314E9173"/>
    <w:rsid w:val="0088667C"/>
    <w:pPr>
      <w:spacing w:before="120" w:after="60" w:line="240" w:lineRule="auto"/>
    </w:pPr>
    <w:rPr>
      <w:rFonts w:ascii="Arial" w:eastAsia="Times New Roman" w:hAnsi="Arial" w:cs="Arial"/>
      <w:sz w:val="20"/>
      <w:szCs w:val="20"/>
      <w:lang w:eastAsia="en-US"/>
    </w:rPr>
  </w:style>
  <w:style w:type="paragraph" w:customStyle="1" w:styleId="EAC11060065547369A4C30379623CBF43">
    <w:name w:val="EAC11060065547369A4C30379623CBF43"/>
    <w:rsid w:val="0088667C"/>
    <w:pPr>
      <w:spacing w:before="120" w:after="60" w:line="240" w:lineRule="auto"/>
    </w:pPr>
    <w:rPr>
      <w:rFonts w:ascii="Arial" w:eastAsia="Times New Roman" w:hAnsi="Arial" w:cs="Arial"/>
      <w:sz w:val="20"/>
      <w:szCs w:val="20"/>
      <w:lang w:eastAsia="en-US"/>
    </w:rPr>
  </w:style>
  <w:style w:type="paragraph" w:customStyle="1" w:styleId="CE1088B0A0A24462854FE47677F5B0583">
    <w:name w:val="CE1088B0A0A24462854FE47677F5B0583"/>
    <w:rsid w:val="0088667C"/>
    <w:pPr>
      <w:spacing w:before="120" w:after="60" w:line="240" w:lineRule="auto"/>
    </w:pPr>
    <w:rPr>
      <w:rFonts w:ascii="Arial" w:eastAsia="Times New Roman" w:hAnsi="Arial" w:cs="Arial"/>
      <w:sz w:val="20"/>
      <w:szCs w:val="20"/>
      <w:lang w:eastAsia="en-US"/>
    </w:rPr>
  </w:style>
  <w:style w:type="paragraph" w:customStyle="1" w:styleId="F42FD5EB64D24383B13987076F531D1B3">
    <w:name w:val="F42FD5EB64D24383B13987076F531D1B3"/>
    <w:rsid w:val="0088667C"/>
    <w:pPr>
      <w:spacing w:before="120" w:after="60" w:line="240" w:lineRule="auto"/>
    </w:pPr>
    <w:rPr>
      <w:rFonts w:ascii="Arial" w:eastAsia="Times New Roman" w:hAnsi="Arial" w:cs="Arial"/>
      <w:sz w:val="20"/>
      <w:szCs w:val="20"/>
      <w:lang w:eastAsia="en-US"/>
    </w:rPr>
  </w:style>
  <w:style w:type="paragraph" w:customStyle="1" w:styleId="24CD2F07F7164D1FB03CBFA6D18996C43">
    <w:name w:val="24CD2F07F7164D1FB03CBFA6D18996C43"/>
    <w:rsid w:val="0088667C"/>
    <w:pPr>
      <w:spacing w:before="120" w:after="60" w:line="240" w:lineRule="auto"/>
    </w:pPr>
    <w:rPr>
      <w:rFonts w:ascii="Arial" w:eastAsia="Times New Roman" w:hAnsi="Arial" w:cs="Arial"/>
      <w:sz w:val="20"/>
      <w:szCs w:val="20"/>
      <w:lang w:eastAsia="en-US"/>
    </w:rPr>
  </w:style>
  <w:style w:type="paragraph" w:customStyle="1" w:styleId="F239B6340E924F44AA353D2CCDB6C8303">
    <w:name w:val="F239B6340E924F44AA353D2CCDB6C8303"/>
    <w:rsid w:val="0088667C"/>
    <w:pPr>
      <w:spacing w:before="120" w:after="60" w:line="240" w:lineRule="auto"/>
    </w:pPr>
    <w:rPr>
      <w:rFonts w:ascii="Arial" w:eastAsia="Times New Roman" w:hAnsi="Arial" w:cs="Arial"/>
      <w:sz w:val="20"/>
      <w:szCs w:val="20"/>
      <w:lang w:eastAsia="en-US"/>
    </w:rPr>
  </w:style>
  <w:style w:type="paragraph" w:customStyle="1" w:styleId="42DC8210641249369FC3B2C9A21602F83">
    <w:name w:val="42DC8210641249369FC3B2C9A21602F83"/>
    <w:rsid w:val="0088667C"/>
    <w:pPr>
      <w:spacing w:before="120" w:after="60" w:line="240" w:lineRule="auto"/>
    </w:pPr>
    <w:rPr>
      <w:rFonts w:ascii="Arial" w:eastAsia="Times New Roman" w:hAnsi="Arial" w:cs="Arial"/>
      <w:sz w:val="20"/>
      <w:szCs w:val="20"/>
      <w:lang w:eastAsia="en-US"/>
    </w:rPr>
  </w:style>
  <w:style w:type="paragraph" w:customStyle="1" w:styleId="3B0ABA0A41004BA0955B4B7F66294D973">
    <w:name w:val="3B0ABA0A41004BA0955B4B7F66294D973"/>
    <w:rsid w:val="0088667C"/>
    <w:pPr>
      <w:spacing w:before="120" w:after="60" w:line="240" w:lineRule="auto"/>
    </w:pPr>
    <w:rPr>
      <w:rFonts w:ascii="Arial" w:eastAsia="Times New Roman" w:hAnsi="Arial" w:cs="Arial"/>
      <w:sz w:val="20"/>
      <w:szCs w:val="20"/>
      <w:lang w:eastAsia="en-US"/>
    </w:rPr>
  </w:style>
  <w:style w:type="paragraph" w:customStyle="1" w:styleId="A972E8B2402B4407AAE91E3C59CF0F203">
    <w:name w:val="A972E8B2402B4407AAE91E3C59CF0F203"/>
    <w:rsid w:val="0088667C"/>
    <w:pPr>
      <w:spacing w:before="120" w:after="60" w:line="240" w:lineRule="auto"/>
    </w:pPr>
    <w:rPr>
      <w:rFonts w:ascii="Arial" w:eastAsia="Times New Roman" w:hAnsi="Arial" w:cs="Arial"/>
      <w:sz w:val="20"/>
      <w:szCs w:val="20"/>
      <w:lang w:eastAsia="en-US"/>
    </w:rPr>
  </w:style>
  <w:style w:type="paragraph" w:customStyle="1" w:styleId="9BAE999DC3854A858085BC589A819F2D3">
    <w:name w:val="9BAE999DC3854A858085BC589A819F2D3"/>
    <w:rsid w:val="0088667C"/>
    <w:pPr>
      <w:spacing w:before="120" w:after="60" w:line="240" w:lineRule="auto"/>
    </w:pPr>
    <w:rPr>
      <w:rFonts w:ascii="Arial" w:eastAsia="Times New Roman" w:hAnsi="Arial" w:cs="Arial"/>
      <w:sz w:val="20"/>
      <w:szCs w:val="20"/>
      <w:lang w:eastAsia="en-US"/>
    </w:rPr>
  </w:style>
  <w:style w:type="paragraph" w:customStyle="1" w:styleId="77F4BE28F0C14D5FAC81F117B01CCA3A3">
    <w:name w:val="77F4BE28F0C14D5FAC81F117B01CCA3A3"/>
    <w:rsid w:val="0088667C"/>
    <w:pPr>
      <w:spacing w:before="120" w:after="60" w:line="240" w:lineRule="auto"/>
    </w:pPr>
    <w:rPr>
      <w:rFonts w:ascii="Arial" w:eastAsia="Times New Roman" w:hAnsi="Arial" w:cs="Arial"/>
      <w:sz w:val="20"/>
      <w:szCs w:val="20"/>
      <w:lang w:eastAsia="en-US"/>
    </w:rPr>
  </w:style>
  <w:style w:type="paragraph" w:customStyle="1" w:styleId="664D147F8C8E494D9A1864752AAB60223">
    <w:name w:val="664D147F8C8E494D9A1864752AAB60223"/>
    <w:rsid w:val="0088667C"/>
    <w:pPr>
      <w:spacing w:before="120" w:after="60" w:line="240" w:lineRule="auto"/>
    </w:pPr>
    <w:rPr>
      <w:rFonts w:ascii="Arial" w:eastAsia="Times New Roman" w:hAnsi="Arial" w:cs="Arial"/>
      <w:sz w:val="20"/>
      <w:szCs w:val="20"/>
      <w:lang w:eastAsia="en-US"/>
    </w:rPr>
  </w:style>
  <w:style w:type="paragraph" w:customStyle="1" w:styleId="E1DA452F06A64A0E903C3FB0C6299E693">
    <w:name w:val="E1DA452F06A64A0E903C3FB0C6299E693"/>
    <w:rsid w:val="0088667C"/>
    <w:pPr>
      <w:spacing w:before="120" w:after="60" w:line="240" w:lineRule="auto"/>
    </w:pPr>
    <w:rPr>
      <w:rFonts w:ascii="Arial" w:eastAsia="Times New Roman" w:hAnsi="Arial" w:cs="Arial"/>
      <w:sz w:val="20"/>
      <w:szCs w:val="20"/>
      <w:lang w:eastAsia="en-US"/>
    </w:rPr>
  </w:style>
  <w:style w:type="paragraph" w:customStyle="1" w:styleId="B5CBBAA7EEB444DDAFD841A07AD354A43">
    <w:name w:val="B5CBBAA7EEB444DDAFD841A07AD354A43"/>
    <w:rsid w:val="0088667C"/>
    <w:pPr>
      <w:spacing w:before="120" w:after="60" w:line="240" w:lineRule="auto"/>
    </w:pPr>
    <w:rPr>
      <w:rFonts w:ascii="Arial" w:eastAsia="Times New Roman" w:hAnsi="Arial" w:cs="Arial"/>
      <w:sz w:val="20"/>
      <w:szCs w:val="20"/>
      <w:lang w:eastAsia="en-US"/>
    </w:rPr>
  </w:style>
  <w:style w:type="paragraph" w:customStyle="1" w:styleId="88D270A38B184FDD89B3298EB58105193">
    <w:name w:val="88D270A38B184FDD89B3298EB58105193"/>
    <w:rsid w:val="0088667C"/>
    <w:pPr>
      <w:spacing w:before="120" w:after="60" w:line="240" w:lineRule="auto"/>
    </w:pPr>
    <w:rPr>
      <w:rFonts w:ascii="Arial" w:eastAsia="Times New Roman" w:hAnsi="Arial" w:cs="Arial"/>
      <w:sz w:val="20"/>
      <w:szCs w:val="20"/>
      <w:lang w:eastAsia="en-US"/>
    </w:rPr>
  </w:style>
  <w:style w:type="paragraph" w:customStyle="1" w:styleId="223E9D71C6F94DC08084E8623FA9249E3">
    <w:name w:val="223E9D71C6F94DC08084E8623FA9249E3"/>
    <w:rsid w:val="0088667C"/>
    <w:pPr>
      <w:spacing w:before="120" w:after="60" w:line="240" w:lineRule="auto"/>
    </w:pPr>
    <w:rPr>
      <w:rFonts w:ascii="Arial" w:eastAsia="Times New Roman" w:hAnsi="Arial" w:cs="Arial"/>
      <w:sz w:val="20"/>
      <w:szCs w:val="20"/>
      <w:lang w:eastAsia="en-US"/>
    </w:rPr>
  </w:style>
  <w:style w:type="paragraph" w:customStyle="1" w:styleId="575EFF6A1D39487298077D5EA3971BA63">
    <w:name w:val="575EFF6A1D39487298077D5EA3971BA63"/>
    <w:rsid w:val="0088667C"/>
    <w:pPr>
      <w:spacing w:before="120" w:after="60" w:line="240" w:lineRule="auto"/>
    </w:pPr>
    <w:rPr>
      <w:rFonts w:ascii="Arial" w:eastAsia="Times New Roman" w:hAnsi="Arial" w:cs="Arial"/>
      <w:sz w:val="20"/>
      <w:szCs w:val="20"/>
      <w:lang w:eastAsia="en-US"/>
    </w:rPr>
  </w:style>
  <w:style w:type="paragraph" w:customStyle="1" w:styleId="7DA6282429BD43C8927D85A2705928703">
    <w:name w:val="7DA6282429BD43C8927D85A2705928703"/>
    <w:rsid w:val="0088667C"/>
    <w:pPr>
      <w:spacing w:before="120" w:after="60" w:line="240" w:lineRule="auto"/>
    </w:pPr>
    <w:rPr>
      <w:rFonts w:ascii="Arial" w:eastAsia="Times New Roman" w:hAnsi="Arial" w:cs="Arial"/>
      <w:sz w:val="20"/>
      <w:szCs w:val="20"/>
      <w:lang w:eastAsia="en-US"/>
    </w:rPr>
  </w:style>
  <w:style w:type="paragraph" w:customStyle="1" w:styleId="7A1994069B4B4600AC8789BB750E85C53">
    <w:name w:val="7A1994069B4B4600AC8789BB750E85C53"/>
    <w:rsid w:val="0088667C"/>
    <w:pPr>
      <w:spacing w:before="120" w:after="60" w:line="240" w:lineRule="auto"/>
    </w:pPr>
    <w:rPr>
      <w:rFonts w:ascii="Arial" w:eastAsia="Times New Roman" w:hAnsi="Arial" w:cs="Arial"/>
      <w:sz w:val="20"/>
      <w:szCs w:val="20"/>
      <w:lang w:eastAsia="en-US"/>
    </w:rPr>
  </w:style>
  <w:style w:type="paragraph" w:customStyle="1" w:styleId="D8DFCF326DFD49EC87EFDA866BF34D483">
    <w:name w:val="D8DFCF326DFD49EC87EFDA866BF34D483"/>
    <w:rsid w:val="0088667C"/>
    <w:pPr>
      <w:spacing w:before="120" w:after="60" w:line="240" w:lineRule="auto"/>
    </w:pPr>
    <w:rPr>
      <w:rFonts w:ascii="Arial" w:eastAsia="Times New Roman" w:hAnsi="Arial" w:cs="Arial"/>
      <w:sz w:val="20"/>
      <w:szCs w:val="20"/>
      <w:lang w:eastAsia="en-US"/>
    </w:rPr>
  </w:style>
  <w:style w:type="paragraph" w:customStyle="1" w:styleId="910D803F42FC48608781FE694E35F9653">
    <w:name w:val="910D803F42FC48608781FE694E35F9653"/>
    <w:rsid w:val="0088667C"/>
    <w:pPr>
      <w:spacing w:before="120" w:after="60" w:line="240" w:lineRule="auto"/>
    </w:pPr>
    <w:rPr>
      <w:rFonts w:ascii="Arial" w:eastAsia="Times New Roman" w:hAnsi="Arial" w:cs="Arial"/>
      <w:sz w:val="20"/>
      <w:szCs w:val="20"/>
      <w:lang w:eastAsia="en-US"/>
    </w:rPr>
  </w:style>
  <w:style w:type="paragraph" w:customStyle="1" w:styleId="CD72AD850F564513A10E789F00B148963">
    <w:name w:val="CD72AD850F564513A10E789F00B148963"/>
    <w:rsid w:val="0088667C"/>
    <w:pPr>
      <w:spacing w:before="120" w:after="60" w:line="240" w:lineRule="auto"/>
    </w:pPr>
    <w:rPr>
      <w:rFonts w:ascii="Arial" w:eastAsia="Times New Roman" w:hAnsi="Arial" w:cs="Arial"/>
      <w:sz w:val="20"/>
      <w:szCs w:val="20"/>
      <w:lang w:eastAsia="en-US"/>
    </w:rPr>
  </w:style>
  <w:style w:type="paragraph" w:customStyle="1" w:styleId="7A92D131C88B406FA2544C15A71888903">
    <w:name w:val="7A92D131C88B406FA2544C15A71888903"/>
    <w:rsid w:val="0088667C"/>
    <w:pPr>
      <w:spacing w:before="120" w:after="60" w:line="240" w:lineRule="auto"/>
    </w:pPr>
    <w:rPr>
      <w:rFonts w:ascii="Arial" w:eastAsia="Times New Roman" w:hAnsi="Arial" w:cs="Arial"/>
      <w:sz w:val="20"/>
      <w:szCs w:val="20"/>
      <w:lang w:eastAsia="en-US"/>
    </w:rPr>
  </w:style>
  <w:style w:type="paragraph" w:customStyle="1" w:styleId="24885BF86CAE4932BE55F80B22047A483">
    <w:name w:val="24885BF86CAE4932BE55F80B22047A483"/>
    <w:rsid w:val="0088667C"/>
    <w:pPr>
      <w:spacing w:before="120" w:after="60" w:line="240" w:lineRule="auto"/>
    </w:pPr>
    <w:rPr>
      <w:rFonts w:ascii="Arial" w:eastAsia="Times New Roman" w:hAnsi="Arial" w:cs="Arial"/>
      <w:sz w:val="20"/>
      <w:szCs w:val="20"/>
      <w:lang w:eastAsia="en-US"/>
    </w:rPr>
  </w:style>
  <w:style w:type="paragraph" w:customStyle="1" w:styleId="FF08DC79CA82420082C8819B156E7B583">
    <w:name w:val="FF08DC79CA82420082C8819B156E7B583"/>
    <w:rsid w:val="0088667C"/>
    <w:pPr>
      <w:spacing w:before="120" w:after="60" w:line="240" w:lineRule="auto"/>
    </w:pPr>
    <w:rPr>
      <w:rFonts w:ascii="Arial" w:eastAsia="Times New Roman" w:hAnsi="Arial" w:cs="Arial"/>
      <w:sz w:val="20"/>
      <w:szCs w:val="20"/>
      <w:lang w:eastAsia="en-US"/>
    </w:rPr>
  </w:style>
  <w:style w:type="paragraph" w:customStyle="1" w:styleId="030EC449D8BD4D7099D423C5C699006D3">
    <w:name w:val="030EC449D8BD4D7099D423C5C699006D3"/>
    <w:rsid w:val="0088667C"/>
    <w:pPr>
      <w:spacing w:before="120" w:after="60" w:line="240" w:lineRule="auto"/>
    </w:pPr>
    <w:rPr>
      <w:rFonts w:ascii="Arial" w:eastAsia="Times New Roman" w:hAnsi="Arial" w:cs="Arial"/>
      <w:sz w:val="20"/>
      <w:szCs w:val="20"/>
      <w:lang w:eastAsia="en-US"/>
    </w:rPr>
  </w:style>
  <w:style w:type="paragraph" w:customStyle="1" w:styleId="6ADE9B1BB747403EA342B035D63408613">
    <w:name w:val="6ADE9B1BB747403EA342B035D63408613"/>
    <w:rsid w:val="0088667C"/>
    <w:pPr>
      <w:spacing w:before="120" w:after="60" w:line="240" w:lineRule="auto"/>
    </w:pPr>
    <w:rPr>
      <w:rFonts w:ascii="Arial" w:eastAsia="Times New Roman" w:hAnsi="Arial" w:cs="Arial"/>
      <w:sz w:val="20"/>
      <w:szCs w:val="20"/>
      <w:lang w:eastAsia="en-US"/>
    </w:rPr>
  </w:style>
  <w:style w:type="paragraph" w:customStyle="1" w:styleId="F18855A1A7814D6DB0F553AA6966F4363">
    <w:name w:val="F18855A1A7814D6DB0F553AA6966F4363"/>
    <w:rsid w:val="0088667C"/>
    <w:pPr>
      <w:spacing w:before="120" w:after="60" w:line="240" w:lineRule="auto"/>
    </w:pPr>
    <w:rPr>
      <w:rFonts w:ascii="Arial" w:eastAsia="Times New Roman" w:hAnsi="Arial" w:cs="Arial"/>
      <w:sz w:val="20"/>
      <w:szCs w:val="20"/>
      <w:lang w:eastAsia="en-US"/>
    </w:rPr>
  </w:style>
  <w:style w:type="paragraph" w:customStyle="1" w:styleId="5E7FC9B1608D497C9295BD5D19784FF63">
    <w:name w:val="5E7FC9B1608D497C9295BD5D19784FF63"/>
    <w:rsid w:val="0088667C"/>
    <w:pPr>
      <w:spacing w:before="120" w:after="60" w:line="240" w:lineRule="auto"/>
    </w:pPr>
    <w:rPr>
      <w:rFonts w:ascii="Arial" w:eastAsia="Times New Roman" w:hAnsi="Arial" w:cs="Arial"/>
      <w:sz w:val="20"/>
      <w:szCs w:val="20"/>
      <w:lang w:eastAsia="en-US"/>
    </w:rPr>
  </w:style>
  <w:style w:type="paragraph" w:customStyle="1" w:styleId="579B7A2FD695465C8D719CCE811F2AAB3">
    <w:name w:val="579B7A2FD695465C8D719CCE811F2AAB3"/>
    <w:rsid w:val="0088667C"/>
    <w:pPr>
      <w:spacing w:before="120" w:after="60" w:line="240" w:lineRule="auto"/>
    </w:pPr>
    <w:rPr>
      <w:rFonts w:ascii="Arial" w:eastAsia="Times New Roman" w:hAnsi="Arial" w:cs="Arial"/>
      <w:sz w:val="20"/>
      <w:szCs w:val="20"/>
      <w:lang w:eastAsia="en-US"/>
    </w:rPr>
  </w:style>
  <w:style w:type="paragraph" w:customStyle="1" w:styleId="E1C668222DFE4B14B179958C14ED5CAE3">
    <w:name w:val="E1C668222DFE4B14B179958C14ED5CAE3"/>
    <w:rsid w:val="0088667C"/>
    <w:pPr>
      <w:spacing w:before="120" w:after="60" w:line="240" w:lineRule="auto"/>
    </w:pPr>
    <w:rPr>
      <w:rFonts w:ascii="Arial" w:eastAsia="Times New Roman" w:hAnsi="Arial" w:cs="Arial"/>
      <w:sz w:val="20"/>
      <w:szCs w:val="20"/>
      <w:lang w:eastAsia="en-US"/>
    </w:rPr>
  </w:style>
  <w:style w:type="paragraph" w:customStyle="1" w:styleId="BB1C4D015C3340F9966C0D66DFA9909B3">
    <w:name w:val="BB1C4D015C3340F9966C0D66DFA9909B3"/>
    <w:rsid w:val="0088667C"/>
    <w:pPr>
      <w:spacing w:before="120" w:after="60" w:line="240" w:lineRule="auto"/>
    </w:pPr>
    <w:rPr>
      <w:rFonts w:ascii="Arial" w:eastAsia="Times New Roman" w:hAnsi="Arial" w:cs="Arial"/>
      <w:sz w:val="20"/>
      <w:szCs w:val="20"/>
      <w:lang w:eastAsia="en-US"/>
    </w:rPr>
  </w:style>
  <w:style w:type="paragraph" w:customStyle="1" w:styleId="D7C84294EA0744D5AD88A1792C6C266C3">
    <w:name w:val="D7C84294EA0744D5AD88A1792C6C266C3"/>
    <w:rsid w:val="0088667C"/>
    <w:pPr>
      <w:spacing w:before="120" w:after="60" w:line="240" w:lineRule="auto"/>
    </w:pPr>
    <w:rPr>
      <w:rFonts w:ascii="Arial" w:eastAsia="Times New Roman" w:hAnsi="Arial" w:cs="Arial"/>
      <w:sz w:val="20"/>
      <w:szCs w:val="20"/>
      <w:lang w:eastAsia="en-US"/>
    </w:rPr>
  </w:style>
  <w:style w:type="paragraph" w:customStyle="1" w:styleId="15296AB5CC3D499FBD882047D5B626BB3">
    <w:name w:val="15296AB5CC3D499FBD882047D5B626BB3"/>
    <w:rsid w:val="0088667C"/>
    <w:pPr>
      <w:spacing w:before="120" w:after="60" w:line="240" w:lineRule="auto"/>
    </w:pPr>
    <w:rPr>
      <w:rFonts w:ascii="Arial" w:eastAsia="Times New Roman" w:hAnsi="Arial" w:cs="Arial"/>
      <w:sz w:val="20"/>
      <w:szCs w:val="20"/>
      <w:lang w:eastAsia="en-US"/>
    </w:rPr>
  </w:style>
  <w:style w:type="paragraph" w:customStyle="1" w:styleId="CD44B15F1EAE4CF0AC5FAE4059A0D94D3">
    <w:name w:val="CD44B15F1EAE4CF0AC5FAE4059A0D94D3"/>
    <w:rsid w:val="0088667C"/>
    <w:pPr>
      <w:spacing w:before="120" w:after="60" w:line="240" w:lineRule="auto"/>
    </w:pPr>
    <w:rPr>
      <w:rFonts w:ascii="Arial" w:eastAsia="Times New Roman" w:hAnsi="Arial" w:cs="Arial"/>
      <w:sz w:val="20"/>
      <w:szCs w:val="20"/>
      <w:lang w:eastAsia="en-US"/>
    </w:rPr>
  </w:style>
  <w:style w:type="paragraph" w:customStyle="1" w:styleId="D71108C90AED4E41A66655850EB82E563">
    <w:name w:val="D71108C90AED4E41A66655850EB82E563"/>
    <w:rsid w:val="0088667C"/>
    <w:pPr>
      <w:spacing w:before="120" w:after="60" w:line="240" w:lineRule="auto"/>
    </w:pPr>
    <w:rPr>
      <w:rFonts w:ascii="Arial" w:eastAsia="Times New Roman" w:hAnsi="Arial" w:cs="Arial"/>
      <w:sz w:val="20"/>
      <w:szCs w:val="20"/>
      <w:lang w:eastAsia="en-US"/>
    </w:rPr>
  </w:style>
  <w:style w:type="paragraph" w:customStyle="1" w:styleId="68858A4B6A3E40899905432CC2C94C773">
    <w:name w:val="68858A4B6A3E40899905432CC2C94C773"/>
    <w:rsid w:val="0088667C"/>
    <w:pPr>
      <w:spacing w:before="120" w:after="60" w:line="240" w:lineRule="auto"/>
    </w:pPr>
    <w:rPr>
      <w:rFonts w:ascii="Arial" w:eastAsia="Times New Roman" w:hAnsi="Arial" w:cs="Arial"/>
      <w:sz w:val="20"/>
      <w:szCs w:val="20"/>
      <w:lang w:eastAsia="en-US"/>
    </w:rPr>
  </w:style>
  <w:style w:type="paragraph" w:customStyle="1" w:styleId="C7B56EED3D024E67B3A06B963ADEAD3F3">
    <w:name w:val="C7B56EED3D024E67B3A06B963ADEAD3F3"/>
    <w:rsid w:val="0088667C"/>
    <w:pPr>
      <w:spacing w:before="120" w:after="60" w:line="240" w:lineRule="auto"/>
    </w:pPr>
    <w:rPr>
      <w:rFonts w:ascii="Arial" w:eastAsia="Times New Roman" w:hAnsi="Arial" w:cs="Arial"/>
      <w:sz w:val="20"/>
      <w:szCs w:val="20"/>
      <w:lang w:eastAsia="en-US"/>
    </w:rPr>
  </w:style>
  <w:style w:type="paragraph" w:customStyle="1" w:styleId="8EF4E161A8A242F38635B407E4C7FC5D3">
    <w:name w:val="8EF4E161A8A242F38635B407E4C7FC5D3"/>
    <w:rsid w:val="0088667C"/>
    <w:pPr>
      <w:spacing w:before="120" w:after="60" w:line="240" w:lineRule="auto"/>
    </w:pPr>
    <w:rPr>
      <w:rFonts w:ascii="Arial" w:eastAsia="Times New Roman" w:hAnsi="Arial" w:cs="Arial"/>
      <w:sz w:val="20"/>
      <w:szCs w:val="20"/>
      <w:lang w:eastAsia="en-US"/>
    </w:rPr>
  </w:style>
  <w:style w:type="paragraph" w:customStyle="1" w:styleId="9E358DE825A44DF4B399EC57209976F93">
    <w:name w:val="9E358DE825A44DF4B399EC57209976F93"/>
    <w:rsid w:val="0088667C"/>
    <w:pPr>
      <w:spacing w:before="120" w:after="60" w:line="240" w:lineRule="auto"/>
    </w:pPr>
    <w:rPr>
      <w:rFonts w:ascii="Arial" w:eastAsia="Times New Roman" w:hAnsi="Arial" w:cs="Arial"/>
      <w:sz w:val="20"/>
      <w:szCs w:val="20"/>
      <w:lang w:eastAsia="en-US"/>
    </w:rPr>
  </w:style>
  <w:style w:type="paragraph" w:customStyle="1" w:styleId="B855FEBA12C64CB193DD434875C505623">
    <w:name w:val="B855FEBA12C64CB193DD434875C505623"/>
    <w:rsid w:val="0088667C"/>
    <w:pPr>
      <w:spacing w:before="120" w:after="60" w:line="240" w:lineRule="auto"/>
    </w:pPr>
    <w:rPr>
      <w:rFonts w:ascii="Arial" w:eastAsia="Times New Roman" w:hAnsi="Arial" w:cs="Arial"/>
      <w:sz w:val="20"/>
      <w:szCs w:val="20"/>
      <w:lang w:eastAsia="en-US"/>
    </w:rPr>
  </w:style>
  <w:style w:type="paragraph" w:customStyle="1" w:styleId="194AC7FDF51245F4B4FA54F6A94C7EBF3">
    <w:name w:val="194AC7FDF51245F4B4FA54F6A94C7EBF3"/>
    <w:rsid w:val="0088667C"/>
    <w:pPr>
      <w:spacing w:before="120" w:after="60" w:line="240" w:lineRule="auto"/>
    </w:pPr>
    <w:rPr>
      <w:rFonts w:ascii="Arial" w:eastAsia="Times New Roman" w:hAnsi="Arial" w:cs="Arial"/>
      <w:sz w:val="20"/>
      <w:szCs w:val="20"/>
      <w:lang w:eastAsia="en-US"/>
    </w:rPr>
  </w:style>
  <w:style w:type="paragraph" w:customStyle="1" w:styleId="A90FBBF17D844A3CA70167B7AC600CBA3">
    <w:name w:val="A90FBBF17D844A3CA70167B7AC600CBA3"/>
    <w:rsid w:val="0088667C"/>
    <w:pPr>
      <w:spacing w:before="120" w:after="60" w:line="240" w:lineRule="auto"/>
    </w:pPr>
    <w:rPr>
      <w:rFonts w:ascii="Arial" w:eastAsia="Times New Roman" w:hAnsi="Arial" w:cs="Arial"/>
      <w:sz w:val="20"/>
      <w:szCs w:val="20"/>
      <w:lang w:eastAsia="en-US"/>
    </w:rPr>
  </w:style>
  <w:style w:type="paragraph" w:customStyle="1" w:styleId="BBAA10AE85E1436BBB9B32847C6B993B3">
    <w:name w:val="BBAA10AE85E1436BBB9B32847C6B993B3"/>
    <w:rsid w:val="0088667C"/>
    <w:pPr>
      <w:spacing w:before="120" w:after="60" w:line="240" w:lineRule="auto"/>
    </w:pPr>
    <w:rPr>
      <w:rFonts w:ascii="Arial" w:eastAsia="Times New Roman" w:hAnsi="Arial" w:cs="Arial"/>
      <w:sz w:val="20"/>
      <w:szCs w:val="20"/>
      <w:lang w:eastAsia="en-US"/>
    </w:rPr>
  </w:style>
  <w:style w:type="paragraph" w:customStyle="1" w:styleId="3A207BE560004FFF81349D1439D78EDB3">
    <w:name w:val="3A207BE560004FFF81349D1439D78EDB3"/>
    <w:rsid w:val="0088667C"/>
    <w:pPr>
      <w:spacing w:before="120" w:after="60" w:line="240" w:lineRule="auto"/>
    </w:pPr>
    <w:rPr>
      <w:rFonts w:ascii="Arial" w:eastAsia="Times New Roman" w:hAnsi="Arial" w:cs="Arial"/>
      <w:sz w:val="20"/>
      <w:szCs w:val="20"/>
      <w:lang w:eastAsia="en-US"/>
    </w:rPr>
  </w:style>
  <w:style w:type="paragraph" w:customStyle="1" w:styleId="A16E113F309B4B4581FDB50507AB87C43">
    <w:name w:val="A16E113F309B4B4581FDB50507AB87C43"/>
    <w:rsid w:val="0088667C"/>
    <w:pPr>
      <w:spacing w:before="120" w:after="60" w:line="240" w:lineRule="auto"/>
    </w:pPr>
    <w:rPr>
      <w:rFonts w:ascii="Arial" w:eastAsia="Times New Roman" w:hAnsi="Arial" w:cs="Arial"/>
      <w:sz w:val="20"/>
      <w:szCs w:val="20"/>
      <w:lang w:eastAsia="en-US"/>
    </w:rPr>
  </w:style>
  <w:style w:type="paragraph" w:customStyle="1" w:styleId="6EE831CF0DBA4025896C2FB4513AD6823">
    <w:name w:val="6EE831CF0DBA4025896C2FB4513AD6823"/>
    <w:rsid w:val="0088667C"/>
    <w:pPr>
      <w:spacing w:before="120" w:after="60" w:line="240" w:lineRule="auto"/>
    </w:pPr>
    <w:rPr>
      <w:rFonts w:ascii="Arial" w:eastAsia="Times New Roman" w:hAnsi="Arial" w:cs="Arial"/>
      <w:sz w:val="20"/>
      <w:szCs w:val="20"/>
      <w:lang w:eastAsia="en-US"/>
    </w:rPr>
  </w:style>
  <w:style w:type="paragraph" w:customStyle="1" w:styleId="5CF4ECD749D14BCABC98DB6C973961023">
    <w:name w:val="5CF4ECD749D14BCABC98DB6C973961023"/>
    <w:rsid w:val="0088667C"/>
    <w:pPr>
      <w:spacing w:before="120" w:after="60" w:line="240" w:lineRule="auto"/>
    </w:pPr>
    <w:rPr>
      <w:rFonts w:ascii="Arial" w:eastAsia="Times New Roman" w:hAnsi="Arial" w:cs="Arial"/>
      <w:sz w:val="20"/>
      <w:szCs w:val="20"/>
      <w:lang w:eastAsia="en-US"/>
    </w:rPr>
  </w:style>
  <w:style w:type="paragraph" w:customStyle="1" w:styleId="E9FC2B7D93964709ADF4A954B30D6DF23">
    <w:name w:val="E9FC2B7D93964709ADF4A954B30D6DF23"/>
    <w:rsid w:val="0088667C"/>
    <w:pPr>
      <w:spacing w:before="120" w:after="60" w:line="240" w:lineRule="auto"/>
    </w:pPr>
    <w:rPr>
      <w:rFonts w:ascii="Arial" w:eastAsia="Times New Roman" w:hAnsi="Arial" w:cs="Arial"/>
      <w:sz w:val="20"/>
      <w:szCs w:val="20"/>
      <w:lang w:eastAsia="en-US"/>
    </w:rPr>
  </w:style>
  <w:style w:type="paragraph" w:customStyle="1" w:styleId="572F1828075F40E3B74CBB39B16884743">
    <w:name w:val="572F1828075F40E3B74CBB39B16884743"/>
    <w:rsid w:val="0088667C"/>
    <w:pPr>
      <w:spacing w:before="120" w:after="60" w:line="240" w:lineRule="auto"/>
    </w:pPr>
    <w:rPr>
      <w:rFonts w:ascii="Arial" w:eastAsia="Times New Roman" w:hAnsi="Arial" w:cs="Arial"/>
      <w:sz w:val="20"/>
      <w:szCs w:val="20"/>
      <w:lang w:eastAsia="en-US"/>
    </w:rPr>
  </w:style>
  <w:style w:type="paragraph" w:customStyle="1" w:styleId="90B19D123A5C4DABBA86817F78E3EEE73">
    <w:name w:val="90B19D123A5C4DABBA86817F78E3EEE73"/>
    <w:rsid w:val="0088667C"/>
    <w:pPr>
      <w:spacing w:before="120" w:after="60" w:line="240" w:lineRule="auto"/>
    </w:pPr>
    <w:rPr>
      <w:rFonts w:ascii="Arial" w:eastAsia="Times New Roman" w:hAnsi="Arial" w:cs="Arial"/>
      <w:sz w:val="20"/>
      <w:szCs w:val="20"/>
      <w:lang w:eastAsia="en-US"/>
    </w:rPr>
  </w:style>
  <w:style w:type="paragraph" w:customStyle="1" w:styleId="526543CE1F814ECA99958F32FED153A63">
    <w:name w:val="526543CE1F814ECA99958F32FED153A63"/>
    <w:rsid w:val="0088667C"/>
    <w:pPr>
      <w:spacing w:before="120" w:after="60" w:line="240" w:lineRule="auto"/>
    </w:pPr>
    <w:rPr>
      <w:rFonts w:ascii="Arial" w:eastAsia="Times New Roman" w:hAnsi="Arial" w:cs="Arial"/>
      <w:sz w:val="20"/>
      <w:szCs w:val="20"/>
      <w:lang w:eastAsia="en-US"/>
    </w:rPr>
  </w:style>
  <w:style w:type="paragraph" w:customStyle="1" w:styleId="49171B6BE5B148ECBFB16E59FBB5156A3">
    <w:name w:val="49171B6BE5B148ECBFB16E59FBB5156A3"/>
    <w:rsid w:val="0088667C"/>
    <w:pPr>
      <w:spacing w:before="120" w:after="60" w:line="240" w:lineRule="auto"/>
    </w:pPr>
    <w:rPr>
      <w:rFonts w:ascii="Arial" w:eastAsia="Times New Roman" w:hAnsi="Arial" w:cs="Arial"/>
      <w:sz w:val="20"/>
      <w:szCs w:val="20"/>
      <w:lang w:eastAsia="en-US"/>
    </w:rPr>
  </w:style>
  <w:style w:type="paragraph" w:customStyle="1" w:styleId="398A26BFE6D54A48BDC12404CF53CEF93">
    <w:name w:val="398A26BFE6D54A48BDC12404CF53CEF93"/>
    <w:rsid w:val="0088667C"/>
    <w:pPr>
      <w:spacing w:before="120" w:after="60" w:line="240" w:lineRule="auto"/>
    </w:pPr>
    <w:rPr>
      <w:rFonts w:ascii="Arial" w:eastAsia="Times New Roman" w:hAnsi="Arial" w:cs="Arial"/>
      <w:sz w:val="20"/>
      <w:szCs w:val="20"/>
      <w:lang w:eastAsia="en-US"/>
    </w:rPr>
  </w:style>
  <w:style w:type="paragraph" w:customStyle="1" w:styleId="6D0D507028F44EF99319A2C62B8DCBCB3">
    <w:name w:val="6D0D507028F44EF99319A2C62B8DCBCB3"/>
    <w:rsid w:val="0088667C"/>
    <w:pPr>
      <w:spacing w:before="120" w:after="60" w:line="240" w:lineRule="auto"/>
    </w:pPr>
    <w:rPr>
      <w:rFonts w:ascii="Arial" w:eastAsia="Times New Roman" w:hAnsi="Arial" w:cs="Arial"/>
      <w:sz w:val="20"/>
      <w:szCs w:val="20"/>
      <w:lang w:eastAsia="en-US"/>
    </w:rPr>
  </w:style>
  <w:style w:type="paragraph" w:customStyle="1" w:styleId="179F8F652325470BB1BAFF4F9FA4235B3">
    <w:name w:val="179F8F652325470BB1BAFF4F9FA4235B3"/>
    <w:rsid w:val="0088667C"/>
    <w:pPr>
      <w:spacing w:before="120" w:after="60" w:line="240" w:lineRule="auto"/>
    </w:pPr>
    <w:rPr>
      <w:rFonts w:ascii="Arial" w:eastAsia="Times New Roman" w:hAnsi="Arial" w:cs="Arial"/>
      <w:sz w:val="20"/>
      <w:szCs w:val="20"/>
      <w:lang w:eastAsia="en-US"/>
    </w:rPr>
  </w:style>
  <w:style w:type="paragraph" w:customStyle="1" w:styleId="488D1E089B5A40CC9EE84EE7F5015A7F3">
    <w:name w:val="488D1E089B5A40CC9EE84EE7F5015A7F3"/>
    <w:rsid w:val="0088667C"/>
    <w:pPr>
      <w:spacing w:before="120" w:after="60" w:line="240" w:lineRule="auto"/>
    </w:pPr>
    <w:rPr>
      <w:rFonts w:ascii="Arial" w:eastAsia="Times New Roman" w:hAnsi="Arial" w:cs="Arial"/>
      <w:sz w:val="20"/>
      <w:szCs w:val="20"/>
      <w:lang w:eastAsia="en-US"/>
    </w:rPr>
  </w:style>
  <w:style w:type="paragraph" w:customStyle="1" w:styleId="724723725FB44BF3AF5C0932127C8F693">
    <w:name w:val="724723725FB44BF3AF5C0932127C8F693"/>
    <w:rsid w:val="0088667C"/>
    <w:pPr>
      <w:spacing w:before="120" w:after="60" w:line="240" w:lineRule="auto"/>
    </w:pPr>
    <w:rPr>
      <w:rFonts w:ascii="Arial" w:eastAsia="Times New Roman" w:hAnsi="Arial" w:cs="Arial"/>
      <w:sz w:val="20"/>
      <w:szCs w:val="20"/>
      <w:lang w:eastAsia="en-US"/>
    </w:rPr>
  </w:style>
  <w:style w:type="paragraph" w:customStyle="1" w:styleId="23745F9662CD43C59F163044BBC24C3B3">
    <w:name w:val="23745F9662CD43C59F163044BBC24C3B3"/>
    <w:rsid w:val="0088667C"/>
    <w:pPr>
      <w:spacing w:before="120" w:after="60" w:line="240" w:lineRule="auto"/>
    </w:pPr>
    <w:rPr>
      <w:rFonts w:ascii="Arial" w:eastAsia="Times New Roman" w:hAnsi="Arial" w:cs="Arial"/>
      <w:sz w:val="20"/>
      <w:szCs w:val="20"/>
      <w:lang w:eastAsia="en-US"/>
    </w:rPr>
  </w:style>
  <w:style w:type="paragraph" w:customStyle="1" w:styleId="4F62C8F0F433412B84C110060B3FD7DC3">
    <w:name w:val="4F62C8F0F433412B84C110060B3FD7DC3"/>
    <w:rsid w:val="0088667C"/>
    <w:pPr>
      <w:spacing w:before="120" w:after="60" w:line="240" w:lineRule="auto"/>
    </w:pPr>
    <w:rPr>
      <w:rFonts w:ascii="Arial" w:eastAsia="Times New Roman" w:hAnsi="Arial" w:cs="Arial"/>
      <w:sz w:val="20"/>
      <w:szCs w:val="20"/>
      <w:lang w:eastAsia="en-US"/>
    </w:rPr>
  </w:style>
  <w:style w:type="paragraph" w:customStyle="1" w:styleId="8EA39988D8614C83ACD988CC0A7E8E893">
    <w:name w:val="8EA39988D8614C83ACD988CC0A7E8E893"/>
    <w:rsid w:val="0088667C"/>
    <w:pPr>
      <w:spacing w:before="120" w:after="60" w:line="240" w:lineRule="auto"/>
    </w:pPr>
    <w:rPr>
      <w:rFonts w:ascii="Arial" w:eastAsia="Times New Roman" w:hAnsi="Arial" w:cs="Arial"/>
      <w:sz w:val="20"/>
      <w:szCs w:val="20"/>
      <w:lang w:eastAsia="en-US"/>
    </w:rPr>
  </w:style>
  <w:style w:type="paragraph" w:customStyle="1" w:styleId="22F21009543C49A5B00E74593B6421A23">
    <w:name w:val="22F21009543C49A5B00E74593B6421A23"/>
    <w:rsid w:val="0088667C"/>
    <w:pPr>
      <w:spacing w:before="120" w:after="60" w:line="240" w:lineRule="auto"/>
    </w:pPr>
    <w:rPr>
      <w:rFonts w:ascii="Arial" w:eastAsia="Times New Roman" w:hAnsi="Arial" w:cs="Arial"/>
      <w:sz w:val="20"/>
      <w:szCs w:val="20"/>
      <w:lang w:eastAsia="en-US"/>
    </w:rPr>
  </w:style>
  <w:style w:type="paragraph" w:customStyle="1" w:styleId="5958E1A701F546C28089BB615B5D5A343">
    <w:name w:val="5958E1A701F546C28089BB615B5D5A343"/>
    <w:rsid w:val="0088667C"/>
    <w:pPr>
      <w:spacing w:before="120" w:after="60" w:line="240" w:lineRule="auto"/>
    </w:pPr>
    <w:rPr>
      <w:rFonts w:ascii="Arial" w:eastAsia="Times New Roman" w:hAnsi="Arial" w:cs="Arial"/>
      <w:sz w:val="20"/>
      <w:szCs w:val="20"/>
      <w:lang w:eastAsia="en-US"/>
    </w:rPr>
  </w:style>
  <w:style w:type="paragraph" w:customStyle="1" w:styleId="38D1A39C164B4FD8BC4B3E4287586C403">
    <w:name w:val="38D1A39C164B4FD8BC4B3E4287586C403"/>
    <w:rsid w:val="0088667C"/>
    <w:pPr>
      <w:spacing w:before="120" w:after="60" w:line="240" w:lineRule="auto"/>
    </w:pPr>
    <w:rPr>
      <w:rFonts w:ascii="Arial" w:eastAsia="Times New Roman" w:hAnsi="Arial" w:cs="Arial"/>
      <w:sz w:val="20"/>
      <w:szCs w:val="20"/>
      <w:lang w:eastAsia="en-US"/>
    </w:rPr>
  </w:style>
  <w:style w:type="paragraph" w:customStyle="1" w:styleId="E8BCBC0AFC96409EA2317FAADEDD3E2C3">
    <w:name w:val="E8BCBC0AFC96409EA2317FAADEDD3E2C3"/>
    <w:rsid w:val="0088667C"/>
    <w:pPr>
      <w:spacing w:before="120" w:after="60" w:line="240" w:lineRule="auto"/>
    </w:pPr>
    <w:rPr>
      <w:rFonts w:ascii="Arial" w:eastAsia="Times New Roman" w:hAnsi="Arial" w:cs="Arial"/>
      <w:sz w:val="20"/>
      <w:szCs w:val="20"/>
      <w:lang w:eastAsia="en-US"/>
    </w:rPr>
  </w:style>
  <w:style w:type="paragraph" w:customStyle="1" w:styleId="9D319739B2CC4748BD58D4FFF1374A4D3">
    <w:name w:val="9D319739B2CC4748BD58D4FFF1374A4D3"/>
    <w:rsid w:val="0088667C"/>
    <w:pPr>
      <w:spacing w:before="120" w:after="60" w:line="240" w:lineRule="auto"/>
    </w:pPr>
    <w:rPr>
      <w:rFonts w:ascii="Arial" w:eastAsia="Times New Roman" w:hAnsi="Arial" w:cs="Arial"/>
      <w:sz w:val="20"/>
      <w:szCs w:val="20"/>
      <w:lang w:eastAsia="en-US"/>
    </w:rPr>
  </w:style>
  <w:style w:type="paragraph" w:customStyle="1" w:styleId="5B37999E8F88485E8286E6B52802AF573">
    <w:name w:val="5B37999E8F88485E8286E6B52802AF573"/>
    <w:rsid w:val="0088667C"/>
    <w:pPr>
      <w:spacing w:before="120" w:after="60" w:line="240" w:lineRule="auto"/>
    </w:pPr>
    <w:rPr>
      <w:rFonts w:ascii="Arial" w:eastAsia="Times New Roman" w:hAnsi="Arial" w:cs="Arial"/>
      <w:sz w:val="20"/>
      <w:szCs w:val="20"/>
      <w:lang w:eastAsia="en-US"/>
    </w:rPr>
  </w:style>
  <w:style w:type="paragraph" w:customStyle="1" w:styleId="B7EE5D90E192475DAFBD50B938E489133">
    <w:name w:val="B7EE5D90E192475DAFBD50B938E489133"/>
    <w:rsid w:val="0088667C"/>
    <w:pPr>
      <w:spacing w:before="120" w:after="60" w:line="240" w:lineRule="auto"/>
    </w:pPr>
    <w:rPr>
      <w:rFonts w:ascii="Arial" w:eastAsia="Times New Roman" w:hAnsi="Arial" w:cs="Arial"/>
      <w:sz w:val="20"/>
      <w:szCs w:val="20"/>
      <w:lang w:eastAsia="en-US"/>
    </w:rPr>
  </w:style>
  <w:style w:type="paragraph" w:customStyle="1" w:styleId="B1F8C1482EAE45F290D4875F9B4DCD303">
    <w:name w:val="B1F8C1482EAE45F290D4875F9B4DCD303"/>
    <w:rsid w:val="0088667C"/>
    <w:pPr>
      <w:spacing w:before="120" w:after="60" w:line="240" w:lineRule="auto"/>
    </w:pPr>
    <w:rPr>
      <w:rFonts w:ascii="Arial" w:eastAsia="Times New Roman" w:hAnsi="Arial" w:cs="Arial"/>
      <w:sz w:val="20"/>
      <w:szCs w:val="20"/>
      <w:lang w:eastAsia="en-US"/>
    </w:rPr>
  </w:style>
  <w:style w:type="paragraph" w:customStyle="1" w:styleId="7B28D826045445B083F847DEF430E9FD3">
    <w:name w:val="7B28D826045445B083F847DEF430E9FD3"/>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3">
    <w:name w:val="B5CA77367E1941F7A7DE7065B04849BE3"/>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3">
    <w:name w:val="72AC653E20BA4DE2BE91AE6060C1FDA73"/>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3">
    <w:name w:val="CDCD9B690FF3447A99A14E95A7D90C8F3"/>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3">
    <w:name w:val="1008ABCB36324DFB8BF4A99EABF5FF963"/>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3">
    <w:name w:val="450F41237F1B45B7A7891CE68EB80D173"/>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3">
    <w:name w:val="727CC7C938024F549628D90F1E0ED3273"/>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3">
    <w:name w:val="DE7D0709FFFB48CFBA8E60995D32ABFF3"/>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3">
    <w:name w:val="5276F8C6C7B84EE6AA8784D2A911DBD03"/>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3">
    <w:name w:val="19EC6A18A95D4CD4B4718098F47425703"/>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3">
    <w:name w:val="3B9AC26E089F44D1B2B5A6ACB052316F3"/>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3">
    <w:name w:val="F6287C0317BC49BF861E63D702FCA84D3"/>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3">
    <w:name w:val="662CDD03E4024EF5841C8D802B5347003"/>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3">
    <w:name w:val="5B3B99514FCC41F68B92AF447CC7A4E03"/>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3">
    <w:name w:val="84E1A9562B294F19A35BD3833CDAFB313"/>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3">
    <w:name w:val="8E016E0F854144E898F0CB3E4B2E34933"/>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3">
    <w:name w:val="D2F61EB3AF004965B5B75BF0136A29053"/>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3">
    <w:name w:val="95B239C8E3834DD387272565848F9EC53"/>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3">
    <w:name w:val="812AD5FD728045C69AC7F5108848368D3"/>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3">
    <w:name w:val="CA7724B0A03F4030A1F35A1AE099EC8F3"/>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3">
    <w:name w:val="35C632FA048F49A1B209343F74B8FABC3"/>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3">
    <w:name w:val="F9D9B2FFDDCF4872A616B0CAC8E6213B3"/>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3">
    <w:name w:val="CB302E2AEA674D36AB12AB3E68F127D03"/>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3">
    <w:name w:val="061B66C83D9C4CD3A1C023714BED65363"/>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3">
    <w:name w:val="6EFA600735D646E3B7BE1C7F729039EB3"/>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3">
    <w:name w:val="9D5EAEEE88054396927587DB13E885A83"/>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3">
    <w:name w:val="7ADB0AF92C924A92BAF893BEFF334E2A3"/>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3">
    <w:name w:val="47E68F15354D4C179810DE99B5DB69BD3"/>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3">
    <w:name w:val="5D41D808C46D4579854A5E0358D9A8F93"/>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3">
    <w:name w:val="441554AA055F4F2A95AA68DE925FD2EB3"/>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3">
    <w:name w:val="FACA50034DDC4350BAEB6DADD25A67EC3"/>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
    <w:name w:val="D73C8F0F89D74EEB9A8C383AE976FA62"/>
    <w:rsid w:val="0088667C"/>
  </w:style>
  <w:style w:type="paragraph" w:customStyle="1" w:styleId="5B43C97F9DB64212AB0DBD7C94CB3946">
    <w:name w:val="5B43C97F9DB64212AB0DBD7C94CB3946"/>
    <w:rsid w:val="0088667C"/>
  </w:style>
  <w:style w:type="paragraph" w:customStyle="1" w:styleId="BE74B28DB2FF4A66B598A04A41FEA920">
    <w:name w:val="BE74B28DB2FF4A66B598A04A41FEA920"/>
    <w:rsid w:val="0088667C"/>
  </w:style>
  <w:style w:type="paragraph" w:customStyle="1" w:styleId="B32890B3BC0043D8B8A6C3C7306F9717">
    <w:name w:val="B32890B3BC0043D8B8A6C3C7306F9717"/>
    <w:rsid w:val="0088667C"/>
  </w:style>
  <w:style w:type="paragraph" w:customStyle="1" w:styleId="E8112BB0CEC04B62B5E8FC139E8616EE">
    <w:name w:val="E8112BB0CEC04B62B5E8FC139E8616EE"/>
    <w:rsid w:val="0088667C"/>
  </w:style>
  <w:style w:type="paragraph" w:customStyle="1" w:styleId="E53F432252674E9988EE0D8921863D9D">
    <w:name w:val="E53F432252674E9988EE0D8921863D9D"/>
    <w:rsid w:val="0088667C"/>
  </w:style>
  <w:style w:type="paragraph" w:customStyle="1" w:styleId="1F4547B2D63B4D1AB7A38C26DE8EB406">
    <w:name w:val="1F4547B2D63B4D1AB7A38C26DE8EB406"/>
    <w:rsid w:val="0088667C"/>
  </w:style>
  <w:style w:type="paragraph" w:customStyle="1" w:styleId="ED0AF1F409004A708E539970AAC23B67">
    <w:name w:val="ED0AF1F409004A708E539970AAC23B67"/>
    <w:rsid w:val="0088667C"/>
  </w:style>
  <w:style w:type="paragraph" w:customStyle="1" w:styleId="6DA36B6E56954AA79486601265D2D8B5">
    <w:name w:val="6DA36B6E56954AA79486601265D2D8B5"/>
    <w:rsid w:val="0088667C"/>
  </w:style>
  <w:style w:type="paragraph" w:customStyle="1" w:styleId="A9E68923ACBD4C0ABFB48A5C41A5FA4D">
    <w:name w:val="A9E68923ACBD4C0ABFB48A5C41A5FA4D"/>
    <w:rsid w:val="0088667C"/>
  </w:style>
  <w:style w:type="paragraph" w:customStyle="1" w:styleId="CD21FF596F4D4A5BA7F7A3A0E9FDC816">
    <w:name w:val="CD21FF596F4D4A5BA7F7A3A0E9FDC816"/>
    <w:rsid w:val="0088667C"/>
  </w:style>
  <w:style w:type="paragraph" w:customStyle="1" w:styleId="90D7B4A22FF0449885E57427BBD2594D">
    <w:name w:val="90D7B4A22FF0449885E57427BBD2594D"/>
    <w:rsid w:val="0088667C"/>
  </w:style>
  <w:style w:type="paragraph" w:customStyle="1" w:styleId="F952FA9B916A472BBF3D25E27CCD268E">
    <w:name w:val="F952FA9B916A472BBF3D25E27CCD268E"/>
    <w:rsid w:val="0088667C"/>
  </w:style>
  <w:style w:type="paragraph" w:customStyle="1" w:styleId="9D36B5908F7E43C6AAEBF80FC329A3AD">
    <w:name w:val="9D36B5908F7E43C6AAEBF80FC329A3AD"/>
    <w:rsid w:val="0088667C"/>
  </w:style>
  <w:style w:type="paragraph" w:customStyle="1" w:styleId="6F0AC5D912AD4DAF8DE82A1F69D53231">
    <w:name w:val="6F0AC5D912AD4DAF8DE82A1F69D53231"/>
    <w:rsid w:val="0088667C"/>
  </w:style>
  <w:style w:type="paragraph" w:customStyle="1" w:styleId="95C5E45E80B34756A72168CA49D5EFFB">
    <w:name w:val="95C5E45E80B34756A72168CA49D5EFFB"/>
    <w:rsid w:val="0088667C"/>
  </w:style>
  <w:style w:type="paragraph" w:customStyle="1" w:styleId="920B9E653292438DB4098074DED36EA5">
    <w:name w:val="920B9E653292438DB4098074DED36EA5"/>
    <w:rsid w:val="0088667C"/>
  </w:style>
  <w:style w:type="paragraph" w:customStyle="1" w:styleId="1462E9181EBB4CE0AFDADC65048F6B27">
    <w:name w:val="1462E9181EBB4CE0AFDADC65048F6B27"/>
    <w:rsid w:val="0088667C"/>
  </w:style>
  <w:style w:type="paragraph" w:customStyle="1" w:styleId="3BA475558AB54A778BFBD87235E839B1">
    <w:name w:val="3BA475558AB54A778BFBD87235E839B1"/>
    <w:rsid w:val="0088667C"/>
  </w:style>
  <w:style w:type="paragraph" w:customStyle="1" w:styleId="8ABC9DD1682E45A5B9D97C3EB54E6B84">
    <w:name w:val="8ABC9DD1682E45A5B9D97C3EB54E6B84"/>
    <w:rsid w:val="0088667C"/>
  </w:style>
  <w:style w:type="paragraph" w:customStyle="1" w:styleId="1A1FFCC96A934A78B2AFFDA366FFB134">
    <w:name w:val="1A1FFCC96A934A78B2AFFDA366FFB134"/>
    <w:rsid w:val="0088667C"/>
  </w:style>
  <w:style w:type="paragraph" w:customStyle="1" w:styleId="64B6B9B33CEF47F9B04251572B315174">
    <w:name w:val="64B6B9B33CEF47F9B04251572B315174"/>
    <w:rsid w:val="0088667C"/>
  </w:style>
  <w:style w:type="paragraph" w:customStyle="1" w:styleId="2F6FDF60E5FF447383D6169A4D279E28">
    <w:name w:val="2F6FDF60E5FF447383D6169A4D279E28"/>
    <w:rsid w:val="0088667C"/>
  </w:style>
  <w:style w:type="paragraph" w:customStyle="1" w:styleId="32076FDAEBF44F57B024432C533EDF95">
    <w:name w:val="32076FDAEBF44F57B024432C533EDF95"/>
    <w:rsid w:val="0088667C"/>
  </w:style>
  <w:style w:type="paragraph" w:customStyle="1" w:styleId="FF75EF1FB5C642A383D8AC0E203A3187">
    <w:name w:val="FF75EF1FB5C642A383D8AC0E203A3187"/>
    <w:rsid w:val="0088667C"/>
  </w:style>
  <w:style w:type="paragraph" w:customStyle="1" w:styleId="0CB27B4D320647ECBD5437B918E7CE21">
    <w:name w:val="0CB27B4D320647ECBD5437B918E7CE21"/>
    <w:rsid w:val="0088667C"/>
  </w:style>
  <w:style w:type="paragraph" w:customStyle="1" w:styleId="9726533B8DB3469EAA57760E0C3D5754">
    <w:name w:val="9726533B8DB3469EAA57760E0C3D5754"/>
    <w:rsid w:val="0088667C"/>
  </w:style>
  <w:style w:type="paragraph" w:customStyle="1" w:styleId="C2E57B6FD25545A7935258C0AF55F813">
    <w:name w:val="C2E57B6FD25545A7935258C0AF55F813"/>
    <w:rsid w:val="0088667C"/>
  </w:style>
  <w:style w:type="paragraph" w:customStyle="1" w:styleId="B566B02D86C8458E860D701464E939F6">
    <w:name w:val="B566B02D86C8458E860D701464E939F6"/>
    <w:rsid w:val="0088667C"/>
  </w:style>
  <w:style w:type="paragraph" w:customStyle="1" w:styleId="578CD38188F94D5A8529132C8B0B96DF">
    <w:name w:val="578CD38188F94D5A8529132C8B0B96DF"/>
    <w:rsid w:val="0088667C"/>
  </w:style>
  <w:style w:type="paragraph" w:customStyle="1" w:styleId="FDA4DE5C91FC459A8B679CA7898477EA">
    <w:name w:val="FDA4DE5C91FC459A8B679CA7898477EA"/>
    <w:rsid w:val="0088667C"/>
  </w:style>
  <w:style w:type="paragraph" w:customStyle="1" w:styleId="9378E65503BF4740874E2E351190031B">
    <w:name w:val="9378E65503BF4740874E2E351190031B"/>
    <w:rsid w:val="0088667C"/>
  </w:style>
  <w:style w:type="paragraph" w:customStyle="1" w:styleId="4B50CEC131BD423F8071FF2138C64BE3">
    <w:name w:val="4B50CEC131BD423F8071FF2138C64BE3"/>
    <w:rsid w:val="0088667C"/>
  </w:style>
  <w:style w:type="paragraph" w:customStyle="1" w:styleId="7E573482483A41B38224070B5D833C83">
    <w:name w:val="7E573482483A41B38224070B5D833C83"/>
    <w:rsid w:val="0088667C"/>
  </w:style>
  <w:style w:type="paragraph" w:customStyle="1" w:styleId="32EAD277388D47B18899742742B0222E">
    <w:name w:val="32EAD277388D47B18899742742B0222E"/>
    <w:rsid w:val="0088667C"/>
  </w:style>
  <w:style w:type="paragraph" w:customStyle="1" w:styleId="F89EE1F41D5A44CE8890DFC885FD15CC">
    <w:name w:val="F89EE1F41D5A44CE8890DFC885FD15CC"/>
    <w:rsid w:val="0088667C"/>
  </w:style>
  <w:style w:type="paragraph" w:customStyle="1" w:styleId="253A6A6374B646AC97857E6BFEEDDB82">
    <w:name w:val="253A6A6374B646AC97857E6BFEEDDB82"/>
    <w:rsid w:val="0088667C"/>
  </w:style>
  <w:style w:type="paragraph" w:customStyle="1" w:styleId="BF785CDC71D34E1799F786BE0AAF3F99">
    <w:name w:val="BF785CDC71D34E1799F786BE0AAF3F99"/>
    <w:rsid w:val="0088667C"/>
  </w:style>
  <w:style w:type="paragraph" w:customStyle="1" w:styleId="4D85DD0AAED346308BC7917B0B240DD0">
    <w:name w:val="4D85DD0AAED346308BC7917B0B240DD0"/>
    <w:rsid w:val="0088667C"/>
  </w:style>
  <w:style w:type="paragraph" w:customStyle="1" w:styleId="C153E48A3CCA42B9940BCA0F855B6D29">
    <w:name w:val="C153E48A3CCA42B9940BCA0F855B6D29"/>
    <w:rsid w:val="0088667C"/>
  </w:style>
  <w:style w:type="paragraph" w:customStyle="1" w:styleId="47ACAD879A07405B8E5956958DCE4E45">
    <w:name w:val="47ACAD879A07405B8E5956958DCE4E45"/>
    <w:rsid w:val="0088667C"/>
  </w:style>
  <w:style w:type="paragraph" w:customStyle="1" w:styleId="BD567C3BB4BE43C1B48E6A8282B5127D">
    <w:name w:val="BD567C3BB4BE43C1B48E6A8282B5127D"/>
    <w:rsid w:val="0088667C"/>
  </w:style>
  <w:style w:type="paragraph" w:customStyle="1" w:styleId="6FBAB829B67A4C85A914BF46E8769FEC">
    <w:name w:val="6FBAB829B67A4C85A914BF46E8769FEC"/>
    <w:rsid w:val="0088667C"/>
  </w:style>
  <w:style w:type="paragraph" w:customStyle="1" w:styleId="1D1360D015634811AF00F50D78430CB3">
    <w:name w:val="1D1360D015634811AF00F50D78430CB3"/>
    <w:rsid w:val="0088667C"/>
  </w:style>
  <w:style w:type="paragraph" w:customStyle="1" w:styleId="FCE6D8F090274ADF97FBD1ECDF8BA797">
    <w:name w:val="FCE6D8F090274ADF97FBD1ECDF8BA797"/>
    <w:rsid w:val="0088667C"/>
  </w:style>
  <w:style w:type="paragraph" w:customStyle="1" w:styleId="12D242BE8D694568ABB89A7060F7DBEF">
    <w:name w:val="12D242BE8D694568ABB89A7060F7DBEF"/>
    <w:rsid w:val="0088667C"/>
  </w:style>
  <w:style w:type="paragraph" w:customStyle="1" w:styleId="B007249BCF994CBE9C72C11B4289214B">
    <w:name w:val="B007249BCF994CBE9C72C11B4289214B"/>
    <w:rsid w:val="0088667C"/>
  </w:style>
  <w:style w:type="paragraph" w:customStyle="1" w:styleId="0E7CAB2CB2B44A9EA1FEC4F9743E3B3C">
    <w:name w:val="0E7CAB2CB2B44A9EA1FEC4F9743E3B3C"/>
    <w:rsid w:val="0088667C"/>
  </w:style>
  <w:style w:type="paragraph" w:customStyle="1" w:styleId="0368FC78F7F84205A4521B233737D045">
    <w:name w:val="0368FC78F7F84205A4521B233737D045"/>
    <w:rsid w:val="0088667C"/>
  </w:style>
  <w:style w:type="paragraph" w:customStyle="1" w:styleId="2954AD4BADAE4DE285051B1617DF38E1">
    <w:name w:val="2954AD4BADAE4DE285051B1617DF38E1"/>
    <w:rsid w:val="0088667C"/>
  </w:style>
  <w:style w:type="paragraph" w:customStyle="1" w:styleId="EC4FEFE6066A493F9A730A0C5F9C3591">
    <w:name w:val="EC4FEFE6066A493F9A730A0C5F9C3591"/>
    <w:rsid w:val="0088667C"/>
  </w:style>
  <w:style w:type="paragraph" w:customStyle="1" w:styleId="9297ADD53D424E07B745BB2F8FE526B7">
    <w:name w:val="9297ADD53D424E07B745BB2F8FE526B7"/>
    <w:rsid w:val="0088667C"/>
  </w:style>
  <w:style w:type="paragraph" w:customStyle="1" w:styleId="E75740B18CEB4542BC70ABBA6742B87C">
    <w:name w:val="E75740B18CEB4542BC70ABBA6742B87C"/>
    <w:rsid w:val="0088667C"/>
  </w:style>
  <w:style w:type="paragraph" w:customStyle="1" w:styleId="8C671CAD54B146BDA88C0FB3A443294E">
    <w:name w:val="8C671CAD54B146BDA88C0FB3A443294E"/>
    <w:rsid w:val="0088667C"/>
  </w:style>
  <w:style w:type="paragraph" w:customStyle="1" w:styleId="FDF7369425264688A21A743250E1550E">
    <w:name w:val="FDF7369425264688A21A743250E1550E"/>
    <w:rsid w:val="0088667C"/>
  </w:style>
  <w:style w:type="paragraph" w:customStyle="1" w:styleId="F4938663485C447BB14741446D1E21A9">
    <w:name w:val="F4938663485C447BB14741446D1E21A9"/>
    <w:rsid w:val="0088667C"/>
  </w:style>
  <w:style w:type="paragraph" w:customStyle="1" w:styleId="46D8BCAFC2154D0CAA1F1DAF73F57115">
    <w:name w:val="46D8BCAFC2154D0CAA1F1DAF73F57115"/>
    <w:rsid w:val="0088667C"/>
  </w:style>
  <w:style w:type="paragraph" w:customStyle="1" w:styleId="41C98097233A4954A6152D9D01B40B1C">
    <w:name w:val="41C98097233A4954A6152D9D01B40B1C"/>
    <w:rsid w:val="0088667C"/>
  </w:style>
  <w:style w:type="paragraph" w:customStyle="1" w:styleId="12969591B70E4A1EBE9F667C7EC9E832">
    <w:name w:val="12969591B70E4A1EBE9F667C7EC9E832"/>
    <w:rsid w:val="0088667C"/>
  </w:style>
  <w:style w:type="paragraph" w:customStyle="1" w:styleId="45EA040D4EC34146AD6BEEA10B8B9524">
    <w:name w:val="45EA040D4EC34146AD6BEEA10B8B9524"/>
    <w:rsid w:val="0088667C"/>
  </w:style>
  <w:style w:type="paragraph" w:customStyle="1" w:styleId="DED0A425BD434FE0B7824C80F5386BF5">
    <w:name w:val="DED0A425BD434FE0B7824C80F5386BF5"/>
    <w:rsid w:val="0088667C"/>
  </w:style>
  <w:style w:type="paragraph" w:customStyle="1" w:styleId="082614395AF24DF2AC36CFBFDC43E184">
    <w:name w:val="082614395AF24DF2AC36CFBFDC43E184"/>
    <w:rsid w:val="0088667C"/>
  </w:style>
  <w:style w:type="paragraph" w:customStyle="1" w:styleId="D7D126ECA2FC40B68B7803ABA83197D3">
    <w:name w:val="D7D126ECA2FC40B68B7803ABA83197D3"/>
    <w:rsid w:val="0088667C"/>
  </w:style>
  <w:style w:type="paragraph" w:customStyle="1" w:styleId="4C7C5CC9E10E4E7AA2C148BDE9222821">
    <w:name w:val="4C7C5CC9E10E4E7AA2C148BDE9222821"/>
    <w:rsid w:val="0088667C"/>
  </w:style>
  <w:style w:type="paragraph" w:customStyle="1" w:styleId="DF5E2E517C564EEC810D2F01576E8639">
    <w:name w:val="DF5E2E517C564EEC810D2F01576E8639"/>
    <w:rsid w:val="0088667C"/>
  </w:style>
  <w:style w:type="paragraph" w:customStyle="1" w:styleId="B0F2BF035D5D4C2E88BFA9C3E53288C4">
    <w:name w:val="B0F2BF035D5D4C2E88BFA9C3E53288C4"/>
    <w:rsid w:val="0088667C"/>
  </w:style>
  <w:style w:type="paragraph" w:customStyle="1" w:styleId="4AE9A1B2EB144779B989A4D8325BF415">
    <w:name w:val="4AE9A1B2EB144779B989A4D8325BF415"/>
    <w:rsid w:val="0088667C"/>
  </w:style>
  <w:style w:type="paragraph" w:customStyle="1" w:styleId="42FEA95B0EFA4068A22690246291F188">
    <w:name w:val="42FEA95B0EFA4068A22690246291F188"/>
    <w:rsid w:val="0088667C"/>
  </w:style>
  <w:style w:type="paragraph" w:customStyle="1" w:styleId="032475CBA8884372B7C2D72C4AB45425">
    <w:name w:val="032475CBA8884372B7C2D72C4AB45425"/>
    <w:rsid w:val="0088667C"/>
  </w:style>
  <w:style w:type="paragraph" w:customStyle="1" w:styleId="84F8F9C19917441ABF6285D6EB71FE4D">
    <w:name w:val="84F8F9C19917441ABF6285D6EB71FE4D"/>
    <w:rsid w:val="0088667C"/>
  </w:style>
  <w:style w:type="paragraph" w:customStyle="1" w:styleId="3F168F8908F1468FA8C6493B07638453">
    <w:name w:val="3F168F8908F1468FA8C6493B07638453"/>
    <w:rsid w:val="0088667C"/>
  </w:style>
  <w:style w:type="paragraph" w:customStyle="1" w:styleId="D9BC897BBA6C451680132D3E4AF0F284">
    <w:name w:val="D9BC897BBA6C451680132D3E4AF0F284"/>
    <w:rsid w:val="0088667C"/>
  </w:style>
  <w:style w:type="paragraph" w:customStyle="1" w:styleId="34E17C7AE5A0458F88BDF73FD7088EA8">
    <w:name w:val="34E17C7AE5A0458F88BDF73FD7088EA8"/>
    <w:rsid w:val="0088667C"/>
  </w:style>
  <w:style w:type="paragraph" w:customStyle="1" w:styleId="DF849F3B268B49ED93426741F0E2C0D2">
    <w:name w:val="DF849F3B268B49ED93426741F0E2C0D2"/>
    <w:rsid w:val="0088667C"/>
  </w:style>
  <w:style w:type="paragraph" w:customStyle="1" w:styleId="649BD4858C3D466DAFFAC16F9E80DEF0">
    <w:name w:val="649BD4858C3D466DAFFAC16F9E80DEF0"/>
    <w:rsid w:val="0088667C"/>
  </w:style>
  <w:style w:type="paragraph" w:customStyle="1" w:styleId="EF02941092CB42979445E6D6A9B374E6">
    <w:name w:val="EF02941092CB42979445E6D6A9B374E6"/>
    <w:rsid w:val="0088667C"/>
  </w:style>
  <w:style w:type="paragraph" w:customStyle="1" w:styleId="960599FCCB5A4002A199214BFF5F5B94">
    <w:name w:val="960599FCCB5A4002A199214BFF5F5B94"/>
    <w:rsid w:val="0088667C"/>
  </w:style>
  <w:style w:type="paragraph" w:customStyle="1" w:styleId="CC6A1C597FF645CF9612EF07DB48D88C">
    <w:name w:val="CC6A1C597FF645CF9612EF07DB48D88C"/>
    <w:rsid w:val="0088667C"/>
  </w:style>
  <w:style w:type="paragraph" w:customStyle="1" w:styleId="FCD79D8CF8D04B5ABB2B03EBDD35B4AB">
    <w:name w:val="FCD79D8CF8D04B5ABB2B03EBDD35B4AB"/>
    <w:rsid w:val="0088667C"/>
  </w:style>
  <w:style w:type="paragraph" w:customStyle="1" w:styleId="755F9D034BA94086BFE84C620668A832">
    <w:name w:val="755F9D034BA94086BFE84C620668A832"/>
    <w:rsid w:val="0088667C"/>
  </w:style>
  <w:style w:type="paragraph" w:customStyle="1" w:styleId="960110F58CD1460B835CCE73CB1EB784">
    <w:name w:val="960110F58CD1460B835CCE73CB1EB784"/>
    <w:rsid w:val="0088667C"/>
  </w:style>
  <w:style w:type="paragraph" w:customStyle="1" w:styleId="F691770D9BC549C9B49F946655DD9891">
    <w:name w:val="F691770D9BC549C9B49F946655DD9891"/>
    <w:rsid w:val="0088667C"/>
  </w:style>
  <w:style w:type="paragraph" w:customStyle="1" w:styleId="5187E84281CE46F5ACE5C92D922BBB69">
    <w:name w:val="5187E84281CE46F5ACE5C92D922BBB69"/>
    <w:rsid w:val="0088667C"/>
  </w:style>
  <w:style w:type="paragraph" w:customStyle="1" w:styleId="FF0FA3C53FAF40A3BA7CFE87C4BC46BA">
    <w:name w:val="FF0FA3C53FAF40A3BA7CFE87C4BC46BA"/>
    <w:rsid w:val="0088667C"/>
  </w:style>
  <w:style w:type="paragraph" w:customStyle="1" w:styleId="FF4FD1C9D7574827A7EC008F0F339DCB">
    <w:name w:val="FF4FD1C9D7574827A7EC008F0F339DCB"/>
    <w:rsid w:val="0088667C"/>
  </w:style>
  <w:style w:type="paragraph" w:customStyle="1" w:styleId="84901E55621F41CA8D0441FAC91EE45E">
    <w:name w:val="84901E55621F41CA8D0441FAC91EE45E"/>
    <w:rsid w:val="0088667C"/>
  </w:style>
  <w:style w:type="paragraph" w:customStyle="1" w:styleId="D6833B30692B4AF38EE381E097EF16D3">
    <w:name w:val="D6833B30692B4AF38EE381E097EF16D3"/>
    <w:rsid w:val="0088667C"/>
  </w:style>
  <w:style w:type="paragraph" w:customStyle="1" w:styleId="5619B3FAF55F40D381ED776E3DF1D769">
    <w:name w:val="5619B3FAF55F40D381ED776E3DF1D769"/>
    <w:rsid w:val="0088667C"/>
  </w:style>
  <w:style w:type="paragraph" w:customStyle="1" w:styleId="EDEFF5AACC7748F09D70B821D9212171">
    <w:name w:val="EDEFF5AACC7748F09D70B821D9212171"/>
    <w:rsid w:val="0088667C"/>
  </w:style>
  <w:style w:type="paragraph" w:customStyle="1" w:styleId="42426484CAB54EAD85F2F73571F68ACF">
    <w:name w:val="42426484CAB54EAD85F2F73571F68ACF"/>
    <w:rsid w:val="0088667C"/>
  </w:style>
  <w:style w:type="paragraph" w:customStyle="1" w:styleId="D62405FBD6684605AB8D1E1CD4B6070D">
    <w:name w:val="D62405FBD6684605AB8D1E1CD4B6070D"/>
    <w:rsid w:val="0088667C"/>
  </w:style>
  <w:style w:type="paragraph" w:customStyle="1" w:styleId="BFD3456627CD4C7FB7E3BEA4CC2EAA01">
    <w:name w:val="BFD3456627CD4C7FB7E3BEA4CC2EAA01"/>
    <w:rsid w:val="0088667C"/>
  </w:style>
  <w:style w:type="paragraph" w:customStyle="1" w:styleId="DBB396E9FD1948E282A9270A7887A299">
    <w:name w:val="DBB396E9FD1948E282A9270A7887A299"/>
    <w:rsid w:val="0088667C"/>
  </w:style>
  <w:style w:type="paragraph" w:customStyle="1" w:styleId="F3C1F0A498AF4FCAB4C03618ABAB15EC">
    <w:name w:val="F3C1F0A498AF4FCAB4C03618ABAB15EC"/>
    <w:rsid w:val="0088667C"/>
  </w:style>
  <w:style w:type="paragraph" w:customStyle="1" w:styleId="BC6C048D40CB4C208B80415DDEEB5DD3">
    <w:name w:val="BC6C048D40CB4C208B80415DDEEB5DD3"/>
    <w:rsid w:val="0088667C"/>
  </w:style>
  <w:style w:type="paragraph" w:customStyle="1" w:styleId="8B3D9A7985C84A058EB2CA90EC7E101B">
    <w:name w:val="8B3D9A7985C84A058EB2CA90EC7E101B"/>
    <w:rsid w:val="0088667C"/>
  </w:style>
  <w:style w:type="paragraph" w:customStyle="1" w:styleId="CF4843FBD1F94776A2ACA706DFEEA1C4">
    <w:name w:val="CF4843FBD1F94776A2ACA706DFEEA1C4"/>
    <w:rsid w:val="0088667C"/>
  </w:style>
  <w:style w:type="paragraph" w:customStyle="1" w:styleId="19B061E51CE1440CB1E3D718B3AA8FAE">
    <w:name w:val="19B061E51CE1440CB1E3D718B3AA8FAE"/>
    <w:rsid w:val="0088667C"/>
  </w:style>
  <w:style w:type="paragraph" w:customStyle="1" w:styleId="6C82F9277A1F4E978C82D9241AF6E209">
    <w:name w:val="6C82F9277A1F4E978C82D9241AF6E209"/>
    <w:rsid w:val="0088667C"/>
  </w:style>
  <w:style w:type="paragraph" w:customStyle="1" w:styleId="E390475BB6EB4F5292B23144CA490CB3">
    <w:name w:val="E390475BB6EB4F5292B23144CA490CB3"/>
    <w:rsid w:val="0088667C"/>
  </w:style>
  <w:style w:type="paragraph" w:customStyle="1" w:styleId="CB030541AE93448D8DB0DCD05FDCEB3B">
    <w:name w:val="CB030541AE93448D8DB0DCD05FDCEB3B"/>
    <w:rsid w:val="0088667C"/>
  </w:style>
  <w:style w:type="paragraph" w:customStyle="1" w:styleId="31DAA6D93354414A850464D7E732D5D7">
    <w:name w:val="31DAA6D93354414A850464D7E732D5D7"/>
    <w:rsid w:val="0088667C"/>
  </w:style>
  <w:style w:type="paragraph" w:customStyle="1" w:styleId="9B748BA2A4FC496C800ACA7861FBD9D9">
    <w:name w:val="9B748BA2A4FC496C800ACA7861FBD9D9"/>
    <w:rsid w:val="0088667C"/>
  </w:style>
  <w:style w:type="paragraph" w:customStyle="1" w:styleId="2CFDCDA4E7DA4B52868F2BAA5842DA81">
    <w:name w:val="2CFDCDA4E7DA4B52868F2BAA5842DA81"/>
    <w:rsid w:val="0088667C"/>
  </w:style>
  <w:style w:type="paragraph" w:customStyle="1" w:styleId="014B1D4F00E94AC3B75BBB13B3DE75E8">
    <w:name w:val="014B1D4F00E94AC3B75BBB13B3DE75E8"/>
    <w:rsid w:val="0088667C"/>
  </w:style>
  <w:style w:type="paragraph" w:customStyle="1" w:styleId="7660B1D5CE0E4130B70D9EE7C5451895">
    <w:name w:val="7660B1D5CE0E4130B70D9EE7C5451895"/>
    <w:rsid w:val="0088667C"/>
  </w:style>
  <w:style w:type="paragraph" w:customStyle="1" w:styleId="D5F0F77B369A48DD9CD7BBDD87CAC829">
    <w:name w:val="D5F0F77B369A48DD9CD7BBDD87CAC829"/>
    <w:rsid w:val="0088667C"/>
  </w:style>
  <w:style w:type="paragraph" w:customStyle="1" w:styleId="AD95E763E03A4D2C98634447DC84387A">
    <w:name w:val="AD95E763E03A4D2C98634447DC84387A"/>
    <w:rsid w:val="0088667C"/>
  </w:style>
  <w:style w:type="paragraph" w:customStyle="1" w:styleId="8BBD32A0DED44013843229583E48D387">
    <w:name w:val="8BBD32A0DED44013843229583E48D387"/>
    <w:rsid w:val="0088667C"/>
  </w:style>
  <w:style w:type="paragraph" w:customStyle="1" w:styleId="C5C55AB026FF419988689B551371B900">
    <w:name w:val="C5C55AB026FF419988689B551371B900"/>
    <w:rsid w:val="0088667C"/>
  </w:style>
  <w:style w:type="paragraph" w:customStyle="1" w:styleId="3B083CC3FFD64C9299763CB8E4A62E4F">
    <w:name w:val="3B083CC3FFD64C9299763CB8E4A62E4F"/>
    <w:rsid w:val="0088667C"/>
  </w:style>
  <w:style w:type="paragraph" w:customStyle="1" w:styleId="EB10F508A7E6452E8CC2B7E9A53787D5">
    <w:name w:val="EB10F508A7E6452E8CC2B7E9A53787D5"/>
    <w:rsid w:val="0088667C"/>
  </w:style>
  <w:style w:type="paragraph" w:customStyle="1" w:styleId="9454EA3AEE4A4C7595A8845F9857040A">
    <w:name w:val="9454EA3AEE4A4C7595A8845F9857040A"/>
    <w:rsid w:val="0088667C"/>
  </w:style>
  <w:style w:type="paragraph" w:customStyle="1" w:styleId="5A323F398B0C4C6CAB0E50D858FDCFF7">
    <w:name w:val="5A323F398B0C4C6CAB0E50D858FDCFF7"/>
    <w:rsid w:val="0088667C"/>
  </w:style>
  <w:style w:type="paragraph" w:customStyle="1" w:styleId="1C0009EF54AA4DBC9DED53CAD1BD84B1">
    <w:name w:val="1C0009EF54AA4DBC9DED53CAD1BD84B1"/>
    <w:rsid w:val="0088667C"/>
  </w:style>
  <w:style w:type="paragraph" w:customStyle="1" w:styleId="D49F51576BD14E08831BACC79A414018">
    <w:name w:val="D49F51576BD14E08831BACC79A414018"/>
    <w:rsid w:val="0088667C"/>
  </w:style>
  <w:style w:type="paragraph" w:customStyle="1" w:styleId="D601D7705278463ABBB15E33D1F8AC98">
    <w:name w:val="D601D7705278463ABBB15E33D1F8AC98"/>
    <w:rsid w:val="0088667C"/>
  </w:style>
  <w:style w:type="paragraph" w:customStyle="1" w:styleId="5DB67DC2CEB243BAAF4EEAF4FF450032">
    <w:name w:val="5DB67DC2CEB243BAAF4EEAF4FF450032"/>
    <w:rsid w:val="0088667C"/>
  </w:style>
  <w:style w:type="paragraph" w:customStyle="1" w:styleId="7BFE1117EB834F1987887EAEEFE811E4">
    <w:name w:val="7BFE1117EB834F1987887EAEEFE811E4"/>
    <w:rsid w:val="0088667C"/>
  </w:style>
  <w:style w:type="paragraph" w:customStyle="1" w:styleId="6F6FD7F2CC30441FAABEDE5C76342C2C">
    <w:name w:val="6F6FD7F2CC30441FAABEDE5C76342C2C"/>
    <w:rsid w:val="0088667C"/>
  </w:style>
  <w:style w:type="paragraph" w:customStyle="1" w:styleId="1BE951A293BF41B793D193C1512D0002">
    <w:name w:val="1BE951A293BF41B793D193C1512D0002"/>
    <w:rsid w:val="0088667C"/>
  </w:style>
  <w:style w:type="paragraph" w:customStyle="1" w:styleId="80759B1224DC4816BC25400FDDD676DE">
    <w:name w:val="80759B1224DC4816BC25400FDDD676DE"/>
    <w:rsid w:val="0088667C"/>
  </w:style>
  <w:style w:type="paragraph" w:customStyle="1" w:styleId="C64F91B1311B4C989950D9D43B24589E">
    <w:name w:val="C64F91B1311B4C989950D9D43B24589E"/>
    <w:rsid w:val="0088667C"/>
  </w:style>
  <w:style w:type="paragraph" w:customStyle="1" w:styleId="1855D339B4EB42F1ABE9CBF5EB7B2AC9">
    <w:name w:val="1855D339B4EB42F1ABE9CBF5EB7B2AC9"/>
    <w:rsid w:val="0088667C"/>
  </w:style>
  <w:style w:type="paragraph" w:customStyle="1" w:styleId="A520118D262A467D81E38F00A99567BA">
    <w:name w:val="A520118D262A467D81E38F00A99567BA"/>
    <w:rsid w:val="0088667C"/>
  </w:style>
  <w:style w:type="paragraph" w:customStyle="1" w:styleId="015D81FD88CD4AAC871CAC43EA80F460">
    <w:name w:val="015D81FD88CD4AAC871CAC43EA80F460"/>
    <w:rsid w:val="0088667C"/>
  </w:style>
  <w:style w:type="paragraph" w:customStyle="1" w:styleId="E6FECC1BD6844E1AA209BE57F07EE095">
    <w:name w:val="E6FECC1BD6844E1AA209BE57F07EE095"/>
    <w:rsid w:val="0088667C"/>
  </w:style>
  <w:style w:type="paragraph" w:customStyle="1" w:styleId="3CB30B381C684280AFC0B079F927F98B">
    <w:name w:val="3CB30B381C684280AFC0B079F927F98B"/>
    <w:rsid w:val="0088667C"/>
  </w:style>
  <w:style w:type="paragraph" w:customStyle="1" w:styleId="A5E73FC1AEBD4ABA8BE7CBF84FC5A919">
    <w:name w:val="A5E73FC1AEBD4ABA8BE7CBF84FC5A919"/>
    <w:rsid w:val="0088667C"/>
  </w:style>
  <w:style w:type="paragraph" w:customStyle="1" w:styleId="1D32471385D84339B3C27E84BB5C6C24">
    <w:name w:val="1D32471385D84339B3C27E84BB5C6C24"/>
    <w:rsid w:val="0088667C"/>
  </w:style>
  <w:style w:type="paragraph" w:customStyle="1" w:styleId="C4EB31A3AA454619B95DF1CA97139887">
    <w:name w:val="C4EB31A3AA454619B95DF1CA97139887"/>
    <w:rsid w:val="0088667C"/>
  </w:style>
  <w:style w:type="paragraph" w:customStyle="1" w:styleId="F8A6F91BE9294AE093D16276D1912BBD">
    <w:name w:val="F8A6F91BE9294AE093D16276D1912BBD"/>
    <w:rsid w:val="0088667C"/>
  </w:style>
  <w:style w:type="paragraph" w:customStyle="1" w:styleId="E40F8CA8065C4F23B06E25678146EC19">
    <w:name w:val="E40F8CA8065C4F23B06E25678146EC19"/>
    <w:rsid w:val="0088667C"/>
  </w:style>
  <w:style w:type="paragraph" w:customStyle="1" w:styleId="248E10BA31F94957A8EEB6C28B49636E">
    <w:name w:val="248E10BA31F94957A8EEB6C28B49636E"/>
    <w:rsid w:val="0088667C"/>
  </w:style>
  <w:style w:type="paragraph" w:customStyle="1" w:styleId="AB4F0925AC6547B9843A6493E0EDBE61">
    <w:name w:val="AB4F0925AC6547B9843A6493E0EDBE61"/>
    <w:rsid w:val="0088667C"/>
  </w:style>
  <w:style w:type="paragraph" w:customStyle="1" w:styleId="95F7F52238F04D339E39AFFF730488B1">
    <w:name w:val="95F7F52238F04D339E39AFFF730488B1"/>
    <w:rsid w:val="0088667C"/>
  </w:style>
  <w:style w:type="paragraph" w:customStyle="1" w:styleId="C2A7951E5329493490B0873626BDAA2B">
    <w:name w:val="C2A7951E5329493490B0873626BDAA2B"/>
    <w:rsid w:val="0088667C"/>
  </w:style>
  <w:style w:type="paragraph" w:customStyle="1" w:styleId="2ED117CD0F0A461D8E74C09CA32AAB6A">
    <w:name w:val="2ED117CD0F0A461D8E74C09CA32AAB6A"/>
    <w:rsid w:val="0088667C"/>
  </w:style>
  <w:style w:type="paragraph" w:customStyle="1" w:styleId="95386604CED64A8AB03CC9DE11511408">
    <w:name w:val="95386604CED64A8AB03CC9DE11511408"/>
    <w:rsid w:val="0088667C"/>
  </w:style>
  <w:style w:type="paragraph" w:customStyle="1" w:styleId="A216CF8732F648A08E17388CBD13CBDF">
    <w:name w:val="A216CF8732F648A08E17388CBD13CBDF"/>
    <w:rsid w:val="0088667C"/>
  </w:style>
  <w:style w:type="paragraph" w:customStyle="1" w:styleId="BFB4102F01CF40179C2D07EDF372B7D7">
    <w:name w:val="BFB4102F01CF40179C2D07EDF372B7D7"/>
    <w:rsid w:val="0088667C"/>
  </w:style>
  <w:style w:type="paragraph" w:customStyle="1" w:styleId="5527CF28C98C44559049591832E7EE3E">
    <w:name w:val="5527CF28C98C44559049591832E7EE3E"/>
    <w:rsid w:val="0088667C"/>
  </w:style>
  <w:style w:type="paragraph" w:customStyle="1" w:styleId="543298197669400DB668B32B45B2D268">
    <w:name w:val="543298197669400DB668B32B45B2D268"/>
    <w:rsid w:val="0088667C"/>
  </w:style>
  <w:style w:type="paragraph" w:customStyle="1" w:styleId="55EFF31902454F02A45509C754C058D2">
    <w:name w:val="55EFF31902454F02A45509C754C058D2"/>
    <w:rsid w:val="0088667C"/>
  </w:style>
  <w:style w:type="paragraph" w:customStyle="1" w:styleId="C5E9DECAC4F3430A8A8DDDB83E28559F">
    <w:name w:val="C5E9DECAC4F3430A8A8DDDB83E28559F"/>
    <w:rsid w:val="0088667C"/>
  </w:style>
  <w:style w:type="paragraph" w:customStyle="1" w:styleId="A056CEE877FC4373A4FE26D0A9A737D4">
    <w:name w:val="A056CEE877FC4373A4FE26D0A9A737D4"/>
    <w:rsid w:val="0088667C"/>
  </w:style>
  <w:style w:type="paragraph" w:customStyle="1" w:styleId="D76B352C42EE424694DB637D350DA3D3">
    <w:name w:val="D76B352C42EE424694DB637D350DA3D3"/>
    <w:rsid w:val="0088667C"/>
  </w:style>
  <w:style w:type="paragraph" w:customStyle="1" w:styleId="EA4A984DEB20469D80DAF210883A19A7">
    <w:name w:val="EA4A984DEB20469D80DAF210883A19A7"/>
    <w:rsid w:val="0088667C"/>
  </w:style>
  <w:style w:type="paragraph" w:customStyle="1" w:styleId="540D1514C0FF418788A6CB6C76BAAD97">
    <w:name w:val="540D1514C0FF418788A6CB6C76BAAD97"/>
    <w:rsid w:val="0088667C"/>
  </w:style>
  <w:style w:type="paragraph" w:customStyle="1" w:styleId="F5CF7288B2FF4C729727516C482F82BE">
    <w:name w:val="F5CF7288B2FF4C729727516C482F82BE"/>
    <w:rsid w:val="0088667C"/>
  </w:style>
  <w:style w:type="paragraph" w:customStyle="1" w:styleId="A033EF5DB24C413A935DF2A319B9D0A3">
    <w:name w:val="A033EF5DB24C413A935DF2A319B9D0A3"/>
    <w:rsid w:val="0088667C"/>
  </w:style>
  <w:style w:type="paragraph" w:customStyle="1" w:styleId="A08EF124679545EF87D99FA72A1CBBF0">
    <w:name w:val="A08EF124679545EF87D99FA72A1CBBF0"/>
    <w:rsid w:val="0088667C"/>
  </w:style>
  <w:style w:type="paragraph" w:customStyle="1" w:styleId="8905487849574A9FA3BB41128686C81E">
    <w:name w:val="8905487849574A9FA3BB41128686C81E"/>
    <w:rsid w:val="0088667C"/>
  </w:style>
  <w:style w:type="paragraph" w:customStyle="1" w:styleId="30EAA192E85D442280D4E88786DB6C5B">
    <w:name w:val="30EAA192E85D442280D4E88786DB6C5B"/>
    <w:rsid w:val="0088667C"/>
  </w:style>
  <w:style w:type="paragraph" w:customStyle="1" w:styleId="CD36997E007F42D097AF72A4E1D4E136">
    <w:name w:val="CD36997E007F42D097AF72A4E1D4E136"/>
    <w:rsid w:val="0088667C"/>
  </w:style>
  <w:style w:type="paragraph" w:customStyle="1" w:styleId="3901E422BAD3464699914699C4983724">
    <w:name w:val="3901E422BAD3464699914699C4983724"/>
    <w:rsid w:val="0088667C"/>
  </w:style>
  <w:style w:type="paragraph" w:customStyle="1" w:styleId="AAF1D59A84F641A9A9ECDBC248AA549F">
    <w:name w:val="AAF1D59A84F641A9A9ECDBC248AA549F"/>
    <w:rsid w:val="0088667C"/>
  </w:style>
  <w:style w:type="paragraph" w:customStyle="1" w:styleId="DE8087A56F5E49CE9FEF359D1B7B0817">
    <w:name w:val="DE8087A56F5E49CE9FEF359D1B7B0817"/>
    <w:rsid w:val="0088667C"/>
  </w:style>
  <w:style w:type="paragraph" w:customStyle="1" w:styleId="147CE391C7B04D5E81CB975F83B287DF">
    <w:name w:val="147CE391C7B04D5E81CB975F83B287DF"/>
    <w:rsid w:val="0088667C"/>
  </w:style>
  <w:style w:type="paragraph" w:customStyle="1" w:styleId="86ABFF27329D408FAFBDF0C78AB44F9A">
    <w:name w:val="86ABFF27329D408FAFBDF0C78AB44F9A"/>
    <w:rsid w:val="0088667C"/>
  </w:style>
  <w:style w:type="paragraph" w:customStyle="1" w:styleId="0DCB59CB4A174B4CB0ECA2B52E9848F3">
    <w:name w:val="0DCB59CB4A174B4CB0ECA2B52E9848F3"/>
    <w:rsid w:val="0088667C"/>
  </w:style>
  <w:style w:type="paragraph" w:customStyle="1" w:styleId="2F51F59C293E479192DC418A7FF68F61">
    <w:name w:val="2F51F59C293E479192DC418A7FF68F61"/>
    <w:rsid w:val="0088667C"/>
  </w:style>
  <w:style w:type="paragraph" w:customStyle="1" w:styleId="3CF131488B8D458F9D59A3FF6375E81E">
    <w:name w:val="3CF131488B8D458F9D59A3FF6375E81E"/>
    <w:rsid w:val="0088667C"/>
  </w:style>
  <w:style w:type="paragraph" w:customStyle="1" w:styleId="B479980507B84898BC5CF6C222190203">
    <w:name w:val="B479980507B84898BC5CF6C222190203"/>
    <w:rsid w:val="0088667C"/>
  </w:style>
  <w:style w:type="paragraph" w:customStyle="1" w:styleId="6BA64F58D7144348B90DF91235A315FC">
    <w:name w:val="6BA64F58D7144348B90DF91235A315FC"/>
    <w:rsid w:val="0088667C"/>
  </w:style>
  <w:style w:type="paragraph" w:customStyle="1" w:styleId="4F479942BB0B44FA9366501F93374932">
    <w:name w:val="4F479942BB0B44FA9366501F93374932"/>
    <w:rsid w:val="0088667C"/>
  </w:style>
  <w:style w:type="paragraph" w:customStyle="1" w:styleId="13893DDED24C4D49B8878ED6D1E913DB">
    <w:name w:val="13893DDED24C4D49B8878ED6D1E913DB"/>
    <w:rsid w:val="0088667C"/>
  </w:style>
  <w:style w:type="paragraph" w:customStyle="1" w:styleId="1DA0F6001FAF428485EFA414F931F221">
    <w:name w:val="1DA0F6001FAF428485EFA414F931F221"/>
    <w:rsid w:val="0088667C"/>
  </w:style>
  <w:style w:type="paragraph" w:customStyle="1" w:styleId="BA406B343F0941E8B5F16259CAB58138">
    <w:name w:val="BA406B343F0941E8B5F16259CAB58138"/>
    <w:rsid w:val="0088667C"/>
  </w:style>
  <w:style w:type="paragraph" w:customStyle="1" w:styleId="21041E7CA4EF44879AC766840BDACDA0">
    <w:name w:val="21041E7CA4EF44879AC766840BDACDA0"/>
    <w:rsid w:val="0088667C"/>
  </w:style>
  <w:style w:type="paragraph" w:customStyle="1" w:styleId="2F30F3A910FB47A697FAA99B8A92A0D6">
    <w:name w:val="2F30F3A910FB47A697FAA99B8A92A0D6"/>
    <w:rsid w:val="0088667C"/>
  </w:style>
  <w:style w:type="paragraph" w:customStyle="1" w:styleId="0FA4C5CBCF624ADDB75E245D9C52DF65">
    <w:name w:val="0FA4C5CBCF624ADDB75E245D9C52DF65"/>
    <w:rsid w:val="0088667C"/>
  </w:style>
  <w:style w:type="paragraph" w:customStyle="1" w:styleId="0961DDDEC6154714823B0C5164AA26EF">
    <w:name w:val="0961DDDEC6154714823B0C5164AA26EF"/>
    <w:rsid w:val="0088667C"/>
  </w:style>
  <w:style w:type="paragraph" w:customStyle="1" w:styleId="D8E420AEC20B46BD8A3BB363B605FB74">
    <w:name w:val="D8E420AEC20B46BD8A3BB363B605FB74"/>
    <w:rsid w:val="0088667C"/>
  </w:style>
  <w:style w:type="paragraph" w:customStyle="1" w:styleId="F4E9367463CB4129B1DDD819DBC5884C">
    <w:name w:val="F4E9367463CB4129B1DDD819DBC5884C"/>
    <w:rsid w:val="0088667C"/>
  </w:style>
  <w:style w:type="paragraph" w:customStyle="1" w:styleId="39AE19EABB5E4175A7BCB3AE3F897027">
    <w:name w:val="39AE19EABB5E4175A7BCB3AE3F897027"/>
    <w:rsid w:val="0088667C"/>
  </w:style>
  <w:style w:type="paragraph" w:customStyle="1" w:styleId="C3735547E6FB465597AFFE4F1787BCBB">
    <w:name w:val="C3735547E6FB465597AFFE4F1787BCBB"/>
    <w:rsid w:val="0088667C"/>
  </w:style>
  <w:style w:type="paragraph" w:customStyle="1" w:styleId="D4C92874EF9648CDBAA1D0052EF98A99">
    <w:name w:val="D4C92874EF9648CDBAA1D0052EF98A99"/>
    <w:rsid w:val="0088667C"/>
  </w:style>
  <w:style w:type="paragraph" w:customStyle="1" w:styleId="BF826BA066914C8EA404FEBAC4CB0273">
    <w:name w:val="BF826BA066914C8EA404FEBAC4CB0273"/>
    <w:rsid w:val="0088667C"/>
  </w:style>
  <w:style w:type="paragraph" w:customStyle="1" w:styleId="2055FDAFEC88487BB5B31FCBABBDC030">
    <w:name w:val="2055FDAFEC88487BB5B31FCBABBDC030"/>
    <w:rsid w:val="0088667C"/>
  </w:style>
  <w:style w:type="paragraph" w:customStyle="1" w:styleId="720F2672F6B94A8E86F3F40232C10482">
    <w:name w:val="720F2672F6B94A8E86F3F40232C10482"/>
    <w:rsid w:val="0088667C"/>
  </w:style>
  <w:style w:type="paragraph" w:customStyle="1" w:styleId="02F0C393F1DB45D8888E7CA5789FB0FC">
    <w:name w:val="02F0C393F1DB45D8888E7CA5789FB0FC"/>
    <w:rsid w:val="0088667C"/>
  </w:style>
  <w:style w:type="paragraph" w:customStyle="1" w:styleId="1A4AEF2FE03A4058B8BD790E39F725EC">
    <w:name w:val="1A4AEF2FE03A4058B8BD790E39F725EC"/>
    <w:rsid w:val="0088667C"/>
  </w:style>
  <w:style w:type="paragraph" w:customStyle="1" w:styleId="D28BB17EEA0043959E46EA58E3357E68">
    <w:name w:val="D28BB17EEA0043959E46EA58E3357E68"/>
    <w:rsid w:val="0088667C"/>
  </w:style>
  <w:style w:type="paragraph" w:customStyle="1" w:styleId="A4ED66D018E149E5A15DAF179A39C5E6">
    <w:name w:val="A4ED66D018E149E5A15DAF179A39C5E6"/>
    <w:rsid w:val="0088667C"/>
  </w:style>
  <w:style w:type="paragraph" w:customStyle="1" w:styleId="9E8C5FD6C2844553B6ED4C05F3CB5626">
    <w:name w:val="9E8C5FD6C2844553B6ED4C05F3CB5626"/>
    <w:rsid w:val="0088667C"/>
  </w:style>
  <w:style w:type="paragraph" w:customStyle="1" w:styleId="1AA14D6685ED4718AF05ECC7A192FF6B">
    <w:name w:val="1AA14D6685ED4718AF05ECC7A192FF6B"/>
    <w:rsid w:val="0088667C"/>
  </w:style>
  <w:style w:type="paragraph" w:customStyle="1" w:styleId="896136460DAC44FC87DC9406F2F9D6B5">
    <w:name w:val="896136460DAC44FC87DC9406F2F9D6B5"/>
    <w:rsid w:val="0088667C"/>
  </w:style>
  <w:style w:type="paragraph" w:customStyle="1" w:styleId="2784B8C3FF684729ACC077416B89AC9D">
    <w:name w:val="2784B8C3FF684729ACC077416B89AC9D"/>
    <w:rsid w:val="0088667C"/>
  </w:style>
  <w:style w:type="paragraph" w:customStyle="1" w:styleId="891DE0B3EA854F37A96D0255964D3A9C">
    <w:name w:val="891DE0B3EA854F37A96D0255964D3A9C"/>
    <w:rsid w:val="0088667C"/>
  </w:style>
  <w:style w:type="paragraph" w:customStyle="1" w:styleId="787204877A4248CCA7B24D0D69BA33D5">
    <w:name w:val="787204877A4248CCA7B24D0D69BA33D5"/>
    <w:rsid w:val="0088667C"/>
  </w:style>
  <w:style w:type="paragraph" w:customStyle="1" w:styleId="F20CF4B5591748CAA773186472F6DC7C">
    <w:name w:val="F20CF4B5591748CAA773186472F6DC7C"/>
    <w:rsid w:val="0088667C"/>
  </w:style>
  <w:style w:type="paragraph" w:customStyle="1" w:styleId="89DF91B15F004AECACA00DBFCF31917B">
    <w:name w:val="89DF91B15F004AECACA00DBFCF31917B"/>
    <w:rsid w:val="0088667C"/>
  </w:style>
  <w:style w:type="paragraph" w:customStyle="1" w:styleId="52DFF94F03B04D1397C6BA1A7C86FDE5">
    <w:name w:val="52DFF94F03B04D1397C6BA1A7C86FDE5"/>
    <w:rsid w:val="0088667C"/>
  </w:style>
  <w:style w:type="paragraph" w:customStyle="1" w:styleId="28216288AB5F42D3B01F34D0F0BF1C18">
    <w:name w:val="28216288AB5F42D3B01F34D0F0BF1C18"/>
    <w:rsid w:val="0088667C"/>
  </w:style>
  <w:style w:type="paragraph" w:customStyle="1" w:styleId="C28F1AA658C2468CA7B52F0632E8943C">
    <w:name w:val="C28F1AA658C2468CA7B52F0632E8943C"/>
    <w:rsid w:val="0088667C"/>
  </w:style>
  <w:style w:type="paragraph" w:customStyle="1" w:styleId="E2C8E29780F74BE4A234B7B24202A8E2">
    <w:name w:val="E2C8E29780F74BE4A234B7B24202A8E2"/>
    <w:rsid w:val="0088667C"/>
  </w:style>
  <w:style w:type="paragraph" w:customStyle="1" w:styleId="EAEBB305E8914C45AD1A8E32B661F79A">
    <w:name w:val="EAEBB305E8914C45AD1A8E32B661F79A"/>
    <w:rsid w:val="0088667C"/>
  </w:style>
  <w:style w:type="paragraph" w:customStyle="1" w:styleId="2A13F79A80B94B50A79DD8B3087C7063">
    <w:name w:val="2A13F79A80B94B50A79DD8B3087C7063"/>
    <w:rsid w:val="0088667C"/>
  </w:style>
  <w:style w:type="paragraph" w:customStyle="1" w:styleId="135519394AA648FDB7197D2F0E4BE2CE">
    <w:name w:val="135519394AA648FDB7197D2F0E4BE2CE"/>
    <w:rsid w:val="0088667C"/>
  </w:style>
  <w:style w:type="paragraph" w:customStyle="1" w:styleId="4C0B6B1234A64666AB8CC09D294E8770">
    <w:name w:val="4C0B6B1234A64666AB8CC09D294E8770"/>
    <w:rsid w:val="0088667C"/>
  </w:style>
  <w:style w:type="paragraph" w:customStyle="1" w:styleId="23308DBA464A4DD6B36C05D78410178F">
    <w:name w:val="23308DBA464A4DD6B36C05D78410178F"/>
    <w:rsid w:val="0088667C"/>
  </w:style>
  <w:style w:type="paragraph" w:customStyle="1" w:styleId="00283CA0D63444BA9844764B1AEA0232">
    <w:name w:val="00283CA0D63444BA9844764B1AEA0232"/>
    <w:rsid w:val="0088667C"/>
  </w:style>
  <w:style w:type="paragraph" w:customStyle="1" w:styleId="A7B78C7844D4454793884076CE931B93">
    <w:name w:val="A7B78C7844D4454793884076CE931B93"/>
    <w:rsid w:val="0088667C"/>
  </w:style>
  <w:style w:type="paragraph" w:customStyle="1" w:styleId="E9C60AF8D50541AD84D7C7F75E0E7566">
    <w:name w:val="E9C60AF8D50541AD84D7C7F75E0E7566"/>
    <w:rsid w:val="0088667C"/>
  </w:style>
  <w:style w:type="paragraph" w:customStyle="1" w:styleId="164609A39B0E486FA4F245761790566D">
    <w:name w:val="164609A39B0E486FA4F245761790566D"/>
    <w:rsid w:val="0088667C"/>
  </w:style>
  <w:style w:type="paragraph" w:customStyle="1" w:styleId="FD7E4B9B75674F228E5DFA9498DDADDB">
    <w:name w:val="FD7E4B9B75674F228E5DFA9498DDADDB"/>
    <w:rsid w:val="0088667C"/>
  </w:style>
  <w:style w:type="paragraph" w:customStyle="1" w:styleId="50933635022046BC8C09417EF83ABD1E">
    <w:name w:val="50933635022046BC8C09417EF83ABD1E"/>
    <w:rsid w:val="0088667C"/>
  </w:style>
  <w:style w:type="paragraph" w:customStyle="1" w:styleId="8FFE85D970C5420CAF7378D09E1D8B81">
    <w:name w:val="8FFE85D970C5420CAF7378D09E1D8B81"/>
    <w:rsid w:val="0088667C"/>
  </w:style>
  <w:style w:type="paragraph" w:customStyle="1" w:styleId="BB844E2FC32149E5B77B2B1FCF177522">
    <w:name w:val="BB844E2FC32149E5B77B2B1FCF177522"/>
    <w:rsid w:val="0088667C"/>
  </w:style>
  <w:style w:type="paragraph" w:customStyle="1" w:styleId="A845E028EE7C4BDBBD885B65D81F1B44">
    <w:name w:val="A845E028EE7C4BDBBD885B65D81F1B44"/>
    <w:rsid w:val="0088667C"/>
  </w:style>
  <w:style w:type="paragraph" w:customStyle="1" w:styleId="DFCFEDCE4EB444E39FBDEDCD8C4009C3">
    <w:name w:val="DFCFEDCE4EB444E39FBDEDCD8C4009C3"/>
    <w:rsid w:val="0088667C"/>
  </w:style>
  <w:style w:type="paragraph" w:customStyle="1" w:styleId="0A8C3E7EA5104CAA9379310F4A5642F5">
    <w:name w:val="0A8C3E7EA5104CAA9379310F4A5642F5"/>
    <w:rsid w:val="0088667C"/>
  </w:style>
  <w:style w:type="paragraph" w:customStyle="1" w:styleId="92F6FAD0830144D993E1E7D6AA2F8D42">
    <w:name w:val="92F6FAD0830144D993E1E7D6AA2F8D42"/>
    <w:rsid w:val="0088667C"/>
  </w:style>
  <w:style w:type="paragraph" w:customStyle="1" w:styleId="A1A49DCBCF8144A68D59223191F3EF42">
    <w:name w:val="A1A49DCBCF8144A68D59223191F3EF42"/>
    <w:rsid w:val="0088667C"/>
  </w:style>
  <w:style w:type="paragraph" w:customStyle="1" w:styleId="AF6CBCFB0D37408E830E1DFB38FEB514">
    <w:name w:val="AF6CBCFB0D37408E830E1DFB38FEB514"/>
    <w:rsid w:val="0088667C"/>
  </w:style>
  <w:style w:type="paragraph" w:customStyle="1" w:styleId="DCF09CA5B81F4DF29451AA969D9D4B3F">
    <w:name w:val="DCF09CA5B81F4DF29451AA969D9D4B3F"/>
    <w:rsid w:val="0088667C"/>
  </w:style>
  <w:style w:type="paragraph" w:customStyle="1" w:styleId="DA1EA238867149E3B357DB9D25E77FF7">
    <w:name w:val="DA1EA238867149E3B357DB9D25E77FF7"/>
    <w:rsid w:val="0088667C"/>
  </w:style>
  <w:style w:type="paragraph" w:customStyle="1" w:styleId="60BCD14E61E44DAFA12F8F5329753DCE">
    <w:name w:val="60BCD14E61E44DAFA12F8F5329753DCE"/>
    <w:rsid w:val="0088667C"/>
  </w:style>
  <w:style w:type="paragraph" w:customStyle="1" w:styleId="03A32EE3BD5C442B9F1D1C8DD5F0709E">
    <w:name w:val="03A32EE3BD5C442B9F1D1C8DD5F0709E"/>
    <w:rsid w:val="0088667C"/>
  </w:style>
  <w:style w:type="paragraph" w:customStyle="1" w:styleId="3A740FDD2DF84956949DE09827984F3B">
    <w:name w:val="3A740FDD2DF84956949DE09827984F3B"/>
    <w:rsid w:val="0088667C"/>
  </w:style>
  <w:style w:type="paragraph" w:customStyle="1" w:styleId="1862126E70564303BD317F67AA7715ED">
    <w:name w:val="1862126E70564303BD317F67AA7715ED"/>
    <w:rsid w:val="0088667C"/>
  </w:style>
  <w:style w:type="paragraph" w:customStyle="1" w:styleId="AD910EF42A1C4323843BD26A97D61BD0">
    <w:name w:val="AD910EF42A1C4323843BD26A97D61BD0"/>
    <w:rsid w:val="0088667C"/>
  </w:style>
  <w:style w:type="paragraph" w:customStyle="1" w:styleId="8961D08CA8624D87AC6058F70308A714">
    <w:name w:val="8961D08CA8624D87AC6058F70308A714"/>
    <w:rsid w:val="0088667C"/>
  </w:style>
  <w:style w:type="paragraph" w:customStyle="1" w:styleId="DAC1B3C68AB44E3087AAF550DC1ED2EC">
    <w:name w:val="DAC1B3C68AB44E3087AAF550DC1ED2EC"/>
    <w:rsid w:val="0088667C"/>
  </w:style>
  <w:style w:type="paragraph" w:customStyle="1" w:styleId="7B9B1567613542A6845296E51E8D499E">
    <w:name w:val="7B9B1567613542A6845296E51E8D499E"/>
    <w:rsid w:val="0088667C"/>
  </w:style>
  <w:style w:type="paragraph" w:customStyle="1" w:styleId="475457DD447548E39A709DFB4D8F27E4">
    <w:name w:val="475457DD447548E39A709DFB4D8F27E4"/>
    <w:rsid w:val="0088667C"/>
  </w:style>
  <w:style w:type="paragraph" w:customStyle="1" w:styleId="B0A6B126AB3C4C608C54DA8E9B1ADB78">
    <w:name w:val="B0A6B126AB3C4C608C54DA8E9B1ADB78"/>
    <w:rsid w:val="0088667C"/>
  </w:style>
  <w:style w:type="paragraph" w:customStyle="1" w:styleId="2075EE67B17442D08C8288E77E662D13">
    <w:name w:val="2075EE67B17442D08C8288E77E662D13"/>
    <w:rsid w:val="0088667C"/>
  </w:style>
  <w:style w:type="paragraph" w:customStyle="1" w:styleId="17F4236EE43548FEAC0235F52DCCBB6C">
    <w:name w:val="17F4236EE43548FEAC0235F52DCCBB6C"/>
    <w:rsid w:val="0088667C"/>
  </w:style>
  <w:style w:type="paragraph" w:customStyle="1" w:styleId="5FDD7BD18B924AA3BF2A76E062C5741C">
    <w:name w:val="5FDD7BD18B924AA3BF2A76E062C5741C"/>
    <w:rsid w:val="0088667C"/>
  </w:style>
  <w:style w:type="paragraph" w:customStyle="1" w:styleId="44C93BB18BC94B0B9E5C35DACC6E1BE1">
    <w:name w:val="44C93BB18BC94B0B9E5C35DACC6E1BE1"/>
    <w:rsid w:val="0088667C"/>
  </w:style>
  <w:style w:type="paragraph" w:customStyle="1" w:styleId="531B7A3CC4B6439A85222D52AA75D686">
    <w:name w:val="531B7A3CC4B6439A85222D52AA75D686"/>
    <w:rsid w:val="0088667C"/>
  </w:style>
  <w:style w:type="paragraph" w:customStyle="1" w:styleId="1FB091381B104805900345D1087C2D27">
    <w:name w:val="1FB091381B104805900345D1087C2D27"/>
    <w:rsid w:val="0088667C"/>
  </w:style>
  <w:style w:type="paragraph" w:customStyle="1" w:styleId="471ACEAC8E644EF4B46D2C26C5B7EDC6">
    <w:name w:val="471ACEAC8E644EF4B46D2C26C5B7EDC6"/>
    <w:rsid w:val="0088667C"/>
  </w:style>
  <w:style w:type="paragraph" w:customStyle="1" w:styleId="BF77FD25011D4AC5BD9EF8F9985642D8">
    <w:name w:val="BF77FD25011D4AC5BD9EF8F9985642D8"/>
    <w:rsid w:val="0088667C"/>
  </w:style>
  <w:style w:type="paragraph" w:customStyle="1" w:styleId="785E437FA8104CD4A05E51347020833A">
    <w:name w:val="785E437FA8104CD4A05E51347020833A"/>
    <w:rsid w:val="0088667C"/>
  </w:style>
  <w:style w:type="paragraph" w:customStyle="1" w:styleId="0660C081EB7342FD880996191E20EDEE">
    <w:name w:val="0660C081EB7342FD880996191E20EDEE"/>
    <w:rsid w:val="0088667C"/>
  </w:style>
  <w:style w:type="paragraph" w:customStyle="1" w:styleId="BEEB3C55ED594EACB107F374916D6724">
    <w:name w:val="BEEB3C55ED594EACB107F374916D6724"/>
    <w:rsid w:val="0088667C"/>
  </w:style>
  <w:style w:type="paragraph" w:customStyle="1" w:styleId="04702E4B98E4439EA412F3E5EEC2159F">
    <w:name w:val="04702E4B98E4439EA412F3E5EEC2159F"/>
    <w:rsid w:val="0088667C"/>
  </w:style>
  <w:style w:type="paragraph" w:customStyle="1" w:styleId="9F4301768FD34D1E82C3BB53FCE801AA">
    <w:name w:val="9F4301768FD34D1E82C3BB53FCE801AA"/>
    <w:rsid w:val="0088667C"/>
  </w:style>
  <w:style w:type="paragraph" w:customStyle="1" w:styleId="8CDFA39275AE44EC8AE39BA8C2B1DAE1">
    <w:name w:val="8CDFA39275AE44EC8AE39BA8C2B1DAE1"/>
    <w:rsid w:val="0088667C"/>
  </w:style>
  <w:style w:type="paragraph" w:customStyle="1" w:styleId="EAFE534DF9574C08AD8E69CFB94B2137">
    <w:name w:val="EAFE534DF9574C08AD8E69CFB94B2137"/>
    <w:rsid w:val="0088667C"/>
  </w:style>
  <w:style w:type="paragraph" w:customStyle="1" w:styleId="4F3414E51A1C46828B2F3D83F6185333">
    <w:name w:val="4F3414E51A1C46828B2F3D83F6185333"/>
    <w:rsid w:val="0088667C"/>
  </w:style>
  <w:style w:type="paragraph" w:customStyle="1" w:styleId="06AE41854DED4FE8B630E3294A254C83">
    <w:name w:val="06AE41854DED4FE8B630E3294A254C83"/>
    <w:rsid w:val="0088667C"/>
  </w:style>
  <w:style w:type="paragraph" w:customStyle="1" w:styleId="F05DBE5719554EA39E1D7DD9E4E9DC61">
    <w:name w:val="F05DBE5719554EA39E1D7DD9E4E9DC61"/>
    <w:rsid w:val="0088667C"/>
  </w:style>
  <w:style w:type="paragraph" w:customStyle="1" w:styleId="6AB2398D387A4E2AA8872393F6F0B8AA">
    <w:name w:val="6AB2398D387A4E2AA8872393F6F0B8AA"/>
    <w:rsid w:val="0088667C"/>
  </w:style>
  <w:style w:type="paragraph" w:customStyle="1" w:styleId="68C0C370D6444E55A07D7614A5C77BC5">
    <w:name w:val="68C0C370D6444E55A07D7614A5C77BC5"/>
    <w:rsid w:val="0088667C"/>
  </w:style>
  <w:style w:type="paragraph" w:customStyle="1" w:styleId="1B0BAAF3C9F040778FFAB7F5496FC4BF">
    <w:name w:val="1B0BAAF3C9F040778FFAB7F5496FC4BF"/>
    <w:rsid w:val="0088667C"/>
  </w:style>
  <w:style w:type="paragraph" w:customStyle="1" w:styleId="FB30015DED5841FA86130263E5B9EDAE">
    <w:name w:val="FB30015DED5841FA86130263E5B9EDAE"/>
    <w:rsid w:val="0088667C"/>
  </w:style>
  <w:style w:type="paragraph" w:customStyle="1" w:styleId="534164A5E1674DDFA493046A07F3F396">
    <w:name w:val="534164A5E1674DDFA493046A07F3F396"/>
    <w:rsid w:val="0088667C"/>
  </w:style>
  <w:style w:type="paragraph" w:customStyle="1" w:styleId="82410668D93D4CF29D117BA0482C0547">
    <w:name w:val="82410668D93D4CF29D117BA0482C0547"/>
    <w:rsid w:val="0088667C"/>
  </w:style>
  <w:style w:type="paragraph" w:customStyle="1" w:styleId="4A887F2E39DB40CCB59F5D8116F203AC">
    <w:name w:val="4A887F2E39DB40CCB59F5D8116F203AC"/>
    <w:rsid w:val="0088667C"/>
  </w:style>
  <w:style w:type="paragraph" w:customStyle="1" w:styleId="8F56E2C6573343CA9D6A1874B2E0B1E4">
    <w:name w:val="8F56E2C6573343CA9D6A1874B2E0B1E4"/>
    <w:rsid w:val="0088667C"/>
  </w:style>
  <w:style w:type="paragraph" w:customStyle="1" w:styleId="9CD793429F7244B5A1231874F7AB9A8F">
    <w:name w:val="9CD793429F7244B5A1231874F7AB9A8F"/>
    <w:rsid w:val="0088667C"/>
  </w:style>
  <w:style w:type="paragraph" w:customStyle="1" w:styleId="1E9B365F6F8E4AB8B82808CB17269ADB">
    <w:name w:val="1E9B365F6F8E4AB8B82808CB17269ADB"/>
    <w:rsid w:val="0088667C"/>
  </w:style>
  <w:style w:type="paragraph" w:customStyle="1" w:styleId="38254911BBF6423EA35C064BC62975E5">
    <w:name w:val="38254911BBF6423EA35C064BC62975E5"/>
    <w:rsid w:val="0088667C"/>
  </w:style>
  <w:style w:type="paragraph" w:customStyle="1" w:styleId="5AF87B488D58467A9A96974ABBA26CFD">
    <w:name w:val="5AF87B488D58467A9A96974ABBA26CFD"/>
    <w:rsid w:val="0088667C"/>
  </w:style>
  <w:style w:type="paragraph" w:customStyle="1" w:styleId="B2220FCCAAFE4D9FA808667F9A3CD3BC">
    <w:name w:val="B2220FCCAAFE4D9FA808667F9A3CD3BC"/>
    <w:rsid w:val="0088667C"/>
  </w:style>
  <w:style w:type="paragraph" w:customStyle="1" w:styleId="4ED17928F04B44ECB36D7DB971B5CB7F">
    <w:name w:val="4ED17928F04B44ECB36D7DB971B5CB7F"/>
    <w:rsid w:val="0088667C"/>
  </w:style>
  <w:style w:type="paragraph" w:customStyle="1" w:styleId="7B5C58B4CE5448E8A287272434D96DC7">
    <w:name w:val="7B5C58B4CE5448E8A287272434D96DC7"/>
    <w:rsid w:val="0088667C"/>
  </w:style>
  <w:style w:type="paragraph" w:customStyle="1" w:styleId="09DA1AF4C24C46CBA02BC7A3D3F2C619">
    <w:name w:val="09DA1AF4C24C46CBA02BC7A3D3F2C619"/>
    <w:rsid w:val="0088667C"/>
  </w:style>
  <w:style w:type="paragraph" w:customStyle="1" w:styleId="CEA5777B6E44433592182A2BD8DE4155">
    <w:name w:val="CEA5777B6E44433592182A2BD8DE4155"/>
    <w:rsid w:val="0088667C"/>
  </w:style>
  <w:style w:type="paragraph" w:customStyle="1" w:styleId="D50111A4A06F41E9846BB4C7293F7B49">
    <w:name w:val="D50111A4A06F41E9846BB4C7293F7B49"/>
    <w:rsid w:val="0088667C"/>
  </w:style>
  <w:style w:type="paragraph" w:customStyle="1" w:styleId="02A0B4F9462A4C2499A293E7C34FD94D">
    <w:name w:val="02A0B4F9462A4C2499A293E7C34FD94D"/>
    <w:rsid w:val="0088667C"/>
  </w:style>
  <w:style w:type="paragraph" w:customStyle="1" w:styleId="8A9D800619BB4F41A1C743C50C8F5CA4">
    <w:name w:val="8A9D800619BB4F41A1C743C50C8F5CA4"/>
    <w:rsid w:val="0088667C"/>
  </w:style>
  <w:style w:type="paragraph" w:customStyle="1" w:styleId="2D6C10692E2243C798CC2926F6189BEC">
    <w:name w:val="2D6C10692E2243C798CC2926F6189BEC"/>
    <w:rsid w:val="0088667C"/>
  </w:style>
  <w:style w:type="paragraph" w:customStyle="1" w:styleId="4850548FD1114724822C00991B5BCA11">
    <w:name w:val="4850548FD1114724822C00991B5BCA11"/>
    <w:rsid w:val="0088667C"/>
  </w:style>
  <w:style w:type="paragraph" w:customStyle="1" w:styleId="373AB40E0CB44824B25DA37B4167575C">
    <w:name w:val="373AB40E0CB44824B25DA37B4167575C"/>
    <w:rsid w:val="0088667C"/>
  </w:style>
  <w:style w:type="paragraph" w:customStyle="1" w:styleId="95AB304288764741892798ECD7140C9E">
    <w:name w:val="95AB304288764741892798ECD7140C9E"/>
    <w:rsid w:val="0088667C"/>
  </w:style>
  <w:style w:type="paragraph" w:customStyle="1" w:styleId="80D7A6C810C943CA9ED0CFD8A0265B2C">
    <w:name w:val="80D7A6C810C943CA9ED0CFD8A0265B2C"/>
    <w:rsid w:val="0088667C"/>
  </w:style>
  <w:style w:type="paragraph" w:customStyle="1" w:styleId="216B310F5D4A4B70891CB75B520C753A">
    <w:name w:val="216B310F5D4A4B70891CB75B520C753A"/>
    <w:rsid w:val="0088667C"/>
  </w:style>
  <w:style w:type="paragraph" w:customStyle="1" w:styleId="1D0345C8B09141DBA4295272E8C86D2C">
    <w:name w:val="1D0345C8B09141DBA4295272E8C86D2C"/>
    <w:rsid w:val="0088667C"/>
  </w:style>
  <w:style w:type="paragraph" w:customStyle="1" w:styleId="571E40AA53844F098DBF34D8A03E1717">
    <w:name w:val="571E40AA53844F098DBF34D8A03E1717"/>
    <w:rsid w:val="0088667C"/>
  </w:style>
  <w:style w:type="paragraph" w:customStyle="1" w:styleId="DAE28DFC911E4F67A02D4F721E9BE3F2">
    <w:name w:val="DAE28DFC911E4F67A02D4F721E9BE3F2"/>
    <w:rsid w:val="0088667C"/>
  </w:style>
  <w:style w:type="paragraph" w:customStyle="1" w:styleId="1B81054E625743568C90F87AB3FE25EC">
    <w:name w:val="1B81054E625743568C90F87AB3FE25EC"/>
    <w:rsid w:val="0088667C"/>
  </w:style>
  <w:style w:type="paragraph" w:customStyle="1" w:styleId="43287322147C4B3799EB52CE3F95CE7A">
    <w:name w:val="43287322147C4B3799EB52CE3F95CE7A"/>
    <w:rsid w:val="0088667C"/>
  </w:style>
  <w:style w:type="paragraph" w:customStyle="1" w:styleId="845642B8654E4F7CB5F768F35E1C178C">
    <w:name w:val="845642B8654E4F7CB5F768F35E1C178C"/>
    <w:rsid w:val="0088667C"/>
  </w:style>
  <w:style w:type="paragraph" w:customStyle="1" w:styleId="37D457D4BCF446F183D66A53747D25AC">
    <w:name w:val="37D457D4BCF446F183D66A53747D25AC"/>
    <w:rsid w:val="0088667C"/>
  </w:style>
  <w:style w:type="paragraph" w:customStyle="1" w:styleId="9955D55DA8C442229B1F5B7B7DD7E9C1">
    <w:name w:val="9955D55DA8C442229B1F5B7B7DD7E9C1"/>
    <w:rsid w:val="0088667C"/>
  </w:style>
  <w:style w:type="paragraph" w:customStyle="1" w:styleId="DC2EBFCE4CC247439FD8C2EEBBFD503B">
    <w:name w:val="DC2EBFCE4CC247439FD8C2EEBBFD503B"/>
    <w:rsid w:val="0088667C"/>
  </w:style>
  <w:style w:type="paragraph" w:customStyle="1" w:styleId="21C0A778D9A343578AFBF45B95379FFF">
    <w:name w:val="21C0A778D9A343578AFBF45B95379FFF"/>
    <w:rsid w:val="0088667C"/>
  </w:style>
  <w:style w:type="paragraph" w:customStyle="1" w:styleId="5F7A6A0BA4A44A1EA38ECD9E07C2A444">
    <w:name w:val="5F7A6A0BA4A44A1EA38ECD9E07C2A444"/>
    <w:rsid w:val="0088667C"/>
  </w:style>
  <w:style w:type="paragraph" w:customStyle="1" w:styleId="619A85F836304BD18941C4E35BECB327">
    <w:name w:val="619A85F836304BD18941C4E35BECB327"/>
    <w:rsid w:val="0088667C"/>
  </w:style>
  <w:style w:type="paragraph" w:customStyle="1" w:styleId="5BE774A422884D22AE05B85BD0CD3176">
    <w:name w:val="5BE774A422884D22AE05B85BD0CD3176"/>
    <w:rsid w:val="0088667C"/>
  </w:style>
  <w:style w:type="paragraph" w:customStyle="1" w:styleId="38859CA5524C4CB7A823699DE1FF0C08">
    <w:name w:val="38859CA5524C4CB7A823699DE1FF0C08"/>
    <w:rsid w:val="0088667C"/>
  </w:style>
  <w:style w:type="paragraph" w:customStyle="1" w:styleId="AB46891125FB483D908FF4C00DC6BFED">
    <w:name w:val="AB46891125FB483D908FF4C00DC6BFED"/>
    <w:rsid w:val="0088667C"/>
  </w:style>
  <w:style w:type="paragraph" w:customStyle="1" w:styleId="B25081C7520C46F7A0FBD211F2B90BEE">
    <w:name w:val="B25081C7520C46F7A0FBD211F2B90BEE"/>
    <w:rsid w:val="0088667C"/>
  </w:style>
  <w:style w:type="paragraph" w:customStyle="1" w:styleId="368853C45A3C4B8AA9391694C337F714">
    <w:name w:val="368853C45A3C4B8AA9391694C337F714"/>
    <w:rsid w:val="0088667C"/>
  </w:style>
  <w:style w:type="paragraph" w:customStyle="1" w:styleId="D9EB8606758B48B7B81CEE0345EDDCD3">
    <w:name w:val="D9EB8606758B48B7B81CEE0345EDDCD3"/>
    <w:rsid w:val="0088667C"/>
  </w:style>
  <w:style w:type="paragraph" w:customStyle="1" w:styleId="E059C7030ECD4CCC87216ED8EEBB2BE2">
    <w:name w:val="E059C7030ECD4CCC87216ED8EEBB2BE2"/>
    <w:rsid w:val="0088667C"/>
  </w:style>
  <w:style w:type="paragraph" w:customStyle="1" w:styleId="EB8BE94681D8467780E4D7342B08D310">
    <w:name w:val="EB8BE94681D8467780E4D7342B08D310"/>
    <w:rsid w:val="0088667C"/>
  </w:style>
  <w:style w:type="paragraph" w:customStyle="1" w:styleId="CFAB7F02BDBB4F37B6991AF7C988D5AB">
    <w:name w:val="CFAB7F02BDBB4F37B6991AF7C988D5AB"/>
    <w:rsid w:val="0088667C"/>
  </w:style>
  <w:style w:type="paragraph" w:customStyle="1" w:styleId="F64C1D8C81F1407DA3FC7EF4638E7FED">
    <w:name w:val="F64C1D8C81F1407DA3FC7EF4638E7FED"/>
    <w:rsid w:val="0088667C"/>
  </w:style>
  <w:style w:type="paragraph" w:customStyle="1" w:styleId="53AC0DB34CCE47CF914C14C9025FBFF6">
    <w:name w:val="53AC0DB34CCE47CF914C14C9025FBFF6"/>
    <w:rsid w:val="0088667C"/>
  </w:style>
  <w:style w:type="paragraph" w:customStyle="1" w:styleId="6007FBD08836461EBE01E845E71C47BE">
    <w:name w:val="6007FBD08836461EBE01E845E71C47BE"/>
    <w:rsid w:val="0088667C"/>
  </w:style>
  <w:style w:type="paragraph" w:customStyle="1" w:styleId="C18440F2A54E45CF953328454E7E4744">
    <w:name w:val="C18440F2A54E45CF953328454E7E4744"/>
    <w:rsid w:val="0088667C"/>
  </w:style>
  <w:style w:type="paragraph" w:customStyle="1" w:styleId="3DF5800D23314A4DBA3161E3824DC224">
    <w:name w:val="3DF5800D23314A4DBA3161E3824DC224"/>
    <w:rsid w:val="0088667C"/>
  </w:style>
  <w:style w:type="paragraph" w:customStyle="1" w:styleId="E03C5ECCCFEF4F92BCE2E697E41AC15C">
    <w:name w:val="E03C5ECCCFEF4F92BCE2E697E41AC15C"/>
    <w:rsid w:val="0088667C"/>
  </w:style>
  <w:style w:type="paragraph" w:customStyle="1" w:styleId="251A8AD21413401B8A3601F50A6AEBA2">
    <w:name w:val="251A8AD21413401B8A3601F50A6AEBA2"/>
    <w:rsid w:val="0088667C"/>
  </w:style>
  <w:style w:type="paragraph" w:customStyle="1" w:styleId="19D3D14E65C248218DE2754EE8C09213">
    <w:name w:val="19D3D14E65C248218DE2754EE8C09213"/>
    <w:rsid w:val="0088667C"/>
  </w:style>
  <w:style w:type="paragraph" w:customStyle="1" w:styleId="3880BB9F82E84B70BB89F2AD58483BED">
    <w:name w:val="3880BB9F82E84B70BB89F2AD58483BED"/>
    <w:rsid w:val="0088667C"/>
  </w:style>
  <w:style w:type="paragraph" w:customStyle="1" w:styleId="027719523F3349E4ACC94F12E7C9768C">
    <w:name w:val="027719523F3349E4ACC94F12E7C9768C"/>
    <w:rsid w:val="0088667C"/>
  </w:style>
  <w:style w:type="paragraph" w:customStyle="1" w:styleId="A65D7C7909274FFE9FB8E6880C519D19">
    <w:name w:val="A65D7C7909274FFE9FB8E6880C519D19"/>
    <w:rsid w:val="0088667C"/>
  </w:style>
  <w:style w:type="paragraph" w:customStyle="1" w:styleId="3970B5CC7DD84254A673CC1AFD258C07">
    <w:name w:val="3970B5CC7DD84254A673CC1AFD258C07"/>
    <w:rsid w:val="0088667C"/>
  </w:style>
  <w:style w:type="paragraph" w:customStyle="1" w:styleId="D0251F04A7DB49BB9BF46070588CF98B">
    <w:name w:val="D0251F04A7DB49BB9BF46070588CF98B"/>
    <w:rsid w:val="0088667C"/>
  </w:style>
  <w:style w:type="paragraph" w:customStyle="1" w:styleId="7EA0E0081E464CF9BC8B2A270D565C3D">
    <w:name w:val="7EA0E0081E464CF9BC8B2A270D565C3D"/>
    <w:rsid w:val="0088667C"/>
  </w:style>
  <w:style w:type="paragraph" w:customStyle="1" w:styleId="4B7920A24F8D468689CED1DFD105CC7B">
    <w:name w:val="4B7920A24F8D468689CED1DFD105CC7B"/>
    <w:rsid w:val="0088667C"/>
  </w:style>
  <w:style w:type="paragraph" w:customStyle="1" w:styleId="5FD3574AE3EA4A7CBD48ADB6BE914669">
    <w:name w:val="5FD3574AE3EA4A7CBD48ADB6BE914669"/>
    <w:rsid w:val="0088667C"/>
  </w:style>
  <w:style w:type="paragraph" w:customStyle="1" w:styleId="60170227383B409BA862E1AD2FD3158E">
    <w:name w:val="60170227383B409BA862E1AD2FD3158E"/>
    <w:rsid w:val="0088667C"/>
  </w:style>
  <w:style w:type="paragraph" w:customStyle="1" w:styleId="110373A13D4C4A9CB43EE5EB1FB096A5">
    <w:name w:val="110373A13D4C4A9CB43EE5EB1FB096A5"/>
    <w:rsid w:val="0088667C"/>
  </w:style>
  <w:style w:type="paragraph" w:customStyle="1" w:styleId="DFDC937B86144945822DF5C3777A4195">
    <w:name w:val="DFDC937B86144945822DF5C3777A4195"/>
    <w:rsid w:val="0088667C"/>
  </w:style>
  <w:style w:type="paragraph" w:customStyle="1" w:styleId="B0FFB4BF093A41FD886EF1709849E795">
    <w:name w:val="B0FFB4BF093A41FD886EF1709849E795"/>
    <w:rsid w:val="0088667C"/>
  </w:style>
  <w:style w:type="paragraph" w:customStyle="1" w:styleId="CC2556776536436598C292E818FF42C7">
    <w:name w:val="CC2556776536436598C292E818FF42C7"/>
    <w:rsid w:val="0088667C"/>
  </w:style>
  <w:style w:type="paragraph" w:customStyle="1" w:styleId="F86586CCF5354EDAA8A06CBDE2EDAD32">
    <w:name w:val="F86586CCF5354EDAA8A06CBDE2EDAD32"/>
    <w:rsid w:val="0088667C"/>
  </w:style>
  <w:style w:type="paragraph" w:customStyle="1" w:styleId="78AD9C7412D14628AD5602864D141502">
    <w:name w:val="78AD9C7412D14628AD5602864D141502"/>
    <w:rsid w:val="0088667C"/>
  </w:style>
  <w:style w:type="paragraph" w:customStyle="1" w:styleId="AE1BFA4E805746F68FFA71F716E23F75">
    <w:name w:val="AE1BFA4E805746F68FFA71F716E23F75"/>
    <w:rsid w:val="0088667C"/>
  </w:style>
  <w:style w:type="paragraph" w:customStyle="1" w:styleId="BBA162F0E67B4BE2BCE773A359746839">
    <w:name w:val="BBA162F0E67B4BE2BCE773A359746839"/>
    <w:rsid w:val="0088667C"/>
  </w:style>
  <w:style w:type="paragraph" w:customStyle="1" w:styleId="F1D05AB31306413297AAC6CEA9832D86">
    <w:name w:val="F1D05AB31306413297AAC6CEA9832D86"/>
    <w:rsid w:val="0088667C"/>
  </w:style>
  <w:style w:type="paragraph" w:customStyle="1" w:styleId="602EC4D6AEFE4697AF6409A20245E40F">
    <w:name w:val="602EC4D6AEFE4697AF6409A20245E40F"/>
    <w:rsid w:val="0088667C"/>
  </w:style>
  <w:style w:type="paragraph" w:customStyle="1" w:styleId="A7D17EB7864247FC9BBFD30AA7A2EA66">
    <w:name w:val="A7D17EB7864247FC9BBFD30AA7A2EA66"/>
    <w:rsid w:val="0088667C"/>
  </w:style>
  <w:style w:type="paragraph" w:customStyle="1" w:styleId="A2C83C568440451B880814934A7E38AF">
    <w:name w:val="A2C83C568440451B880814934A7E38AF"/>
    <w:rsid w:val="0088667C"/>
  </w:style>
  <w:style w:type="paragraph" w:customStyle="1" w:styleId="3E653ED175E34B689EE0C7769406036A">
    <w:name w:val="3E653ED175E34B689EE0C7769406036A"/>
    <w:rsid w:val="0088667C"/>
  </w:style>
  <w:style w:type="paragraph" w:customStyle="1" w:styleId="C3410F71E9CC4B299D77CAF54E5F048F">
    <w:name w:val="C3410F71E9CC4B299D77CAF54E5F048F"/>
    <w:rsid w:val="0088667C"/>
  </w:style>
  <w:style w:type="paragraph" w:customStyle="1" w:styleId="38F8B5EFBCDD46C5823846A348233CB9">
    <w:name w:val="38F8B5EFBCDD46C5823846A348233CB9"/>
    <w:rsid w:val="0088667C"/>
  </w:style>
  <w:style w:type="paragraph" w:customStyle="1" w:styleId="636CC50B3BB94D15BB7069DB79B1C241">
    <w:name w:val="636CC50B3BB94D15BB7069DB79B1C241"/>
    <w:rsid w:val="0088667C"/>
  </w:style>
  <w:style w:type="paragraph" w:customStyle="1" w:styleId="B3EAFE0F2DFB415088463EAD69CB33AD">
    <w:name w:val="B3EAFE0F2DFB415088463EAD69CB33AD"/>
    <w:rsid w:val="0088667C"/>
  </w:style>
  <w:style w:type="paragraph" w:customStyle="1" w:styleId="2D91679B38DC44ED8D6CF66BBB57B1DD">
    <w:name w:val="2D91679B38DC44ED8D6CF66BBB57B1DD"/>
    <w:rsid w:val="0088667C"/>
  </w:style>
  <w:style w:type="paragraph" w:customStyle="1" w:styleId="A1ABED04E88C42069D42ABEC1DE84746">
    <w:name w:val="A1ABED04E88C42069D42ABEC1DE84746"/>
    <w:rsid w:val="0088667C"/>
  </w:style>
  <w:style w:type="paragraph" w:customStyle="1" w:styleId="33401DADE87C4E5BB410D47C3AA18036">
    <w:name w:val="33401DADE87C4E5BB410D47C3AA18036"/>
    <w:rsid w:val="0088667C"/>
  </w:style>
  <w:style w:type="paragraph" w:customStyle="1" w:styleId="CFB90AD72A4D46638AEB9CEF825F52C2">
    <w:name w:val="CFB90AD72A4D46638AEB9CEF825F52C2"/>
    <w:rsid w:val="0088667C"/>
  </w:style>
  <w:style w:type="paragraph" w:customStyle="1" w:styleId="8F763B8C18D24AB4BAD8B43B7DD357C6">
    <w:name w:val="8F763B8C18D24AB4BAD8B43B7DD357C6"/>
    <w:rsid w:val="0088667C"/>
  </w:style>
  <w:style w:type="paragraph" w:customStyle="1" w:styleId="B80A45B18F594FE5B4C1D6B88F528BB7">
    <w:name w:val="B80A45B18F594FE5B4C1D6B88F528BB7"/>
    <w:rsid w:val="0088667C"/>
  </w:style>
  <w:style w:type="paragraph" w:customStyle="1" w:styleId="32C205125DA9416BAF846A3754A5095D">
    <w:name w:val="32C205125DA9416BAF846A3754A5095D"/>
    <w:rsid w:val="0088667C"/>
  </w:style>
  <w:style w:type="paragraph" w:customStyle="1" w:styleId="A4268189999C4B2CB9D48796CAE97FCA">
    <w:name w:val="A4268189999C4B2CB9D48796CAE97FCA"/>
    <w:rsid w:val="0088667C"/>
  </w:style>
  <w:style w:type="paragraph" w:customStyle="1" w:styleId="0545C2D6103547B1A9B526017320B3A8">
    <w:name w:val="0545C2D6103547B1A9B526017320B3A8"/>
    <w:rsid w:val="0088667C"/>
  </w:style>
  <w:style w:type="paragraph" w:customStyle="1" w:styleId="B878F4DB01D04542B084BB5E2262CA17">
    <w:name w:val="B878F4DB01D04542B084BB5E2262CA17"/>
    <w:rsid w:val="0088667C"/>
  </w:style>
  <w:style w:type="paragraph" w:customStyle="1" w:styleId="0A200E589C0D45D898A49632B292BC39">
    <w:name w:val="0A200E589C0D45D898A49632B292BC39"/>
    <w:rsid w:val="0088667C"/>
  </w:style>
  <w:style w:type="paragraph" w:customStyle="1" w:styleId="6CD70534417E457B9C3941DD475213B7">
    <w:name w:val="6CD70534417E457B9C3941DD475213B7"/>
    <w:rsid w:val="0088667C"/>
  </w:style>
  <w:style w:type="paragraph" w:customStyle="1" w:styleId="C2F551B7565A4CA185D9A70E702F4A37">
    <w:name w:val="C2F551B7565A4CA185D9A70E702F4A37"/>
    <w:rsid w:val="0088667C"/>
  </w:style>
  <w:style w:type="paragraph" w:customStyle="1" w:styleId="230E7CE6B6F149688A1BEE486C3A6F34">
    <w:name w:val="230E7CE6B6F149688A1BEE486C3A6F34"/>
    <w:rsid w:val="0088667C"/>
  </w:style>
  <w:style w:type="paragraph" w:customStyle="1" w:styleId="9613AE8D68CA44118A668F8B466AEE22">
    <w:name w:val="9613AE8D68CA44118A668F8B466AEE22"/>
    <w:rsid w:val="0088667C"/>
  </w:style>
  <w:style w:type="paragraph" w:customStyle="1" w:styleId="D08DD6C559F84539B6C51AC061859467">
    <w:name w:val="D08DD6C559F84539B6C51AC061859467"/>
    <w:rsid w:val="0088667C"/>
  </w:style>
  <w:style w:type="paragraph" w:customStyle="1" w:styleId="0CA9EBD3FF584F12BCFD5FEFEF3E3AE6">
    <w:name w:val="0CA9EBD3FF584F12BCFD5FEFEF3E3AE6"/>
    <w:rsid w:val="0088667C"/>
  </w:style>
  <w:style w:type="paragraph" w:customStyle="1" w:styleId="D937121A28A640AEAE4ED87A6AA7E7F7">
    <w:name w:val="D937121A28A640AEAE4ED87A6AA7E7F7"/>
    <w:rsid w:val="0088667C"/>
  </w:style>
  <w:style w:type="paragraph" w:customStyle="1" w:styleId="17EC075A9A5F405AB21F0E5B43E07936">
    <w:name w:val="17EC075A9A5F405AB21F0E5B43E07936"/>
    <w:rsid w:val="0088667C"/>
  </w:style>
  <w:style w:type="paragraph" w:customStyle="1" w:styleId="E8495305B2C74961AB3660E07118F51E">
    <w:name w:val="E8495305B2C74961AB3660E07118F51E"/>
    <w:rsid w:val="0088667C"/>
  </w:style>
  <w:style w:type="paragraph" w:customStyle="1" w:styleId="200726F292594FFD81382EA39210A985">
    <w:name w:val="200726F292594FFD81382EA39210A985"/>
    <w:rsid w:val="0088667C"/>
  </w:style>
  <w:style w:type="paragraph" w:customStyle="1" w:styleId="B401500266184F678A27EE515FE2B903">
    <w:name w:val="B401500266184F678A27EE515FE2B903"/>
    <w:rsid w:val="0088667C"/>
  </w:style>
  <w:style w:type="paragraph" w:customStyle="1" w:styleId="943A3831B63A4AE79124466FBF1E4E4D">
    <w:name w:val="943A3831B63A4AE79124466FBF1E4E4D"/>
    <w:rsid w:val="0088667C"/>
  </w:style>
  <w:style w:type="paragraph" w:customStyle="1" w:styleId="31B1B52A1B3E4E7487347BD8013D5C93">
    <w:name w:val="31B1B52A1B3E4E7487347BD8013D5C93"/>
    <w:rsid w:val="0088667C"/>
  </w:style>
  <w:style w:type="paragraph" w:customStyle="1" w:styleId="4B495546A5FA4AC18DAD7D5F417F8776">
    <w:name w:val="4B495546A5FA4AC18DAD7D5F417F8776"/>
    <w:rsid w:val="0088667C"/>
  </w:style>
  <w:style w:type="paragraph" w:customStyle="1" w:styleId="720FC12A87394316BCE968FDC72FE198">
    <w:name w:val="720FC12A87394316BCE968FDC72FE198"/>
    <w:rsid w:val="0088667C"/>
  </w:style>
  <w:style w:type="paragraph" w:customStyle="1" w:styleId="A5E1648406274E68840BD16835CDF2E9">
    <w:name w:val="A5E1648406274E68840BD16835CDF2E9"/>
    <w:rsid w:val="0088667C"/>
  </w:style>
  <w:style w:type="paragraph" w:customStyle="1" w:styleId="E7E0502945D846A09AAF1A31E7E88264">
    <w:name w:val="E7E0502945D846A09AAF1A31E7E88264"/>
    <w:rsid w:val="0088667C"/>
  </w:style>
  <w:style w:type="paragraph" w:customStyle="1" w:styleId="47C9296805EB49BDACB7FF1F0CA35635">
    <w:name w:val="47C9296805EB49BDACB7FF1F0CA35635"/>
    <w:rsid w:val="0088667C"/>
  </w:style>
  <w:style w:type="paragraph" w:customStyle="1" w:styleId="B7ACB9E9BF30484090251662910C632B">
    <w:name w:val="B7ACB9E9BF30484090251662910C632B"/>
    <w:rsid w:val="0088667C"/>
  </w:style>
  <w:style w:type="paragraph" w:customStyle="1" w:styleId="B232529D965A4C369BE9F87909CC1E96">
    <w:name w:val="B232529D965A4C369BE9F87909CC1E96"/>
    <w:rsid w:val="0088667C"/>
  </w:style>
  <w:style w:type="paragraph" w:customStyle="1" w:styleId="96E72543A7E149A5A9D8CEA2ABD7D9A2">
    <w:name w:val="96E72543A7E149A5A9D8CEA2ABD7D9A2"/>
    <w:rsid w:val="0088667C"/>
  </w:style>
  <w:style w:type="paragraph" w:customStyle="1" w:styleId="A804029F6C7E4AD5877D0551ECED5CB5">
    <w:name w:val="A804029F6C7E4AD5877D0551ECED5CB5"/>
    <w:rsid w:val="0088667C"/>
  </w:style>
  <w:style w:type="paragraph" w:customStyle="1" w:styleId="BF3082D4087D4956A4C7DB37CBBBA80E">
    <w:name w:val="BF3082D4087D4956A4C7DB37CBBBA80E"/>
    <w:rsid w:val="0088667C"/>
  </w:style>
  <w:style w:type="paragraph" w:customStyle="1" w:styleId="E8C326FDC99A4C8FAFE32284AB466DB3">
    <w:name w:val="E8C326FDC99A4C8FAFE32284AB466DB3"/>
    <w:rsid w:val="0088667C"/>
  </w:style>
  <w:style w:type="paragraph" w:customStyle="1" w:styleId="D390DFB0D8FF49E7A181D14DDA9ABB8A">
    <w:name w:val="D390DFB0D8FF49E7A181D14DDA9ABB8A"/>
    <w:rsid w:val="0088667C"/>
  </w:style>
  <w:style w:type="paragraph" w:customStyle="1" w:styleId="74420325A63845EDB187B7464695A621">
    <w:name w:val="74420325A63845EDB187B7464695A621"/>
    <w:rsid w:val="0088667C"/>
  </w:style>
  <w:style w:type="paragraph" w:customStyle="1" w:styleId="947A9949AA1E473B833A1E6D652C8462">
    <w:name w:val="947A9949AA1E473B833A1E6D652C8462"/>
    <w:rsid w:val="0088667C"/>
  </w:style>
  <w:style w:type="paragraph" w:customStyle="1" w:styleId="E46E06A5D7D940D4A397ABD430AFADC3">
    <w:name w:val="E46E06A5D7D940D4A397ABD430AFADC3"/>
    <w:rsid w:val="0088667C"/>
  </w:style>
  <w:style w:type="paragraph" w:customStyle="1" w:styleId="A645300A9A0A4D8288D0960E8F57B71B">
    <w:name w:val="A645300A9A0A4D8288D0960E8F57B71B"/>
    <w:rsid w:val="0088667C"/>
  </w:style>
  <w:style w:type="paragraph" w:customStyle="1" w:styleId="9A7539E56C6D4945AEA4962F6340EAB4">
    <w:name w:val="9A7539E56C6D4945AEA4962F6340EAB4"/>
    <w:rsid w:val="0088667C"/>
  </w:style>
  <w:style w:type="paragraph" w:customStyle="1" w:styleId="31AB807748EE4133A1D38C2E48F0F693">
    <w:name w:val="31AB807748EE4133A1D38C2E48F0F693"/>
    <w:rsid w:val="0088667C"/>
  </w:style>
  <w:style w:type="paragraph" w:customStyle="1" w:styleId="911D4F5ACA474042A22F8B0935592835">
    <w:name w:val="911D4F5ACA474042A22F8B0935592835"/>
    <w:rsid w:val="0088667C"/>
  </w:style>
  <w:style w:type="paragraph" w:customStyle="1" w:styleId="B54D449EFF8648C3AD6FD446A554BC58">
    <w:name w:val="B54D449EFF8648C3AD6FD446A554BC58"/>
    <w:rsid w:val="0088667C"/>
  </w:style>
  <w:style w:type="paragraph" w:customStyle="1" w:styleId="5CBE32244F95483AB362F20D65819F55">
    <w:name w:val="5CBE32244F95483AB362F20D65819F55"/>
    <w:rsid w:val="0088667C"/>
  </w:style>
  <w:style w:type="paragraph" w:customStyle="1" w:styleId="1E6E88B3D5CF40A28093851C2B889A9C">
    <w:name w:val="1E6E88B3D5CF40A28093851C2B889A9C"/>
    <w:rsid w:val="0088667C"/>
  </w:style>
  <w:style w:type="paragraph" w:customStyle="1" w:styleId="D8E60DFF47F04B8E8127E5082FE43FEE">
    <w:name w:val="D8E60DFF47F04B8E8127E5082FE43FEE"/>
    <w:rsid w:val="0088667C"/>
  </w:style>
  <w:style w:type="paragraph" w:customStyle="1" w:styleId="ABBFA10967D141C8A0F86F4205A67A08">
    <w:name w:val="ABBFA10967D141C8A0F86F4205A67A08"/>
    <w:rsid w:val="0088667C"/>
  </w:style>
  <w:style w:type="paragraph" w:customStyle="1" w:styleId="857447D1849640A2BF152F194E965C13">
    <w:name w:val="857447D1849640A2BF152F194E965C13"/>
    <w:rsid w:val="0088667C"/>
  </w:style>
  <w:style w:type="paragraph" w:customStyle="1" w:styleId="C67CCB0E0EE84A20A9D5C982603A2DC7">
    <w:name w:val="C67CCB0E0EE84A20A9D5C982603A2DC7"/>
    <w:rsid w:val="0088667C"/>
  </w:style>
  <w:style w:type="paragraph" w:customStyle="1" w:styleId="48D8A4A8E3E2475FBE663E28F27B0C91">
    <w:name w:val="48D8A4A8E3E2475FBE663E28F27B0C91"/>
    <w:rsid w:val="0088667C"/>
  </w:style>
  <w:style w:type="paragraph" w:customStyle="1" w:styleId="44981329B78548EAA0EE612DCADD368F">
    <w:name w:val="44981329B78548EAA0EE612DCADD368F"/>
    <w:rsid w:val="0088667C"/>
  </w:style>
  <w:style w:type="paragraph" w:customStyle="1" w:styleId="7A18ADED61C44488A04C4D46C23C2F21">
    <w:name w:val="7A18ADED61C44488A04C4D46C23C2F21"/>
    <w:rsid w:val="0088667C"/>
  </w:style>
  <w:style w:type="paragraph" w:customStyle="1" w:styleId="2DDD3F06F8164DA4AFD90395D7B1E009">
    <w:name w:val="2DDD3F06F8164DA4AFD90395D7B1E009"/>
    <w:rsid w:val="0088667C"/>
  </w:style>
  <w:style w:type="paragraph" w:customStyle="1" w:styleId="D52BE521FE8E46A7A80E62F2A4436D52">
    <w:name w:val="D52BE521FE8E46A7A80E62F2A4436D52"/>
    <w:rsid w:val="0088667C"/>
  </w:style>
  <w:style w:type="paragraph" w:customStyle="1" w:styleId="DB89C5A1EC3547C8A5DE07AAA4C23526">
    <w:name w:val="DB89C5A1EC3547C8A5DE07AAA4C23526"/>
    <w:rsid w:val="0088667C"/>
  </w:style>
  <w:style w:type="paragraph" w:customStyle="1" w:styleId="CDCCEC69674A480D895E84B222A52D91">
    <w:name w:val="CDCCEC69674A480D895E84B222A52D91"/>
    <w:rsid w:val="0088667C"/>
  </w:style>
  <w:style w:type="paragraph" w:customStyle="1" w:styleId="8E7BB9E7239C4E0BA8D2EC3A27C31473">
    <w:name w:val="8E7BB9E7239C4E0BA8D2EC3A27C31473"/>
    <w:rsid w:val="0088667C"/>
  </w:style>
  <w:style w:type="paragraph" w:customStyle="1" w:styleId="BC35176FB5304BF08035B284BF82BC0A">
    <w:name w:val="BC35176FB5304BF08035B284BF82BC0A"/>
    <w:rsid w:val="0088667C"/>
  </w:style>
  <w:style w:type="paragraph" w:customStyle="1" w:styleId="8F62CA5E2DC84914A33DAB5F096957DD">
    <w:name w:val="8F62CA5E2DC84914A33DAB5F096957DD"/>
    <w:rsid w:val="0088667C"/>
  </w:style>
  <w:style w:type="paragraph" w:customStyle="1" w:styleId="A1221076549E4E05BA95D5BC06A53304">
    <w:name w:val="A1221076549E4E05BA95D5BC06A53304"/>
    <w:rsid w:val="0088667C"/>
  </w:style>
  <w:style w:type="paragraph" w:customStyle="1" w:styleId="CDF8B709EF6D45F8BCAF3E5805B8364E">
    <w:name w:val="CDF8B709EF6D45F8BCAF3E5805B8364E"/>
    <w:rsid w:val="0088667C"/>
  </w:style>
  <w:style w:type="paragraph" w:customStyle="1" w:styleId="B6AACF782D1E4B9CAFF72C9084307875">
    <w:name w:val="B6AACF782D1E4B9CAFF72C9084307875"/>
    <w:rsid w:val="0088667C"/>
  </w:style>
  <w:style w:type="paragraph" w:customStyle="1" w:styleId="D483F784766D41A097109B4C0089FBE0">
    <w:name w:val="D483F784766D41A097109B4C0089FBE0"/>
    <w:rsid w:val="0088667C"/>
  </w:style>
  <w:style w:type="paragraph" w:customStyle="1" w:styleId="70B15902F2D2417F8A0BE1DAA3EF2213">
    <w:name w:val="70B15902F2D2417F8A0BE1DAA3EF2213"/>
    <w:rsid w:val="0088667C"/>
  </w:style>
  <w:style w:type="paragraph" w:customStyle="1" w:styleId="43ED939539DF4B32BE2D8423181597BB">
    <w:name w:val="43ED939539DF4B32BE2D8423181597BB"/>
    <w:rsid w:val="0088667C"/>
  </w:style>
  <w:style w:type="paragraph" w:customStyle="1" w:styleId="39F407E2733D40F9A637544C7D7A4CAE">
    <w:name w:val="39F407E2733D40F9A637544C7D7A4CAE"/>
    <w:rsid w:val="0088667C"/>
  </w:style>
  <w:style w:type="paragraph" w:customStyle="1" w:styleId="0704EEFC9E7D41C4BAE2A55A651E4419">
    <w:name w:val="0704EEFC9E7D41C4BAE2A55A651E4419"/>
    <w:rsid w:val="0088667C"/>
  </w:style>
  <w:style w:type="paragraph" w:customStyle="1" w:styleId="5D02141F716441408D75DF12CE47D73E">
    <w:name w:val="5D02141F716441408D75DF12CE47D73E"/>
    <w:rsid w:val="0088667C"/>
  </w:style>
  <w:style w:type="paragraph" w:customStyle="1" w:styleId="B62E3C20234449C69F4E9E9BA0BD744E">
    <w:name w:val="B62E3C20234449C69F4E9E9BA0BD744E"/>
    <w:rsid w:val="0088667C"/>
  </w:style>
  <w:style w:type="paragraph" w:customStyle="1" w:styleId="4BB1C4F75F5945F39A7AEDA9329CB147">
    <w:name w:val="4BB1C4F75F5945F39A7AEDA9329CB147"/>
    <w:rsid w:val="0088667C"/>
  </w:style>
  <w:style w:type="paragraph" w:customStyle="1" w:styleId="7DDF9B42192744C59D0BCB8CBF696EA7">
    <w:name w:val="7DDF9B42192744C59D0BCB8CBF696EA7"/>
    <w:rsid w:val="0088667C"/>
  </w:style>
  <w:style w:type="paragraph" w:customStyle="1" w:styleId="61AF43C45CEB4C97ADC02A6870660610">
    <w:name w:val="61AF43C45CEB4C97ADC02A6870660610"/>
    <w:rsid w:val="0088667C"/>
  </w:style>
  <w:style w:type="paragraph" w:customStyle="1" w:styleId="AEEFA6DF1F33495484DE511A6E40BF1A">
    <w:name w:val="AEEFA6DF1F33495484DE511A6E40BF1A"/>
    <w:rsid w:val="0088667C"/>
  </w:style>
  <w:style w:type="paragraph" w:customStyle="1" w:styleId="170A49CE34A04DDEB0CFEEE1BDDBA4FD">
    <w:name w:val="170A49CE34A04DDEB0CFEEE1BDDBA4FD"/>
    <w:rsid w:val="0088667C"/>
  </w:style>
  <w:style w:type="paragraph" w:customStyle="1" w:styleId="98CB9D3319404ABEA062A33973CCF08B">
    <w:name w:val="98CB9D3319404ABEA062A33973CCF08B"/>
    <w:rsid w:val="0088667C"/>
  </w:style>
  <w:style w:type="paragraph" w:customStyle="1" w:styleId="EECF1623A2624CFAAEAF220218F3C75B">
    <w:name w:val="EECF1623A2624CFAAEAF220218F3C75B"/>
    <w:rsid w:val="0088667C"/>
  </w:style>
  <w:style w:type="paragraph" w:customStyle="1" w:styleId="612B5686483E4023BAE3134CF5ABA8B9">
    <w:name w:val="612B5686483E4023BAE3134CF5ABA8B9"/>
    <w:rsid w:val="0088667C"/>
  </w:style>
  <w:style w:type="paragraph" w:customStyle="1" w:styleId="F28CC612857E4AB6876DB1D15D1A308B">
    <w:name w:val="F28CC612857E4AB6876DB1D15D1A308B"/>
    <w:rsid w:val="0088667C"/>
  </w:style>
  <w:style w:type="paragraph" w:customStyle="1" w:styleId="95647B1E8A1D45BDBAA8EC45652EE16E">
    <w:name w:val="95647B1E8A1D45BDBAA8EC45652EE16E"/>
    <w:rsid w:val="0088667C"/>
  </w:style>
  <w:style w:type="paragraph" w:customStyle="1" w:styleId="2C1CA0DBBDAA4B61869BBEE3B89322C1">
    <w:name w:val="2C1CA0DBBDAA4B61869BBEE3B89322C1"/>
    <w:rsid w:val="0088667C"/>
  </w:style>
  <w:style w:type="paragraph" w:customStyle="1" w:styleId="A321393A4C064B71B1FCB0984BB970B9">
    <w:name w:val="A321393A4C064B71B1FCB0984BB970B9"/>
    <w:rsid w:val="0088667C"/>
  </w:style>
  <w:style w:type="paragraph" w:customStyle="1" w:styleId="B16B33DD69D443869A45AFF7BB8552EB">
    <w:name w:val="B16B33DD69D443869A45AFF7BB8552EB"/>
    <w:rsid w:val="0088667C"/>
  </w:style>
  <w:style w:type="paragraph" w:customStyle="1" w:styleId="6397B7547C364B288BCE31A6AF6AA0AA">
    <w:name w:val="6397B7547C364B288BCE31A6AF6AA0AA"/>
    <w:rsid w:val="0088667C"/>
  </w:style>
  <w:style w:type="paragraph" w:customStyle="1" w:styleId="04AE260AC30A4350B6DA5A8B1FD0A38F">
    <w:name w:val="04AE260AC30A4350B6DA5A8B1FD0A38F"/>
    <w:rsid w:val="0088667C"/>
  </w:style>
  <w:style w:type="paragraph" w:customStyle="1" w:styleId="E30C6A3C13E04797A9F998C73FF8B0C2">
    <w:name w:val="E30C6A3C13E04797A9F998C73FF8B0C2"/>
    <w:rsid w:val="0088667C"/>
  </w:style>
  <w:style w:type="paragraph" w:customStyle="1" w:styleId="4357E28E6B5E4379A0380CC15252D359">
    <w:name w:val="4357E28E6B5E4379A0380CC15252D359"/>
    <w:rsid w:val="0088667C"/>
  </w:style>
  <w:style w:type="paragraph" w:customStyle="1" w:styleId="1480FD0A99BD40ACA723D1E5E8396AC6">
    <w:name w:val="1480FD0A99BD40ACA723D1E5E8396AC6"/>
    <w:rsid w:val="0088667C"/>
  </w:style>
  <w:style w:type="paragraph" w:customStyle="1" w:styleId="B09FF704F2D64138A37D44354A9F9D3E">
    <w:name w:val="B09FF704F2D64138A37D44354A9F9D3E"/>
    <w:rsid w:val="0088667C"/>
  </w:style>
  <w:style w:type="paragraph" w:customStyle="1" w:styleId="C5F83C61232D40549A8833052B095C68">
    <w:name w:val="C5F83C61232D40549A8833052B095C68"/>
    <w:rsid w:val="0088667C"/>
  </w:style>
  <w:style w:type="paragraph" w:customStyle="1" w:styleId="2A82B2B1FAC24DA694D81CB40F1FC935">
    <w:name w:val="2A82B2B1FAC24DA694D81CB40F1FC935"/>
    <w:rsid w:val="0088667C"/>
  </w:style>
  <w:style w:type="paragraph" w:customStyle="1" w:styleId="FC5945DF25724512ADD5F082A39A8D23">
    <w:name w:val="FC5945DF25724512ADD5F082A39A8D23"/>
    <w:rsid w:val="0088667C"/>
  </w:style>
  <w:style w:type="paragraph" w:customStyle="1" w:styleId="48EE4CAC987A4405A228B34C70378E19">
    <w:name w:val="48EE4CAC987A4405A228B34C70378E19"/>
    <w:rsid w:val="0088667C"/>
  </w:style>
  <w:style w:type="paragraph" w:customStyle="1" w:styleId="219D5D093A31464DB40358177D0FC5B5">
    <w:name w:val="219D5D093A31464DB40358177D0FC5B5"/>
    <w:rsid w:val="0088667C"/>
  </w:style>
  <w:style w:type="paragraph" w:customStyle="1" w:styleId="E637FC4CBA02451DA1632A643D7FF571">
    <w:name w:val="E637FC4CBA02451DA1632A643D7FF571"/>
    <w:rsid w:val="0088667C"/>
  </w:style>
  <w:style w:type="paragraph" w:customStyle="1" w:styleId="799AC2F75F3C4EE0B895300EC41CD034">
    <w:name w:val="799AC2F75F3C4EE0B895300EC41CD034"/>
    <w:rsid w:val="0088667C"/>
  </w:style>
  <w:style w:type="paragraph" w:customStyle="1" w:styleId="4E2AB5F108B94D3CAFFB784B9C3EC48C">
    <w:name w:val="4E2AB5F108B94D3CAFFB784B9C3EC48C"/>
    <w:rsid w:val="0088667C"/>
  </w:style>
  <w:style w:type="paragraph" w:customStyle="1" w:styleId="E55FE6ADA15D48BA849C498BDD01A51F">
    <w:name w:val="E55FE6ADA15D48BA849C498BDD01A51F"/>
    <w:rsid w:val="0088667C"/>
  </w:style>
  <w:style w:type="paragraph" w:customStyle="1" w:styleId="C26FABACF33246F597062FDEECC6C6D2">
    <w:name w:val="C26FABACF33246F597062FDEECC6C6D2"/>
    <w:rsid w:val="0088667C"/>
  </w:style>
  <w:style w:type="paragraph" w:customStyle="1" w:styleId="C288AE32AF6C44A1A97D3B115242822D">
    <w:name w:val="C288AE32AF6C44A1A97D3B115242822D"/>
    <w:rsid w:val="0088667C"/>
  </w:style>
  <w:style w:type="paragraph" w:customStyle="1" w:styleId="7A76D2DD367A40398AB8A248D502BA65">
    <w:name w:val="7A76D2DD367A40398AB8A248D502BA65"/>
    <w:rsid w:val="0088667C"/>
  </w:style>
  <w:style w:type="paragraph" w:customStyle="1" w:styleId="4392E0CA443A42C197C2DC96D0007DF3">
    <w:name w:val="4392E0CA443A42C197C2DC96D0007DF3"/>
    <w:rsid w:val="0088667C"/>
  </w:style>
  <w:style w:type="paragraph" w:customStyle="1" w:styleId="6455ED5361ED47099C14C87BE68349C3">
    <w:name w:val="6455ED5361ED47099C14C87BE68349C3"/>
    <w:rsid w:val="0088667C"/>
  </w:style>
  <w:style w:type="paragraph" w:customStyle="1" w:styleId="92FC195296014CEEBCFE8E04D49CD379">
    <w:name w:val="92FC195296014CEEBCFE8E04D49CD379"/>
    <w:rsid w:val="0088667C"/>
  </w:style>
  <w:style w:type="paragraph" w:customStyle="1" w:styleId="470201414EB04615BFA90A4069D2CE88">
    <w:name w:val="470201414EB04615BFA90A4069D2CE88"/>
    <w:rsid w:val="0088667C"/>
  </w:style>
  <w:style w:type="paragraph" w:customStyle="1" w:styleId="473E8169D143452E8712EA08CC7409CB">
    <w:name w:val="473E8169D143452E8712EA08CC7409CB"/>
    <w:rsid w:val="0088667C"/>
  </w:style>
  <w:style w:type="paragraph" w:customStyle="1" w:styleId="C7AF45477C464624A6841AAB8ECB32D7">
    <w:name w:val="C7AF45477C464624A6841AAB8ECB32D7"/>
    <w:rsid w:val="0088667C"/>
  </w:style>
  <w:style w:type="paragraph" w:customStyle="1" w:styleId="8AC55A914ED44AA48C4888A44594F3FB">
    <w:name w:val="8AC55A914ED44AA48C4888A44594F3FB"/>
    <w:rsid w:val="0088667C"/>
  </w:style>
  <w:style w:type="paragraph" w:customStyle="1" w:styleId="8271622F1E9E47178D48B20C6A000E55">
    <w:name w:val="8271622F1E9E47178D48B20C6A000E55"/>
    <w:rsid w:val="0088667C"/>
  </w:style>
  <w:style w:type="paragraph" w:customStyle="1" w:styleId="B8178F2FC2744A25BC77688E1AFF7855">
    <w:name w:val="B8178F2FC2744A25BC77688E1AFF7855"/>
    <w:rsid w:val="0088667C"/>
  </w:style>
  <w:style w:type="paragraph" w:customStyle="1" w:styleId="A733514A35BE4D8F9AC6A0CAB220A0D4">
    <w:name w:val="A733514A35BE4D8F9AC6A0CAB220A0D4"/>
    <w:rsid w:val="0088667C"/>
  </w:style>
  <w:style w:type="paragraph" w:customStyle="1" w:styleId="ED621B4AD6B540D0B311557D5861065D">
    <w:name w:val="ED621B4AD6B540D0B311557D5861065D"/>
    <w:rsid w:val="0088667C"/>
  </w:style>
  <w:style w:type="paragraph" w:customStyle="1" w:styleId="2E829EB9252444F6963760261760BB1D">
    <w:name w:val="2E829EB9252444F6963760261760BB1D"/>
    <w:rsid w:val="0088667C"/>
  </w:style>
  <w:style w:type="paragraph" w:customStyle="1" w:styleId="DC5845CEFB3C4AD0B2E10CCFBF1DC703">
    <w:name w:val="DC5845CEFB3C4AD0B2E10CCFBF1DC703"/>
    <w:rsid w:val="0088667C"/>
  </w:style>
  <w:style w:type="paragraph" w:customStyle="1" w:styleId="8199AA8ED40646709B80491B9C402E0D">
    <w:name w:val="8199AA8ED40646709B80491B9C402E0D"/>
    <w:rsid w:val="0088667C"/>
  </w:style>
  <w:style w:type="paragraph" w:customStyle="1" w:styleId="E935933350984840918958CCB83E411E">
    <w:name w:val="E935933350984840918958CCB83E411E"/>
    <w:rsid w:val="0088667C"/>
  </w:style>
  <w:style w:type="paragraph" w:customStyle="1" w:styleId="6B254DA3A17F402094CAA152839E8546">
    <w:name w:val="6B254DA3A17F402094CAA152839E8546"/>
    <w:rsid w:val="0088667C"/>
  </w:style>
  <w:style w:type="paragraph" w:customStyle="1" w:styleId="8DC29398F66B4EB7B3645713185E485E">
    <w:name w:val="8DC29398F66B4EB7B3645713185E485E"/>
    <w:rsid w:val="0088667C"/>
  </w:style>
  <w:style w:type="paragraph" w:customStyle="1" w:styleId="A185DCAC437D49E0ADBC14D044928DE5">
    <w:name w:val="A185DCAC437D49E0ADBC14D044928DE5"/>
    <w:rsid w:val="0088667C"/>
  </w:style>
  <w:style w:type="paragraph" w:customStyle="1" w:styleId="5F79CF61277547CAB39E53D1750B125C4">
    <w:name w:val="5F79CF61277547CAB39E53D1750B125C4"/>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2">
    <w:name w:val="2F2C5C3E210043B1827CBBD624E2C8F32"/>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2">
    <w:name w:val="39622A3D2EA44F7DA3D787B759D62A362"/>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2">
    <w:name w:val="178CBF46B9184BC7A4E014BD44EC16E12"/>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2">
    <w:name w:val="3C43CB2DBCC04D95846699796517AEC62"/>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2">
    <w:name w:val="F4D8D293A26C43C5830E9CACCA5908182"/>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2">
    <w:name w:val="5C65BE04A968441E9A52766DBC3AD8F62"/>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4">
    <w:name w:val="241CC2EA9AA044F7A203126964973A884"/>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1">
    <w:name w:val="D73C8F0F89D74EEB9A8C383AE976FA621"/>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1">
    <w:name w:val="5B43C97F9DB64212AB0DBD7C94CB39461"/>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1">
    <w:name w:val="BE74B28DB2FF4A66B598A04A41FEA9201"/>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1">
    <w:name w:val="B32890B3BC0043D8B8A6C3C7306F97171"/>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1">
    <w:name w:val="E8112BB0CEC04B62B5E8FC139E8616EE1"/>
    <w:rsid w:val="0088667C"/>
    <w:pPr>
      <w:spacing w:before="120" w:after="60" w:line="240" w:lineRule="auto"/>
    </w:pPr>
    <w:rPr>
      <w:rFonts w:ascii="Arial" w:eastAsia="Times New Roman" w:hAnsi="Arial" w:cs="Arial"/>
      <w:sz w:val="20"/>
      <w:szCs w:val="20"/>
      <w:lang w:eastAsia="en-US"/>
    </w:rPr>
  </w:style>
  <w:style w:type="paragraph" w:customStyle="1" w:styleId="8AC55A914ED44AA48C4888A44594F3FB1">
    <w:name w:val="8AC55A914ED44AA48C4888A44594F3FB1"/>
    <w:rsid w:val="0088667C"/>
    <w:pPr>
      <w:spacing w:before="120" w:after="60" w:line="240" w:lineRule="auto"/>
    </w:pPr>
    <w:rPr>
      <w:rFonts w:ascii="Arial" w:eastAsia="Times New Roman" w:hAnsi="Arial" w:cs="Arial"/>
      <w:sz w:val="20"/>
      <w:szCs w:val="20"/>
      <w:lang w:eastAsia="en-US"/>
    </w:rPr>
  </w:style>
  <w:style w:type="paragraph" w:customStyle="1" w:styleId="8271622F1E9E47178D48B20C6A000E551">
    <w:name w:val="8271622F1E9E47178D48B20C6A000E551"/>
    <w:rsid w:val="0088667C"/>
    <w:pPr>
      <w:spacing w:before="120" w:after="60" w:line="240" w:lineRule="auto"/>
    </w:pPr>
    <w:rPr>
      <w:rFonts w:ascii="Arial" w:eastAsia="Times New Roman" w:hAnsi="Arial" w:cs="Arial"/>
      <w:sz w:val="20"/>
      <w:szCs w:val="20"/>
      <w:lang w:eastAsia="en-US"/>
    </w:rPr>
  </w:style>
  <w:style w:type="paragraph" w:customStyle="1" w:styleId="B8178F2FC2744A25BC77688E1AFF78551">
    <w:name w:val="B8178F2FC2744A25BC77688E1AFF78551"/>
    <w:rsid w:val="0088667C"/>
    <w:pPr>
      <w:spacing w:before="120" w:after="60" w:line="240" w:lineRule="auto"/>
    </w:pPr>
    <w:rPr>
      <w:rFonts w:ascii="Arial" w:eastAsia="Times New Roman" w:hAnsi="Arial" w:cs="Arial"/>
      <w:sz w:val="20"/>
      <w:szCs w:val="20"/>
      <w:lang w:eastAsia="en-US"/>
    </w:rPr>
  </w:style>
  <w:style w:type="paragraph" w:customStyle="1" w:styleId="A733514A35BE4D8F9AC6A0CAB220A0D41">
    <w:name w:val="A733514A35BE4D8F9AC6A0CAB220A0D41"/>
    <w:rsid w:val="0088667C"/>
    <w:pPr>
      <w:spacing w:before="120" w:after="60" w:line="240" w:lineRule="auto"/>
    </w:pPr>
    <w:rPr>
      <w:rFonts w:ascii="Arial" w:eastAsia="Times New Roman" w:hAnsi="Arial" w:cs="Arial"/>
      <w:sz w:val="20"/>
      <w:szCs w:val="20"/>
      <w:lang w:eastAsia="en-US"/>
    </w:rPr>
  </w:style>
  <w:style w:type="paragraph" w:customStyle="1" w:styleId="ED621B4AD6B540D0B311557D5861065D1">
    <w:name w:val="ED621B4AD6B540D0B311557D5861065D1"/>
    <w:rsid w:val="0088667C"/>
    <w:pPr>
      <w:spacing w:before="120" w:after="60" w:line="240" w:lineRule="auto"/>
    </w:pPr>
    <w:rPr>
      <w:rFonts w:ascii="Arial" w:eastAsia="Times New Roman" w:hAnsi="Arial" w:cs="Arial"/>
      <w:sz w:val="20"/>
      <w:szCs w:val="20"/>
      <w:lang w:eastAsia="en-US"/>
    </w:rPr>
  </w:style>
  <w:style w:type="paragraph" w:customStyle="1" w:styleId="2E829EB9252444F6963760261760BB1D1">
    <w:name w:val="2E829EB9252444F6963760261760BB1D1"/>
    <w:rsid w:val="0088667C"/>
    <w:pPr>
      <w:spacing w:after="0" w:line="240" w:lineRule="auto"/>
    </w:pPr>
    <w:rPr>
      <w:rFonts w:ascii="Arial" w:eastAsia="Times New Roman" w:hAnsi="Arial" w:cs="Times New Roman"/>
      <w:sz w:val="24"/>
      <w:szCs w:val="24"/>
      <w:lang w:eastAsia="en-US"/>
    </w:rPr>
  </w:style>
  <w:style w:type="paragraph" w:customStyle="1" w:styleId="DC5845CEFB3C4AD0B2E10CCFBF1DC7031">
    <w:name w:val="DC5845CEFB3C4AD0B2E10CCFBF1DC7031"/>
    <w:rsid w:val="0088667C"/>
    <w:pPr>
      <w:spacing w:before="120" w:after="60" w:line="240" w:lineRule="auto"/>
    </w:pPr>
    <w:rPr>
      <w:rFonts w:ascii="Arial" w:eastAsia="Times New Roman" w:hAnsi="Arial" w:cs="Arial"/>
      <w:sz w:val="20"/>
      <w:szCs w:val="20"/>
      <w:lang w:eastAsia="en-US"/>
    </w:rPr>
  </w:style>
  <w:style w:type="paragraph" w:customStyle="1" w:styleId="8199AA8ED40646709B80491B9C402E0D1">
    <w:name w:val="8199AA8ED40646709B80491B9C402E0D1"/>
    <w:rsid w:val="0088667C"/>
    <w:pPr>
      <w:spacing w:before="120" w:after="60" w:line="240" w:lineRule="auto"/>
    </w:pPr>
    <w:rPr>
      <w:rFonts w:ascii="Arial" w:eastAsia="Times New Roman" w:hAnsi="Arial" w:cs="Arial"/>
      <w:sz w:val="20"/>
      <w:szCs w:val="20"/>
      <w:lang w:eastAsia="en-US"/>
    </w:rPr>
  </w:style>
  <w:style w:type="paragraph" w:customStyle="1" w:styleId="E935933350984840918958CCB83E411E1">
    <w:name w:val="E935933350984840918958CCB83E411E1"/>
    <w:rsid w:val="0088667C"/>
    <w:pPr>
      <w:spacing w:before="120" w:after="60" w:line="240" w:lineRule="auto"/>
    </w:pPr>
    <w:rPr>
      <w:rFonts w:ascii="Arial" w:eastAsia="Times New Roman" w:hAnsi="Arial" w:cs="Arial"/>
      <w:sz w:val="20"/>
      <w:szCs w:val="20"/>
      <w:lang w:eastAsia="en-US"/>
    </w:rPr>
  </w:style>
  <w:style w:type="paragraph" w:customStyle="1" w:styleId="6B254DA3A17F402094CAA152839E85461">
    <w:name w:val="6B254DA3A17F402094CAA152839E85461"/>
    <w:rsid w:val="0088667C"/>
    <w:pPr>
      <w:spacing w:before="120" w:after="60" w:line="240" w:lineRule="auto"/>
    </w:pPr>
    <w:rPr>
      <w:rFonts w:ascii="Arial" w:eastAsia="Times New Roman" w:hAnsi="Arial" w:cs="Arial"/>
      <w:sz w:val="20"/>
      <w:szCs w:val="20"/>
      <w:lang w:eastAsia="en-US"/>
    </w:rPr>
  </w:style>
  <w:style w:type="paragraph" w:customStyle="1" w:styleId="8DC29398F66B4EB7B3645713185E485E1">
    <w:name w:val="8DC29398F66B4EB7B3645713185E485E1"/>
    <w:rsid w:val="0088667C"/>
    <w:pPr>
      <w:spacing w:before="120" w:after="60" w:line="240" w:lineRule="auto"/>
    </w:pPr>
    <w:rPr>
      <w:rFonts w:ascii="Arial" w:eastAsia="Times New Roman" w:hAnsi="Arial" w:cs="Arial"/>
      <w:sz w:val="20"/>
      <w:szCs w:val="20"/>
      <w:lang w:eastAsia="en-US"/>
    </w:rPr>
  </w:style>
  <w:style w:type="paragraph" w:customStyle="1" w:styleId="A185DCAC437D49E0ADBC14D044928DE51">
    <w:name w:val="A185DCAC437D49E0ADBC14D044928DE51"/>
    <w:rsid w:val="0088667C"/>
    <w:pPr>
      <w:spacing w:after="0" w:line="240" w:lineRule="auto"/>
    </w:pPr>
    <w:rPr>
      <w:rFonts w:ascii="Arial" w:eastAsia="Times New Roman" w:hAnsi="Arial" w:cs="Times New Roman"/>
      <w:sz w:val="24"/>
      <w:szCs w:val="24"/>
      <w:lang w:eastAsia="en-US"/>
    </w:rPr>
  </w:style>
  <w:style w:type="paragraph" w:customStyle="1" w:styleId="8F763B8C18D24AB4BAD8B43B7DD357C61">
    <w:name w:val="8F763B8C18D24AB4BAD8B43B7DD357C61"/>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1">
    <w:name w:val="B80A45B18F594FE5B4C1D6B88F528BB71"/>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1">
    <w:name w:val="32C205125DA9416BAF846A3754A5095D1"/>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1">
    <w:name w:val="A4268189999C4B2CB9D48796CAE97FCA1"/>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1">
    <w:name w:val="0545C2D6103547B1A9B526017320B3A81"/>
    <w:rsid w:val="0088667C"/>
    <w:pPr>
      <w:spacing w:before="120" w:after="60" w:line="240" w:lineRule="auto"/>
    </w:pPr>
    <w:rPr>
      <w:rFonts w:ascii="Arial" w:eastAsia="Times New Roman" w:hAnsi="Arial" w:cs="Arial"/>
      <w:sz w:val="20"/>
      <w:szCs w:val="20"/>
      <w:lang w:eastAsia="en-US"/>
    </w:rPr>
  </w:style>
  <w:style w:type="paragraph" w:customStyle="1" w:styleId="B878F4DB01D04542B084BB5E2262CA171">
    <w:name w:val="B878F4DB01D04542B084BB5E2262CA171"/>
    <w:rsid w:val="0088667C"/>
    <w:pPr>
      <w:spacing w:before="120" w:after="60" w:line="240" w:lineRule="auto"/>
    </w:pPr>
    <w:rPr>
      <w:rFonts w:ascii="Arial" w:eastAsia="Times New Roman" w:hAnsi="Arial" w:cs="Arial"/>
      <w:sz w:val="20"/>
      <w:szCs w:val="20"/>
      <w:lang w:eastAsia="en-US"/>
    </w:rPr>
  </w:style>
  <w:style w:type="paragraph" w:customStyle="1" w:styleId="0A200E589C0D45D898A49632B292BC391">
    <w:name w:val="0A200E589C0D45D898A49632B292BC391"/>
    <w:rsid w:val="0088667C"/>
    <w:pPr>
      <w:spacing w:before="120" w:after="60" w:line="240" w:lineRule="auto"/>
    </w:pPr>
    <w:rPr>
      <w:rFonts w:ascii="Arial" w:eastAsia="Times New Roman" w:hAnsi="Arial" w:cs="Arial"/>
      <w:sz w:val="20"/>
      <w:szCs w:val="20"/>
      <w:lang w:eastAsia="en-US"/>
    </w:rPr>
  </w:style>
  <w:style w:type="paragraph" w:customStyle="1" w:styleId="6CD70534417E457B9C3941DD475213B71">
    <w:name w:val="6CD70534417E457B9C3941DD475213B71"/>
    <w:rsid w:val="0088667C"/>
    <w:pPr>
      <w:spacing w:before="120" w:after="60" w:line="240" w:lineRule="auto"/>
    </w:pPr>
    <w:rPr>
      <w:rFonts w:ascii="Arial" w:eastAsia="Times New Roman" w:hAnsi="Arial" w:cs="Arial"/>
      <w:sz w:val="20"/>
      <w:szCs w:val="20"/>
      <w:lang w:eastAsia="en-US"/>
    </w:rPr>
  </w:style>
  <w:style w:type="paragraph" w:customStyle="1" w:styleId="C2F551B7565A4CA185D9A70E702F4A371">
    <w:name w:val="C2F551B7565A4CA185D9A70E702F4A371"/>
    <w:rsid w:val="0088667C"/>
    <w:pPr>
      <w:spacing w:before="120" w:after="60" w:line="240" w:lineRule="auto"/>
    </w:pPr>
    <w:rPr>
      <w:rFonts w:ascii="Arial" w:eastAsia="Times New Roman" w:hAnsi="Arial" w:cs="Arial"/>
      <w:sz w:val="20"/>
      <w:szCs w:val="20"/>
      <w:lang w:eastAsia="en-US"/>
    </w:rPr>
  </w:style>
  <w:style w:type="paragraph" w:customStyle="1" w:styleId="230E7CE6B6F149688A1BEE486C3A6F341">
    <w:name w:val="230E7CE6B6F149688A1BEE486C3A6F341"/>
    <w:rsid w:val="0088667C"/>
    <w:pPr>
      <w:spacing w:before="120" w:after="60" w:line="240" w:lineRule="auto"/>
    </w:pPr>
    <w:rPr>
      <w:rFonts w:ascii="Arial" w:eastAsia="Times New Roman" w:hAnsi="Arial" w:cs="Arial"/>
      <w:sz w:val="20"/>
      <w:szCs w:val="20"/>
      <w:lang w:eastAsia="en-US"/>
    </w:rPr>
  </w:style>
  <w:style w:type="paragraph" w:customStyle="1" w:styleId="9613AE8D68CA44118A668F8B466AEE221">
    <w:name w:val="9613AE8D68CA44118A668F8B466AEE221"/>
    <w:rsid w:val="0088667C"/>
    <w:pPr>
      <w:spacing w:before="120" w:after="60" w:line="240" w:lineRule="auto"/>
    </w:pPr>
    <w:rPr>
      <w:rFonts w:ascii="Arial" w:eastAsia="Times New Roman" w:hAnsi="Arial" w:cs="Arial"/>
      <w:sz w:val="20"/>
      <w:szCs w:val="20"/>
      <w:lang w:eastAsia="en-US"/>
    </w:rPr>
  </w:style>
  <w:style w:type="paragraph" w:customStyle="1" w:styleId="D08DD6C559F84539B6C51AC0618594671">
    <w:name w:val="D08DD6C559F84539B6C51AC0618594671"/>
    <w:rsid w:val="0088667C"/>
    <w:pPr>
      <w:spacing w:before="120" w:after="60" w:line="240" w:lineRule="auto"/>
    </w:pPr>
    <w:rPr>
      <w:rFonts w:ascii="Arial" w:eastAsia="Times New Roman" w:hAnsi="Arial" w:cs="Arial"/>
      <w:sz w:val="20"/>
      <w:szCs w:val="20"/>
      <w:lang w:eastAsia="en-US"/>
    </w:rPr>
  </w:style>
  <w:style w:type="paragraph" w:customStyle="1" w:styleId="0CA9EBD3FF584F12BCFD5FEFEF3E3AE61">
    <w:name w:val="0CA9EBD3FF584F12BCFD5FEFEF3E3AE61"/>
    <w:rsid w:val="0088667C"/>
    <w:pPr>
      <w:spacing w:before="120" w:after="60" w:line="240" w:lineRule="auto"/>
    </w:pPr>
    <w:rPr>
      <w:rFonts w:ascii="Arial" w:eastAsia="Times New Roman" w:hAnsi="Arial" w:cs="Arial"/>
      <w:sz w:val="20"/>
      <w:szCs w:val="20"/>
      <w:lang w:eastAsia="en-US"/>
    </w:rPr>
  </w:style>
  <w:style w:type="paragraph" w:customStyle="1" w:styleId="D937121A28A640AEAE4ED87A6AA7E7F71">
    <w:name w:val="D937121A28A640AEAE4ED87A6AA7E7F71"/>
    <w:rsid w:val="0088667C"/>
    <w:pPr>
      <w:spacing w:before="120" w:after="60" w:line="240" w:lineRule="auto"/>
    </w:pPr>
    <w:rPr>
      <w:rFonts w:ascii="Arial" w:eastAsia="Times New Roman" w:hAnsi="Arial" w:cs="Arial"/>
      <w:sz w:val="20"/>
      <w:szCs w:val="20"/>
      <w:lang w:eastAsia="en-US"/>
    </w:rPr>
  </w:style>
  <w:style w:type="paragraph" w:customStyle="1" w:styleId="17EC075A9A5F405AB21F0E5B43E079361">
    <w:name w:val="17EC075A9A5F405AB21F0E5B43E079361"/>
    <w:rsid w:val="0088667C"/>
    <w:pPr>
      <w:spacing w:before="120" w:after="60" w:line="240" w:lineRule="auto"/>
    </w:pPr>
    <w:rPr>
      <w:rFonts w:ascii="Arial" w:eastAsia="Times New Roman" w:hAnsi="Arial" w:cs="Arial"/>
      <w:sz w:val="20"/>
      <w:szCs w:val="20"/>
      <w:lang w:eastAsia="en-US"/>
    </w:rPr>
  </w:style>
  <w:style w:type="paragraph" w:customStyle="1" w:styleId="E8495305B2C74961AB3660E07118F51E1">
    <w:name w:val="E8495305B2C74961AB3660E07118F51E1"/>
    <w:rsid w:val="0088667C"/>
    <w:pPr>
      <w:spacing w:before="120" w:after="60" w:line="240" w:lineRule="auto"/>
    </w:pPr>
    <w:rPr>
      <w:rFonts w:ascii="Arial" w:eastAsia="Times New Roman" w:hAnsi="Arial" w:cs="Arial"/>
      <w:sz w:val="20"/>
      <w:szCs w:val="20"/>
      <w:lang w:eastAsia="en-US"/>
    </w:rPr>
  </w:style>
  <w:style w:type="paragraph" w:customStyle="1" w:styleId="200726F292594FFD81382EA39210A9851">
    <w:name w:val="200726F292594FFD81382EA39210A9851"/>
    <w:rsid w:val="0088667C"/>
    <w:pPr>
      <w:spacing w:before="120" w:after="60" w:line="240" w:lineRule="auto"/>
    </w:pPr>
    <w:rPr>
      <w:rFonts w:ascii="Arial" w:eastAsia="Times New Roman" w:hAnsi="Arial" w:cs="Arial"/>
      <w:sz w:val="20"/>
      <w:szCs w:val="20"/>
      <w:lang w:eastAsia="en-US"/>
    </w:rPr>
  </w:style>
  <w:style w:type="paragraph" w:customStyle="1" w:styleId="B401500266184F678A27EE515FE2B9031">
    <w:name w:val="B401500266184F678A27EE515FE2B9031"/>
    <w:rsid w:val="0088667C"/>
    <w:pPr>
      <w:spacing w:before="120" w:after="60" w:line="240" w:lineRule="auto"/>
    </w:pPr>
    <w:rPr>
      <w:rFonts w:ascii="Arial" w:eastAsia="Times New Roman" w:hAnsi="Arial" w:cs="Arial"/>
      <w:sz w:val="20"/>
      <w:szCs w:val="20"/>
      <w:lang w:eastAsia="en-US"/>
    </w:rPr>
  </w:style>
  <w:style w:type="paragraph" w:customStyle="1" w:styleId="943A3831B63A4AE79124466FBF1E4E4D1">
    <w:name w:val="943A3831B63A4AE79124466FBF1E4E4D1"/>
    <w:rsid w:val="0088667C"/>
    <w:pPr>
      <w:spacing w:before="120" w:after="60" w:line="240" w:lineRule="auto"/>
    </w:pPr>
    <w:rPr>
      <w:rFonts w:ascii="Arial" w:eastAsia="Times New Roman" w:hAnsi="Arial" w:cs="Arial"/>
      <w:sz w:val="20"/>
      <w:szCs w:val="20"/>
      <w:lang w:eastAsia="en-US"/>
    </w:rPr>
  </w:style>
  <w:style w:type="paragraph" w:customStyle="1" w:styleId="31B1B52A1B3E4E7487347BD8013D5C931">
    <w:name w:val="31B1B52A1B3E4E7487347BD8013D5C931"/>
    <w:rsid w:val="0088667C"/>
    <w:pPr>
      <w:spacing w:before="120" w:after="60" w:line="240" w:lineRule="auto"/>
    </w:pPr>
    <w:rPr>
      <w:rFonts w:ascii="Arial" w:eastAsia="Times New Roman" w:hAnsi="Arial" w:cs="Arial"/>
      <w:sz w:val="20"/>
      <w:szCs w:val="20"/>
      <w:lang w:eastAsia="en-US"/>
    </w:rPr>
  </w:style>
  <w:style w:type="paragraph" w:customStyle="1" w:styleId="4B495546A5FA4AC18DAD7D5F417F87761">
    <w:name w:val="4B495546A5FA4AC18DAD7D5F417F87761"/>
    <w:rsid w:val="0088667C"/>
    <w:pPr>
      <w:spacing w:before="120" w:after="60" w:line="240" w:lineRule="auto"/>
    </w:pPr>
    <w:rPr>
      <w:rFonts w:ascii="Arial" w:eastAsia="Times New Roman" w:hAnsi="Arial" w:cs="Arial"/>
      <w:sz w:val="20"/>
      <w:szCs w:val="20"/>
      <w:lang w:eastAsia="en-US"/>
    </w:rPr>
  </w:style>
  <w:style w:type="paragraph" w:customStyle="1" w:styleId="720FC12A87394316BCE968FDC72FE1981">
    <w:name w:val="720FC12A87394316BCE968FDC72FE1981"/>
    <w:rsid w:val="0088667C"/>
    <w:pPr>
      <w:spacing w:before="120" w:after="60" w:line="240" w:lineRule="auto"/>
    </w:pPr>
    <w:rPr>
      <w:rFonts w:ascii="Arial" w:eastAsia="Times New Roman" w:hAnsi="Arial" w:cs="Arial"/>
      <w:sz w:val="20"/>
      <w:szCs w:val="20"/>
      <w:lang w:eastAsia="en-US"/>
    </w:rPr>
  </w:style>
  <w:style w:type="paragraph" w:customStyle="1" w:styleId="A5E1648406274E68840BD16835CDF2E91">
    <w:name w:val="A5E1648406274E68840BD16835CDF2E91"/>
    <w:rsid w:val="0088667C"/>
    <w:pPr>
      <w:spacing w:before="120" w:after="60" w:line="240" w:lineRule="auto"/>
    </w:pPr>
    <w:rPr>
      <w:rFonts w:ascii="Arial" w:eastAsia="Times New Roman" w:hAnsi="Arial" w:cs="Arial"/>
      <w:sz w:val="20"/>
      <w:szCs w:val="20"/>
      <w:lang w:eastAsia="en-US"/>
    </w:rPr>
  </w:style>
  <w:style w:type="paragraph" w:customStyle="1" w:styleId="E7E0502945D846A09AAF1A31E7E882641">
    <w:name w:val="E7E0502945D846A09AAF1A31E7E882641"/>
    <w:rsid w:val="0088667C"/>
    <w:pPr>
      <w:spacing w:before="120" w:after="60" w:line="240" w:lineRule="auto"/>
    </w:pPr>
    <w:rPr>
      <w:rFonts w:ascii="Arial" w:eastAsia="Times New Roman" w:hAnsi="Arial" w:cs="Arial"/>
      <w:sz w:val="20"/>
      <w:szCs w:val="20"/>
      <w:lang w:eastAsia="en-US"/>
    </w:rPr>
  </w:style>
  <w:style w:type="paragraph" w:customStyle="1" w:styleId="47C9296805EB49BDACB7FF1F0CA356351">
    <w:name w:val="47C9296805EB49BDACB7FF1F0CA35635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1">
    <w:name w:val="B7ACB9E9BF30484090251662910C632B1"/>
    <w:rsid w:val="0088667C"/>
    <w:pPr>
      <w:spacing w:before="120" w:after="60" w:line="240" w:lineRule="auto"/>
    </w:pPr>
    <w:rPr>
      <w:rFonts w:ascii="Arial" w:eastAsia="Times New Roman" w:hAnsi="Arial" w:cs="Arial"/>
      <w:sz w:val="20"/>
      <w:szCs w:val="20"/>
      <w:lang w:eastAsia="en-US"/>
    </w:rPr>
  </w:style>
  <w:style w:type="paragraph" w:customStyle="1" w:styleId="B232529D965A4C369BE9F87909CC1E961">
    <w:name w:val="B232529D965A4C369BE9F87909CC1E961"/>
    <w:rsid w:val="0088667C"/>
    <w:pPr>
      <w:spacing w:before="120" w:after="60" w:line="240" w:lineRule="auto"/>
    </w:pPr>
    <w:rPr>
      <w:rFonts w:ascii="Arial" w:eastAsia="Times New Roman" w:hAnsi="Arial" w:cs="Arial"/>
      <w:sz w:val="20"/>
      <w:szCs w:val="20"/>
      <w:lang w:eastAsia="en-US"/>
    </w:rPr>
  </w:style>
  <w:style w:type="paragraph" w:customStyle="1" w:styleId="96E72543A7E149A5A9D8CEA2ABD7D9A21">
    <w:name w:val="96E72543A7E149A5A9D8CEA2ABD7D9A21"/>
    <w:rsid w:val="0088667C"/>
    <w:pPr>
      <w:spacing w:before="120" w:after="60" w:line="240" w:lineRule="auto"/>
    </w:pPr>
    <w:rPr>
      <w:rFonts w:ascii="Arial" w:eastAsia="Times New Roman" w:hAnsi="Arial" w:cs="Arial"/>
      <w:sz w:val="20"/>
      <w:szCs w:val="20"/>
      <w:lang w:eastAsia="en-US"/>
    </w:rPr>
  </w:style>
  <w:style w:type="paragraph" w:customStyle="1" w:styleId="A804029F6C7E4AD5877D0551ECED5CB51">
    <w:name w:val="A804029F6C7E4AD5877D0551ECED5CB51"/>
    <w:rsid w:val="0088667C"/>
    <w:pPr>
      <w:spacing w:before="120" w:after="60" w:line="240" w:lineRule="auto"/>
    </w:pPr>
    <w:rPr>
      <w:rFonts w:ascii="Arial" w:eastAsia="Times New Roman" w:hAnsi="Arial" w:cs="Arial"/>
      <w:sz w:val="20"/>
      <w:szCs w:val="20"/>
      <w:lang w:eastAsia="en-US"/>
    </w:rPr>
  </w:style>
  <w:style w:type="paragraph" w:customStyle="1" w:styleId="BF3082D4087D4956A4C7DB37CBBBA80E1">
    <w:name w:val="BF3082D4087D4956A4C7DB37CBBBA80E1"/>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1">
    <w:name w:val="E8C326FDC99A4C8FAFE32284AB466DB31"/>
    <w:rsid w:val="0088667C"/>
    <w:pPr>
      <w:spacing w:before="120" w:after="60" w:line="240" w:lineRule="auto"/>
    </w:pPr>
    <w:rPr>
      <w:rFonts w:ascii="Arial" w:eastAsia="Times New Roman" w:hAnsi="Arial" w:cs="Arial"/>
      <w:sz w:val="20"/>
      <w:szCs w:val="20"/>
      <w:lang w:eastAsia="en-US"/>
    </w:rPr>
  </w:style>
  <w:style w:type="paragraph" w:customStyle="1" w:styleId="D390DFB0D8FF49E7A181D14DDA9ABB8A1">
    <w:name w:val="D390DFB0D8FF49E7A181D14DDA9ABB8A1"/>
    <w:rsid w:val="0088667C"/>
    <w:pPr>
      <w:spacing w:before="120" w:after="60" w:line="240" w:lineRule="auto"/>
    </w:pPr>
    <w:rPr>
      <w:rFonts w:ascii="Arial" w:eastAsia="Times New Roman" w:hAnsi="Arial" w:cs="Arial"/>
      <w:sz w:val="20"/>
      <w:szCs w:val="20"/>
      <w:lang w:eastAsia="en-US"/>
    </w:rPr>
  </w:style>
  <w:style w:type="paragraph" w:customStyle="1" w:styleId="74420325A63845EDB187B7464695A6211">
    <w:name w:val="74420325A63845EDB187B7464695A6211"/>
    <w:rsid w:val="0088667C"/>
    <w:pPr>
      <w:spacing w:before="120" w:after="60" w:line="240" w:lineRule="auto"/>
    </w:pPr>
    <w:rPr>
      <w:rFonts w:ascii="Arial" w:eastAsia="Times New Roman" w:hAnsi="Arial" w:cs="Arial"/>
      <w:sz w:val="20"/>
      <w:szCs w:val="20"/>
      <w:lang w:eastAsia="en-US"/>
    </w:rPr>
  </w:style>
  <w:style w:type="paragraph" w:customStyle="1" w:styleId="947A9949AA1E473B833A1E6D652C84621">
    <w:name w:val="947A9949AA1E473B833A1E6D652C84621"/>
    <w:rsid w:val="0088667C"/>
    <w:pPr>
      <w:spacing w:before="120" w:after="60" w:line="240" w:lineRule="auto"/>
    </w:pPr>
    <w:rPr>
      <w:rFonts w:ascii="Arial" w:eastAsia="Times New Roman" w:hAnsi="Arial" w:cs="Arial"/>
      <w:sz w:val="20"/>
      <w:szCs w:val="20"/>
      <w:lang w:eastAsia="en-US"/>
    </w:rPr>
  </w:style>
  <w:style w:type="paragraph" w:customStyle="1" w:styleId="E46E06A5D7D940D4A397ABD430AFADC31">
    <w:name w:val="E46E06A5D7D940D4A397ABD430AFADC31"/>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1">
    <w:name w:val="A645300A9A0A4D8288D0960E8F57B71B1"/>
    <w:rsid w:val="0088667C"/>
    <w:pPr>
      <w:spacing w:before="120" w:after="60" w:line="240" w:lineRule="auto"/>
    </w:pPr>
    <w:rPr>
      <w:rFonts w:ascii="Arial" w:eastAsia="Times New Roman" w:hAnsi="Arial" w:cs="Arial"/>
      <w:sz w:val="20"/>
      <w:szCs w:val="20"/>
      <w:lang w:eastAsia="en-US"/>
    </w:rPr>
  </w:style>
  <w:style w:type="paragraph" w:customStyle="1" w:styleId="9A7539E56C6D4945AEA4962F6340EAB41">
    <w:name w:val="9A7539E56C6D4945AEA4962F6340EAB41"/>
    <w:rsid w:val="0088667C"/>
    <w:pPr>
      <w:spacing w:before="120" w:after="60" w:line="240" w:lineRule="auto"/>
    </w:pPr>
    <w:rPr>
      <w:rFonts w:ascii="Arial" w:eastAsia="Times New Roman" w:hAnsi="Arial" w:cs="Arial"/>
      <w:sz w:val="20"/>
      <w:szCs w:val="20"/>
      <w:lang w:eastAsia="en-US"/>
    </w:rPr>
  </w:style>
  <w:style w:type="paragraph" w:customStyle="1" w:styleId="31AB807748EE4133A1D38C2E48F0F6931">
    <w:name w:val="31AB807748EE4133A1D38C2E48F0F6931"/>
    <w:rsid w:val="0088667C"/>
    <w:pPr>
      <w:spacing w:before="120" w:after="60" w:line="240" w:lineRule="auto"/>
    </w:pPr>
    <w:rPr>
      <w:rFonts w:ascii="Arial" w:eastAsia="Times New Roman" w:hAnsi="Arial" w:cs="Arial"/>
      <w:sz w:val="20"/>
      <w:szCs w:val="20"/>
      <w:lang w:eastAsia="en-US"/>
    </w:rPr>
  </w:style>
  <w:style w:type="paragraph" w:customStyle="1" w:styleId="911D4F5ACA474042A22F8B09355928351">
    <w:name w:val="911D4F5ACA474042A22F8B09355928351"/>
    <w:rsid w:val="0088667C"/>
    <w:pPr>
      <w:spacing w:before="120" w:after="60" w:line="240" w:lineRule="auto"/>
    </w:pPr>
    <w:rPr>
      <w:rFonts w:ascii="Arial" w:eastAsia="Times New Roman" w:hAnsi="Arial" w:cs="Arial"/>
      <w:sz w:val="20"/>
      <w:szCs w:val="20"/>
      <w:lang w:eastAsia="en-US"/>
    </w:rPr>
  </w:style>
  <w:style w:type="paragraph" w:customStyle="1" w:styleId="B54D449EFF8648C3AD6FD446A554BC581">
    <w:name w:val="B54D449EFF8648C3AD6FD446A554BC581"/>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1">
    <w:name w:val="5CBE32244F95483AB362F20D65819F551"/>
    <w:rsid w:val="0088667C"/>
    <w:pPr>
      <w:spacing w:before="120" w:after="60" w:line="240" w:lineRule="auto"/>
    </w:pPr>
    <w:rPr>
      <w:rFonts w:ascii="Arial" w:eastAsia="Times New Roman" w:hAnsi="Arial" w:cs="Arial"/>
      <w:sz w:val="20"/>
      <w:szCs w:val="20"/>
      <w:lang w:eastAsia="en-US"/>
    </w:rPr>
  </w:style>
  <w:style w:type="paragraph" w:customStyle="1" w:styleId="1E6E88B3D5CF40A28093851C2B889A9C1">
    <w:name w:val="1E6E88B3D5CF40A28093851C2B889A9C1"/>
    <w:rsid w:val="0088667C"/>
    <w:pPr>
      <w:spacing w:before="120" w:after="60" w:line="240" w:lineRule="auto"/>
    </w:pPr>
    <w:rPr>
      <w:rFonts w:ascii="Arial" w:eastAsia="Times New Roman" w:hAnsi="Arial" w:cs="Arial"/>
      <w:sz w:val="20"/>
      <w:szCs w:val="20"/>
      <w:lang w:eastAsia="en-US"/>
    </w:rPr>
  </w:style>
  <w:style w:type="paragraph" w:customStyle="1" w:styleId="D8E60DFF47F04B8E8127E5082FE43FEE1">
    <w:name w:val="D8E60DFF47F04B8E8127E5082FE43FEE1"/>
    <w:rsid w:val="0088667C"/>
    <w:pPr>
      <w:spacing w:before="120" w:after="60" w:line="240" w:lineRule="auto"/>
    </w:pPr>
    <w:rPr>
      <w:rFonts w:ascii="Arial" w:eastAsia="Times New Roman" w:hAnsi="Arial" w:cs="Arial"/>
      <w:sz w:val="20"/>
      <w:szCs w:val="20"/>
      <w:lang w:eastAsia="en-US"/>
    </w:rPr>
  </w:style>
  <w:style w:type="paragraph" w:customStyle="1" w:styleId="ABBFA10967D141C8A0F86F4205A67A081">
    <w:name w:val="ABBFA10967D141C8A0F86F4205A67A081"/>
    <w:rsid w:val="0088667C"/>
    <w:pPr>
      <w:spacing w:before="120" w:after="60" w:line="240" w:lineRule="auto"/>
    </w:pPr>
    <w:rPr>
      <w:rFonts w:ascii="Arial" w:eastAsia="Times New Roman" w:hAnsi="Arial" w:cs="Arial"/>
      <w:sz w:val="20"/>
      <w:szCs w:val="20"/>
      <w:lang w:eastAsia="en-US"/>
    </w:rPr>
  </w:style>
  <w:style w:type="paragraph" w:customStyle="1" w:styleId="857447D1849640A2BF152F194E965C131">
    <w:name w:val="857447D1849640A2BF152F194E965C131"/>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1">
    <w:name w:val="C67CCB0E0EE84A20A9D5C982603A2DC71"/>
    <w:rsid w:val="0088667C"/>
    <w:pPr>
      <w:spacing w:before="120" w:after="60" w:line="240" w:lineRule="auto"/>
    </w:pPr>
    <w:rPr>
      <w:rFonts w:ascii="Arial" w:eastAsia="Times New Roman" w:hAnsi="Arial" w:cs="Arial"/>
      <w:sz w:val="20"/>
      <w:szCs w:val="20"/>
      <w:lang w:eastAsia="en-US"/>
    </w:rPr>
  </w:style>
  <w:style w:type="paragraph" w:customStyle="1" w:styleId="48D8A4A8E3E2475FBE663E28F27B0C911">
    <w:name w:val="48D8A4A8E3E2475FBE663E28F27B0C911"/>
    <w:rsid w:val="0088667C"/>
    <w:pPr>
      <w:spacing w:before="120" w:after="60" w:line="240" w:lineRule="auto"/>
    </w:pPr>
    <w:rPr>
      <w:rFonts w:ascii="Arial" w:eastAsia="Times New Roman" w:hAnsi="Arial" w:cs="Arial"/>
      <w:sz w:val="20"/>
      <w:szCs w:val="20"/>
      <w:lang w:eastAsia="en-US"/>
    </w:rPr>
  </w:style>
  <w:style w:type="paragraph" w:customStyle="1" w:styleId="44981329B78548EAA0EE612DCADD368F1">
    <w:name w:val="44981329B78548EAA0EE612DCADD368F1"/>
    <w:rsid w:val="0088667C"/>
    <w:pPr>
      <w:spacing w:before="120" w:after="60" w:line="240" w:lineRule="auto"/>
    </w:pPr>
    <w:rPr>
      <w:rFonts w:ascii="Arial" w:eastAsia="Times New Roman" w:hAnsi="Arial" w:cs="Arial"/>
      <w:sz w:val="20"/>
      <w:szCs w:val="20"/>
      <w:lang w:eastAsia="en-US"/>
    </w:rPr>
  </w:style>
  <w:style w:type="paragraph" w:customStyle="1" w:styleId="7A18ADED61C44488A04C4D46C23C2F211">
    <w:name w:val="7A18ADED61C44488A04C4D46C23C2F211"/>
    <w:rsid w:val="0088667C"/>
    <w:pPr>
      <w:spacing w:before="120" w:after="60" w:line="240" w:lineRule="auto"/>
    </w:pPr>
    <w:rPr>
      <w:rFonts w:ascii="Arial" w:eastAsia="Times New Roman" w:hAnsi="Arial" w:cs="Arial"/>
      <w:sz w:val="20"/>
      <w:szCs w:val="20"/>
      <w:lang w:eastAsia="en-US"/>
    </w:rPr>
  </w:style>
  <w:style w:type="paragraph" w:customStyle="1" w:styleId="2DDD3F06F8164DA4AFD90395D7B1E0091">
    <w:name w:val="2DDD3F06F8164DA4AFD90395D7B1E0091"/>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1">
    <w:name w:val="D52BE521FE8E46A7A80E62F2A4436D521"/>
    <w:rsid w:val="0088667C"/>
    <w:pPr>
      <w:spacing w:before="120" w:after="60" w:line="240" w:lineRule="auto"/>
    </w:pPr>
    <w:rPr>
      <w:rFonts w:ascii="Arial" w:eastAsia="Times New Roman" w:hAnsi="Arial" w:cs="Arial"/>
      <w:sz w:val="20"/>
      <w:szCs w:val="20"/>
      <w:lang w:eastAsia="en-US"/>
    </w:rPr>
  </w:style>
  <w:style w:type="paragraph" w:customStyle="1" w:styleId="DB89C5A1EC3547C8A5DE07AAA4C235261">
    <w:name w:val="DB89C5A1EC3547C8A5DE07AAA4C235261"/>
    <w:rsid w:val="0088667C"/>
    <w:pPr>
      <w:spacing w:before="120" w:after="60" w:line="240" w:lineRule="auto"/>
    </w:pPr>
    <w:rPr>
      <w:rFonts w:ascii="Arial" w:eastAsia="Times New Roman" w:hAnsi="Arial" w:cs="Arial"/>
      <w:sz w:val="20"/>
      <w:szCs w:val="20"/>
      <w:lang w:eastAsia="en-US"/>
    </w:rPr>
  </w:style>
  <w:style w:type="paragraph" w:customStyle="1" w:styleId="CDCCEC69674A480D895E84B222A52D911">
    <w:name w:val="CDCCEC69674A480D895E84B222A52D911"/>
    <w:rsid w:val="0088667C"/>
    <w:pPr>
      <w:spacing w:before="120" w:after="60" w:line="240" w:lineRule="auto"/>
    </w:pPr>
    <w:rPr>
      <w:rFonts w:ascii="Arial" w:eastAsia="Times New Roman" w:hAnsi="Arial" w:cs="Arial"/>
      <w:sz w:val="20"/>
      <w:szCs w:val="20"/>
      <w:lang w:eastAsia="en-US"/>
    </w:rPr>
  </w:style>
  <w:style w:type="paragraph" w:customStyle="1" w:styleId="8E7BB9E7239C4E0BA8D2EC3A27C314731">
    <w:name w:val="8E7BB9E7239C4E0BA8D2EC3A27C314731"/>
    <w:rsid w:val="0088667C"/>
    <w:pPr>
      <w:spacing w:before="120" w:after="60" w:line="240" w:lineRule="auto"/>
    </w:pPr>
    <w:rPr>
      <w:rFonts w:ascii="Arial" w:eastAsia="Times New Roman" w:hAnsi="Arial" w:cs="Arial"/>
      <w:sz w:val="20"/>
      <w:szCs w:val="20"/>
      <w:lang w:eastAsia="en-US"/>
    </w:rPr>
  </w:style>
  <w:style w:type="paragraph" w:customStyle="1" w:styleId="BC35176FB5304BF08035B284BF82BC0A1">
    <w:name w:val="BC35176FB5304BF08035B284BF82BC0A1"/>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1">
    <w:name w:val="8F62CA5E2DC84914A33DAB5F096957DD1"/>
    <w:rsid w:val="0088667C"/>
    <w:pPr>
      <w:spacing w:before="120" w:after="60" w:line="240" w:lineRule="auto"/>
    </w:pPr>
    <w:rPr>
      <w:rFonts w:ascii="Arial" w:eastAsia="Times New Roman" w:hAnsi="Arial" w:cs="Arial"/>
      <w:sz w:val="20"/>
      <w:szCs w:val="20"/>
      <w:lang w:eastAsia="en-US"/>
    </w:rPr>
  </w:style>
  <w:style w:type="paragraph" w:customStyle="1" w:styleId="A1221076549E4E05BA95D5BC06A533041">
    <w:name w:val="A1221076549E4E05BA95D5BC06A533041"/>
    <w:rsid w:val="0088667C"/>
    <w:pPr>
      <w:spacing w:before="120" w:after="60" w:line="240" w:lineRule="auto"/>
    </w:pPr>
    <w:rPr>
      <w:rFonts w:ascii="Arial" w:eastAsia="Times New Roman" w:hAnsi="Arial" w:cs="Arial"/>
      <w:sz w:val="20"/>
      <w:szCs w:val="20"/>
      <w:lang w:eastAsia="en-US"/>
    </w:rPr>
  </w:style>
  <w:style w:type="paragraph" w:customStyle="1" w:styleId="CDF8B709EF6D45F8BCAF3E5805B8364E1">
    <w:name w:val="CDF8B709EF6D45F8BCAF3E5805B8364E1"/>
    <w:rsid w:val="0088667C"/>
    <w:pPr>
      <w:spacing w:before="120" w:after="60" w:line="240" w:lineRule="auto"/>
    </w:pPr>
    <w:rPr>
      <w:rFonts w:ascii="Arial" w:eastAsia="Times New Roman" w:hAnsi="Arial" w:cs="Arial"/>
      <w:sz w:val="20"/>
      <w:szCs w:val="20"/>
      <w:lang w:eastAsia="en-US"/>
    </w:rPr>
  </w:style>
  <w:style w:type="paragraph" w:customStyle="1" w:styleId="B6AACF782D1E4B9CAFF72C90843078751">
    <w:name w:val="B6AACF782D1E4B9CAFF72C90843078751"/>
    <w:rsid w:val="0088667C"/>
    <w:pPr>
      <w:spacing w:before="120" w:after="60" w:line="240" w:lineRule="auto"/>
    </w:pPr>
    <w:rPr>
      <w:rFonts w:ascii="Arial" w:eastAsia="Times New Roman" w:hAnsi="Arial" w:cs="Arial"/>
      <w:sz w:val="20"/>
      <w:szCs w:val="20"/>
      <w:lang w:eastAsia="en-US"/>
    </w:rPr>
  </w:style>
  <w:style w:type="paragraph" w:customStyle="1" w:styleId="D483F784766D41A097109B4C0089FBE01">
    <w:name w:val="D483F784766D41A097109B4C0089FBE01"/>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1">
    <w:name w:val="70B15902F2D2417F8A0BE1DAA3EF22131"/>
    <w:rsid w:val="0088667C"/>
    <w:pPr>
      <w:spacing w:before="120" w:after="60" w:line="240" w:lineRule="auto"/>
    </w:pPr>
    <w:rPr>
      <w:rFonts w:ascii="Arial" w:eastAsia="Times New Roman" w:hAnsi="Arial" w:cs="Arial"/>
      <w:sz w:val="20"/>
      <w:szCs w:val="20"/>
      <w:lang w:eastAsia="en-US"/>
    </w:rPr>
  </w:style>
  <w:style w:type="paragraph" w:customStyle="1" w:styleId="43ED939539DF4B32BE2D8423181597BB1">
    <w:name w:val="43ED939539DF4B32BE2D8423181597BB1"/>
    <w:rsid w:val="0088667C"/>
    <w:pPr>
      <w:spacing w:before="120" w:after="60" w:line="240" w:lineRule="auto"/>
    </w:pPr>
    <w:rPr>
      <w:rFonts w:ascii="Arial" w:eastAsia="Times New Roman" w:hAnsi="Arial" w:cs="Arial"/>
      <w:sz w:val="20"/>
      <w:szCs w:val="20"/>
      <w:lang w:eastAsia="en-US"/>
    </w:rPr>
  </w:style>
  <w:style w:type="paragraph" w:customStyle="1" w:styleId="39F407E2733D40F9A637544C7D7A4CAE1">
    <w:name w:val="39F407E2733D40F9A637544C7D7A4CAE1"/>
    <w:rsid w:val="0088667C"/>
    <w:pPr>
      <w:spacing w:before="120" w:after="60" w:line="240" w:lineRule="auto"/>
    </w:pPr>
    <w:rPr>
      <w:rFonts w:ascii="Arial" w:eastAsia="Times New Roman" w:hAnsi="Arial" w:cs="Arial"/>
      <w:sz w:val="20"/>
      <w:szCs w:val="20"/>
      <w:lang w:eastAsia="en-US"/>
    </w:rPr>
  </w:style>
  <w:style w:type="paragraph" w:customStyle="1" w:styleId="0704EEFC9E7D41C4BAE2A55A651E44191">
    <w:name w:val="0704EEFC9E7D41C4BAE2A55A651E44191"/>
    <w:rsid w:val="0088667C"/>
    <w:pPr>
      <w:spacing w:before="120" w:after="60" w:line="240" w:lineRule="auto"/>
    </w:pPr>
    <w:rPr>
      <w:rFonts w:ascii="Arial" w:eastAsia="Times New Roman" w:hAnsi="Arial" w:cs="Arial"/>
      <w:sz w:val="20"/>
      <w:szCs w:val="20"/>
      <w:lang w:eastAsia="en-US"/>
    </w:rPr>
  </w:style>
  <w:style w:type="paragraph" w:customStyle="1" w:styleId="5D02141F716441408D75DF12CE47D73E1">
    <w:name w:val="5D02141F716441408D75DF12CE47D73E1"/>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1">
    <w:name w:val="B62E3C20234449C69F4E9E9BA0BD744E1"/>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1">
    <w:name w:val="4BB1C4F75F5945F39A7AEDA9329CB1471"/>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1">
    <w:name w:val="7DDF9B42192744C59D0BCB8CBF696EA71"/>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1">
    <w:name w:val="61AF43C45CEB4C97ADC02A68706606101"/>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1">
    <w:name w:val="AEEFA6DF1F33495484DE511A6E40BF1A1"/>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1">
    <w:name w:val="170A49CE34A04DDEB0CFEEE1BDDBA4FD1"/>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1">
    <w:name w:val="98CB9D3319404ABEA062A33973CCF08B1"/>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1">
    <w:name w:val="EECF1623A2624CFAAEAF220218F3C75B1"/>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1">
    <w:name w:val="612B5686483E4023BAE3134CF5ABA8B91"/>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1">
    <w:name w:val="F28CC612857E4AB6876DB1D15D1A308B1"/>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1">
    <w:name w:val="95647B1E8A1D45BDBAA8EC45652EE16E1"/>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1">
    <w:name w:val="2C1CA0DBBDAA4B61869BBEE3B89322C11"/>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1">
    <w:name w:val="A321393A4C064B71B1FCB0984BB970B91"/>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1">
    <w:name w:val="B16B33DD69D443869A45AFF7BB8552EB1"/>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1">
    <w:name w:val="6397B7547C364B288BCE31A6AF6AA0AA1"/>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1">
    <w:name w:val="04AE260AC30A4350B6DA5A8B1FD0A38F1"/>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1">
    <w:name w:val="E30C6A3C13E04797A9F998C73FF8B0C21"/>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1">
    <w:name w:val="4357E28E6B5E4379A0380CC15252D3591"/>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1">
    <w:name w:val="1480FD0A99BD40ACA723D1E5E8396AC61"/>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1">
    <w:name w:val="B09FF704F2D64138A37D44354A9F9D3E1"/>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1">
    <w:name w:val="C5F83C61232D40549A8833052B095C681"/>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1">
    <w:name w:val="2A82B2B1FAC24DA694D81CB40F1FC9351"/>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1">
    <w:name w:val="FC5945DF25724512ADD5F082A39A8D231"/>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1">
    <w:name w:val="48EE4CAC987A4405A228B34C70378E191"/>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1">
    <w:name w:val="219D5D093A31464DB40358177D0FC5B51"/>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1">
    <w:name w:val="E637FC4CBA02451DA1632A643D7FF5711"/>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4">
    <w:name w:val="B5CA77367E1941F7A7DE7065B04849BE4"/>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4">
    <w:name w:val="72AC653E20BA4DE2BE91AE6060C1FDA74"/>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4">
    <w:name w:val="CDCD9B690FF3447A99A14E95A7D90C8F4"/>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4">
    <w:name w:val="1008ABCB36324DFB8BF4A99EABF5FF964"/>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4">
    <w:name w:val="450F41237F1B45B7A7891CE68EB80D174"/>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4">
    <w:name w:val="727CC7C938024F549628D90F1E0ED3274"/>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4">
    <w:name w:val="DE7D0709FFFB48CFBA8E60995D32ABFF4"/>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4">
    <w:name w:val="5276F8C6C7B84EE6AA8784D2A911DBD04"/>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4">
    <w:name w:val="19EC6A18A95D4CD4B4718098F47425704"/>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4">
    <w:name w:val="3B9AC26E089F44D1B2B5A6ACB052316F4"/>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4">
    <w:name w:val="F6287C0317BC49BF861E63D702FCA84D4"/>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4">
    <w:name w:val="662CDD03E4024EF5841C8D802B5347004"/>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4">
    <w:name w:val="5B3B99514FCC41F68B92AF447CC7A4E04"/>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4">
    <w:name w:val="84E1A9562B294F19A35BD3833CDAFB314"/>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4">
    <w:name w:val="8E016E0F854144E898F0CB3E4B2E34934"/>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4">
    <w:name w:val="D2F61EB3AF004965B5B75BF0136A29054"/>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4">
    <w:name w:val="95B239C8E3834DD387272565848F9EC54"/>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4">
    <w:name w:val="812AD5FD728045C69AC7F5108848368D4"/>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4">
    <w:name w:val="CA7724B0A03F4030A1F35A1AE099EC8F4"/>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4">
    <w:name w:val="35C632FA048F49A1B209343F74B8FABC4"/>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4">
    <w:name w:val="F9D9B2FFDDCF4872A616B0CAC8E6213B4"/>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4">
    <w:name w:val="CB302E2AEA674D36AB12AB3E68F127D04"/>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4">
    <w:name w:val="061B66C83D9C4CD3A1C023714BED65364"/>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4">
    <w:name w:val="6EFA600735D646E3B7BE1C7F729039EB4"/>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4">
    <w:name w:val="9D5EAEEE88054396927587DB13E885A84"/>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4">
    <w:name w:val="7ADB0AF92C924A92BAF893BEFF334E2A4"/>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4">
    <w:name w:val="47E68F15354D4C179810DE99B5DB69BD4"/>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4">
    <w:name w:val="5D41D808C46D4579854A5E0358D9A8F94"/>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4">
    <w:name w:val="441554AA055F4F2A95AA68DE925FD2EB4"/>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4">
    <w:name w:val="FACA50034DDC4350BAEB6DADD25A67EC4"/>
    <w:rsid w:val="0088667C"/>
    <w:pPr>
      <w:spacing w:before="120" w:after="60" w:line="240" w:lineRule="auto"/>
    </w:pPr>
    <w:rPr>
      <w:rFonts w:ascii="Arial" w:eastAsia="Times New Roman" w:hAnsi="Arial" w:cs="Arial"/>
      <w:sz w:val="20"/>
      <w:szCs w:val="20"/>
      <w:lang w:eastAsia="en-US"/>
    </w:rPr>
  </w:style>
  <w:style w:type="paragraph" w:customStyle="1" w:styleId="C8789FF7502549B2B8F264612AB85848">
    <w:name w:val="C8789FF7502549B2B8F264612AB85848"/>
    <w:rsid w:val="0088667C"/>
  </w:style>
  <w:style w:type="paragraph" w:customStyle="1" w:styleId="B8310E31F0894DF1A5A1AA83105CF49C">
    <w:name w:val="B8310E31F0894DF1A5A1AA83105CF49C"/>
    <w:rsid w:val="0088667C"/>
  </w:style>
  <w:style w:type="paragraph" w:customStyle="1" w:styleId="49DC14769BB04759B111365F93217E91">
    <w:name w:val="49DC14769BB04759B111365F93217E91"/>
    <w:rsid w:val="0088667C"/>
  </w:style>
  <w:style w:type="paragraph" w:customStyle="1" w:styleId="751DACFD503D43C5BE79B105FD0198E2">
    <w:name w:val="751DACFD503D43C5BE79B105FD0198E2"/>
    <w:rsid w:val="0088667C"/>
  </w:style>
  <w:style w:type="paragraph" w:customStyle="1" w:styleId="6C3080E1EF9849A0ADD4787F4D0D445C">
    <w:name w:val="6C3080E1EF9849A0ADD4787F4D0D445C"/>
    <w:rsid w:val="0088667C"/>
  </w:style>
  <w:style w:type="paragraph" w:customStyle="1" w:styleId="6AED1831A324476C861B442130CAE61E">
    <w:name w:val="6AED1831A324476C861B442130CAE61E"/>
    <w:rsid w:val="0088667C"/>
  </w:style>
  <w:style w:type="paragraph" w:customStyle="1" w:styleId="C1348019475C4209B49A0FAE77B3F606">
    <w:name w:val="C1348019475C4209B49A0FAE77B3F606"/>
    <w:rsid w:val="0088667C"/>
  </w:style>
  <w:style w:type="paragraph" w:customStyle="1" w:styleId="484848BDCB2742D9B0F11DFE5349A32C">
    <w:name w:val="484848BDCB2742D9B0F11DFE5349A32C"/>
    <w:rsid w:val="0088667C"/>
  </w:style>
  <w:style w:type="paragraph" w:customStyle="1" w:styleId="47371AB0F4C04B53B91DD94791DC8F35">
    <w:name w:val="47371AB0F4C04B53B91DD94791DC8F35"/>
    <w:rsid w:val="0088667C"/>
  </w:style>
  <w:style w:type="paragraph" w:customStyle="1" w:styleId="0925B8A8C8984FBFAC6248512D01A876">
    <w:name w:val="0925B8A8C8984FBFAC6248512D01A876"/>
    <w:rsid w:val="0088667C"/>
  </w:style>
  <w:style w:type="paragraph" w:customStyle="1" w:styleId="56640925C6B145ABB416D875C147005F">
    <w:name w:val="56640925C6B145ABB416D875C147005F"/>
    <w:rsid w:val="0088667C"/>
  </w:style>
  <w:style w:type="paragraph" w:customStyle="1" w:styleId="96DAB9703D0D4787BC117702F25CC7B2">
    <w:name w:val="96DAB9703D0D4787BC117702F25CC7B2"/>
    <w:rsid w:val="0088667C"/>
  </w:style>
  <w:style w:type="paragraph" w:customStyle="1" w:styleId="5B6C95E015294C519A0CA2C9FCAE37B9">
    <w:name w:val="5B6C95E015294C519A0CA2C9FCAE37B9"/>
    <w:rsid w:val="0088667C"/>
  </w:style>
  <w:style w:type="paragraph" w:customStyle="1" w:styleId="82356F8BA70A41699B0FD1C860660C28">
    <w:name w:val="82356F8BA70A41699B0FD1C860660C28"/>
    <w:rsid w:val="0088667C"/>
  </w:style>
  <w:style w:type="paragraph" w:customStyle="1" w:styleId="CF5486F2A7C94496BBB75032857D6CE2">
    <w:name w:val="CF5486F2A7C94496BBB75032857D6CE2"/>
    <w:rsid w:val="0088667C"/>
  </w:style>
  <w:style w:type="paragraph" w:customStyle="1" w:styleId="65E91E98A3EF4AC9BCE894EA8875BB85">
    <w:name w:val="65E91E98A3EF4AC9BCE894EA8875BB85"/>
    <w:rsid w:val="0088667C"/>
  </w:style>
  <w:style w:type="paragraph" w:customStyle="1" w:styleId="843C0DDDE63740C8B75B28B503A1FC5D">
    <w:name w:val="843C0DDDE63740C8B75B28B503A1FC5D"/>
    <w:rsid w:val="0088667C"/>
  </w:style>
  <w:style w:type="paragraph" w:customStyle="1" w:styleId="3C6F44260A9A4BEBAFA0DE5C38FA77E5">
    <w:name w:val="3C6F44260A9A4BEBAFA0DE5C38FA77E5"/>
    <w:rsid w:val="0088667C"/>
  </w:style>
  <w:style w:type="paragraph" w:customStyle="1" w:styleId="A97934FE1065490093BBC8BE82F28A74">
    <w:name w:val="A97934FE1065490093BBC8BE82F28A74"/>
    <w:rsid w:val="0088667C"/>
  </w:style>
  <w:style w:type="paragraph" w:customStyle="1" w:styleId="905A6DD2D4264CE89EDAB3417B101182">
    <w:name w:val="905A6DD2D4264CE89EDAB3417B101182"/>
    <w:rsid w:val="0088667C"/>
  </w:style>
  <w:style w:type="paragraph" w:customStyle="1" w:styleId="85B336182C8A409F9C2E80589D954708">
    <w:name w:val="85B336182C8A409F9C2E80589D954708"/>
    <w:rsid w:val="0088667C"/>
  </w:style>
  <w:style w:type="paragraph" w:customStyle="1" w:styleId="D06CC8568E1148DF8EB6255718171ED5">
    <w:name w:val="D06CC8568E1148DF8EB6255718171ED5"/>
    <w:rsid w:val="0088667C"/>
  </w:style>
  <w:style w:type="paragraph" w:customStyle="1" w:styleId="98E73DDD5C9F4F28A722FFEFDEAFDD28">
    <w:name w:val="98E73DDD5C9F4F28A722FFEFDEAFDD28"/>
    <w:rsid w:val="0088667C"/>
  </w:style>
  <w:style w:type="paragraph" w:customStyle="1" w:styleId="FC659909761E423BB18D1B4A2401A3F7">
    <w:name w:val="FC659909761E423BB18D1B4A2401A3F7"/>
    <w:rsid w:val="0088667C"/>
  </w:style>
  <w:style w:type="paragraph" w:customStyle="1" w:styleId="278D3FBDB49F4EB7ACAD55462A7FB1A0">
    <w:name w:val="278D3FBDB49F4EB7ACAD55462A7FB1A0"/>
    <w:rsid w:val="0088667C"/>
  </w:style>
  <w:style w:type="paragraph" w:customStyle="1" w:styleId="0DF0DD02001740AF8D723DFCFA0B5092">
    <w:name w:val="0DF0DD02001740AF8D723DFCFA0B5092"/>
    <w:rsid w:val="0088667C"/>
  </w:style>
  <w:style w:type="paragraph" w:customStyle="1" w:styleId="F1EC57B113E9403CA577F9B3C8C411C6">
    <w:name w:val="F1EC57B113E9403CA577F9B3C8C411C6"/>
    <w:rsid w:val="0088667C"/>
  </w:style>
  <w:style w:type="paragraph" w:customStyle="1" w:styleId="6FAAC1344FEB4B928F16CE72493C7B5C">
    <w:name w:val="6FAAC1344FEB4B928F16CE72493C7B5C"/>
    <w:rsid w:val="0088667C"/>
  </w:style>
  <w:style w:type="paragraph" w:customStyle="1" w:styleId="D8090BCD0E7F470FBD5907D2294AD912">
    <w:name w:val="D8090BCD0E7F470FBD5907D2294AD912"/>
    <w:rsid w:val="0088667C"/>
  </w:style>
  <w:style w:type="paragraph" w:customStyle="1" w:styleId="7BA5D070EC9C45578D9B0B3246A7D2E5">
    <w:name w:val="7BA5D070EC9C45578D9B0B3246A7D2E5"/>
    <w:rsid w:val="0088667C"/>
  </w:style>
  <w:style w:type="paragraph" w:customStyle="1" w:styleId="53195726157549F2B68C45C0670182F4">
    <w:name w:val="53195726157549F2B68C45C0670182F4"/>
    <w:rsid w:val="0088667C"/>
  </w:style>
  <w:style w:type="paragraph" w:customStyle="1" w:styleId="8E161539E77147BC9BDE23F666262848">
    <w:name w:val="8E161539E77147BC9BDE23F666262848"/>
    <w:rsid w:val="0088667C"/>
  </w:style>
  <w:style w:type="paragraph" w:customStyle="1" w:styleId="5F79CF61277547CAB39E53D1750B125C5">
    <w:name w:val="5F79CF61277547CAB39E53D1750B125C5"/>
    <w:rsid w:val="0088667C"/>
    <w:pPr>
      <w:spacing w:before="120" w:after="60" w:line="240" w:lineRule="auto"/>
    </w:pPr>
    <w:rPr>
      <w:rFonts w:ascii="Arial" w:eastAsia="Times New Roman" w:hAnsi="Arial" w:cs="Arial"/>
      <w:sz w:val="20"/>
      <w:szCs w:val="20"/>
      <w:lang w:eastAsia="en-US"/>
    </w:rPr>
  </w:style>
  <w:style w:type="paragraph" w:customStyle="1" w:styleId="2F2C5C3E210043B1827CBBD624E2C8F33">
    <w:name w:val="2F2C5C3E210043B1827CBBD624E2C8F33"/>
    <w:rsid w:val="0088667C"/>
    <w:pPr>
      <w:spacing w:before="120" w:after="60" w:line="240" w:lineRule="auto"/>
    </w:pPr>
    <w:rPr>
      <w:rFonts w:ascii="Arial" w:eastAsia="Times New Roman" w:hAnsi="Arial" w:cs="Arial"/>
      <w:sz w:val="20"/>
      <w:szCs w:val="20"/>
      <w:lang w:eastAsia="en-US"/>
    </w:rPr>
  </w:style>
  <w:style w:type="paragraph" w:customStyle="1" w:styleId="39622A3D2EA44F7DA3D787B759D62A363">
    <w:name w:val="39622A3D2EA44F7DA3D787B759D62A363"/>
    <w:rsid w:val="0088667C"/>
    <w:pPr>
      <w:spacing w:before="120" w:after="60" w:line="240" w:lineRule="auto"/>
    </w:pPr>
    <w:rPr>
      <w:rFonts w:ascii="Arial" w:eastAsia="Times New Roman" w:hAnsi="Arial" w:cs="Arial"/>
      <w:sz w:val="20"/>
      <w:szCs w:val="20"/>
      <w:lang w:eastAsia="en-US"/>
    </w:rPr>
  </w:style>
  <w:style w:type="paragraph" w:customStyle="1" w:styleId="178CBF46B9184BC7A4E014BD44EC16E13">
    <w:name w:val="178CBF46B9184BC7A4E014BD44EC16E13"/>
    <w:rsid w:val="0088667C"/>
    <w:pPr>
      <w:spacing w:before="120" w:after="60" w:line="240" w:lineRule="auto"/>
    </w:pPr>
    <w:rPr>
      <w:rFonts w:ascii="Arial" w:eastAsia="Times New Roman" w:hAnsi="Arial" w:cs="Arial"/>
      <w:sz w:val="20"/>
      <w:szCs w:val="20"/>
      <w:lang w:eastAsia="en-US"/>
    </w:rPr>
  </w:style>
  <w:style w:type="paragraph" w:customStyle="1" w:styleId="3C43CB2DBCC04D95846699796517AEC63">
    <w:name w:val="3C43CB2DBCC04D95846699796517AEC63"/>
    <w:rsid w:val="0088667C"/>
    <w:pPr>
      <w:spacing w:before="120" w:after="60" w:line="240" w:lineRule="auto"/>
    </w:pPr>
    <w:rPr>
      <w:rFonts w:ascii="Arial" w:eastAsia="Times New Roman" w:hAnsi="Arial" w:cs="Arial"/>
      <w:sz w:val="20"/>
      <w:szCs w:val="20"/>
      <w:lang w:eastAsia="en-US"/>
    </w:rPr>
  </w:style>
  <w:style w:type="paragraph" w:customStyle="1" w:styleId="F4D8D293A26C43C5830E9CACCA5908183">
    <w:name w:val="F4D8D293A26C43C5830E9CACCA5908183"/>
    <w:rsid w:val="0088667C"/>
    <w:pPr>
      <w:spacing w:before="120" w:after="60" w:line="240" w:lineRule="auto"/>
    </w:pPr>
    <w:rPr>
      <w:rFonts w:ascii="Arial" w:eastAsia="Times New Roman" w:hAnsi="Arial" w:cs="Arial"/>
      <w:sz w:val="20"/>
      <w:szCs w:val="20"/>
      <w:lang w:eastAsia="en-US"/>
    </w:rPr>
  </w:style>
  <w:style w:type="paragraph" w:customStyle="1" w:styleId="5C65BE04A968441E9A52766DBC3AD8F63">
    <w:name w:val="5C65BE04A968441E9A52766DBC3AD8F63"/>
    <w:rsid w:val="0088667C"/>
    <w:pPr>
      <w:spacing w:before="120" w:after="60" w:line="240" w:lineRule="auto"/>
    </w:pPr>
    <w:rPr>
      <w:rFonts w:ascii="Arial" w:eastAsia="Times New Roman" w:hAnsi="Arial" w:cs="Arial"/>
      <w:sz w:val="20"/>
      <w:szCs w:val="20"/>
      <w:lang w:eastAsia="en-US"/>
    </w:rPr>
  </w:style>
  <w:style w:type="paragraph" w:customStyle="1" w:styleId="241CC2EA9AA044F7A203126964973A885">
    <w:name w:val="241CC2EA9AA044F7A203126964973A885"/>
    <w:rsid w:val="0088667C"/>
    <w:pPr>
      <w:spacing w:before="120" w:after="60" w:line="240" w:lineRule="auto"/>
    </w:pPr>
    <w:rPr>
      <w:rFonts w:ascii="Arial" w:eastAsia="Times New Roman" w:hAnsi="Arial" w:cs="Arial"/>
      <w:sz w:val="20"/>
      <w:szCs w:val="20"/>
      <w:lang w:eastAsia="en-US"/>
    </w:rPr>
  </w:style>
  <w:style w:type="paragraph" w:customStyle="1" w:styleId="D73C8F0F89D74EEB9A8C383AE976FA622">
    <w:name w:val="D73C8F0F89D74EEB9A8C383AE976FA622"/>
    <w:rsid w:val="0088667C"/>
    <w:pPr>
      <w:spacing w:before="120" w:after="60" w:line="240" w:lineRule="auto"/>
    </w:pPr>
    <w:rPr>
      <w:rFonts w:ascii="Arial" w:eastAsia="Times New Roman" w:hAnsi="Arial" w:cs="Arial"/>
      <w:sz w:val="20"/>
      <w:szCs w:val="20"/>
      <w:lang w:eastAsia="en-US"/>
    </w:rPr>
  </w:style>
  <w:style w:type="paragraph" w:customStyle="1" w:styleId="5B43C97F9DB64212AB0DBD7C94CB39462">
    <w:name w:val="5B43C97F9DB64212AB0DBD7C94CB39462"/>
    <w:rsid w:val="0088667C"/>
    <w:pPr>
      <w:spacing w:before="120" w:after="60" w:line="240" w:lineRule="auto"/>
    </w:pPr>
    <w:rPr>
      <w:rFonts w:ascii="Arial" w:eastAsia="Times New Roman" w:hAnsi="Arial" w:cs="Arial"/>
      <w:sz w:val="20"/>
      <w:szCs w:val="20"/>
      <w:lang w:eastAsia="en-US"/>
    </w:rPr>
  </w:style>
  <w:style w:type="paragraph" w:customStyle="1" w:styleId="BE74B28DB2FF4A66B598A04A41FEA9202">
    <w:name w:val="BE74B28DB2FF4A66B598A04A41FEA9202"/>
    <w:rsid w:val="0088667C"/>
    <w:pPr>
      <w:spacing w:before="120" w:after="60" w:line="240" w:lineRule="auto"/>
    </w:pPr>
    <w:rPr>
      <w:rFonts w:ascii="Arial" w:eastAsia="Times New Roman" w:hAnsi="Arial" w:cs="Arial"/>
      <w:sz w:val="20"/>
      <w:szCs w:val="20"/>
      <w:lang w:eastAsia="en-US"/>
    </w:rPr>
  </w:style>
  <w:style w:type="paragraph" w:customStyle="1" w:styleId="B32890B3BC0043D8B8A6C3C7306F97172">
    <w:name w:val="B32890B3BC0043D8B8A6C3C7306F97172"/>
    <w:rsid w:val="0088667C"/>
    <w:pPr>
      <w:spacing w:before="120" w:after="60" w:line="240" w:lineRule="auto"/>
    </w:pPr>
    <w:rPr>
      <w:rFonts w:ascii="Arial" w:eastAsia="Times New Roman" w:hAnsi="Arial" w:cs="Arial"/>
      <w:sz w:val="20"/>
      <w:szCs w:val="20"/>
      <w:lang w:eastAsia="en-US"/>
    </w:rPr>
  </w:style>
  <w:style w:type="paragraph" w:customStyle="1" w:styleId="E8112BB0CEC04B62B5E8FC139E8616EE2">
    <w:name w:val="E8112BB0CEC04B62B5E8FC139E8616EE2"/>
    <w:rsid w:val="0088667C"/>
    <w:pPr>
      <w:spacing w:before="120" w:after="60" w:line="240" w:lineRule="auto"/>
    </w:pPr>
    <w:rPr>
      <w:rFonts w:ascii="Arial" w:eastAsia="Times New Roman" w:hAnsi="Arial" w:cs="Arial"/>
      <w:sz w:val="20"/>
      <w:szCs w:val="20"/>
      <w:lang w:eastAsia="en-US"/>
    </w:rPr>
  </w:style>
  <w:style w:type="paragraph" w:customStyle="1" w:styleId="A97934FE1065490093BBC8BE82F28A741">
    <w:name w:val="A97934FE1065490093BBC8BE82F28A741"/>
    <w:rsid w:val="0088667C"/>
    <w:pPr>
      <w:spacing w:before="120" w:after="60" w:line="240" w:lineRule="auto"/>
    </w:pPr>
    <w:rPr>
      <w:rFonts w:ascii="Arial" w:eastAsia="Times New Roman" w:hAnsi="Arial" w:cs="Arial"/>
      <w:sz w:val="20"/>
      <w:szCs w:val="20"/>
      <w:lang w:eastAsia="en-US"/>
    </w:rPr>
  </w:style>
  <w:style w:type="paragraph" w:customStyle="1" w:styleId="905A6DD2D4264CE89EDAB3417B1011821">
    <w:name w:val="905A6DD2D4264CE89EDAB3417B1011821"/>
    <w:rsid w:val="0088667C"/>
    <w:pPr>
      <w:spacing w:before="120" w:after="60" w:line="240" w:lineRule="auto"/>
    </w:pPr>
    <w:rPr>
      <w:rFonts w:ascii="Arial" w:eastAsia="Times New Roman" w:hAnsi="Arial" w:cs="Arial"/>
      <w:sz w:val="20"/>
      <w:szCs w:val="20"/>
      <w:lang w:eastAsia="en-US"/>
    </w:rPr>
  </w:style>
  <w:style w:type="paragraph" w:customStyle="1" w:styleId="85B336182C8A409F9C2E80589D9547081">
    <w:name w:val="85B336182C8A409F9C2E80589D9547081"/>
    <w:rsid w:val="0088667C"/>
    <w:pPr>
      <w:spacing w:before="120" w:after="60" w:line="240" w:lineRule="auto"/>
    </w:pPr>
    <w:rPr>
      <w:rFonts w:ascii="Arial" w:eastAsia="Times New Roman" w:hAnsi="Arial" w:cs="Arial"/>
      <w:sz w:val="20"/>
      <w:szCs w:val="20"/>
      <w:lang w:eastAsia="en-US"/>
    </w:rPr>
  </w:style>
  <w:style w:type="paragraph" w:customStyle="1" w:styleId="D06CC8568E1148DF8EB6255718171ED51">
    <w:name w:val="D06CC8568E1148DF8EB6255718171ED51"/>
    <w:rsid w:val="0088667C"/>
    <w:pPr>
      <w:spacing w:before="120" w:after="60" w:line="240" w:lineRule="auto"/>
    </w:pPr>
    <w:rPr>
      <w:rFonts w:ascii="Arial" w:eastAsia="Times New Roman" w:hAnsi="Arial" w:cs="Arial"/>
      <w:sz w:val="20"/>
      <w:szCs w:val="20"/>
      <w:lang w:eastAsia="en-US"/>
    </w:rPr>
  </w:style>
  <w:style w:type="paragraph" w:customStyle="1" w:styleId="98E73DDD5C9F4F28A722FFEFDEAFDD281">
    <w:name w:val="98E73DDD5C9F4F28A722FFEFDEAFDD281"/>
    <w:rsid w:val="0088667C"/>
    <w:pPr>
      <w:spacing w:before="120" w:after="60" w:line="240" w:lineRule="auto"/>
    </w:pPr>
    <w:rPr>
      <w:rFonts w:ascii="Arial" w:eastAsia="Times New Roman" w:hAnsi="Arial" w:cs="Arial"/>
      <w:sz w:val="20"/>
      <w:szCs w:val="20"/>
      <w:lang w:eastAsia="en-US"/>
    </w:rPr>
  </w:style>
  <w:style w:type="paragraph" w:customStyle="1" w:styleId="FC659909761E423BB18D1B4A2401A3F71">
    <w:name w:val="FC659909761E423BB18D1B4A2401A3F71"/>
    <w:rsid w:val="0088667C"/>
    <w:pPr>
      <w:spacing w:before="120" w:after="60" w:line="240" w:lineRule="auto"/>
    </w:pPr>
    <w:rPr>
      <w:rFonts w:ascii="Arial" w:eastAsia="Times New Roman" w:hAnsi="Arial" w:cs="Arial"/>
      <w:sz w:val="20"/>
      <w:szCs w:val="20"/>
      <w:lang w:eastAsia="en-US"/>
    </w:rPr>
  </w:style>
  <w:style w:type="paragraph" w:customStyle="1" w:styleId="278D3FBDB49F4EB7ACAD55462A7FB1A01">
    <w:name w:val="278D3FBDB49F4EB7ACAD55462A7FB1A01"/>
    <w:rsid w:val="0088667C"/>
    <w:pPr>
      <w:spacing w:before="120" w:after="60" w:line="240" w:lineRule="auto"/>
    </w:pPr>
    <w:rPr>
      <w:rFonts w:ascii="Arial" w:eastAsia="Times New Roman" w:hAnsi="Arial" w:cs="Arial"/>
      <w:sz w:val="20"/>
      <w:szCs w:val="20"/>
      <w:lang w:eastAsia="en-US"/>
    </w:rPr>
  </w:style>
  <w:style w:type="paragraph" w:customStyle="1" w:styleId="0DF0DD02001740AF8D723DFCFA0B50921">
    <w:name w:val="0DF0DD02001740AF8D723DFCFA0B50921"/>
    <w:rsid w:val="0088667C"/>
    <w:pPr>
      <w:spacing w:before="120" w:after="60" w:line="240" w:lineRule="auto"/>
    </w:pPr>
    <w:rPr>
      <w:rFonts w:ascii="Arial" w:eastAsia="Times New Roman" w:hAnsi="Arial" w:cs="Arial"/>
      <w:sz w:val="20"/>
      <w:szCs w:val="20"/>
      <w:lang w:eastAsia="en-US"/>
    </w:rPr>
  </w:style>
  <w:style w:type="paragraph" w:customStyle="1" w:styleId="F1EC57B113E9403CA577F9B3C8C411C61">
    <w:name w:val="F1EC57B113E9403CA577F9B3C8C411C61"/>
    <w:rsid w:val="0088667C"/>
    <w:pPr>
      <w:spacing w:before="120" w:after="60" w:line="240" w:lineRule="auto"/>
    </w:pPr>
    <w:rPr>
      <w:rFonts w:ascii="Arial" w:eastAsia="Times New Roman" w:hAnsi="Arial" w:cs="Arial"/>
      <w:sz w:val="20"/>
      <w:szCs w:val="20"/>
      <w:lang w:eastAsia="en-US"/>
    </w:rPr>
  </w:style>
  <w:style w:type="paragraph" w:customStyle="1" w:styleId="6FAAC1344FEB4B928F16CE72493C7B5C1">
    <w:name w:val="6FAAC1344FEB4B928F16CE72493C7B5C1"/>
    <w:rsid w:val="0088667C"/>
    <w:pPr>
      <w:spacing w:before="120" w:after="60" w:line="240" w:lineRule="auto"/>
    </w:pPr>
    <w:rPr>
      <w:rFonts w:ascii="Arial" w:eastAsia="Times New Roman" w:hAnsi="Arial" w:cs="Arial"/>
      <w:sz w:val="20"/>
      <w:szCs w:val="20"/>
      <w:lang w:eastAsia="en-US"/>
    </w:rPr>
  </w:style>
  <w:style w:type="paragraph" w:customStyle="1" w:styleId="8F763B8C18D24AB4BAD8B43B7DD357C62">
    <w:name w:val="8F763B8C18D24AB4BAD8B43B7DD357C62"/>
    <w:rsid w:val="0088667C"/>
    <w:pPr>
      <w:spacing w:before="120" w:after="60" w:line="240" w:lineRule="auto"/>
    </w:pPr>
    <w:rPr>
      <w:rFonts w:ascii="Arial" w:eastAsia="Times New Roman" w:hAnsi="Arial" w:cs="Arial"/>
      <w:sz w:val="20"/>
      <w:szCs w:val="20"/>
      <w:lang w:eastAsia="en-US"/>
    </w:rPr>
  </w:style>
  <w:style w:type="paragraph" w:customStyle="1" w:styleId="B80A45B18F594FE5B4C1D6B88F528BB72">
    <w:name w:val="B80A45B18F594FE5B4C1D6B88F528BB72"/>
    <w:rsid w:val="0088667C"/>
    <w:pPr>
      <w:spacing w:before="120" w:after="60" w:line="240" w:lineRule="auto"/>
    </w:pPr>
    <w:rPr>
      <w:rFonts w:ascii="Arial" w:eastAsia="Times New Roman" w:hAnsi="Arial" w:cs="Arial"/>
      <w:sz w:val="20"/>
      <w:szCs w:val="20"/>
      <w:lang w:eastAsia="en-US"/>
    </w:rPr>
  </w:style>
  <w:style w:type="paragraph" w:customStyle="1" w:styleId="32C205125DA9416BAF846A3754A5095D2">
    <w:name w:val="32C205125DA9416BAF846A3754A5095D2"/>
    <w:rsid w:val="0088667C"/>
    <w:pPr>
      <w:spacing w:before="120" w:after="60" w:line="240" w:lineRule="auto"/>
    </w:pPr>
    <w:rPr>
      <w:rFonts w:ascii="Arial" w:eastAsia="Times New Roman" w:hAnsi="Arial" w:cs="Arial"/>
      <w:sz w:val="20"/>
      <w:szCs w:val="20"/>
      <w:lang w:eastAsia="en-US"/>
    </w:rPr>
  </w:style>
  <w:style w:type="paragraph" w:customStyle="1" w:styleId="A4268189999C4B2CB9D48796CAE97FCA2">
    <w:name w:val="A4268189999C4B2CB9D48796CAE97FCA2"/>
    <w:rsid w:val="0088667C"/>
    <w:pPr>
      <w:spacing w:before="120" w:after="60" w:line="240" w:lineRule="auto"/>
    </w:pPr>
    <w:rPr>
      <w:rFonts w:ascii="Arial" w:eastAsia="Times New Roman" w:hAnsi="Arial" w:cs="Arial"/>
      <w:sz w:val="20"/>
      <w:szCs w:val="20"/>
      <w:lang w:eastAsia="en-US"/>
    </w:rPr>
  </w:style>
  <w:style w:type="paragraph" w:customStyle="1" w:styleId="0545C2D6103547B1A9B526017320B3A82">
    <w:name w:val="0545C2D6103547B1A9B526017320B3A82"/>
    <w:rsid w:val="0088667C"/>
    <w:pPr>
      <w:spacing w:before="120" w:after="60" w:line="240" w:lineRule="auto"/>
    </w:pPr>
    <w:rPr>
      <w:rFonts w:ascii="Arial" w:eastAsia="Times New Roman" w:hAnsi="Arial" w:cs="Arial"/>
      <w:sz w:val="20"/>
      <w:szCs w:val="20"/>
      <w:lang w:eastAsia="en-US"/>
    </w:rPr>
  </w:style>
  <w:style w:type="paragraph" w:customStyle="1" w:styleId="D8090BCD0E7F470FBD5907D2294AD9121">
    <w:name w:val="D8090BCD0E7F470FBD5907D2294AD9121"/>
    <w:rsid w:val="0088667C"/>
    <w:pPr>
      <w:spacing w:before="120" w:after="60" w:line="240" w:lineRule="auto"/>
    </w:pPr>
    <w:rPr>
      <w:rFonts w:ascii="Arial" w:eastAsia="Times New Roman" w:hAnsi="Arial" w:cs="Arial"/>
      <w:sz w:val="20"/>
      <w:szCs w:val="20"/>
      <w:lang w:eastAsia="en-US"/>
    </w:rPr>
  </w:style>
  <w:style w:type="paragraph" w:customStyle="1" w:styleId="7BA5D070EC9C45578D9B0B3246A7D2E51">
    <w:name w:val="7BA5D070EC9C45578D9B0B3246A7D2E51"/>
    <w:rsid w:val="0088667C"/>
    <w:pPr>
      <w:spacing w:before="120" w:after="60" w:line="240" w:lineRule="auto"/>
    </w:pPr>
    <w:rPr>
      <w:rFonts w:ascii="Arial" w:eastAsia="Times New Roman" w:hAnsi="Arial" w:cs="Arial"/>
      <w:sz w:val="20"/>
      <w:szCs w:val="20"/>
      <w:lang w:eastAsia="en-US"/>
    </w:rPr>
  </w:style>
  <w:style w:type="paragraph" w:customStyle="1" w:styleId="53195726157549F2B68C45C0670182F41">
    <w:name w:val="53195726157549F2B68C45C0670182F41"/>
    <w:rsid w:val="0088667C"/>
    <w:pPr>
      <w:spacing w:before="120" w:after="60" w:line="240" w:lineRule="auto"/>
    </w:pPr>
    <w:rPr>
      <w:rFonts w:ascii="Arial" w:eastAsia="Times New Roman" w:hAnsi="Arial" w:cs="Arial"/>
      <w:sz w:val="20"/>
      <w:szCs w:val="20"/>
      <w:lang w:eastAsia="en-US"/>
    </w:rPr>
  </w:style>
  <w:style w:type="paragraph" w:customStyle="1" w:styleId="8E161539E77147BC9BDE23F6662628481">
    <w:name w:val="8E161539E77147BC9BDE23F6662628481"/>
    <w:rsid w:val="0088667C"/>
    <w:pPr>
      <w:spacing w:before="120" w:after="60" w:line="240" w:lineRule="auto"/>
    </w:pPr>
    <w:rPr>
      <w:rFonts w:ascii="Arial" w:eastAsia="Times New Roman" w:hAnsi="Arial" w:cs="Arial"/>
      <w:sz w:val="20"/>
      <w:szCs w:val="20"/>
      <w:lang w:eastAsia="en-US"/>
    </w:rPr>
  </w:style>
  <w:style w:type="paragraph" w:customStyle="1" w:styleId="B7ACB9E9BF30484090251662910C632B2">
    <w:name w:val="B7ACB9E9BF30484090251662910C632B2"/>
    <w:rsid w:val="0088667C"/>
    <w:pPr>
      <w:spacing w:before="120" w:after="60" w:line="240" w:lineRule="auto"/>
    </w:pPr>
    <w:rPr>
      <w:rFonts w:ascii="Arial" w:eastAsia="Times New Roman" w:hAnsi="Arial" w:cs="Arial"/>
      <w:sz w:val="20"/>
      <w:szCs w:val="20"/>
      <w:lang w:eastAsia="en-US"/>
    </w:rPr>
  </w:style>
  <w:style w:type="paragraph" w:customStyle="1" w:styleId="E8C326FDC99A4C8FAFE32284AB466DB32">
    <w:name w:val="E8C326FDC99A4C8FAFE32284AB466DB32"/>
    <w:rsid w:val="0088667C"/>
    <w:pPr>
      <w:spacing w:before="120" w:after="60" w:line="240" w:lineRule="auto"/>
    </w:pPr>
    <w:rPr>
      <w:rFonts w:ascii="Arial" w:eastAsia="Times New Roman" w:hAnsi="Arial" w:cs="Arial"/>
      <w:sz w:val="20"/>
      <w:szCs w:val="20"/>
      <w:lang w:eastAsia="en-US"/>
    </w:rPr>
  </w:style>
  <w:style w:type="paragraph" w:customStyle="1" w:styleId="A645300A9A0A4D8288D0960E8F57B71B2">
    <w:name w:val="A645300A9A0A4D8288D0960E8F57B71B2"/>
    <w:rsid w:val="0088667C"/>
    <w:pPr>
      <w:spacing w:before="120" w:after="60" w:line="240" w:lineRule="auto"/>
    </w:pPr>
    <w:rPr>
      <w:rFonts w:ascii="Arial" w:eastAsia="Times New Roman" w:hAnsi="Arial" w:cs="Arial"/>
      <w:sz w:val="20"/>
      <w:szCs w:val="20"/>
      <w:lang w:eastAsia="en-US"/>
    </w:rPr>
  </w:style>
  <w:style w:type="paragraph" w:customStyle="1" w:styleId="5CBE32244F95483AB362F20D65819F552">
    <w:name w:val="5CBE32244F95483AB362F20D65819F552"/>
    <w:rsid w:val="0088667C"/>
    <w:pPr>
      <w:spacing w:before="120" w:after="60" w:line="240" w:lineRule="auto"/>
    </w:pPr>
    <w:rPr>
      <w:rFonts w:ascii="Arial" w:eastAsia="Times New Roman" w:hAnsi="Arial" w:cs="Arial"/>
      <w:sz w:val="20"/>
      <w:szCs w:val="20"/>
      <w:lang w:eastAsia="en-US"/>
    </w:rPr>
  </w:style>
  <w:style w:type="paragraph" w:customStyle="1" w:styleId="C67CCB0E0EE84A20A9D5C982603A2DC72">
    <w:name w:val="C67CCB0E0EE84A20A9D5C982603A2DC72"/>
    <w:rsid w:val="0088667C"/>
    <w:pPr>
      <w:spacing w:before="120" w:after="60" w:line="240" w:lineRule="auto"/>
    </w:pPr>
    <w:rPr>
      <w:rFonts w:ascii="Arial" w:eastAsia="Times New Roman" w:hAnsi="Arial" w:cs="Arial"/>
      <w:sz w:val="20"/>
      <w:szCs w:val="20"/>
      <w:lang w:eastAsia="en-US"/>
    </w:rPr>
  </w:style>
  <w:style w:type="paragraph" w:customStyle="1" w:styleId="D52BE521FE8E46A7A80E62F2A4436D522">
    <w:name w:val="D52BE521FE8E46A7A80E62F2A4436D522"/>
    <w:rsid w:val="0088667C"/>
    <w:pPr>
      <w:spacing w:before="120" w:after="60" w:line="240" w:lineRule="auto"/>
    </w:pPr>
    <w:rPr>
      <w:rFonts w:ascii="Arial" w:eastAsia="Times New Roman" w:hAnsi="Arial" w:cs="Arial"/>
      <w:sz w:val="20"/>
      <w:szCs w:val="20"/>
      <w:lang w:eastAsia="en-US"/>
    </w:rPr>
  </w:style>
  <w:style w:type="paragraph" w:customStyle="1" w:styleId="8F62CA5E2DC84914A33DAB5F096957DD2">
    <w:name w:val="8F62CA5E2DC84914A33DAB5F096957DD2"/>
    <w:rsid w:val="0088667C"/>
    <w:pPr>
      <w:spacing w:before="120" w:after="60" w:line="240" w:lineRule="auto"/>
    </w:pPr>
    <w:rPr>
      <w:rFonts w:ascii="Arial" w:eastAsia="Times New Roman" w:hAnsi="Arial" w:cs="Arial"/>
      <w:sz w:val="20"/>
      <w:szCs w:val="20"/>
      <w:lang w:eastAsia="en-US"/>
    </w:rPr>
  </w:style>
  <w:style w:type="paragraph" w:customStyle="1" w:styleId="70B15902F2D2417F8A0BE1DAA3EF22132">
    <w:name w:val="70B15902F2D2417F8A0BE1DAA3EF22132"/>
    <w:rsid w:val="0088667C"/>
    <w:pPr>
      <w:spacing w:before="120" w:after="60" w:line="240" w:lineRule="auto"/>
    </w:pPr>
    <w:rPr>
      <w:rFonts w:ascii="Arial" w:eastAsia="Times New Roman" w:hAnsi="Arial" w:cs="Arial"/>
      <w:sz w:val="20"/>
      <w:szCs w:val="20"/>
      <w:lang w:eastAsia="en-US"/>
    </w:rPr>
  </w:style>
  <w:style w:type="paragraph" w:customStyle="1" w:styleId="B62E3C20234449C69F4E9E9BA0BD744E2">
    <w:name w:val="B62E3C20234449C69F4E9E9BA0BD744E2"/>
    <w:rsid w:val="0088667C"/>
    <w:pPr>
      <w:spacing w:before="120" w:after="60" w:line="240" w:lineRule="auto"/>
    </w:pPr>
    <w:rPr>
      <w:rFonts w:ascii="Arial" w:eastAsia="Times New Roman" w:hAnsi="Arial" w:cs="Arial"/>
      <w:sz w:val="20"/>
      <w:szCs w:val="20"/>
      <w:lang w:eastAsia="en-US"/>
    </w:rPr>
  </w:style>
  <w:style w:type="paragraph" w:customStyle="1" w:styleId="4BB1C4F75F5945F39A7AEDA9329CB1472">
    <w:name w:val="4BB1C4F75F5945F39A7AEDA9329CB1472"/>
    <w:rsid w:val="0088667C"/>
    <w:pPr>
      <w:spacing w:before="120" w:after="60" w:line="240" w:lineRule="auto"/>
    </w:pPr>
    <w:rPr>
      <w:rFonts w:ascii="Arial" w:eastAsia="Times New Roman" w:hAnsi="Arial" w:cs="Arial"/>
      <w:sz w:val="20"/>
      <w:szCs w:val="20"/>
      <w:lang w:eastAsia="en-US"/>
    </w:rPr>
  </w:style>
  <w:style w:type="paragraph" w:customStyle="1" w:styleId="7DDF9B42192744C59D0BCB8CBF696EA72">
    <w:name w:val="7DDF9B42192744C59D0BCB8CBF696EA72"/>
    <w:rsid w:val="0088667C"/>
    <w:pPr>
      <w:spacing w:before="120" w:after="60" w:line="240" w:lineRule="auto"/>
    </w:pPr>
    <w:rPr>
      <w:rFonts w:ascii="Arial" w:eastAsia="Times New Roman" w:hAnsi="Arial" w:cs="Arial"/>
      <w:sz w:val="20"/>
      <w:szCs w:val="20"/>
      <w:lang w:eastAsia="en-US"/>
    </w:rPr>
  </w:style>
  <w:style w:type="paragraph" w:customStyle="1" w:styleId="61AF43C45CEB4C97ADC02A68706606102">
    <w:name w:val="61AF43C45CEB4C97ADC02A68706606102"/>
    <w:rsid w:val="0088667C"/>
    <w:pPr>
      <w:spacing w:before="120" w:after="60" w:line="240" w:lineRule="auto"/>
    </w:pPr>
    <w:rPr>
      <w:rFonts w:ascii="Arial" w:eastAsia="Times New Roman" w:hAnsi="Arial" w:cs="Arial"/>
      <w:sz w:val="20"/>
      <w:szCs w:val="20"/>
      <w:lang w:eastAsia="en-US"/>
    </w:rPr>
  </w:style>
  <w:style w:type="paragraph" w:customStyle="1" w:styleId="AEEFA6DF1F33495484DE511A6E40BF1A2">
    <w:name w:val="AEEFA6DF1F33495484DE511A6E40BF1A2"/>
    <w:rsid w:val="0088667C"/>
    <w:pPr>
      <w:spacing w:before="120" w:after="60" w:line="240" w:lineRule="auto"/>
    </w:pPr>
    <w:rPr>
      <w:rFonts w:ascii="Arial" w:eastAsia="Times New Roman" w:hAnsi="Arial" w:cs="Arial"/>
      <w:sz w:val="20"/>
      <w:szCs w:val="20"/>
      <w:lang w:eastAsia="en-US"/>
    </w:rPr>
  </w:style>
  <w:style w:type="paragraph" w:customStyle="1" w:styleId="170A49CE34A04DDEB0CFEEE1BDDBA4FD2">
    <w:name w:val="170A49CE34A04DDEB0CFEEE1BDDBA4FD2"/>
    <w:rsid w:val="0088667C"/>
    <w:pPr>
      <w:spacing w:before="120" w:after="60" w:line="240" w:lineRule="auto"/>
    </w:pPr>
    <w:rPr>
      <w:rFonts w:ascii="Arial" w:eastAsia="Times New Roman" w:hAnsi="Arial" w:cs="Arial"/>
      <w:sz w:val="20"/>
      <w:szCs w:val="20"/>
      <w:lang w:eastAsia="en-US"/>
    </w:rPr>
  </w:style>
  <w:style w:type="paragraph" w:customStyle="1" w:styleId="98CB9D3319404ABEA062A33973CCF08B2">
    <w:name w:val="98CB9D3319404ABEA062A33973CCF08B2"/>
    <w:rsid w:val="0088667C"/>
    <w:pPr>
      <w:spacing w:before="120" w:after="60" w:line="240" w:lineRule="auto"/>
    </w:pPr>
    <w:rPr>
      <w:rFonts w:ascii="Arial" w:eastAsia="Times New Roman" w:hAnsi="Arial" w:cs="Arial"/>
      <w:sz w:val="20"/>
      <w:szCs w:val="20"/>
      <w:lang w:eastAsia="en-US"/>
    </w:rPr>
  </w:style>
  <w:style w:type="paragraph" w:customStyle="1" w:styleId="EECF1623A2624CFAAEAF220218F3C75B2">
    <w:name w:val="EECF1623A2624CFAAEAF220218F3C75B2"/>
    <w:rsid w:val="0088667C"/>
    <w:pPr>
      <w:spacing w:before="120" w:after="60" w:line="240" w:lineRule="auto"/>
    </w:pPr>
    <w:rPr>
      <w:rFonts w:ascii="Arial" w:eastAsia="Times New Roman" w:hAnsi="Arial" w:cs="Arial"/>
      <w:sz w:val="20"/>
      <w:szCs w:val="20"/>
      <w:lang w:eastAsia="en-US"/>
    </w:rPr>
  </w:style>
  <w:style w:type="paragraph" w:customStyle="1" w:styleId="612B5686483E4023BAE3134CF5ABA8B92">
    <w:name w:val="612B5686483E4023BAE3134CF5ABA8B92"/>
    <w:rsid w:val="0088667C"/>
    <w:pPr>
      <w:spacing w:before="120" w:after="60" w:line="240" w:lineRule="auto"/>
    </w:pPr>
    <w:rPr>
      <w:rFonts w:ascii="Arial" w:eastAsia="Times New Roman" w:hAnsi="Arial" w:cs="Arial"/>
      <w:sz w:val="20"/>
      <w:szCs w:val="20"/>
      <w:lang w:eastAsia="en-US"/>
    </w:rPr>
  </w:style>
  <w:style w:type="paragraph" w:customStyle="1" w:styleId="F28CC612857E4AB6876DB1D15D1A308B2">
    <w:name w:val="F28CC612857E4AB6876DB1D15D1A308B2"/>
    <w:rsid w:val="0088667C"/>
    <w:pPr>
      <w:spacing w:before="120" w:after="60" w:line="240" w:lineRule="auto"/>
    </w:pPr>
    <w:rPr>
      <w:rFonts w:ascii="Arial" w:eastAsia="Times New Roman" w:hAnsi="Arial" w:cs="Arial"/>
      <w:sz w:val="20"/>
      <w:szCs w:val="20"/>
      <w:lang w:eastAsia="en-US"/>
    </w:rPr>
  </w:style>
  <w:style w:type="paragraph" w:customStyle="1" w:styleId="95647B1E8A1D45BDBAA8EC45652EE16E2">
    <w:name w:val="95647B1E8A1D45BDBAA8EC45652EE16E2"/>
    <w:rsid w:val="0088667C"/>
    <w:pPr>
      <w:spacing w:before="120" w:after="60" w:line="240" w:lineRule="auto"/>
    </w:pPr>
    <w:rPr>
      <w:rFonts w:ascii="Arial" w:eastAsia="Times New Roman" w:hAnsi="Arial" w:cs="Arial"/>
      <w:sz w:val="20"/>
      <w:szCs w:val="20"/>
      <w:lang w:eastAsia="en-US"/>
    </w:rPr>
  </w:style>
  <w:style w:type="paragraph" w:customStyle="1" w:styleId="2C1CA0DBBDAA4B61869BBEE3B89322C12">
    <w:name w:val="2C1CA0DBBDAA4B61869BBEE3B89322C12"/>
    <w:rsid w:val="0088667C"/>
    <w:pPr>
      <w:spacing w:before="120" w:after="60" w:line="240" w:lineRule="auto"/>
    </w:pPr>
    <w:rPr>
      <w:rFonts w:ascii="Arial" w:eastAsia="Times New Roman" w:hAnsi="Arial" w:cs="Arial"/>
      <w:sz w:val="20"/>
      <w:szCs w:val="20"/>
      <w:lang w:eastAsia="en-US"/>
    </w:rPr>
  </w:style>
  <w:style w:type="paragraph" w:customStyle="1" w:styleId="A321393A4C064B71B1FCB0984BB970B92">
    <w:name w:val="A321393A4C064B71B1FCB0984BB970B92"/>
    <w:rsid w:val="0088667C"/>
    <w:pPr>
      <w:spacing w:before="120" w:after="60" w:line="240" w:lineRule="auto"/>
    </w:pPr>
    <w:rPr>
      <w:rFonts w:ascii="Arial" w:eastAsia="Times New Roman" w:hAnsi="Arial" w:cs="Arial"/>
      <w:sz w:val="20"/>
      <w:szCs w:val="20"/>
      <w:lang w:eastAsia="en-US"/>
    </w:rPr>
  </w:style>
  <w:style w:type="paragraph" w:customStyle="1" w:styleId="B16B33DD69D443869A45AFF7BB8552EB2">
    <w:name w:val="B16B33DD69D443869A45AFF7BB8552EB2"/>
    <w:rsid w:val="0088667C"/>
    <w:pPr>
      <w:spacing w:before="120" w:after="60" w:line="240" w:lineRule="auto"/>
    </w:pPr>
    <w:rPr>
      <w:rFonts w:ascii="Arial" w:eastAsia="Times New Roman" w:hAnsi="Arial" w:cs="Arial"/>
      <w:sz w:val="20"/>
      <w:szCs w:val="20"/>
      <w:lang w:eastAsia="en-US"/>
    </w:rPr>
  </w:style>
  <w:style w:type="paragraph" w:customStyle="1" w:styleId="6397B7547C364B288BCE31A6AF6AA0AA2">
    <w:name w:val="6397B7547C364B288BCE31A6AF6AA0AA2"/>
    <w:rsid w:val="0088667C"/>
    <w:pPr>
      <w:spacing w:before="120" w:after="60" w:line="240" w:lineRule="auto"/>
    </w:pPr>
    <w:rPr>
      <w:rFonts w:ascii="Arial" w:eastAsia="Times New Roman" w:hAnsi="Arial" w:cs="Arial"/>
      <w:sz w:val="20"/>
      <w:szCs w:val="20"/>
      <w:lang w:eastAsia="en-US"/>
    </w:rPr>
  </w:style>
  <w:style w:type="paragraph" w:customStyle="1" w:styleId="04AE260AC30A4350B6DA5A8B1FD0A38F2">
    <w:name w:val="04AE260AC30A4350B6DA5A8B1FD0A38F2"/>
    <w:rsid w:val="0088667C"/>
    <w:pPr>
      <w:spacing w:before="120" w:after="60" w:line="240" w:lineRule="auto"/>
    </w:pPr>
    <w:rPr>
      <w:rFonts w:ascii="Arial" w:eastAsia="Times New Roman" w:hAnsi="Arial" w:cs="Arial"/>
      <w:sz w:val="20"/>
      <w:szCs w:val="20"/>
      <w:lang w:eastAsia="en-US"/>
    </w:rPr>
  </w:style>
  <w:style w:type="paragraph" w:customStyle="1" w:styleId="E30C6A3C13E04797A9F998C73FF8B0C22">
    <w:name w:val="E30C6A3C13E04797A9F998C73FF8B0C22"/>
    <w:rsid w:val="0088667C"/>
    <w:pPr>
      <w:spacing w:before="120" w:after="60" w:line="240" w:lineRule="auto"/>
    </w:pPr>
    <w:rPr>
      <w:rFonts w:ascii="Arial" w:eastAsia="Times New Roman" w:hAnsi="Arial" w:cs="Arial"/>
      <w:sz w:val="20"/>
      <w:szCs w:val="20"/>
      <w:lang w:eastAsia="en-US"/>
    </w:rPr>
  </w:style>
  <w:style w:type="paragraph" w:customStyle="1" w:styleId="4357E28E6B5E4379A0380CC15252D3592">
    <w:name w:val="4357E28E6B5E4379A0380CC15252D3592"/>
    <w:rsid w:val="0088667C"/>
    <w:pPr>
      <w:spacing w:before="120" w:after="60" w:line="240" w:lineRule="auto"/>
    </w:pPr>
    <w:rPr>
      <w:rFonts w:ascii="Arial" w:eastAsia="Times New Roman" w:hAnsi="Arial" w:cs="Arial"/>
      <w:sz w:val="20"/>
      <w:szCs w:val="20"/>
      <w:lang w:eastAsia="en-US"/>
    </w:rPr>
  </w:style>
  <w:style w:type="paragraph" w:customStyle="1" w:styleId="1480FD0A99BD40ACA723D1E5E8396AC62">
    <w:name w:val="1480FD0A99BD40ACA723D1E5E8396AC62"/>
    <w:rsid w:val="0088667C"/>
    <w:pPr>
      <w:spacing w:before="120" w:after="60" w:line="240" w:lineRule="auto"/>
    </w:pPr>
    <w:rPr>
      <w:rFonts w:ascii="Arial" w:eastAsia="Times New Roman" w:hAnsi="Arial" w:cs="Arial"/>
      <w:sz w:val="20"/>
      <w:szCs w:val="20"/>
      <w:lang w:eastAsia="en-US"/>
    </w:rPr>
  </w:style>
  <w:style w:type="paragraph" w:customStyle="1" w:styleId="B09FF704F2D64138A37D44354A9F9D3E2">
    <w:name w:val="B09FF704F2D64138A37D44354A9F9D3E2"/>
    <w:rsid w:val="0088667C"/>
    <w:pPr>
      <w:spacing w:before="120" w:after="60" w:line="240" w:lineRule="auto"/>
    </w:pPr>
    <w:rPr>
      <w:rFonts w:ascii="Arial" w:eastAsia="Times New Roman" w:hAnsi="Arial" w:cs="Arial"/>
      <w:sz w:val="20"/>
      <w:szCs w:val="20"/>
      <w:lang w:eastAsia="en-US"/>
    </w:rPr>
  </w:style>
  <w:style w:type="paragraph" w:customStyle="1" w:styleId="C5F83C61232D40549A8833052B095C682">
    <w:name w:val="C5F83C61232D40549A8833052B095C682"/>
    <w:rsid w:val="0088667C"/>
    <w:pPr>
      <w:spacing w:before="120" w:after="60" w:line="240" w:lineRule="auto"/>
    </w:pPr>
    <w:rPr>
      <w:rFonts w:ascii="Arial" w:eastAsia="Times New Roman" w:hAnsi="Arial" w:cs="Arial"/>
      <w:sz w:val="20"/>
      <w:szCs w:val="20"/>
      <w:lang w:eastAsia="en-US"/>
    </w:rPr>
  </w:style>
  <w:style w:type="paragraph" w:customStyle="1" w:styleId="2A82B2B1FAC24DA694D81CB40F1FC9352">
    <w:name w:val="2A82B2B1FAC24DA694D81CB40F1FC9352"/>
    <w:rsid w:val="0088667C"/>
    <w:pPr>
      <w:spacing w:before="120" w:after="60" w:line="240" w:lineRule="auto"/>
    </w:pPr>
    <w:rPr>
      <w:rFonts w:ascii="Arial" w:eastAsia="Times New Roman" w:hAnsi="Arial" w:cs="Arial"/>
      <w:sz w:val="20"/>
      <w:szCs w:val="20"/>
      <w:lang w:eastAsia="en-US"/>
    </w:rPr>
  </w:style>
  <w:style w:type="paragraph" w:customStyle="1" w:styleId="FC5945DF25724512ADD5F082A39A8D232">
    <w:name w:val="FC5945DF25724512ADD5F082A39A8D232"/>
    <w:rsid w:val="0088667C"/>
    <w:pPr>
      <w:spacing w:before="120" w:after="60" w:line="240" w:lineRule="auto"/>
    </w:pPr>
    <w:rPr>
      <w:rFonts w:ascii="Arial" w:eastAsia="Times New Roman" w:hAnsi="Arial" w:cs="Arial"/>
      <w:sz w:val="20"/>
      <w:szCs w:val="20"/>
      <w:lang w:eastAsia="en-US"/>
    </w:rPr>
  </w:style>
  <w:style w:type="paragraph" w:customStyle="1" w:styleId="48EE4CAC987A4405A228B34C70378E192">
    <w:name w:val="48EE4CAC987A4405A228B34C70378E192"/>
    <w:rsid w:val="0088667C"/>
    <w:pPr>
      <w:spacing w:before="120" w:after="60" w:line="240" w:lineRule="auto"/>
    </w:pPr>
    <w:rPr>
      <w:rFonts w:ascii="Arial" w:eastAsia="Times New Roman" w:hAnsi="Arial" w:cs="Arial"/>
      <w:sz w:val="20"/>
      <w:szCs w:val="20"/>
      <w:lang w:eastAsia="en-US"/>
    </w:rPr>
  </w:style>
  <w:style w:type="paragraph" w:customStyle="1" w:styleId="219D5D093A31464DB40358177D0FC5B52">
    <w:name w:val="219D5D093A31464DB40358177D0FC5B52"/>
    <w:rsid w:val="0088667C"/>
    <w:pPr>
      <w:spacing w:before="120" w:after="60" w:line="240" w:lineRule="auto"/>
    </w:pPr>
    <w:rPr>
      <w:rFonts w:ascii="Arial" w:eastAsia="Times New Roman" w:hAnsi="Arial" w:cs="Arial"/>
      <w:sz w:val="20"/>
      <w:szCs w:val="20"/>
      <w:lang w:eastAsia="en-US"/>
    </w:rPr>
  </w:style>
  <w:style w:type="paragraph" w:customStyle="1" w:styleId="E637FC4CBA02451DA1632A643D7FF5712">
    <w:name w:val="E637FC4CBA02451DA1632A643D7FF5712"/>
    <w:rsid w:val="0088667C"/>
    <w:pPr>
      <w:spacing w:before="120" w:after="60" w:line="240" w:lineRule="auto"/>
    </w:pPr>
    <w:rPr>
      <w:rFonts w:ascii="Arial" w:eastAsia="Times New Roman" w:hAnsi="Arial" w:cs="Arial"/>
      <w:sz w:val="20"/>
      <w:szCs w:val="20"/>
      <w:lang w:eastAsia="en-US"/>
    </w:rPr>
  </w:style>
  <w:style w:type="paragraph" w:customStyle="1" w:styleId="B5CA77367E1941F7A7DE7065B04849BE5">
    <w:name w:val="B5CA77367E1941F7A7DE7065B04849BE5"/>
    <w:rsid w:val="0088667C"/>
    <w:pPr>
      <w:spacing w:before="120" w:after="60" w:line="240" w:lineRule="auto"/>
    </w:pPr>
    <w:rPr>
      <w:rFonts w:ascii="Arial" w:eastAsia="Times New Roman" w:hAnsi="Arial" w:cs="Arial"/>
      <w:sz w:val="20"/>
      <w:szCs w:val="20"/>
      <w:lang w:eastAsia="en-US"/>
    </w:rPr>
  </w:style>
  <w:style w:type="paragraph" w:customStyle="1" w:styleId="72AC653E20BA4DE2BE91AE6060C1FDA75">
    <w:name w:val="72AC653E20BA4DE2BE91AE6060C1FDA75"/>
    <w:rsid w:val="0088667C"/>
    <w:pPr>
      <w:spacing w:before="120" w:after="60" w:line="240" w:lineRule="auto"/>
    </w:pPr>
    <w:rPr>
      <w:rFonts w:ascii="Arial" w:eastAsia="Times New Roman" w:hAnsi="Arial" w:cs="Arial"/>
      <w:sz w:val="20"/>
      <w:szCs w:val="20"/>
      <w:lang w:eastAsia="en-US"/>
    </w:rPr>
  </w:style>
  <w:style w:type="paragraph" w:customStyle="1" w:styleId="CDCD9B690FF3447A99A14E95A7D90C8F5">
    <w:name w:val="CDCD9B690FF3447A99A14E95A7D90C8F5"/>
    <w:rsid w:val="0088667C"/>
    <w:pPr>
      <w:spacing w:before="120" w:after="60" w:line="240" w:lineRule="auto"/>
    </w:pPr>
    <w:rPr>
      <w:rFonts w:ascii="Arial" w:eastAsia="Times New Roman" w:hAnsi="Arial" w:cs="Arial"/>
      <w:sz w:val="20"/>
      <w:szCs w:val="20"/>
      <w:lang w:eastAsia="en-US"/>
    </w:rPr>
  </w:style>
  <w:style w:type="paragraph" w:customStyle="1" w:styleId="1008ABCB36324DFB8BF4A99EABF5FF965">
    <w:name w:val="1008ABCB36324DFB8BF4A99EABF5FF965"/>
    <w:rsid w:val="0088667C"/>
    <w:pPr>
      <w:spacing w:before="120" w:after="60" w:line="240" w:lineRule="auto"/>
    </w:pPr>
    <w:rPr>
      <w:rFonts w:ascii="Arial" w:eastAsia="Times New Roman" w:hAnsi="Arial" w:cs="Arial"/>
      <w:sz w:val="20"/>
      <w:szCs w:val="20"/>
      <w:lang w:eastAsia="en-US"/>
    </w:rPr>
  </w:style>
  <w:style w:type="paragraph" w:customStyle="1" w:styleId="450F41237F1B45B7A7891CE68EB80D175">
    <w:name w:val="450F41237F1B45B7A7891CE68EB80D175"/>
    <w:rsid w:val="0088667C"/>
    <w:pPr>
      <w:spacing w:before="120" w:after="60" w:line="240" w:lineRule="auto"/>
    </w:pPr>
    <w:rPr>
      <w:rFonts w:ascii="Arial" w:eastAsia="Times New Roman" w:hAnsi="Arial" w:cs="Arial"/>
      <w:sz w:val="20"/>
      <w:szCs w:val="20"/>
      <w:lang w:eastAsia="en-US"/>
    </w:rPr>
  </w:style>
  <w:style w:type="paragraph" w:customStyle="1" w:styleId="727CC7C938024F549628D90F1E0ED3275">
    <w:name w:val="727CC7C938024F549628D90F1E0ED3275"/>
    <w:rsid w:val="0088667C"/>
    <w:pPr>
      <w:spacing w:before="120" w:after="60" w:line="240" w:lineRule="auto"/>
    </w:pPr>
    <w:rPr>
      <w:rFonts w:ascii="Arial" w:eastAsia="Times New Roman" w:hAnsi="Arial" w:cs="Arial"/>
      <w:sz w:val="20"/>
      <w:szCs w:val="20"/>
      <w:lang w:eastAsia="en-US"/>
    </w:rPr>
  </w:style>
  <w:style w:type="paragraph" w:customStyle="1" w:styleId="DE7D0709FFFB48CFBA8E60995D32ABFF5">
    <w:name w:val="DE7D0709FFFB48CFBA8E60995D32ABFF5"/>
    <w:rsid w:val="0088667C"/>
    <w:pPr>
      <w:spacing w:before="120" w:after="60" w:line="240" w:lineRule="auto"/>
    </w:pPr>
    <w:rPr>
      <w:rFonts w:ascii="Arial" w:eastAsia="Times New Roman" w:hAnsi="Arial" w:cs="Arial"/>
      <w:sz w:val="20"/>
      <w:szCs w:val="20"/>
      <w:lang w:eastAsia="en-US"/>
    </w:rPr>
  </w:style>
  <w:style w:type="paragraph" w:customStyle="1" w:styleId="5276F8C6C7B84EE6AA8784D2A911DBD05">
    <w:name w:val="5276F8C6C7B84EE6AA8784D2A911DBD05"/>
    <w:rsid w:val="0088667C"/>
    <w:pPr>
      <w:spacing w:before="120" w:after="60" w:line="240" w:lineRule="auto"/>
    </w:pPr>
    <w:rPr>
      <w:rFonts w:ascii="Arial" w:eastAsia="Times New Roman" w:hAnsi="Arial" w:cs="Arial"/>
      <w:sz w:val="20"/>
      <w:szCs w:val="20"/>
      <w:lang w:eastAsia="en-US"/>
    </w:rPr>
  </w:style>
  <w:style w:type="paragraph" w:customStyle="1" w:styleId="19EC6A18A95D4CD4B4718098F47425705">
    <w:name w:val="19EC6A18A95D4CD4B4718098F47425705"/>
    <w:rsid w:val="0088667C"/>
    <w:pPr>
      <w:spacing w:before="120" w:after="60" w:line="240" w:lineRule="auto"/>
    </w:pPr>
    <w:rPr>
      <w:rFonts w:ascii="Arial" w:eastAsia="Times New Roman" w:hAnsi="Arial" w:cs="Arial"/>
      <w:sz w:val="20"/>
      <w:szCs w:val="20"/>
      <w:lang w:eastAsia="en-US"/>
    </w:rPr>
  </w:style>
  <w:style w:type="paragraph" w:customStyle="1" w:styleId="3B9AC26E089F44D1B2B5A6ACB052316F5">
    <w:name w:val="3B9AC26E089F44D1B2B5A6ACB052316F5"/>
    <w:rsid w:val="0088667C"/>
    <w:pPr>
      <w:spacing w:before="120" w:after="60" w:line="240" w:lineRule="auto"/>
    </w:pPr>
    <w:rPr>
      <w:rFonts w:ascii="Arial" w:eastAsia="Times New Roman" w:hAnsi="Arial" w:cs="Arial"/>
      <w:sz w:val="20"/>
      <w:szCs w:val="20"/>
      <w:lang w:eastAsia="en-US"/>
    </w:rPr>
  </w:style>
  <w:style w:type="paragraph" w:customStyle="1" w:styleId="F6287C0317BC49BF861E63D702FCA84D5">
    <w:name w:val="F6287C0317BC49BF861E63D702FCA84D5"/>
    <w:rsid w:val="0088667C"/>
    <w:pPr>
      <w:spacing w:before="120" w:after="60" w:line="240" w:lineRule="auto"/>
    </w:pPr>
    <w:rPr>
      <w:rFonts w:ascii="Arial" w:eastAsia="Times New Roman" w:hAnsi="Arial" w:cs="Arial"/>
      <w:sz w:val="20"/>
      <w:szCs w:val="20"/>
      <w:lang w:eastAsia="en-US"/>
    </w:rPr>
  </w:style>
  <w:style w:type="paragraph" w:customStyle="1" w:styleId="662CDD03E4024EF5841C8D802B5347005">
    <w:name w:val="662CDD03E4024EF5841C8D802B5347005"/>
    <w:rsid w:val="0088667C"/>
    <w:pPr>
      <w:spacing w:before="120" w:after="60" w:line="240" w:lineRule="auto"/>
    </w:pPr>
    <w:rPr>
      <w:rFonts w:ascii="Arial" w:eastAsia="Times New Roman" w:hAnsi="Arial" w:cs="Arial"/>
      <w:sz w:val="20"/>
      <w:szCs w:val="20"/>
      <w:lang w:eastAsia="en-US"/>
    </w:rPr>
  </w:style>
  <w:style w:type="paragraph" w:customStyle="1" w:styleId="5B3B99514FCC41F68B92AF447CC7A4E05">
    <w:name w:val="5B3B99514FCC41F68B92AF447CC7A4E05"/>
    <w:rsid w:val="0088667C"/>
    <w:pPr>
      <w:spacing w:before="120" w:after="60" w:line="240" w:lineRule="auto"/>
    </w:pPr>
    <w:rPr>
      <w:rFonts w:ascii="Arial" w:eastAsia="Times New Roman" w:hAnsi="Arial" w:cs="Arial"/>
      <w:sz w:val="20"/>
      <w:szCs w:val="20"/>
      <w:lang w:eastAsia="en-US"/>
    </w:rPr>
  </w:style>
  <w:style w:type="paragraph" w:customStyle="1" w:styleId="84E1A9562B294F19A35BD3833CDAFB315">
    <w:name w:val="84E1A9562B294F19A35BD3833CDAFB315"/>
    <w:rsid w:val="0088667C"/>
    <w:pPr>
      <w:spacing w:before="120" w:after="60" w:line="240" w:lineRule="auto"/>
    </w:pPr>
    <w:rPr>
      <w:rFonts w:ascii="Arial" w:eastAsia="Times New Roman" w:hAnsi="Arial" w:cs="Arial"/>
      <w:sz w:val="20"/>
      <w:szCs w:val="20"/>
      <w:lang w:eastAsia="en-US"/>
    </w:rPr>
  </w:style>
  <w:style w:type="paragraph" w:customStyle="1" w:styleId="8E016E0F854144E898F0CB3E4B2E34935">
    <w:name w:val="8E016E0F854144E898F0CB3E4B2E34935"/>
    <w:rsid w:val="0088667C"/>
    <w:pPr>
      <w:spacing w:before="120" w:after="60" w:line="240" w:lineRule="auto"/>
    </w:pPr>
    <w:rPr>
      <w:rFonts w:ascii="Arial" w:eastAsia="Times New Roman" w:hAnsi="Arial" w:cs="Arial"/>
      <w:sz w:val="20"/>
      <w:szCs w:val="20"/>
      <w:lang w:eastAsia="en-US"/>
    </w:rPr>
  </w:style>
  <w:style w:type="paragraph" w:customStyle="1" w:styleId="D2F61EB3AF004965B5B75BF0136A29055">
    <w:name w:val="D2F61EB3AF004965B5B75BF0136A29055"/>
    <w:rsid w:val="0088667C"/>
    <w:pPr>
      <w:spacing w:before="120" w:after="60" w:line="240" w:lineRule="auto"/>
    </w:pPr>
    <w:rPr>
      <w:rFonts w:ascii="Arial" w:eastAsia="Times New Roman" w:hAnsi="Arial" w:cs="Arial"/>
      <w:sz w:val="20"/>
      <w:szCs w:val="20"/>
      <w:lang w:eastAsia="en-US"/>
    </w:rPr>
  </w:style>
  <w:style w:type="paragraph" w:customStyle="1" w:styleId="95B239C8E3834DD387272565848F9EC55">
    <w:name w:val="95B239C8E3834DD387272565848F9EC55"/>
    <w:rsid w:val="0088667C"/>
    <w:pPr>
      <w:spacing w:before="120" w:after="60" w:line="240" w:lineRule="auto"/>
    </w:pPr>
    <w:rPr>
      <w:rFonts w:ascii="Arial" w:eastAsia="Times New Roman" w:hAnsi="Arial" w:cs="Arial"/>
      <w:sz w:val="20"/>
      <w:szCs w:val="20"/>
      <w:lang w:eastAsia="en-US"/>
    </w:rPr>
  </w:style>
  <w:style w:type="paragraph" w:customStyle="1" w:styleId="812AD5FD728045C69AC7F5108848368D5">
    <w:name w:val="812AD5FD728045C69AC7F5108848368D5"/>
    <w:rsid w:val="0088667C"/>
    <w:pPr>
      <w:spacing w:before="120" w:after="60" w:line="240" w:lineRule="auto"/>
    </w:pPr>
    <w:rPr>
      <w:rFonts w:ascii="Arial" w:eastAsia="Times New Roman" w:hAnsi="Arial" w:cs="Arial"/>
      <w:sz w:val="20"/>
      <w:szCs w:val="20"/>
      <w:lang w:eastAsia="en-US"/>
    </w:rPr>
  </w:style>
  <w:style w:type="paragraph" w:customStyle="1" w:styleId="CA7724B0A03F4030A1F35A1AE099EC8F5">
    <w:name w:val="CA7724B0A03F4030A1F35A1AE099EC8F5"/>
    <w:rsid w:val="0088667C"/>
    <w:pPr>
      <w:spacing w:before="120" w:after="60" w:line="240" w:lineRule="auto"/>
    </w:pPr>
    <w:rPr>
      <w:rFonts w:ascii="Arial" w:eastAsia="Times New Roman" w:hAnsi="Arial" w:cs="Arial"/>
      <w:sz w:val="20"/>
      <w:szCs w:val="20"/>
      <w:lang w:eastAsia="en-US"/>
    </w:rPr>
  </w:style>
  <w:style w:type="paragraph" w:customStyle="1" w:styleId="35C632FA048F49A1B209343F74B8FABC5">
    <w:name w:val="35C632FA048F49A1B209343F74B8FABC5"/>
    <w:rsid w:val="0088667C"/>
    <w:pPr>
      <w:spacing w:before="120" w:after="60" w:line="240" w:lineRule="auto"/>
    </w:pPr>
    <w:rPr>
      <w:rFonts w:ascii="Arial" w:eastAsia="Times New Roman" w:hAnsi="Arial" w:cs="Arial"/>
      <w:sz w:val="20"/>
      <w:szCs w:val="20"/>
      <w:lang w:eastAsia="en-US"/>
    </w:rPr>
  </w:style>
  <w:style w:type="paragraph" w:customStyle="1" w:styleId="F9D9B2FFDDCF4872A616B0CAC8E6213B5">
    <w:name w:val="F9D9B2FFDDCF4872A616B0CAC8E6213B5"/>
    <w:rsid w:val="0088667C"/>
    <w:pPr>
      <w:spacing w:before="120" w:after="60" w:line="240" w:lineRule="auto"/>
    </w:pPr>
    <w:rPr>
      <w:rFonts w:ascii="Arial" w:eastAsia="Times New Roman" w:hAnsi="Arial" w:cs="Arial"/>
      <w:sz w:val="20"/>
      <w:szCs w:val="20"/>
      <w:lang w:eastAsia="en-US"/>
    </w:rPr>
  </w:style>
  <w:style w:type="paragraph" w:customStyle="1" w:styleId="CB302E2AEA674D36AB12AB3E68F127D05">
    <w:name w:val="CB302E2AEA674D36AB12AB3E68F127D05"/>
    <w:rsid w:val="0088667C"/>
    <w:pPr>
      <w:spacing w:before="120" w:after="60" w:line="240" w:lineRule="auto"/>
    </w:pPr>
    <w:rPr>
      <w:rFonts w:ascii="Arial" w:eastAsia="Times New Roman" w:hAnsi="Arial" w:cs="Arial"/>
      <w:sz w:val="20"/>
      <w:szCs w:val="20"/>
      <w:lang w:eastAsia="en-US"/>
    </w:rPr>
  </w:style>
  <w:style w:type="paragraph" w:customStyle="1" w:styleId="061B66C83D9C4CD3A1C023714BED65365">
    <w:name w:val="061B66C83D9C4CD3A1C023714BED65365"/>
    <w:rsid w:val="0088667C"/>
    <w:pPr>
      <w:spacing w:before="120" w:after="60" w:line="240" w:lineRule="auto"/>
    </w:pPr>
    <w:rPr>
      <w:rFonts w:ascii="Arial" w:eastAsia="Times New Roman" w:hAnsi="Arial" w:cs="Arial"/>
      <w:sz w:val="20"/>
      <w:szCs w:val="20"/>
      <w:lang w:eastAsia="en-US"/>
    </w:rPr>
  </w:style>
  <w:style w:type="paragraph" w:customStyle="1" w:styleId="6EFA600735D646E3B7BE1C7F729039EB5">
    <w:name w:val="6EFA600735D646E3B7BE1C7F729039EB5"/>
    <w:rsid w:val="0088667C"/>
    <w:pPr>
      <w:spacing w:before="120" w:after="60" w:line="240" w:lineRule="auto"/>
    </w:pPr>
    <w:rPr>
      <w:rFonts w:ascii="Arial" w:eastAsia="Times New Roman" w:hAnsi="Arial" w:cs="Arial"/>
      <w:sz w:val="20"/>
      <w:szCs w:val="20"/>
      <w:lang w:eastAsia="en-US"/>
    </w:rPr>
  </w:style>
  <w:style w:type="paragraph" w:customStyle="1" w:styleId="9D5EAEEE88054396927587DB13E885A85">
    <w:name w:val="9D5EAEEE88054396927587DB13E885A85"/>
    <w:rsid w:val="0088667C"/>
    <w:pPr>
      <w:spacing w:before="120" w:after="60" w:line="240" w:lineRule="auto"/>
    </w:pPr>
    <w:rPr>
      <w:rFonts w:ascii="Arial" w:eastAsia="Times New Roman" w:hAnsi="Arial" w:cs="Arial"/>
      <w:sz w:val="20"/>
      <w:szCs w:val="20"/>
      <w:lang w:eastAsia="en-US"/>
    </w:rPr>
  </w:style>
  <w:style w:type="paragraph" w:customStyle="1" w:styleId="7ADB0AF92C924A92BAF893BEFF334E2A5">
    <w:name w:val="7ADB0AF92C924A92BAF893BEFF334E2A5"/>
    <w:rsid w:val="0088667C"/>
    <w:pPr>
      <w:spacing w:before="120" w:after="60" w:line="240" w:lineRule="auto"/>
    </w:pPr>
    <w:rPr>
      <w:rFonts w:ascii="Arial" w:eastAsia="Times New Roman" w:hAnsi="Arial" w:cs="Arial"/>
      <w:sz w:val="20"/>
      <w:szCs w:val="20"/>
      <w:lang w:eastAsia="en-US"/>
    </w:rPr>
  </w:style>
  <w:style w:type="paragraph" w:customStyle="1" w:styleId="47E68F15354D4C179810DE99B5DB69BD5">
    <w:name w:val="47E68F15354D4C179810DE99B5DB69BD5"/>
    <w:rsid w:val="0088667C"/>
    <w:pPr>
      <w:spacing w:before="120" w:after="60" w:line="240" w:lineRule="auto"/>
    </w:pPr>
    <w:rPr>
      <w:rFonts w:ascii="Arial" w:eastAsia="Times New Roman" w:hAnsi="Arial" w:cs="Arial"/>
      <w:sz w:val="20"/>
      <w:szCs w:val="20"/>
      <w:lang w:eastAsia="en-US"/>
    </w:rPr>
  </w:style>
  <w:style w:type="paragraph" w:customStyle="1" w:styleId="5D41D808C46D4579854A5E0358D9A8F95">
    <w:name w:val="5D41D808C46D4579854A5E0358D9A8F95"/>
    <w:rsid w:val="0088667C"/>
    <w:pPr>
      <w:spacing w:before="120" w:after="60" w:line="240" w:lineRule="auto"/>
    </w:pPr>
    <w:rPr>
      <w:rFonts w:ascii="Arial" w:eastAsia="Times New Roman" w:hAnsi="Arial" w:cs="Arial"/>
      <w:sz w:val="20"/>
      <w:szCs w:val="20"/>
      <w:lang w:eastAsia="en-US"/>
    </w:rPr>
  </w:style>
  <w:style w:type="paragraph" w:customStyle="1" w:styleId="441554AA055F4F2A95AA68DE925FD2EB5">
    <w:name w:val="441554AA055F4F2A95AA68DE925FD2EB5"/>
    <w:rsid w:val="0088667C"/>
    <w:pPr>
      <w:spacing w:before="120" w:after="60" w:line="240" w:lineRule="auto"/>
    </w:pPr>
    <w:rPr>
      <w:rFonts w:ascii="Arial" w:eastAsia="Times New Roman" w:hAnsi="Arial" w:cs="Arial"/>
      <w:sz w:val="20"/>
      <w:szCs w:val="20"/>
      <w:lang w:eastAsia="en-US"/>
    </w:rPr>
  </w:style>
  <w:style w:type="paragraph" w:customStyle="1" w:styleId="FACA50034DDC4350BAEB6DADD25A67EC5">
    <w:name w:val="FACA50034DDC4350BAEB6DADD25A67EC5"/>
    <w:rsid w:val="0088667C"/>
    <w:pPr>
      <w:spacing w:before="120" w:after="60" w:line="240" w:lineRule="auto"/>
    </w:pPr>
    <w:rPr>
      <w:rFonts w:ascii="Arial" w:eastAsia="Times New Roman" w:hAnsi="Arial" w:cs="Arial"/>
      <w:sz w:val="20"/>
      <w:szCs w:val="20"/>
      <w:lang w:eastAsia="en-US"/>
    </w:rPr>
  </w:style>
  <w:style w:type="paragraph" w:customStyle="1" w:styleId="E58D32A1F857472BA91820962485F978">
    <w:name w:val="E58D32A1F857472BA91820962485F978"/>
    <w:rsid w:val="0088667C"/>
  </w:style>
  <w:style w:type="paragraph" w:customStyle="1" w:styleId="FA3CD2D2D34E4BFEAE5D2B80F0F4A251">
    <w:name w:val="FA3CD2D2D34E4BFEAE5D2B80F0F4A251"/>
    <w:rsid w:val="0088667C"/>
  </w:style>
  <w:style w:type="paragraph" w:customStyle="1" w:styleId="4AF3EC5FA69346F1872B4ECEF99FFA2B">
    <w:name w:val="4AF3EC5FA69346F1872B4ECEF99FFA2B"/>
    <w:rsid w:val="0088667C"/>
  </w:style>
  <w:style w:type="paragraph" w:customStyle="1" w:styleId="9510BC3CDEB144389CA15689CEE8480C">
    <w:name w:val="9510BC3CDEB144389CA15689CEE8480C"/>
    <w:rsid w:val="0088667C"/>
  </w:style>
  <w:style w:type="paragraph" w:customStyle="1" w:styleId="A76ACFBDA8364BCB92E089EFF066564E">
    <w:name w:val="A76ACFBDA8364BCB92E089EFF066564E"/>
    <w:rsid w:val="0088667C"/>
  </w:style>
  <w:style w:type="paragraph" w:customStyle="1" w:styleId="71CCE83B8BDD4ECBB87244CF6E9FB872">
    <w:name w:val="71CCE83B8BDD4ECBB87244CF6E9FB872"/>
    <w:rsid w:val="0088667C"/>
  </w:style>
  <w:style w:type="paragraph" w:customStyle="1" w:styleId="734F7C4B59AA45C1BB1FC62625487CC4">
    <w:name w:val="734F7C4B59AA45C1BB1FC62625487CC4"/>
    <w:rsid w:val="0088667C"/>
  </w:style>
  <w:style w:type="paragraph" w:customStyle="1" w:styleId="E8FD3A174A6043488E3842575D815798">
    <w:name w:val="E8FD3A174A6043488E3842575D815798"/>
    <w:rsid w:val="0088667C"/>
  </w:style>
  <w:style w:type="paragraph" w:customStyle="1" w:styleId="4E30236F044743888FD42411CECA7C63">
    <w:name w:val="4E30236F044743888FD42411CECA7C63"/>
    <w:rsid w:val="0088667C"/>
  </w:style>
  <w:style w:type="paragraph" w:customStyle="1" w:styleId="3A93DF33BA6241EB9E65468B2411F647">
    <w:name w:val="3A93DF33BA6241EB9E65468B2411F647"/>
    <w:rsid w:val="0088667C"/>
  </w:style>
  <w:style w:type="paragraph" w:customStyle="1" w:styleId="7D2900E9445E4469A82F33AC2A906203">
    <w:name w:val="7D2900E9445E4469A82F33AC2A906203"/>
    <w:rsid w:val="0088667C"/>
  </w:style>
  <w:style w:type="paragraph" w:customStyle="1" w:styleId="38F435B006604736B7897E6A6105C957">
    <w:name w:val="38F435B006604736B7897E6A6105C957"/>
    <w:rsid w:val="0088667C"/>
  </w:style>
  <w:style w:type="paragraph" w:customStyle="1" w:styleId="763101E3646043AFAF9F01796D9B8472">
    <w:name w:val="763101E3646043AFAF9F01796D9B8472"/>
    <w:rsid w:val="0088667C"/>
  </w:style>
  <w:style w:type="paragraph" w:customStyle="1" w:styleId="0BE2F8D80F8344FB83548C1347D5BCD2">
    <w:name w:val="0BE2F8D80F8344FB83548C1347D5BCD2"/>
    <w:rsid w:val="0088667C"/>
  </w:style>
  <w:style w:type="paragraph" w:customStyle="1" w:styleId="ED781872C9A64B4DB4B231B04CEC726D">
    <w:name w:val="ED781872C9A64B4DB4B231B04CEC726D"/>
    <w:rsid w:val="0088667C"/>
  </w:style>
  <w:style w:type="paragraph" w:customStyle="1" w:styleId="DA94572FF56F426EA762E324CC914D0F">
    <w:name w:val="DA94572FF56F426EA762E324CC914D0F"/>
    <w:rsid w:val="0088667C"/>
  </w:style>
  <w:style w:type="paragraph" w:customStyle="1" w:styleId="DE9E67FEE4664EE3B7BFAC529692DE93">
    <w:name w:val="DE9E67FEE4664EE3B7BFAC529692DE93"/>
    <w:rsid w:val="0088667C"/>
  </w:style>
  <w:style w:type="paragraph" w:customStyle="1" w:styleId="6FB34AA6FFB942BD892F309206B40B2A">
    <w:name w:val="6FB34AA6FFB942BD892F309206B40B2A"/>
    <w:rsid w:val="0088667C"/>
  </w:style>
  <w:style w:type="paragraph" w:customStyle="1" w:styleId="10E4432C678F474BAFA405F5760D0BF3">
    <w:name w:val="10E4432C678F474BAFA405F5760D0BF3"/>
    <w:rsid w:val="0088667C"/>
  </w:style>
  <w:style w:type="paragraph" w:customStyle="1" w:styleId="50A0D457FBBD408988344414AB10F03B">
    <w:name w:val="50A0D457FBBD408988344414AB10F03B"/>
    <w:rsid w:val="0088667C"/>
  </w:style>
  <w:style w:type="paragraph" w:customStyle="1" w:styleId="56509A266DE14997BC825A79E5029697">
    <w:name w:val="56509A266DE14997BC825A79E5029697"/>
    <w:rsid w:val="0088667C"/>
  </w:style>
  <w:style w:type="paragraph" w:customStyle="1" w:styleId="50CA8B33C18B4580BABF7F43FEC8DECA">
    <w:name w:val="50CA8B33C18B4580BABF7F43FEC8DECA"/>
    <w:rsid w:val="0088667C"/>
  </w:style>
  <w:style w:type="paragraph" w:customStyle="1" w:styleId="FF9AE82F4F9D412D988BA4C4456A1FAC">
    <w:name w:val="FF9AE82F4F9D412D988BA4C4456A1FAC"/>
    <w:rsid w:val="0088667C"/>
  </w:style>
  <w:style w:type="paragraph" w:customStyle="1" w:styleId="57AB208B6E764F66AE7FC080EFD1F06E">
    <w:name w:val="57AB208B6E764F66AE7FC080EFD1F06E"/>
    <w:rsid w:val="0088667C"/>
  </w:style>
  <w:style w:type="paragraph" w:customStyle="1" w:styleId="C9F5C54DAD1A47029963D4DF17A9244C">
    <w:name w:val="C9F5C54DAD1A47029963D4DF17A9244C"/>
    <w:rsid w:val="0088667C"/>
  </w:style>
  <w:style w:type="paragraph" w:customStyle="1" w:styleId="4D385051432E430DB3F8C69699863F1D">
    <w:name w:val="4D385051432E430DB3F8C69699863F1D"/>
    <w:rsid w:val="0088667C"/>
  </w:style>
  <w:style w:type="paragraph" w:customStyle="1" w:styleId="9723B25ABF8C49F1A77B7479271BB708">
    <w:name w:val="9723B25ABF8C49F1A77B7479271BB708"/>
    <w:rsid w:val="0088667C"/>
  </w:style>
  <w:style w:type="paragraph" w:customStyle="1" w:styleId="D63764C8340D4DB8B029431CC9281F93">
    <w:name w:val="D63764C8340D4DB8B029431CC9281F93"/>
    <w:rsid w:val="0088667C"/>
  </w:style>
  <w:style w:type="paragraph" w:customStyle="1" w:styleId="949FA0DB8CC34925B3BCA2F24EAC0984">
    <w:name w:val="949FA0DB8CC34925B3BCA2F24EAC0984"/>
    <w:rsid w:val="0088667C"/>
  </w:style>
  <w:style w:type="paragraph" w:customStyle="1" w:styleId="41C991429F1742E3A1D923394930031C">
    <w:name w:val="41C991429F1742E3A1D923394930031C"/>
    <w:rsid w:val="0088667C"/>
  </w:style>
  <w:style w:type="paragraph" w:customStyle="1" w:styleId="3AFC6BD9D1974C09BA0DF9934B455A99">
    <w:name w:val="3AFC6BD9D1974C09BA0DF9934B455A99"/>
    <w:rsid w:val="0088667C"/>
  </w:style>
  <w:style w:type="paragraph" w:customStyle="1" w:styleId="D6F3DEE5DCE145958EC0938F662469F8">
    <w:name w:val="D6F3DEE5DCE145958EC0938F662469F8"/>
    <w:rsid w:val="0088667C"/>
  </w:style>
  <w:style w:type="paragraph" w:customStyle="1" w:styleId="CF2DEED8B29D4294997DABB412EB002C">
    <w:name w:val="CF2DEED8B29D4294997DABB412EB002C"/>
    <w:rsid w:val="0088667C"/>
  </w:style>
  <w:style w:type="paragraph" w:customStyle="1" w:styleId="092389EDF07F407CBE51EDBB8A8C7F90">
    <w:name w:val="092389EDF07F407CBE51EDBB8A8C7F90"/>
    <w:rsid w:val="0088667C"/>
  </w:style>
  <w:style w:type="paragraph" w:customStyle="1" w:styleId="27E791C886904183A3034A7E37C8E6C7">
    <w:name w:val="27E791C886904183A3034A7E37C8E6C7"/>
    <w:rsid w:val="0088667C"/>
  </w:style>
  <w:style w:type="paragraph" w:customStyle="1" w:styleId="D6E58C82E6EC4DC38ED011C84145E8D2">
    <w:name w:val="D6E58C82E6EC4DC38ED011C84145E8D2"/>
    <w:rsid w:val="0088667C"/>
  </w:style>
  <w:style w:type="paragraph" w:customStyle="1" w:styleId="34F108ABD4F74811AF586C103B542071">
    <w:name w:val="34F108ABD4F74811AF586C103B542071"/>
    <w:rsid w:val="0088667C"/>
  </w:style>
  <w:style w:type="paragraph" w:customStyle="1" w:styleId="8262EE857DE1462AAE0487753FE3734B">
    <w:name w:val="8262EE857DE1462AAE0487753FE3734B"/>
    <w:rsid w:val="0088667C"/>
  </w:style>
  <w:style w:type="paragraph" w:customStyle="1" w:styleId="BFDD61B50C334493A6ABBB1640047599">
    <w:name w:val="BFDD61B50C334493A6ABBB1640047599"/>
    <w:rsid w:val="0088667C"/>
  </w:style>
  <w:style w:type="paragraph" w:customStyle="1" w:styleId="C2FFA00AD90F4B89838D36CF2D734C8A">
    <w:name w:val="C2FFA00AD90F4B89838D36CF2D734C8A"/>
    <w:rsid w:val="0088667C"/>
  </w:style>
  <w:style w:type="paragraph" w:customStyle="1" w:styleId="316437A0E7944E8EA3913FB8374CA743">
    <w:name w:val="316437A0E7944E8EA3913FB8374CA743"/>
    <w:rsid w:val="0088667C"/>
  </w:style>
  <w:style w:type="paragraph" w:customStyle="1" w:styleId="CC398ECF04854148B37125E9E2AFB9B9">
    <w:name w:val="CC398ECF04854148B37125E9E2AFB9B9"/>
    <w:rsid w:val="0088667C"/>
  </w:style>
  <w:style w:type="paragraph" w:customStyle="1" w:styleId="213BB4FB54A9405A8B1006687EFF1CFA">
    <w:name w:val="213BB4FB54A9405A8B1006687EFF1CFA"/>
    <w:rsid w:val="0088667C"/>
  </w:style>
  <w:style w:type="paragraph" w:customStyle="1" w:styleId="9AE2C41111584CBCBF00D11BD5102458">
    <w:name w:val="9AE2C41111584CBCBF00D11BD5102458"/>
    <w:rsid w:val="0088667C"/>
  </w:style>
  <w:style w:type="paragraph" w:customStyle="1" w:styleId="2D75E84BAB234DF99707B708900EE6AE">
    <w:name w:val="2D75E84BAB234DF99707B708900EE6AE"/>
    <w:rsid w:val="0088667C"/>
  </w:style>
  <w:style w:type="paragraph" w:customStyle="1" w:styleId="03CF753B433E42398C40E6A0FF797295">
    <w:name w:val="03CF753B433E42398C40E6A0FF797295"/>
    <w:rsid w:val="0088667C"/>
  </w:style>
  <w:style w:type="paragraph" w:customStyle="1" w:styleId="57FB3B95E08A428F8998B58874D7BD11">
    <w:name w:val="57FB3B95E08A428F8998B58874D7BD11"/>
    <w:rsid w:val="0088667C"/>
  </w:style>
  <w:style w:type="paragraph" w:customStyle="1" w:styleId="E5E86F3EAC924641974F80670B75B0BD">
    <w:name w:val="E5E86F3EAC924641974F80670B75B0BD"/>
    <w:rsid w:val="0088667C"/>
  </w:style>
  <w:style w:type="paragraph" w:customStyle="1" w:styleId="C2FD369C91D24B469C9C2EDA47B72989">
    <w:name w:val="C2FD369C91D24B469C9C2EDA47B72989"/>
    <w:rsid w:val="0088667C"/>
  </w:style>
  <w:style w:type="paragraph" w:customStyle="1" w:styleId="F2DF95ECEE46438C91A2A885755BC81F">
    <w:name w:val="F2DF95ECEE46438C91A2A885755BC81F"/>
    <w:rsid w:val="0088667C"/>
  </w:style>
  <w:style w:type="paragraph" w:customStyle="1" w:styleId="EF76188C11F842BA9767FC9328BE5926">
    <w:name w:val="EF76188C11F842BA9767FC9328BE5926"/>
    <w:rsid w:val="0088667C"/>
  </w:style>
  <w:style w:type="paragraph" w:customStyle="1" w:styleId="9C7CEDBEF72442AA84366806B5F98FDA">
    <w:name w:val="9C7CEDBEF72442AA84366806B5F98FDA"/>
    <w:rsid w:val="0088667C"/>
  </w:style>
  <w:style w:type="paragraph" w:customStyle="1" w:styleId="3EC2D3EAA2004082A6BFFA487F85BD82">
    <w:name w:val="3EC2D3EAA2004082A6BFFA487F85BD82"/>
    <w:rsid w:val="0088667C"/>
  </w:style>
  <w:style w:type="paragraph" w:customStyle="1" w:styleId="B12F21744AA04510ACF5167A64A13618">
    <w:name w:val="B12F21744AA04510ACF5167A64A13618"/>
    <w:rsid w:val="0088667C"/>
  </w:style>
  <w:style w:type="paragraph" w:customStyle="1" w:styleId="8B5E88ADD2104D718C71EF73AC8084CF">
    <w:name w:val="8B5E88ADD2104D718C71EF73AC8084CF"/>
    <w:rsid w:val="0088667C"/>
  </w:style>
  <w:style w:type="paragraph" w:customStyle="1" w:styleId="8A2CEFC5526043A796B6B1F781E11440">
    <w:name w:val="8A2CEFC5526043A796B6B1F781E11440"/>
    <w:rsid w:val="0088667C"/>
  </w:style>
  <w:style w:type="paragraph" w:customStyle="1" w:styleId="B11425E62A804D8C9B3F7775D236E355">
    <w:name w:val="B11425E62A804D8C9B3F7775D236E355"/>
    <w:rsid w:val="0088667C"/>
  </w:style>
  <w:style w:type="paragraph" w:customStyle="1" w:styleId="56E3218F1B0445D08D8BCED88B73F7C6">
    <w:name w:val="56E3218F1B0445D08D8BCED88B73F7C6"/>
    <w:rsid w:val="0088667C"/>
  </w:style>
  <w:style w:type="paragraph" w:customStyle="1" w:styleId="BC54EC61E0F249A4884E49B426310317">
    <w:name w:val="BC54EC61E0F249A4884E49B426310317"/>
    <w:rsid w:val="0088667C"/>
  </w:style>
  <w:style w:type="paragraph" w:customStyle="1" w:styleId="2091084D1A744609A9591683B3167373">
    <w:name w:val="2091084D1A744609A9591683B3167373"/>
    <w:rsid w:val="0088667C"/>
  </w:style>
  <w:style w:type="paragraph" w:customStyle="1" w:styleId="D60DB8B6D840456A9709E3FBC9E6F0C2">
    <w:name w:val="D60DB8B6D840456A9709E3FBC9E6F0C2"/>
    <w:rsid w:val="0088667C"/>
  </w:style>
  <w:style w:type="paragraph" w:customStyle="1" w:styleId="42A6303A02FA412EBCDD73A921D79DFF">
    <w:name w:val="42A6303A02FA412EBCDD73A921D79DFF"/>
    <w:rsid w:val="0088667C"/>
  </w:style>
  <w:style w:type="paragraph" w:customStyle="1" w:styleId="A17C161F2B924FCA96EED8348FF037D0">
    <w:name w:val="A17C161F2B924FCA96EED8348FF037D0"/>
    <w:rsid w:val="0088667C"/>
  </w:style>
  <w:style w:type="paragraph" w:customStyle="1" w:styleId="D70880EDAC664A029783703CAC87B108">
    <w:name w:val="D70880EDAC664A029783703CAC87B108"/>
    <w:rsid w:val="0088667C"/>
  </w:style>
  <w:style w:type="paragraph" w:customStyle="1" w:styleId="A757ECD38AE24B348697018246D82B60">
    <w:name w:val="A757ECD38AE24B348697018246D82B60"/>
    <w:rsid w:val="0088667C"/>
  </w:style>
  <w:style w:type="paragraph" w:customStyle="1" w:styleId="88B3D1780F274BD79B9BFE64379E0DF8">
    <w:name w:val="88B3D1780F274BD79B9BFE64379E0DF8"/>
    <w:rsid w:val="0088667C"/>
  </w:style>
  <w:style w:type="paragraph" w:customStyle="1" w:styleId="36CC179592DA45D6845EDEF0973C4754">
    <w:name w:val="36CC179592DA45D6845EDEF0973C4754"/>
    <w:rsid w:val="0088667C"/>
  </w:style>
  <w:style w:type="paragraph" w:customStyle="1" w:styleId="202BFDBEBC424E68A519E954385E8AED">
    <w:name w:val="202BFDBEBC424E68A519E954385E8AED"/>
    <w:rsid w:val="0088667C"/>
  </w:style>
  <w:style w:type="paragraph" w:customStyle="1" w:styleId="C1A178C9639F4D138C9D9A6F201DBB03">
    <w:name w:val="C1A178C9639F4D138C9D9A6F201DBB03"/>
    <w:rsid w:val="0088667C"/>
  </w:style>
  <w:style w:type="paragraph" w:customStyle="1" w:styleId="ACB0D81BA27E4E1EBD793214B1CD65C2">
    <w:name w:val="ACB0D81BA27E4E1EBD793214B1CD65C2"/>
    <w:rsid w:val="0088667C"/>
  </w:style>
  <w:style w:type="paragraph" w:customStyle="1" w:styleId="AB37DA5B621A4BE6A5BD9EF1A770217C">
    <w:name w:val="AB37DA5B621A4BE6A5BD9EF1A770217C"/>
    <w:rsid w:val="0088667C"/>
  </w:style>
  <w:style w:type="paragraph" w:customStyle="1" w:styleId="557270B486B3439BB49484A9CB3D54A5">
    <w:name w:val="557270B486B3439BB49484A9CB3D54A5"/>
    <w:rsid w:val="0088667C"/>
  </w:style>
  <w:style w:type="paragraph" w:customStyle="1" w:styleId="2E226CC2604E49458A6584DC4345E262">
    <w:name w:val="2E226CC2604E49458A6584DC4345E262"/>
    <w:rsid w:val="0088667C"/>
  </w:style>
  <w:style w:type="paragraph" w:customStyle="1" w:styleId="F68756099A2048069714F57D118F5A9B">
    <w:name w:val="F68756099A2048069714F57D118F5A9B"/>
    <w:rsid w:val="0088667C"/>
  </w:style>
  <w:style w:type="paragraph" w:customStyle="1" w:styleId="BA1406BDA6FD4D02898BF382E88FC4E1">
    <w:name w:val="BA1406BDA6FD4D02898BF382E88FC4E1"/>
    <w:rsid w:val="0088667C"/>
  </w:style>
  <w:style w:type="paragraph" w:customStyle="1" w:styleId="A41DDD1537724415BE6E320E63F7B548">
    <w:name w:val="A41DDD1537724415BE6E320E63F7B548"/>
    <w:rsid w:val="0088667C"/>
  </w:style>
  <w:style w:type="paragraph" w:customStyle="1" w:styleId="C5F720A52B9E4607943C5C1D75463DA2">
    <w:name w:val="C5F720A52B9E4607943C5C1D75463DA2"/>
    <w:rsid w:val="0088667C"/>
  </w:style>
  <w:style w:type="paragraph" w:customStyle="1" w:styleId="DF80FB45AD90448BAE72807FD24C376F">
    <w:name w:val="DF80FB45AD90448BAE72807FD24C376F"/>
    <w:rsid w:val="0088667C"/>
  </w:style>
  <w:style w:type="paragraph" w:customStyle="1" w:styleId="9AC54CD3A83348D98E1AD24ED533C4DE">
    <w:name w:val="9AC54CD3A83348D98E1AD24ED533C4DE"/>
    <w:rsid w:val="0088667C"/>
  </w:style>
  <w:style w:type="paragraph" w:customStyle="1" w:styleId="521507437B974670AF6FAB769BD52AF4">
    <w:name w:val="521507437B974670AF6FAB769BD52AF4"/>
    <w:rsid w:val="0088667C"/>
  </w:style>
  <w:style w:type="paragraph" w:customStyle="1" w:styleId="F89B8AFCB0EE4269A400C359B67B7F25">
    <w:name w:val="F89B8AFCB0EE4269A400C359B67B7F25"/>
    <w:rsid w:val="0088667C"/>
  </w:style>
  <w:style w:type="paragraph" w:customStyle="1" w:styleId="46CD7A4E16B843ADAB908C8087034E30">
    <w:name w:val="46CD7A4E16B843ADAB908C8087034E30"/>
    <w:rsid w:val="0088667C"/>
  </w:style>
  <w:style w:type="paragraph" w:customStyle="1" w:styleId="33224C22BC154E53965CC80950BAC700">
    <w:name w:val="33224C22BC154E53965CC80950BAC700"/>
    <w:rsid w:val="0088667C"/>
  </w:style>
  <w:style w:type="paragraph" w:customStyle="1" w:styleId="BB3823AEA1B1433BA89C2D17FA724BE2">
    <w:name w:val="BB3823AEA1B1433BA89C2D17FA724BE2"/>
    <w:rsid w:val="0088667C"/>
  </w:style>
  <w:style w:type="paragraph" w:customStyle="1" w:styleId="FC5D3BE84BCB47FFBDB62608DA4FE6A1">
    <w:name w:val="FC5D3BE84BCB47FFBDB62608DA4FE6A1"/>
    <w:rsid w:val="0088667C"/>
  </w:style>
  <w:style w:type="paragraph" w:customStyle="1" w:styleId="C41F148786684E12A93E8ADD3C4FCF14">
    <w:name w:val="C41F148786684E12A93E8ADD3C4FCF14"/>
    <w:rsid w:val="0088667C"/>
  </w:style>
  <w:style w:type="paragraph" w:customStyle="1" w:styleId="FB23BBB25B4149E98EC7BB06D0F4C771">
    <w:name w:val="FB23BBB25B4149E98EC7BB06D0F4C771"/>
    <w:rsid w:val="0088667C"/>
  </w:style>
  <w:style w:type="paragraph" w:customStyle="1" w:styleId="E751AC361D874D18BB7D8E396B2B636C">
    <w:name w:val="E751AC361D874D18BB7D8E396B2B636C"/>
    <w:rsid w:val="0088667C"/>
  </w:style>
  <w:style w:type="paragraph" w:customStyle="1" w:styleId="0E33A3DA8EAC4986BF07FB98C05A8720">
    <w:name w:val="0E33A3DA8EAC4986BF07FB98C05A8720"/>
    <w:rsid w:val="0088667C"/>
  </w:style>
  <w:style w:type="paragraph" w:customStyle="1" w:styleId="7CBBC0CFA77F433694C0D6536FC710BC">
    <w:name w:val="7CBBC0CFA77F433694C0D6536FC710BC"/>
    <w:rsid w:val="005C3A7A"/>
  </w:style>
  <w:style w:type="paragraph" w:customStyle="1" w:styleId="EDBA52E24F3443B6945DF08CC6ABEC29">
    <w:name w:val="EDBA52E24F3443B6945DF08CC6ABEC29"/>
    <w:rsid w:val="005C3A7A"/>
  </w:style>
  <w:style w:type="paragraph" w:customStyle="1" w:styleId="41C46342EE934A5CBA163C332B390D00">
    <w:name w:val="41C46342EE934A5CBA163C332B390D00"/>
    <w:rsid w:val="005C3A7A"/>
  </w:style>
  <w:style w:type="paragraph" w:customStyle="1" w:styleId="37A77F528CC2480CBFCF2F70FF669F59">
    <w:name w:val="37A77F528CC2480CBFCF2F70FF669F59"/>
    <w:rsid w:val="005C3A7A"/>
  </w:style>
  <w:style w:type="paragraph" w:customStyle="1" w:styleId="E0D3160B30E1430E9D92504145798E6A">
    <w:name w:val="E0D3160B30E1430E9D92504145798E6A"/>
    <w:rsid w:val="005C3A7A"/>
  </w:style>
  <w:style w:type="paragraph" w:customStyle="1" w:styleId="EBBE0AD2AC98408DA7E3E0696907F8BC">
    <w:name w:val="EBBE0AD2AC98408DA7E3E0696907F8BC"/>
    <w:rsid w:val="005C3A7A"/>
  </w:style>
  <w:style w:type="paragraph" w:customStyle="1" w:styleId="61D3E72D534F407A9E3806D7924B1363">
    <w:name w:val="61D3E72D534F407A9E3806D7924B1363"/>
    <w:rsid w:val="005C3A7A"/>
  </w:style>
  <w:style w:type="paragraph" w:customStyle="1" w:styleId="418920CDD7D84619944C02E3D806E4E0">
    <w:name w:val="418920CDD7D84619944C02E3D806E4E0"/>
    <w:rsid w:val="005C3A7A"/>
  </w:style>
  <w:style w:type="paragraph" w:customStyle="1" w:styleId="DD5B5768402344DBAD7F405AA8A47CCB">
    <w:name w:val="DD5B5768402344DBAD7F405AA8A47CCB"/>
    <w:rsid w:val="005C3A7A"/>
  </w:style>
  <w:style w:type="paragraph" w:customStyle="1" w:styleId="9D53E5C06ED24FFE9512900E52DADAC1">
    <w:name w:val="9D53E5C06ED24FFE9512900E52DADAC1"/>
    <w:rsid w:val="005C3A7A"/>
  </w:style>
  <w:style w:type="paragraph" w:customStyle="1" w:styleId="8E6BC06B0DDC4EBD8ED1DA85C8D8ADD9">
    <w:name w:val="8E6BC06B0DDC4EBD8ED1DA85C8D8ADD9"/>
    <w:rsid w:val="005C3A7A"/>
  </w:style>
  <w:style w:type="paragraph" w:customStyle="1" w:styleId="0E57721106E24752AFDECE4124CB8D1B">
    <w:name w:val="0E57721106E24752AFDECE4124CB8D1B"/>
    <w:rsid w:val="005C3A7A"/>
  </w:style>
  <w:style w:type="paragraph" w:customStyle="1" w:styleId="2C1D7429ECBC46AAAE6DBFC1C8FCAC86">
    <w:name w:val="2C1D7429ECBC46AAAE6DBFC1C8FCAC86"/>
    <w:rsid w:val="005C3A7A"/>
  </w:style>
  <w:style w:type="paragraph" w:customStyle="1" w:styleId="69479CBBEE8B4442BC366172D86FE623">
    <w:name w:val="69479CBBEE8B4442BC366172D86FE623"/>
    <w:rsid w:val="005C3A7A"/>
  </w:style>
  <w:style w:type="paragraph" w:customStyle="1" w:styleId="014DEC99D8A5412395EE54A193123914">
    <w:name w:val="014DEC99D8A5412395EE54A193123914"/>
    <w:rsid w:val="005C3A7A"/>
  </w:style>
  <w:style w:type="paragraph" w:customStyle="1" w:styleId="BE96B4DEC5F948308A8DB2E86DF1AF72">
    <w:name w:val="BE96B4DEC5F948308A8DB2E86DF1AF72"/>
    <w:rsid w:val="005C3A7A"/>
  </w:style>
  <w:style w:type="paragraph" w:customStyle="1" w:styleId="EA6D2D8717004FBE9DDD7993B96B1304">
    <w:name w:val="EA6D2D8717004FBE9DDD7993B96B1304"/>
    <w:rsid w:val="005C3A7A"/>
  </w:style>
  <w:style w:type="paragraph" w:customStyle="1" w:styleId="E04C2024AB8941E49204C9264D12850A">
    <w:name w:val="E04C2024AB8941E49204C9264D12850A"/>
    <w:rsid w:val="005C3A7A"/>
  </w:style>
  <w:style w:type="paragraph" w:customStyle="1" w:styleId="BCF2565A708B463B8E50448B98CF93AB">
    <w:name w:val="BCF2565A708B463B8E50448B98CF93AB"/>
    <w:rsid w:val="005C3A7A"/>
  </w:style>
  <w:style w:type="paragraph" w:customStyle="1" w:styleId="DC3DE845AFC644E3A2BA61848B274E1B">
    <w:name w:val="DC3DE845AFC644E3A2BA61848B274E1B"/>
    <w:rsid w:val="005C3A7A"/>
  </w:style>
  <w:style w:type="paragraph" w:customStyle="1" w:styleId="1FBB056D964E434FA5D8F53EC27C2F63">
    <w:name w:val="1FBB056D964E434FA5D8F53EC27C2F63"/>
    <w:rsid w:val="005C3A7A"/>
  </w:style>
  <w:style w:type="paragraph" w:customStyle="1" w:styleId="E050B518D8AA4309B57CDE6A02CFE8E7">
    <w:name w:val="E050B518D8AA4309B57CDE6A02CFE8E7"/>
    <w:rsid w:val="005C3A7A"/>
  </w:style>
  <w:style w:type="paragraph" w:customStyle="1" w:styleId="F9FC09DCC4DA48E7A49FBE85BC05196E">
    <w:name w:val="F9FC09DCC4DA48E7A49FBE85BC05196E"/>
    <w:rsid w:val="005C3A7A"/>
  </w:style>
  <w:style w:type="paragraph" w:customStyle="1" w:styleId="C410315E2D18455B93085BFE69BC229D">
    <w:name w:val="C410315E2D18455B93085BFE69BC229D"/>
    <w:rsid w:val="005C3A7A"/>
  </w:style>
  <w:style w:type="paragraph" w:customStyle="1" w:styleId="84A7EA1046864AFF9970EB166639E3D6">
    <w:name w:val="84A7EA1046864AFF9970EB166639E3D6"/>
    <w:rsid w:val="005C3A7A"/>
  </w:style>
  <w:style w:type="paragraph" w:customStyle="1" w:styleId="0309CB6EB7654C85B436680EECD2332E">
    <w:name w:val="0309CB6EB7654C85B436680EECD2332E"/>
    <w:rsid w:val="005C3A7A"/>
  </w:style>
  <w:style w:type="paragraph" w:customStyle="1" w:styleId="988603D14242403DAE555745077095DA">
    <w:name w:val="988603D14242403DAE555745077095DA"/>
    <w:rsid w:val="005C3A7A"/>
  </w:style>
  <w:style w:type="paragraph" w:customStyle="1" w:styleId="7B31EFBD644D40C5877A1C599EF2680D">
    <w:name w:val="7B31EFBD644D40C5877A1C599EF2680D"/>
    <w:rsid w:val="005C3A7A"/>
  </w:style>
  <w:style w:type="paragraph" w:customStyle="1" w:styleId="DD836FDEADF7472B8AFA1120736FF2BC">
    <w:name w:val="DD836FDEADF7472B8AFA1120736FF2BC"/>
    <w:rsid w:val="005C3A7A"/>
  </w:style>
  <w:style w:type="paragraph" w:customStyle="1" w:styleId="2E5375118CDD4E59B58CDF52079CBCAF">
    <w:name w:val="2E5375118CDD4E59B58CDF52079CBCAF"/>
    <w:rsid w:val="005C3A7A"/>
  </w:style>
  <w:style w:type="paragraph" w:customStyle="1" w:styleId="437807A853024C639ED1BE3B60D05887">
    <w:name w:val="437807A853024C639ED1BE3B60D05887"/>
    <w:rsid w:val="005C3A7A"/>
  </w:style>
  <w:style w:type="paragraph" w:customStyle="1" w:styleId="2F784539DC134A838987C406BB47A699">
    <w:name w:val="2F784539DC134A838987C406BB47A699"/>
    <w:rsid w:val="005C3A7A"/>
  </w:style>
  <w:style w:type="paragraph" w:customStyle="1" w:styleId="63B638957E14440F82136B095E264916">
    <w:name w:val="63B638957E14440F82136B095E264916"/>
    <w:rsid w:val="005C3A7A"/>
  </w:style>
  <w:style w:type="paragraph" w:customStyle="1" w:styleId="F500F83B957E4CE28BDD905F329DA9DC">
    <w:name w:val="F500F83B957E4CE28BDD905F329DA9DC"/>
    <w:rsid w:val="005C3A7A"/>
  </w:style>
  <w:style w:type="paragraph" w:customStyle="1" w:styleId="B36B7F03D1DA4C28934BE55F4C77CF60">
    <w:name w:val="B36B7F03D1DA4C28934BE55F4C77CF60"/>
    <w:rsid w:val="005C3A7A"/>
  </w:style>
  <w:style w:type="paragraph" w:customStyle="1" w:styleId="91B9794F1FC6488EB154C8B8ED8E599F">
    <w:name w:val="91B9794F1FC6488EB154C8B8ED8E599F"/>
    <w:rsid w:val="005C3A7A"/>
  </w:style>
  <w:style w:type="paragraph" w:customStyle="1" w:styleId="F2C78296359941DD816EC07BB1AD1474">
    <w:name w:val="F2C78296359941DD816EC07BB1AD1474"/>
    <w:rsid w:val="005C3A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Residential development of land at Morfa</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2017-03-22T00:00:00+00:00</Document_x0020_Date>
    <Facility_x0020_Address xmlns="859f7ad6-93f6-4205-b62b-a17f28acbbac">Morfa, Trearddur Bay</Facility_x0020_Address>
    <Environment_x0020_Sub_x0020_Folder xmlns="859f7ad6-93f6-4205-b62b-a17f28acbbac">Licences applications</Environment_x0020_Sub_x0020_Folder>
    <Customer_x0020_Name xmlns="859f7ad6-93f6-4205-b62b-a17f28acbbac">Eaden Homes Ltd</Customer_x0020_Name>
    <Surrendered_x002f_Expired xmlns="859f7ad6-93f6-4205-b62b-a17f28acbbac" xsi:nil="true"/>
    <Post_x0020_code xmlns="859f7ad6-93f6-4205-b62b-a17f28acbbac">LL65 2TY</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04D9C-4AE4-4B34-942C-E9F17E9216E7}"/>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A6FF2EED-6EA6-4499-8E91-B36F7BBC3853}"/>
</file>

<file path=customXml/itemProps5.xml><?xml version="1.0" encoding="utf-8"?>
<ds:datastoreItem xmlns:ds="http://schemas.openxmlformats.org/officeDocument/2006/customXml" ds:itemID="{158012C7-1601-4E1B-9584-C3443DFE4085}">
  <ds:schemaRefs>
    <ds:schemaRef ds:uri="http://purl.org/dc/terms/"/>
    <ds:schemaRef ds:uri="http://www.w3.org/XML/1998/namespace"/>
    <ds:schemaRef ds:uri="http://schemas.microsoft.com/office/2006/documentManagement/types"/>
    <ds:schemaRef ds:uri="http://purl.org/dc/elements/1.1/"/>
    <ds:schemaRef ds:uri="http://schemas.openxmlformats.org/package/2006/metadata/core-properties"/>
    <ds:schemaRef ds:uri="http://purl.org/dc/dcmitype/"/>
    <ds:schemaRef ds:uri="9be56660-2c31-41ef-bc00-23e72f632f2a"/>
    <ds:schemaRef ds:uri="http://schemas.microsoft.com/office/infopath/2007/PartnerControls"/>
    <ds:schemaRef ds:uri="http://schemas.microsoft.com/office/2006/metadata/properties"/>
  </ds:schemaRefs>
</ds:datastoreItem>
</file>

<file path=customXml/itemProps6.xml><?xml version="1.0" encoding="utf-8"?>
<ds:datastoreItem xmlns:ds="http://schemas.openxmlformats.org/officeDocument/2006/customXml" ds:itemID="{4DA38091-59A8-4095-B826-9211D9F1D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3326</Words>
  <Characters>18962</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2016-04-18T13:20:00Z</cp:lastPrinted>
  <dcterms:created xsi:type="dcterms:W3CDTF">2017-03-22T12:52:00Z</dcterms:created>
  <dcterms:modified xsi:type="dcterms:W3CDTF">2017-03-22T12:52:00Z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cbdf579b-c0b7-4dbc-8b12-86aed91d49d0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