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AFA04" w14:textId="77777777" w:rsidR="0023182B" w:rsidRPr="00737CC8" w:rsidRDefault="006D6F7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color w:val="auto"/>
        </w:rPr>
        <w:t xml:space="preserve">Duly Made checklist – new </w:t>
      </w:r>
      <w:r w:rsidR="00787DC5" w:rsidRPr="00737CC8">
        <w:rPr>
          <w:color w:val="auto"/>
        </w:rPr>
        <w:t>standard rule</w:t>
      </w:r>
      <w:r w:rsidR="00D60C5E" w:rsidRPr="00737CC8">
        <w:rPr>
          <w:color w:val="auto"/>
        </w:rPr>
        <w:t xml:space="preserve"> waste </w:t>
      </w:r>
      <w:r w:rsidR="00480AC9" w:rsidRPr="00737CC8">
        <w:rPr>
          <w:color w:val="auto"/>
        </w:rPr>
        <w:t>activities</w:t>
      </w:r>
    </w:p>
    <w:p w14:paraId="5F7FC523" w14:textId="77777777" w:rsidR="00AD0291" w:rsidRPr="00737CC8" w:rsidRDefault="00AD0291" w:rsidP="00D77C8C">
      <w:pPr>
        <w:pStyle w:val="StyleHeading5BlockLabelArial"/>
        <w:spacing w:before="60" w:after="60" w:line="270" w:lineRule="exact"/>
        <w:rPr>
          <w:color w:val="FF66FF"/>
          <w:sz w:val="22"/>
          <w:szCs w:val="22"/>
        </w:rPr>
      </w:pPr>
    </w:p>
    <w:p w14:paraId="43BAB505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480AC9" w:rsidRPr="00737CC8" w14:paraId="5DEF6A8C" w14:textId="77777777" w:rsidTr="000267EF">
        <w:trPr>
          <w:trHeight w:val="227"/>
        </w:trPr>
        <w:tc>
          <w:tcPr>
            <w:tcW w:w="4077" w:type="dxa"/>
          </w:tcPr>
          <w:p w14:paraId="6CBF4A78" w14:textId="77777777" w:rsidR="00480AC9" w:rsidRPr="00737CC8" w:rsidRDefault="00B609B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7698519"/>
            <w:r w:rsidRPr="00737CC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198CCA4" w14:textId="406B5259" w:rsidR="00480AC9" w:rsidRPr="00737CC8" w:rsidRDefault="003327E1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PAN-005356</w:t>
            </w:r>
          </w:p>
        </w:tc>
      </w:tr>
      <w:tr w:rsidR="006158AD" w:rsidRPr="00737CC8" w14:paraId="494E3B5D" w14:textId="77777777" w:rsidTr="000267EF">
        <w:trPr>
          <w:trHeight w:val="227"/>
        </w:trPr>
        <w:tc>
          <w:tcPr>
            <w:tcW w:w="4077" w:type="dxa"/>
          </w:tcPr>
          <w:p w14:paraId="44D754D4" w14:textId="77777777" w:rsidR="006158AD" w:rsidRPr="00737CC8" w:rsidRDefault="006158A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3DE1166" w14:textId="23F1706A" w:rsidR="006158AD" w:rsidRPr="00737CC8" w:rsidRDefault="00066348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480AC9" w:rsidRPr="00737CC8" w14:paraId="0130DB85" w14:textId="77777777" w:rsidTr="000267EF">
        <w:trPr>
          <w:trHeight w:val="227"/>
        </w:trPr>
        <w:tc>
          <w:tcPr>
            <w:tcW w:w="4077" w:type="dxa"/>
          </w:tcPr>
          <w:p w14:paraId="5948394C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2CB02A2" w14:textId="0E2BB5FC" w:rsidR="00480AC9" w:rsidRPr="0084132F" w:rsidRDefault="003327E1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Green Steel Works Ltd</w:t>
            </w:r>
          </w:p>
        </w:tc>
      </w:tr>
      <w:tr w:rsidR="00480AC9" w:rsidRPr="00737CC8" w14:paraId="372646C1" w14:textId="77777777" w:rsidTr="000267EF">
        <w:trPr>
          <w:trHeight w:val="227"/>
        </w:trPr>
        <w:tc>
          <w:tcPr>
            <w:tcW w:w="4077" w:type="dxa"/>
          </w:tcPr>
          <w:p w14:paraId="4A62288D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32BA7BA5" w14:textId="12B07DAD" w:rsidR="00480AC9" w:rsidRPr="00663303" w:rsidRDefault="000A1028" w:rsidP="000A102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1" w:name="_Hlk7698086"/>
            <w:r w:rsidRPr="00663303">
              <w:rPr>
                <w:rFonts w:ascii="Arial" w:hAnsi="Arial" w:cs="Arial"/>
                <w:lang w:eastAsia="en-US"/>
              </w:rPr>
              <w:t>Green Steel Works Limited, Unit 6, Capital Valley Eco Park, Rhymney, T</w:t>
            </w:r>
            <w:r w:rsidR="00B238AF" w:rsidRPr="00663303">
              <w:rPr>
                <w:rFonts w:ascii="Arial" w:hAnsi="Arial" w:cs="Arial"/>
                <w:lang w:eastAsia="en-US"/>
              </w:rPr>
              <w:t>redegar</w:t>
            </w:r>
            <w:r w:rsidRPr="00663303">
              <w:rPr>
                <w:rFonts w:ascii="Arial" w:hAnsi="Arial" w:cs="Arial"/>
                <w:lang w:eastAsia="en-US"/>
              </w:rPr>
              <w:t>, NP22 5PT</w:t>
            </w:r>
            <w:bookmarkEnd w:id="1"/>
          </w:p>
        </w:tc>
      </w:tr>
      <w:bookmarkEnd w:id="0"/>
      <w:tr w:rsidR="00480AC9" w:rsidRPr="00737CC8" w14:paraId="67BD6440" w14:textId="77777777" w:rsidTr="000267EF">
        <w:trPr>
          <w:trHeight w:val="227"/>
        </w:trPr>
        <w:tc>
          <w:tcPr>
            <w:tcW w:w="4077" w:type="dxa"/>
          </w:tcPr>
          <w:p w14:paraId="52751D79" w14:textId="2B00170F" w:rsidR="0084132F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71F8901C" w14:textId="21117D47" w:rsidR="00480AC9" w:rsidRPr="00663303" w:rsidRDefault="00A84D8E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63303">
              <w:rPr>
                <w:rStyle w:val="bound-visible-inline"/>
                <w:rFonts w:ascii="Arial" w:hAnsi="Arial" w:cs="Arial"/>
                <w:color w:val="333333"/>
              </w:rPr>
              <w:t>NRM Rhymney Ebbw</w:t>
            </w:r>
          </w:p>
        </w:tc>
      </w:tr>
      <w:tr w:rsidR="00EC771A" w:rsidRPr="00737CC8" w14:paraId="204C3FDB" w14:textId="77777777" w:rsidTr="000267EF">
        <w:trPr>
          <w:trHeight w:val="227"/>
        </w:trPr>
        <w:tc>
          <w:tcPr>
            <w:tcW w:w="4077" w:type="dxa"/>
          </w:tcPr>
          <w:p w14:paraId="67BBE29C" w14:textId="77777777" w:rsidR="00EC771A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2" w:name="_GoBack" w:colFirst="1" w:colLast="1"/>
            <w:r w:rsidRPr="00737CC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DF16213" w14:textId="43D8F71B" w:rsidR="00EC771A" w:rsidRPr="00012A5C" w:rsidRDefault="00B2582E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12A5C">
              <w:rPr>
                <w:rFonts w:ascii="Arial" w:hAnsi="Arial" w:cs="Arial"/>
                <w:lang w:eastAsia="en-US"/>
              </w:rPr>
              <w:t xml:space="preserve">South East </w:t>
            </w:r>
          </w:p>
        </w:tc>
      </w:tr>
      <w:tr w:rsidR="00480AC9" w:rsidRPr="00737CC8" w14:paraId="04F34870" w14:textId="77777777" w:rsidTr="000267EF">
        <w:trPr>
          <w:trHeight w:val="227"/>
        </w:trPr>
        <w:tc>
          <w:tcPr>
            <w:tcW w:w="4077" w:type="dxa"/>
          </w:tcPr>
          <w:p w14:paraId="283A7CF1" w14:textId="77777777" w:rsidR="00480AC9" w:rsidRPr="0008130A" w:rsidRDefault="00EC771A" w:rsidP="000267EF">
            <w:pPr>
              <w:spacing w:before="60" w:after="60" w:line="270" w:lineRule="exact"/>
              <w:rPr>
                <w:rFonts w:ascii="Arial" w:hAnsi="Arial" w:cs="Arial"/>
                <w:highlight w:val="yellow"/>
                <w:lang w:eastAsia="en-US"/>
              </w:rPr>
            </w:pPr>
            <w:r w:rsidRPr="0008130A">
              <w:rPr>
                <w:rFonts w:ascii="Arial" w:hAnsi="Arial" w:cs="Arial"/>
                <w:highlight w:val="yellow"/>
                <w:lang w:eastAsia="en-US"/>
              </w:rPr>
              <w:t>S</w:t>
            </w:r>
            <w:r w:rsidR="00480AC9" w:rsidRPr="0008130A">
              <w:rPr>
                <w:rFonts w:ascii="Arial" w:hAnsi="Arial" w:cs="Arial"/>
                <w:highlight w:val="yellow"/>
                <w:lang w:eastAsia="en-US"/>
              </w:rPr>
              <w:t>ite officer</w:t>
            </w:r>
            <w:r w:rsidRPr="0008130A">
              <w:rPr>
                <w:rFonts w:ascii="Arial" w:hAnsi="Arial" w:cs="Arial"/>
                <w:highlight w:val="yellow"/>
                <w:lang w:eastAsia="en-US"/>
              </w:rPr>
              <w:t>/</w:t>
            </w:r>
            <w:r w:rsidR="00480AC9" w:rsidRPr="0008130A">
              <w:rPr>
                <w:rFonts w:ascii="Arial" w:hAnsi="Arial" w:cs="Arial"/>
                <w:highlight w:val="yellow"/>
                <w:lang w:eastAsia="en-US"/>
              </w:rPr>
              <w:t>team leader</w:t>
            </w:r>
          </w:p>
        </w:tc>
        <w:tc>
          <w:tcPr>
            <w:tcW w:w="4678" w:type="dxa"/>
          </w:tcPr>
          <w:p w14:paraId="66D7EEDB" w14:textId="2D9FD0C9" w:rsidR="00480AC9" w:rsidRPr="00012A5C" w:rsidRDefault="00C9396A" w:rsidP="000267EF">
            <w:pPr>
              <w:spacing w:before="60" w:after="60" w:line="270" w:lineRule="exact"/>
              <w:rPr>
                <w:rFonts w:ascii="Arial" w:hAnsi="Arial" w:cs="Arial"/>
                <w:highlight w:val="yellow"/>
                <w:lang w:eastAsia="en-US"/>
              </w:rPr>
            </w:pPr>
            <w:r w:rsidRPr="00012A5C">
              <w:rPr>
                <w:rStyle w:val="bound-visible-inline"/>
                <w:rFonts w:ascii="Arial" w:hAnsi="Arial" w:cs="Arial"/>
                <w:color w:val="333333"/>
                <w:highlight w:val="yellow"/>
              </w:rPr>
              <w:t>Lara Mo</w:t>
            </w:r>
            <w:r w:rsidR="00CF79A3" w:rsidRPr="00012A5C">
              <w:rPr>
                <w:rStyle w:val="bound-visible-inline"/>
                <w:rFonts w:ascii="Arial" w:hAnsi="Arial" w:cs="Arial"/>
                <w:color w:val="333333"/>
                <w:highlight w:val="yellow"/>
              </w:rPr>
              <w:t>ggridge</w:t>
            </w:r>
          </w:p>
        </w:tc>
      </w:tr>
      <w:bookmarkEnd w:id="2"/>
    </w:tbl>
    <w:p w14:paraId="042EB45A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0EC99500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80AC9" w:rsidRPr="00737CC8" w14:paraId="706AF2B0" w14:textId="77777777" w:rsidTr="00FB04A0">
        <w:trPr>
          <w:trHeight w:val="20"/>
        </w:trPr>
        <w:tc>
          <w:tcPr>
            <w:tcW w:w="7196" w:type="dxa"/>
          </w:tcPr>
          <w:p w14:paraId="6665CC3B" w14:textId="16E7CF34" w:rsidR="00480AC9" w:rsidRPr="00737CC8" w:rsidRDefault="007C456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8C0A302" wp14:editId="30E6877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C31DAC" w14:textId="77777777" w:rsidR="00C9396A" w:rsidRPr="002F1449" w:rsidRDefault="00C9396A" w:rsidP="00480AC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505644BF" w14:textId="77777777" w:rsidR="00C9396A" w:rsidRDefault="00C9396A" w:rsidP="00480AC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898377E" w14:textId="77777777" w:rsidR="00C9396A" w:rsidRDefault="00C9396A" w:rsidP="00480AC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0A3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" o:allowincell="f" fillcolor="#cfc" stroked="f">
                      <v:textbox>
                        <w:txbxContent>
                          <w:p w14:paraId="58C31DAC" w14:textId="77777777" w:rsidR="00C9396A" w:rsidRPr="002F1449" w:rsidRDefault="00C9396A" w:rsidP="00480AC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505644BF" w14:textId="77777777" w:rsidR="00C9396A" w:rsidRDefault="00C9396A" w:rsidP="00480AC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898377E" w14:textId="77777777" w:rsidR="00C9396A" w:rsidRDefault="00C9396A" w:rsidP="00480AC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0AC9" w:rsidRPr="00737CC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6A58EC37" w14:textId="37075A7D" w:rsidR="00480AC9" w:rsidRPr="00737CC8" w:rsidRDefault="00C31CC8" w:rsidP="000267E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26/04/19</w:t>
            </w:r>
          </w:p>
        </w:tc>
      </w:tr>
      <w:tr w:rsidR="0084132F" w:rsidRPr="00737CC8" w14:paraId="3AAC41FC" w14:textId="77777777" w:rsidTr="00FB04A0">
        <w:trPr>
          <w:trHeight w:val="20"/>
        </w:trPr>
        <w:tc>
          <w:tcPr>
            <w:tcW w:w="7196" w:type="dxa"/>
          </w:tcPr>
          <w:p w14:paraId="51ED3BAE" w14:textId="0E3AE0EE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51751DD" w14:textId="671FD4A7" w:rsidR="0084132F" w:rsidRPr="00737CC8" w:rsidRDefault="00C31CC8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29/04/19</w:t>
            </w:r>
          </w:p>
        </w:tc>
      </w:tr>
      <w:tr w:rsidR="0084132F" w:rsidRPr="00737CC8" w14:paraId="05749FC0" w14:textId="77777777" w:rsidTr="00FB04A0">
        <w:trPr>
          <w:trHeight w:val="20"/>
        </w:trPr>
        <w:tc>
          <w:tcPr>
            <w:tcW w:w="7196" w:type="dxa"/>
          </w:tcPr>
          <w:p w14:paraId="73182DC3" w14:textId="7147B259" w:rsidR="0084132F" w:rsidRPr="00737CC8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1A080AA" w14:textId="45BEBDD7" w:rsidR="0084132F" w:rsidRPr="00737CC8" w:rsidRDefault="00FF2872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03/05/19</w:t>
            </w:r>
          </w:p>
        </w:tc>
      </w:tr>
      <w:tr w:rsidR="0084132F" w:rsidRPr="00737CC8" w14:paraId="61502774" w14:textId="77777777" w:rsidTr="00FB04A0">
        <w:trPr>
          <w:trHeight w:val="20"/>
        </w:trPr>
        <w:tc>
          <w:tcPr>
            <w:tcW w:w="7196" w:type="dxa"/>
          </w:tcPr>
          <w:p w14:paraId="66213FBF" w14:textId="060F48DA" w:rsidR="0084132F" w:rsidRPr="00737CC8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497742A" w14:textId="5B3309A7" w:rsidR="0084132F" w:rsidRPr="00737CC8" w:rsidRDefault="00FD7F1B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189C860D" w14:textId="77777777" w:rsidTr="00FB04A0">
        <w:trPr>
          <w:trHeight w:val="20"/>
        </w:trPr>
        <w:tc>
          <w:tcPr>
            <w:tcW w:w="7196" w:type="dxa"/>
          </w:tcPr>
          <w:p w14:paraId="5B066FD2" w14:textId="7B8905F3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20FCAD99" w14:textId="23DA7264" w:rsidR="0084132F" w:rsidRPr="00737CC8" w:rsidRDefault="001756B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1756B9">
              <w:rPr>
                <w:rFonts w:ascii="Arial" w:hAnsi="Arial" w:cs="Arial"/>
              </w:rPr>
              <w:t>07/05/2019</w:t>
            </w:r>
          </w:p>
        </w:tc>
      </w:tr>
      <w:tr w:rsidR="0084132F" w:rsidRPr="00737CC8" w14:paraId="6EA67655" w14:textId="77777777" w:rsidTr="00FB04A0">
        <w:trPr>
          <w:trHeight w:val="20"/>
        </w:trPr>
        <w:tc>
          <w:tcPr>
            <w:tcW w:w="7196" w:type="dxa"/>
          </w:tcPr>
          <w:p w14:paraId="47CF4E6E" w14:textId="35763F99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700A427" w14:textId="31999630" w:rsidR="0084132F" w:rsidRPr="00737CC8" w:rsidRDefault="00BA071E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010D1C4D" w14:textId="77777777" w:rsidTr="00FB04A0">
        <w:trPr>
          <w:trHeight w:val="20"/>
        </w:trPr>
        <w:tc>
          <w:tcPr>
            <w:tcW w:w="7196" w:type="dxa"/>
          </w:tcPr>
          <w:p w14:paraId="031698FD" w14:textId="0ECCD9BA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14F7CA00" w14:textId="716F7594" w:rsidR="0084132F" w:rsidRPr="00737CC8" w:rsidRDefault="005F0D84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08/05/19</w:t>
            </w:r>
          </w:p>
        </w:tc>
      </w:tr>
      <w:tr w:rsidR="0084132F" w:rsidRPr="00737CC8" w14:paraId="6A55817B" w14:textId="77777777" w:rsidTr="00FB04A0">
        <w:trPr>
          <w:trHeight w:val="20"/>
        </w:trPr>
        <w:tc>
          <w:tcPr>
            <w:tcW w:w="7196" w:type="dxa"/>
          </w:tcPr>
          <w:p w14:paraId="6F036639" w14:textId="42BD2E1B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70759802" w14:textId="53016E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486CC4D0" w14:textId="77777777" w:rsidTr="00FB04A0">
        <w:trPr>
          <w:trHeight w:val="20"/>
        </w:trPr>
        <w:tc>
          <w:tcPr>
            <w:tcW w:w="7196" w:type="dxa"/>
          </w:tcPr>
          <w:p w14:paraId="6D553627" w14:textId="566F9958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790B7AA3" w14:textId="7B365B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5AC6892E" w14:textId="77777777" w:rsidTr="00FB04A0">
        <w:trPr>
          <w:trHeight w:val="20"/>
        </w:trPr>
        <w:tc>
          <w:tcPr>
            <w:tcW w:w="7196" w:type="dxa"/>
          </w:tcPr>
          <w:p w14:paraId="0FC7344F" w14:textId="3D4B51AD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682E7EE2" w14:textId="7777777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737CC8">
              <w:rPr>
                <w:rFonts w:ascii="Arial" w:hAnsi="Arial" w:cs="Arial"/>
              </w:rPr>
              <w:t>n/a</w:t>
            </w:r>
          </w:p>
        </w:tc>
      </w:tr>
    </w:tbl>
    <w:p w14:paraId="092959B3" w14:textId="77777777" w:rsidR="00481D55" w:rsidRPr="00737CC8" w:rsidRDefault="00480AC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rFonts w:ascii="Times New Roman" w:hAnsi="Times New Roman" w:cs="Times New Roman"/>
          <w:color w:val="auto"/>
          <w:sz w:val="24"/>
          <w:szCs w:val="24"/>
          <w:lang w:val="en-GB" w:eastAsia="en-GB"/>
        </w:rPr>
        <w:br w:type="page"/>
      </w:r>
      <w:r w:rsidR="009B7AC3" w:rsidRPr="00737CC8">
        <w:rPr>
          <w:color w:val="auto"/>
        </w:rPr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487"/>
        <w:gridCol w:w="608"/>
        <w:gridCol w:w="521"/>
        <w:gridCol w:w="596"/>
        <w:gridCol w:w="1679"/>
      </w:tblGrid>
      <w:tr w:rsidR="000267EF" w:rsidRPr="00737CC8" w14:paraId="2DEDE5FA" w14:textId="77777777" w:rsidTr="0084132F">
        <w:trPr>
          <w:trHeight w:val="20"/>
        </w:trPr>
        <w:tc>
          <w:tcPr>
            <w:tcW w:w="3086" w:type="pct"/>
            <w:shd w:val="clear" w:color="auto" w:fill="FFFF99"/>
          </w:tcPr>
          <w:p w14:paraId="1262CFAB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73C589F7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737CC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293" w:type="pct"/>
            <w:shd w:val="clear" w:color="auto" w:fill="FFFF99"/>
          </w:tcPr>
          <w:p w14:paraId="7C4AC76E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5BD1CD28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944" w:type="pct"/>
            <w:shd w:val="clear" w:color="auto" w:fill="FFFF99"/>
          </w:tcPr>
          <w:p w14:paraId="1AB85DA9" w14:textId="77777777" w:rsidR="00B77FF1" w:rsidRPr="00737CC8" w:rsidRDefault="007E0552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Comments/ document ref:</w:t>
            </w:r>
          </w:p>
        </w:tc>
      </w:tr>
      <w:tr w:rsidR="007150AF" w:rsidRPr="00737CC8" w14:paraId="2A74A038" w14:textId="77777777" w:rsidTr="0084132F">
        <w:trPr>
          <w:trHeight w:val="20"/>
        </w:trPr>
        <w:tc>
          <w:tcPr>
            <w:tcW w:w="3086" w:type="pct"/>
          </w:tcPr>
          <w:p w14:paraId="1A9C6989" w14:textId="77777777" w:rsidR="00B77FF1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Site plan</w:t>
            </w:r>
            <w:r w:rsidR="00B77FF1" w:rsidRPr="00737CC8">
              <w:rPr>
                <w:rFonts w:cs="Arial"/>
                <w:szCs w:val="22"/>
              </w:rPr>
              <w:t xml:space="preserve"> </w:t>
            </w:r>
          </w:p>
          <w:p w14:paraId="7D896BB5" w14:textId="77777777" w:rsidR="00326007" w:rsidRPr="00737CC8" w:rsidRDefault="00B77FF1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(not for mobile plant</w:t>
            </w:r>
            <w:r w:rsidR="00021DE5" w:rsidRPr="00737CC8">
              <w:rPr>
                <w:rFonts w:cs="Arial"/>
                <w:szCs w:val="22"/>
              </w:rPr>
              <w:t>,</w:t>
            </w:r>
            <w:r w:rsidR="007E0552" w:rsidRPr="00737CC8">
              <w:rPr>
                <w:rFonts w:cs="Arial"/>
                <w:szCs w:val="22"/>
              </w:rPr>
              <w:t xml:space="preserve"> or variations that </w:t>
            </w:r>
            <w:r w:rsidR="007E0552" w:rsidRPr="00737CC8">
              <w:rPr>
                <w:rFonts w:cs="Arial"/>
                <w:szCs w:val="22"/>
                <w:u w:val="single"/>
              </w:rPr>
              <w:t>do not</w:t>
            </w:r>
            <w:r w:rsidR="007E0552" w:rsidRPr="00737CC8">
              <w:rPr>
                <w:rFonts w:cs="Arial"/>
                <w:szCs w:val="22"/>
              </w:rPr>
              <w:t xml:space="preserve"> include an increase to permitted area</w:t>
            </w:r>
            <w:r w:rsidRPr="00737CC8">
              <w:rPr>
                <w:rFonts w:cs="Arial"/>
                <w:szCs w:val="22"/>
              </w:rPr>
              <w:t>)</w:t>
            </w:r>
          </w:p>
        </w:tc>
        <w:tc>
          <w:tcPr>
            <w:tcW w:w="342" w:type="pct"/>
          </w:tcPr>
          <w:p w14:paraId="1BF5EEC6" w14:textId="51E1CB97" w:rsidR="00326007" w:rsidRPr="00737CC8" w:rsidRDefault="008D4056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44D5EAAF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9923B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56FC5C7A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737CC8" w14:paraId="4C05D93A" w14:textId="77777777" w:rsidTr="0084132F">
        <w:trPr>
          <w:trHeight w:val="20"/>
        </w:trPr>
        <w:tc>
          <w:tcPr>
            <w:tcW w:w="3086" w:type="pct"/>
          </w:tcPr>
          <w:p w14:paraId="57334D66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Technical competence information</w:t>
            </w:r>
          </w:p>
          <w:p w14:paraId="6C268B44" w14:textId="1EB876E8" w:rsidR="00D97D71" w:rsidRPr="008D4056" w:rsidRDefault="00FA685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Including continuing competence evidence, if needed.</w:t>
            </w:r>
            <w:r w:rsidR="008D4056">
              <w:rPr>
                <w:rFonts w:cs="Arial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42" w:type="pct"/>
          </w:tcPr>
          <w:p w14:paraId="1DB99D1A" w14:textId="3031BAA6" w:rsidR="00326007" w:rsidRPr="00737CC8" w:rsidRDefault="0083522D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74CCA96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A8C1F7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1CA04864" w14:textId="0C8422C6" w:rsidR="00326007" w:rsidRPr="00737CC8" w:rsidRDefault="008D4056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Letter from </w:t>
            </w:r>
            <w:r w:rsidR="0037256B">
              <w:rPr>
                <w:rFonts w:cs="Arial"/>
                <w:szCs w:val="22"/>
              </w:rPr>
              <w:t>Wa</w:t>
            </w:r>
            <w:r>
              <w:rPr>
                <w:rFonts w:cs="Arial"/>
                <w:szCs w:val="22"/>
              </w:rPr>
              <w:t>mitab</w:t>
            </w:r>
          </w:p>
        </w:tc>
      </w:tr>
      <w:tr w:rsidR="007150AF" w:rsidRPr="00737CC8" w14:paraId="5B2D48D8" w14:textId="77777777" w:rsidTr="0084132F">
        <w:trPr>
          <w:trHeight w:val="20"/>
        </w:trPr>
        <w:tc>
          <w:tcPr>
            <w:tcW w:w="3086" w:type="pct"/>
          </w:tcPr>
          <w:p w14:paraId="176B690E" w14:textId="77777777" w:rsidR="00B77FF1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 xml:space="preserve">Financial information </w:t>
            </w:r>
          </w:p>
          <w:p w14:paraId="0EA9EF8B" w14:textId="6C8A4A45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</w:p>
        </w:tc>
        <w:tc>
          <w:tcPr>
            <w:tcW w:w="342" w:type="pct"/>
          </w:tcPr>
          <w:p w14:paraId="2857567A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399D5BE4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4DAFDF0" w14:textId="10502378" w:rsidR="009B7AC3" w:rsidRPr="00737CC8" w:rsidRDefault="008D4056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404CBE4C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F0623" w:rsidRPr="00737CC8" w14:paraId="1833D3B1" w14:textId="77777777" w:rsidTr="0084132F">
        <w:trPr>
          <w:trHeight w:val="20"/>
        </w:trPr>
        <w:tc>
          <w:tcPr>
            <w:tcW w:w="3086" w:type="pct"/>
          </w:tcPr>
          <w:p w14:paraId="73505B23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Waste recovery plan</w:t>
            </w:r>
          </w:p>
        </w:tc>
        <w:tc>
          <w:tcPr>
            <w:tcW w:w="342" w:type="pct"/>
          </w:tcPr>
          <w:p w14:paraId="6CC5314B" w14:textId="6BD45517" w:rsidR="006F0623" w:rsidRPr="00737CC8" w:rsidRDefault="0083522D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293" w:type="pct"/>
          </w:tcPr>
          <w:p w14:paraId="6400F385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8B171A" w14:textId="64CB7898" w:rsidR="006F0623" w:rsidRPr="00737CC8" w:rsidRDefault="0083522D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5A01F57E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84132F" w:rsidRPr="00737CC8" w14:paraId="2393D9E8" w14:textId="77777777" w:rsidTr="0084132F">
        <w:trPr>
          <w:trHeight w:val="20"/>
        </w:trPr>
        <w:tc>
          <w:tcPr>
            <w:tcW w:w="3086" w:type="pct"/>
          </w:tcPr>
          <w:p w14:paraId="4FF6B1DC" w14:textId="45BA7C2F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2" w:type="pct"/>
          </w:tcPr>
          <w:p w14:paraId="4612347D" w14:textId="228B2E1A" w:rsidR="0084132F" w:rsidRPr="00737CC8" w:rsidRDefault="003A30E6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43748B02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9059F45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0D1CFE22" w14:textId="01351E7F" w:rsidR="00066348" w:rsidRDefault="00066348" w:rsidP="0006634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  <w:r w:rsidR="004F2F8F">
              <w:rPr>
                <w:rFonts w:cs="Arial"/>
                <w:color w:val="000000"/>
                <w:szCs w:val="22"/>
              </w:rPr>
              <w:t xml:space="preserve"> 1630.00</w:t>
            </w:r>
          </w:p>
          <w:p w14:paraId="17954E44" w14:textId="297CC1C2" w:rsidR="0084132F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4F2F8F" w:rsidRPr="004F2F8F">
              <w:rPr>
                <w:rFonts w:cs="Arial"/>
                <w:color w:val="000000"/>
                <w:szCs w:val="22"/>
              </w:rPr>
              <w:t>30/04/2019</w:t>
            </w:r>
          </w:p>
          <w:p w14:paraId="17BC0837" w14:textId="388F62E1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Trans#: </w:t>
            </w:r>
            <w:r w:rsidR="004F2F8F" w:rsidRPr="004F2F8F">
              <w:rPr>
                <w:rFonts w:cs="Arial"/>
                <w:color w:val="000000"/>
                <w:szCs w:val="22"/>
              </w:rPr>
              <w:t>2064714</w:t>
            </w:r>
          </w:p>
        </w:tc>
      </w:tr>
    </w:tbl>
    <w:p w14:paraId="174CFCE1" w14:textId="77777777" w:rsidR="007150AF" w:rsidRPr="00737CC8" w:rsidRDefault="007150AF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F8DF377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  <w:bCs/>
        </w:rPr>
      </w:pPr>
      <w:r w:rsidRPr="00737CC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31534C4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3C2111F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7179386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835D89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0A83327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0FBF25AE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996BCE" w:rsidRPr="00737CC8" w14:paraId="546B326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F9611A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37CC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30145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737CC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889A22" w14:textId="049C1719" w:rsidR="00996BCE" w:rsidRPr="00737CC8" w:rsidRDefault="008D405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DC5F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EF1919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20E2489C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F79B6D8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847FF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A9EDF13" w14:textId="4D0BE384" w:rsidR="00996BCE" w:rsidRPr="00737CC8" w:rsidRDefault="008D405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E0A2D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D4AC49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EBA4F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08453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541FD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737CC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255E17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80106" w14:textId="449EA589" w:rsidR="00996BCE" w:rsidRPr="00737CC8" w:rsidRDefault="008D405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0C3F30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E0DF8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5B90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D23912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84A30B" w14:textId="7DA1124B" w:rsidR="00996BCE" w:rsidRPr="00737CC8" w:rsidRDefault="007F4F1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6FABF9" w14:textId="4D31876B" w:rsidR="00996BCE" w:rsidRPr="00737CC8" w:rsidRDefault="008D405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25342A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4F1EC1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5B92A71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BEB0E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957BB0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ECD3" w14:textId="40C7F409" w:rsidR="00996BCE" w:rsidRPr="00737CC8" w:rsidRDefault="008D405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824FB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59F9236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6B9ACD5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B9DD83D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17D75EC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21CFCE" w14:textId="797C2E23" w:rsidR="00996BCE" w:rsidRPr="00737CC8" w:rsidRDefault="008D4056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2DC8F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0084396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38D691CF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F01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9B4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BA70" w14:textId="2C02F60B" w:rsidR="00996BCE" w:rsidRPr="00737CC8" w:rsidRDefault="008D4056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1D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5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1AA472F1" w14:textId="77777777" w:rsidR="00996BCE" w:rsidRPr="00737CC8" w:rsidRDefault="00996BCE" w:rsidP="00D77C8C">
      <w:pPr>
        <w:spacing w:before="60" w:after="60" w:line="270" w:lineRule="exact"/>
      </w:pPr>
    </w:p>
    <w:p w14:paraId="31DA38A1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</w:rPr>
      </w:pPr>
      <w:r w:rsidRPr="00737CC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62376FD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BBB515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C2CD3D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C8D43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983649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0B7617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996BCE" w:rsidRPr="00737CC8" w14:paraId="32AF343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99890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EA12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37CC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CCBFE1" w14:textId="7BE51EC6" w:rsidR="00996BCE" w:rsidRPr="00737CC8" w:rsidRDefault="00D91C6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EA05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BE2464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996BCE" w:rsidRPr="00737CC8" w14:paraId="231100D0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73DA3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86F9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0FFA3F" w14:textId="50BCBED9" w:rsidR="00996BCE" w:rsidRPr="00737CC8" w:rsidRDefault="00C550E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001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386525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2EF514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58EA0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417E1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2ADBA6" w14:textId="73F2620C" w:rsidR="00996BCE" w:rsidRPr="00737CC8" w:rsidRDefault="00C550E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39749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3B172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C2E4C6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1BB0D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05B2B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2455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7BD959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C4E1FFE" w14:textId="34A850AF" w:rsidR="00996BCE" w:rsidRPr="00737CC8" w:rsidRDefault="00C550E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D56038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370D3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60327D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1B23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39C6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8D1B1D" w14:textId="382C19D3" w:rsidR="00996BCE" w:rsidRPr="00737CC8" w:rsidRDefault="00C550E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934A656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7D2EDC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lastRenderedPageBreak/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F9802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B63839" w14:textId="0EE77BBD" w:rsidR="00996BCE" w:rsidRPr="00737CC8" w:rsidRDefault="00C550E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897DDA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51F9F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29C0F9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DE2DD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91BA5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A78E93" w14:textId="6182AB18" w:rsidR="00996BCE" w:rsidRPr="00737CC8" w:rsidRDefault="00C550E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1582D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49E32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07F4352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80F8F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F70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Is the payment on </w:t>
            </w:r>
            <w:proofErr w:type="spellStart"/>
            <w:r w:rsidRPr="00737CC8">
              <w:rPr>
                <w:rFonts w:ascii="Arial" w:hAnsi="Arial" w:cs="Arial"/>
                <w:sz w:val="22"/>
                <w:szCs w:val="22"/>
              </w:rPr>
              <w:t>MyNRW</w:t>
            </w:r>
            <w:proofErr w:type="spellEnd"/>
            <w:r w:rsidRPr="00737CC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DB63E6" w14:textId="6CEAA2B7" w:rsidR="00996BCE" w:rsidRPr="00737CC8" w:rsidRDefault="00C550E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9465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7FCCA94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F36D5F3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80B8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E5B1C" w14:textId="75BE8AED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  <w:r w:rsidR="002B46A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A8A15B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6EFCF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EA9AFE" w14:textId="00712F02" w:rsidR="00996BCE" w:rsidRPr="00737CC8" w:rsidRDefault="00C550E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48DC4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C64764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BA9C6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0FD09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70C15C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F78DA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29762" w14:textId="11252231" w:rsidR="00996BCE" w:rsidRPr="00737CC8" w:rsidRDefault="00C550E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67688A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1E2B03D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199FC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13CBBF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C1D2E" w14:textId="589D69B3" w:rsidR="00FB04A0" w:rsidRPr="00737CC8" w:rsidRDefault="00C550E9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78296F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DA48E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405009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ED44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C626FB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64F46E" w14:textId="12B1F3CE" w:rsidR="00FB04A0" w:rsidRPr="00737CC8" w:rsidRDefault="00A668A3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02133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A7737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7CC8" w:rsidRPr="00737CC8" w14:paraId="43F15C17" w14:textId="77777777" w:rsidTr="00737CC8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F42CFE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EF673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FB04A0" w:rsidRPr="00737CC8" w14:paraId="7DFCE20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66AEAE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48184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D78E04" w14:textId="7D8DD682" w:rsidR="00FB04A0" w:rsidRPr="00737CC8" w:rsidRDefault="0079743D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701AD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AC1F5B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3205759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978BB6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A3E8D" w14:textId="77777777" w:rsidR="00FB04A0" w:rsidRPr="00737CC8" w:rsidRDefault="00FB04A0" w:rsidP="00FB04A0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FE82CA" w14:textId="0E9B796C" w:rsidR="00FB04A0" w:rsidRPr="00737CC8" w:rsidRDefault="0079743D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EC318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43435ED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0D74386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67C7640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D133A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7E65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0D3CF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7E814D7" w14:textId="456B34DC" w:rsidR="00FB04A0" w:rsidRPr="00737CC8" w:rsidRDefault="0079743D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B04A0" w:rsidRPr="00737CC8" w14:paraId="6F5B23C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5698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CEB8F5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9A8971" w14:textId="6B26C1FB" w:rsidR="00FB04A0" w:rsidRPr="00737CC8" w:rsidRDefault="00E22029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97600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4C04A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8B52A0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167964F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A23040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 xml:space="preserve">Has the correct person completed the declaration? </w:t>
            </w:r>
          </w:p>
          <w:p w14:paraId="3C5DCE5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5C1C4FB" w14:textId="48ECA688" w:rsidR="00FB04A0" w:rsidRPr="00737CC8" w:rsidRDefault="00E22029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AEC82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3D42048B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357092A1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219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9B2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Part </w:t>
            </w:r>
            <w:proofErr w:type="spellStart"/>
            <w:r w:rsidRPr="00737CC8">
              <w:rPr>
                <w:rFonts w:ascii="Arial" w:hAnsi="Arial" w:cs="Arial"/>
                <w:b/>
                <w:sz w:val="22"/>
                <w:szCs w:val="22"/>
              </w:rPr>
              <w:t>F</w:t>
            </w:r>
            <w:proofErr w:type="spellEnd"/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5C2A" w14:textId="6A29BEBA" w:rsidR="00996BCE" w:rsidRPr="00737CC8" w:rsidRDefault="0094249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97E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1F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3AB5FB69" w14:textId="77777777" w:rsidR="00021DE5" w:rsidRPr="00737CC8" w:rsidRDefault="00021DE5" w:rsidP="00D77C8C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6BE0BDD6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Application form Part B</w:t>
      </w:r>
      <w:r w:rsidR="0020374D" w:rsidRPr="00737CC8">
        <w:rPr>
          <w:rFonts w:ascii="Arial" w:hAnsi="Arial"/>
          <w:b/>
        </w:rPr>
        <w:t xml:space="preserve">1 – </w:t>
      </w:r>
      <w:r w:rsidRPr="00737CC8">
        <w:rPr>
          <w:rFonts w:ascii="Arial" w:hAnsi="Arial"/>
          <w:b/>
        </w:rPr>
        <w:t xml:space="preserve">new </w:t>
      </w:r>
      <w:r w:rsidR="0020374D" w:rsidRPr="00737CC8">
        <w:rPr>
          <w:rFonts w:ascii="Arial" w:hAnsi="Arial"/>
          <w:b/>
        </w:rPr>
        <w:t>standard rule applications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80"/>
        <w:gridCol w:w="5049"/>
        <w:gridCol w:w="608"/>
        <w:gridCol w:w="510"/>
        <w:gridCol w:w="595"/>
        <w:gridCol w:w="1449"/>
      </w:tblGrid>
      <w:tr w:rsidR="000267EF" w:rsidRPr="00737CC8" w14:paraId="21900856" w14:textId="77777777" w:rsidTr="00AD1ADB">
        <w:trPr>
          <w:cantSplit/>
          <w:trHeight w:val="20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27DFA94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A6D462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5D2A40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8FB6C5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20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079116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858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5F9CE87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4F4A9F" w:rsidRPr="00737CC8" w14:paraId="78397A70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D9C879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69095B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6FEB271" w14:textId="6EEA62F8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4106D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5537107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3C7F3C4F" w14:textId="1A4476F1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AB4861">
              <w:rPr>
                <w:rFonts w:ascii="Arial" w:hAnsi="Arial" w:cs="Arial"/>
                <w:sz w:val="22"/>
                <w:szCs w:val="22"/>
              </w:rPr>
              <w:t>PN</w:t>
            </w:r>
            <w:r>
              <w:rPr>
                <w:rFonts w:ascii="Arial" w:hAnsi="Arial" w:cs="Arial"/>
                <w:sz w:val="22"/>
                <w:szCs w:val="22"/>
              </w:rPr>
              <w:t>-00314</w:t>
            </w:r>
          </w:p>
        </w:tc>
      </w:tr>
      <w:tr w:rsidR="004F4A9F" w:rsidRPr="00737CC8" w14:paraId="5940E52F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01B0F6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</w:tcPr>
          <w:p w14:paraId="5A03745C" w14:textId="357C8664" w:rsidR="004F4A9F" w:rsidRPr="00AD1ADB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42" w:type="pct"/>
          </w:tcPr>
          <w:p w14:paraId="5193C6D0" w14:textId="053C7EB4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D3EE7C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614EFC2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2E2B96B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6910122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9A51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3C7A6CDD" w14:textId="66CD88A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Option ‘site’ </w:t>
            </w:r>
            <w:r w:rsidR="00ED73B9">
              <w:rPr>
                <w:rFonts w:ascii="Arial" w:hAnsi="Arial" w:cs="Arial"/>
                <w:sz w:val="22"/>
                <w:szCs w:val="22"/>
              </w:rPr>
              <w:t xml:space="preserve">or ‘mobile plant’ </w:t>
            </w:r>
            <w:r w:rsidRPr="00737CC8">
              <w:rPr>
                <w:rFonts w:ascii="Arial" w:hAnsi="Arial" w:cs="Arial"/>
                <w:sz w:val="22"/>
                <w:szCs w:val="22"/>
              </w:rPr>
              <w:t>selected?</w:t>
            </w:r>
          </w:p>
        </w:tc>
        <w:tc>
          <w:tcPr>
            <w:tcW w:w="342" w:type="pct"/>
          </w:tcPr>
          <w:p w14:paraId="3FAF255D" w14:textId="7CD560BB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D393AC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57909D8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61F888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928E879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3E53A0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883" w:type="pct"/>
          </w:tcPr>
          <w:p w14:paraId="1BF140F2" w14:textId="05BADA6C" w:rsidR="00ED73B9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Site name, address and grid reference complete?</w:t>
            </w:r>
          </w:p>
        </w:tc>
        <w:tc>
          <w:tcPr>
            <w:tcW w:w="342" w:type="pct"/>
          </w:tcPr>
          <w:p w14:paraId="1155422F" w14:textId="6C5A0E1D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ED8B6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2AD96EA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72768DC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978" w:rsidRPr="00737CC8" w14:paraId="13B07EA6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16B4F2F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883" w:type="pct"/>
          </w:tcPr>
          <w:p w14:paraId="4CC9A720" w14:textId="77777777" w:rsidR="00A92978" w:rsidRPr="00737CC8" w:rsidRDefault="00A92978" w:rsidP="00023F8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number o</w:t>
            </w:r>
            <w:r w:rsidR="00023F8F" w:rsidRPr="00737CC8">
              <w:rPr>
                <w:rFonts w:ascii="Arial" w:hAnsi="Arial" w:cs="Arial"/>
                <w:sz w:val="22"/>
                <w:szCs w:val="22"/>
              </w:rPr>
              <w:t>f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regulated facilities given?</w:t>
            </w:r>
          </w:p>
        </w:tc>
        <w:tc>
          <w:tcPr>
            <w:tcW w:w="342" w:type="pct"/>
          </w:tcPr>
          <w:p w14:paraId="6F1D436D" w14:textId="55DC672B" w:rsidR="00A92978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0B08D68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202D9C56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10D342A5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559F06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4F75D7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50C8F8F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4904F79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chosen?</w:t>
            </w:r>
          </w:p>
        </w:tc>
        <w:tc>
          <w:tcPr>
            <w:tcW w:w="342" w:type="pct"/>
          </w:tcPr>
          <w:p w14:paraId="5E9C7650" w14:textId="036EC78C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373B5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791811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2B6EEBB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5D64D97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4C2975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78342570" w14:textId="77777777" w:rsidR="004F4A9F" w:rsidRPr="00737CC8" w:rsidRDefault="004F4A9F" w:rsidP="000267EF">
            <w:pPr>
              <w:tabs>
                <w:tab w:val="left" w:pos="4065"/>
              </w:tabs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provided?</w:t>
            </w:r>
            <w:r w:rsidR="00A92978" w:rsidRPr="00737CC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342" w:type="pct"/>
          </w:tcPr>
          <w:p w14:paraId="038D352C" w14:textId="4BEA010D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B3D99A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653C45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544DC0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E656A3E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96B85F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3CFFA5C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87BA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been chosen for each facility?</w:t>
            </w:r>
          </w:p>
        </w:tc>
        <w:tc>
          <w:tcPr>
            <w:tcW w:w="342" w:type="pct"/>
          </w:tcPr>
          <w:p w14:paraId="101BFF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D27A70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15408DF8" w14:textId="6B373C97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68931A5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EE44B0A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3A9BE0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2d</w:t>
            </w:r>
          </w:p>
        </w:tc>
        <w:tc>
          <w:tcPr>
            <w:tcW w:w="2883" w:type="pct"/>
          </w:tcPr>
          <w:p w14:paraId="61EC66A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 for each facility?</w:t>
            </w:r>
          </w:p>
        </w:tc>
        <w:tc>
          <w:tcPr>
            <w:tcW w:w="342" w:type="pct"/>
          </w:tcPr>
          <w:p w14:paraId="452B6A3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968D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03BAB46F" w14:textId="411C6A23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2CA8B2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75EB49A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71FB9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172B31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document been provided to detail any additional regulated facilities?</w:t>
            </w:r>
          </w:p>
        </w:tc>
        <w:tc>
          <w:tcPr>
            <w:tcW w:w="342" w:type="pct"/>
          </w:tcPr>
          <w:p w14:paraId="6F28141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98786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474FAF34" w14:textId="7A208F29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5701491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607DA20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743545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883" w:type="pct"/>
          </w:tcPr>
          <w:p w14:paraId="2D07194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342" w:type="pct"/>
          </w:tcPr>
          <w:p w14:paraId="046238FA" w14:textId="4E211EEA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30836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2B2E8D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33F12A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4ED595E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647E148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2883" w:type="pct"/>
          </w:tcPr>
          <w:p w14:paraId="7E9A50F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SR2009 No8 inert extractive wastes</w:t>
            </w:r>
          </w:p>
          <w:p w14:paraId="0120C3F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confirmed the Waste Management Plan checklist (Appendix 2) is completed?</w:t>
            </w:r>
          </w:p>
        </w:tc>
        <w:tc>
          <w:tcPr>
            <w:tcW w:w="342" w:type="pct"/>
          </w:tcPr>
          <w:p w14:paraId="610B73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5A4D3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16501A62" w14:textId="67ABDD22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1A10E3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503D8B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08A34CD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3c1</w:t>
            </w:r>
          </w:p>
        </w:tc>
        <w:tc>
          <w:tcPr>
            <w:tcW w:w="2883" w:type="pct"/>
          </w:tcPr>
          <w:p w14:paraId="01188B85" w14:textId="09696119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25AD28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7EEF50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DEF93D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2B07081B" w14:textId="474F514B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47CEB05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6C510C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455D6F6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3c2</w:t>
            </w:r>
          </w:p>
        </w:tc>
        <w:tc>
          <w:tcPr>
            <w:tcW w:w="2883" w:type="pct"/>
          </w:tcPr>
          <w:p w14:paraId="0C247090" w14:textId="30065BE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6CFF0BF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gas releases question been answered?</w:t>
            </w:r>
          </w:p>
        </w:tc>
        <w:tc>
          <w:tcPr>
            <w:tcW w:w="342" w:type="pct"/>
          </w:tcPr>
          <w:p w14:paraId="0F7A0F4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8A881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536F08F6" w14:textId="48EE9252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65B798C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7ED8AB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96E1BE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</w:t>
            </w:r>
            <w:r w:rsidR="00964FA2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6030CE32" w14:textId="317254AF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103A0F">
              <w:rPr>
                <w:rFonts w:ascii="Arial" w:hAnsi="Arial" w:cs="Arial"/>
                <w:b/>
                <w:sz w:val="22"/>
                <w:szCs w:val="22"/>
              </w:rPr>
              <w:t>7 No01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Deposit for recovery</w:t>
            </w:r>
          </w:p>
          <w:p w14:paraId="4B63423C" w14:textId="77777777" w:rsidR="004F4A9F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39F0CB1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AD17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3C5D805E" w14:textId="03703919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6A126A2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5B13F682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04B000D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883" w:type="pct"/>
          </w:tcPr>
          <w:p w14:paraId="784DA3B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558EE877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6790B9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4CBEDBC6" w14:textId="034B1761" w:rsidR="00964FA2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51022A0C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3C6BFAE7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7E4C58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883" w:type="pct"/>
          </w:tcPr>
          <w:p w14:paraId="0E79850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66F17353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7E214D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17454B5A" w14:textId="72CC868D" w:rsidR="00964FA2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586882BA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68DD825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158547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3d4</w:t>
            </w:r>
          </w:p>
        </w:tc>
        <w:tc>
          <w:tcPr>
            <w:tcW w:w="2883" w:type="pct"/>
          </w:tcPr>
          <w:p w14:paraId="35238C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FCD58E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3D967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765D8BDA" w14:textId="2B52D6C6" w:rsidR="004F4A9F" w:rsidRPr="00737CC8" w:rsidRDefault="00AD1AD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7DCB2D1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1DFF5BE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AA9E8F8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3f</w:t>
            </w:r>
          </w:p>
        </w:tc>
        <w:tc>
          <w:tcPr>
            <w:tcW w:w="2883" w:type="pct"/>
          </w:tcPr>
          <w:p w14:paraId="235B50BB" w14:textId="54B27394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11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On-farm anaerobic digestion facility including use of the resultant biogas</w:t>
            </w:r>
          </w:p>
          <w:p w14:paraId="0134D93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637E178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7597C3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3F0058E6" w14:textId="32B12F6C" w:rsidR="004F4A9F" w:rsidRPr="00737CC8" w:rsidRDefault="001F336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0B5F4B7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1A81830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8204606" w14:textId="01EA1C02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3g1</w:t>
            </w:r>
          </w:p>
        </w:tc>
        <w:tc>
          <w:tcPr>
            <w:tcW w:w="2883" w:type="pct"/>
          </w:tcPr>
          <w:p w14:paraId="42765F6F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392B397C" w14:textId="718D1966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4A4913B3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085A912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52B3F8B8" w14:textId="72107314" w:rsidR="00ED73B9" w:rsidRPr="00737CC8" w:rsidRDefault="001F336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5D599B4F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2BA27643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F41C0E2" w14:textId="0D382689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3g2</w:t>
            </w:r>
          </w:p>
        </w:tc>
        <w:tc>
          <w:tcPr>
            <w:tcW w:w="2883" w:type="pct"/>
          </w:tcPr>
          <w:p w14:paraId="226250DD" w14:textId="24859D9C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789192B9" w14:textId="639F7C60" w:rsidR="00ED73B9" w:rsidRPr="00ED73B9" w:rsidRDefault="00ED73B9" w:rsidP="00ED73B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03B6CC08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6BDF619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1096D07C" w14:textId="52751E18" w:rsidR="00ED73B9" w:rsidRPr="00737CC8" w:rsidRDefault="001F336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04C8EFC1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16D84F60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884A09B" w14:textId="29075428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3h1</w:t>
            </w:r>
          </w:p>
        </w:tc>
        <w:tc>
          <w:tcPr>
            <w:tcW w:w="2883" w:type="pct"/>
          </w:tcPr>
          <w:p w14:paraId="0F4E1F9E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231240D0" w14:textId="431F98C9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0E4D31A0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275743B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2EF8E29C" w14:textId="7C1BC9D6" w:rsidR="00ED73B9" w:rsidRPr="00737CC8" w:rsidRDefault="001F336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1D1A591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A63596F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1B3FCE9" w14:textId="7C69BD75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3h2</w:t>
            </w:r>
          </w:p>
        </w:tc>
        <w:tc>
          <w:tcPr>
            <w:tcW w:w="2883" w:type="pct"/>
          </w:tcPr>
          <w:p w14:paraId="3F1BB5F6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60FA3AFA" w14:textId="25207D3A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7AB57BD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F5C939D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3D97C3FA" w14:textId="511B1572" w:rsidR="00ED73B9" w:rsidRPr="00737CC8" w:rsidRDefault="001F336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024634C7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B5A804D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7E3531C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883" w:type="pct"/>
          </w:tcPr>
          <w:p w14:paraId="16F858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Has a </w:t>
            </w:r>
            <w:r w:rsidRPr="00786012">
              <w:rPr>
                <w:rFonts w:ascii="Arial" w:hAnsi="Arial" w:cs="Arial"/>
                <w:b/>
                <w:sz w:val="22"/>
                <w:szCs w:val="22"/>
              </w:rPr>
              <w:t>site plan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been provided? </w:t>
            </w:r>
          </w:p>
          <w:p w14:paraId="505E6B7C" w14:textId="0367E42B" w:rsidR="007167B9" w:rsidRPr="007167B9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(not </w:t>
            </w:r>
            <w:r w:rsidR="00380224" w:rsidRPr="00737CC8">
              <w:rPr>
                <w:rFonts w:ascii="Arial" w:hAnsi="Arial" w:cs="Arial"/>
                <w:sz w:val="22"/>
                <w:szCs w:val="22"/>
              </w:rPr>
              <w:t xml:space="preserve">needed </w:t>
            </w:r>
            <w:r w:rsidRPr="00737CC8">
              <w:rPr>
                <w:rFonts w:ascii="Arial" w:hAnsi="Arial" w:cs="Arial"/>
                <w:sz w:val="22"/>
                <w:szCs w:val="22"/>
              </w:rPr>
              <w:t>for mobile plant)</w:t>
            </w:r>
          </w:p>
        </w:tc>
        <w:tc>
          <w:tcPr>
            <w:tcW w:w="342" w:type="pct"/>
          </w:tcPr>
          <w:p w14:paraId="514E64E3" w14:textId="43A8E517" w:rsidR="004F4A9F" w:rsidRPr="00737CC8" w:rsidRDefault="001F336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81476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459E478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642B474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316D2674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9F90070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883" w:type="pct"/>
          </w:tcPr>
          <w:p w14:paraId="309282E8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FB4DD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Relevant offences </w:t>
            </w:r>
            <w:r w:rsidR="0047684E" w:rsidRPr="00737CC8">
              <w:rPr>
                <w:rFonts w:ascii="Arial" w:hAnsi="Arial" w:cs="Arial"/>
                <w:sz w:val="22"/>
                <w:szCs w:val="22"/>
              </w:rPr>
              <w:t xml:space="preserve">question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complete? </w:t>
            </w:r>
          </w:p>
        </w:tc>
        <w:tc>
          <w:tcPr>
            <w:tcW w:w="342" w:type="pct"/>
          </w:tcPr>
          <w:p w14:paraId="589A4602" w14:textId="41698849" w:rsidR="004F4A9F" w:rsidRPr="00737CC8" w:rsidRDefault="001F336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17CAAB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16AF2A1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58EDAF5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A38C721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368F54D" w14:textId="77777777" w:rsidR="004F4A9F" w:rsidRPr="00737CC8" w:rsidRDefault="00380224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5a</w:t>
            </w:r>
          </w:p>
        </w:tc>
        <w:tc>
          <w:tcPr>
            <w:tcW w:w="2883" w:type="pct"/>
          </w:tcPr>
          <w:p w14:paraId="2C97578D" w14:textId="77777777" w:rsidR="004F4A9F" w:rsidRPr="00737CC8" w:rsidRDefault="004F4A9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450688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10D8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0B913FC7" w14:textId="089E25B3" w:rsidR="004F4A9F" w:rsidRPr="00737CC8" w:rsidRDefault="001F336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5E48643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B85BC05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F3C0539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</w:t>
            </w:r>
            <w:r w:rsidR="0047684E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0CA11315" w14:textId="77777777" w:rsidR="0047684E" w:rsidRPr="00737CC8" w:rsidRDefault="004768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A65C90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4DDDAE17" w14:textId="3618FAF3" w:rsidR="004F4A9F" w:rsidRPr="00737CC8" w:rsidRDefault="001F336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C6C8A1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7AF95C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4B551EA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139DA34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48ACD00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0BE77A41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4A49CFD4" w14:textId="33904305" w:rsidR="004F4A9F" w:rsidRPr="00737CC8" w:rsidRDefault="001F336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87" w:type="pct"/>
          </w:tcPr>
          <w:p w14:paraId="0CB6C50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5AB20658" w14:textId="5883D229" w:rsidR="004F4A9F" w:rsidRPr="00737CC8" w:rsidRDefault="001F336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7AAA45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5808CDBF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374E37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46473FB2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366365FB" w14:textId="09104287" w:rsidR="00976B28" w:rsidRPr="00737CC8" w:rsidRDefault="001F336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E4C319E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6C182F4C" w14:textId="6B4F33D1" w:rsidR="00976B28" w:rsidRPr="00737CC8" w:rsidRDefault="001F336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76DB5996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55E9A0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4C9F4C5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32C02859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0D89EB3" w14:textId="77777777" w:rsidR="004F4A9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Financial </w:t>
            </w:r>
            <w:r w:rsidR="004F4A9F" w:rsidRPr="00737CC8">
              <w:rPr>
                <w:rFonts w:ascii="Arial" w:hAnsi="Arial" w:cs="Arial"/>
                <w:sz w:val="22"/>
                <w:szCs w:val="22"/>
              </w:rPr>
              <w:t>info complete?</w:t>
            </w:r>
          </w:p>
        </w:tc>
        <w:tc>
          <w:tcPr>
            <w:tcW w:w="342" w:type="pct"/>
          </w:tcPr>
          <w:p w14:paraId="614CEDA0" w14:textId="5F76752C" w:rsidR="004F4A9F" w:rsidRPr="00737CC8" w:rsidRDefault="00B9100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F450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7534AF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013E552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A2025D7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DF06FE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66AAA140" w14:textId="10592843" w:rsidR="004F4A9F" w:rsidRPr="00B91002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42" w:type="pct"/>
          </w:tcPr>
          <w:p w14:paraId="3AF8F13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B4B7498" w14:textId="5E79EFC0" w:rsidR="004F4A9F" w:rsidRPr="00737CC8" w:rsidRDefault="00B9100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04" w:type="pct"/>
          </w:tcPr>
          <w:p w14:paraId="18C4D7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528602A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022EBD1F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E58A842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5d1</w:t>
            </w:r>
          </w:p>
        </w:tc>
        <w:tc>
          <w:tcPr>
            <w:tcW w:w="2883" w:type="pct"/>
          </w:tcPr>
          <w:p w14:paraId="6A3BCF41" w14:textId="77777777" w:rsidR="009B182A" w:rsidRPr="00737CC8" w:rsidRDefault="009B182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138AE44E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52654932" w14:textId="476A57A6" w:rsidR="004F4A9F" w:rsidRPr="00737CC8" w:rsidRDefault="00B9100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2B5DA3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</w:tcPr>
          <w:p w14:paraId="6581E5D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right w:val="single" w:sz="4" w:space="0" w:color="auto"/>
            </w:tcBorders>
          </w:tcPr>
          <w:p w14:paraId="435A81B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62114C4D" w14:textId="77777777" w:rsidTr="00AD1ADB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  <w:bottom w:val="single" w:sz="4" w:space="0" w:color="auto"/>
            </w:tcBorders>
          </w:tcPr>
          <w:p w14:paraId="561A02D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5d2</w:t>
            </w:r>
          </w:p>
        </w:tc>
        <w:tc>
          <w:tcPr>
            <w:tcW w:w="2883" w:type="pct"/>
            <w:tcBorders>
              <w:bottom w:val="single" w:sz="4" w:space="0" w:color="auto"/>
            </w:tcBorders>
          </w:tcPr>
          <w:p w14:paraId="3EEC9F65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Have they </w:t>
            </w:r>
            <w:r w:rsidR="00592EB5" w:rsidRPr="00737CC8">
              <w:rPr>
                <w:rFonts w:ascii="Arial" w:hAnsi="Arial" w:cs="Arial"/>
                <w:sz w:val="22"/>
                <w:szCs w:val="22"/>
              </w:rPr>
              <w:t>selected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a type of management system?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6ABBEA2" w14:textId="55B155D1" w:rsidR="00976B28" w:rsidRPr="00737CC8" w:rsidRDefault="00B9100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55BD17A1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" w:type="pct"/>
            <w:tcBorders>
              <w:bottom w:val="single" w:sz="4" w:space="0" w:color="auto"/>
            </w:tcBorders>
          </w:tcPr>
          <w:p w14:paraId="52405FF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8" w:type="pct"/>
            <w:tcBorders>
              <w:bottom w:val="single" w:sz="4" w:space="0" w:color="auto"/>
              <w:right w:val="single" w:sz="4" w:space="0" w:color="auto"/>
            </w:tcBorders>
          </w:tcPr>
          <w:p w14:paraId="0AAE76D4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BB94A33" w14:textId="77777777" w:rsidTr="00AD1ADB">
        <w:trPr>
          <w:cantSplit/>
          <w:trHeight w:val="20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030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3AA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Is all information required in Part B1 and each associated document complete and acceptable?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C07C" w14:textId="0F361CF4" w:rsidR="004F4A9F" w:rsidRPr="00737CC8" w:rsidRDefault="00B9100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36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04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C58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485D616" w14:textId="77777777" w:rsidR="00E9018D" w:rsidRDefault="00E9018D" w:rsidP="00D77C8C">
      <w:pPr>
        <w:spacing w:before="60" w:after="60" w:line="270" w:lineRule="exact"/>
        <w:rPr>
          <w:rFonts w:ascii="Arial" w:hAnsi="Arial"/>
          <w:b/>
        </w:rPr>
      </w:pPr>
    </w:p>
    <w:p w14:paraId="62C19067" w14:textId="32D4B08D" w:rsidR="001263B1" w:rsidRPr="00737CC8" w:rsidRDefault="001263B1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Location criteria</w:t>
      </w:r>
      <w:r w:rsidR="008B1A4E" w:rsidRPr="00737CC8">
        <w:rPr>
          <w:rFonts w:ascii="Arial" w:hAnsi="Arial"/>
          <w:b/>
        </w:rPr>
        <w:t xml:space="preserve"> checks</w:t>
      </w:r>
    </w:p>
    <w:p w14:paraId="0AADD16F" w14:textId="77777777" w:rsidR="00996BCE" w:rsidRPr="00066348" w:rsidRDefault="00996BCE" w:rsidP="00D77C8C">
      <w:p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Answer:</w:t>
      </w:r>
    </w:p>
    <w:p w14:paraId="49484460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Yes - if the criteria </w:t>
      </w:r>
      <w:proofErr w:type="gramStart"/>
      <w:r w:rsidRPr="00066348">
        <w:rPr>
          <w:rFonts w:ascii="Arial" w:hAnsi="Arial"/>
          <w:b/>
          <w:sz w:val="22"/>
          <w:szCs w:val="22"/>
        </w:rPr>
        <w:t>applies</w:t>
      </w:r>
      <w:proofErr w:type="gramEnd"/>
      <w:r w:rsidRPr="00066348">
        <w:rPr>
          <w:rFonts w:ascii="Arial" w:hAnsi="Arial"/>
          <w:b/>
          <w:sz w:val="22"/>
          <w:szCs w:val="22"/>
        </w:rPr>
        <w:t xml:space="preserve"> and the site </w:t>
      </w:r>
      <w:r w:rsidRPr="00066348">
        <w:rPr>
          <w:rFonts w:ascii="Arial" w:hAnsi="Arial"/>
          <w:b/>
          <w:sz w:val="22"/>
          <w:szCs w:val="22"/>
          <w:u w:val="single"/>
        </w:rPr>
        <w:t xml:space="preserve">is </w:t>
      </w:r>
      <w:r w:rsidRPr="00066348">
        <w:rPr>
          <w:rFonts w:ascii="Arial" w:hAnsi="Arial"/>
          <w:b/>
          <w:sz w:val="22"/>
          <w:szCs w:val="22"/>
        </w:rPr>
        <w:t xml:space="preserve">within the relevant distance, </w:t>
      </w:r>
    </w:p>
    <w:p w14:paraId="7473E16D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No – if the criteria </w:t>
      </w:r>
      <w:proofErr w:type="gramStart"/>
      <w:r w:rsidRPr="00066348">
        <w:rPr>
          <w:rFonts w:ascii="Arial" w:hAnsi="Arial"/>
          <w:b/>
          <w:sz w:val="22"/>
          <w:szCs w:val="22"/>
        </w:rPr>
        <w:t>applies</w:t>
      </w:r>
      <w:proofErr w:type="gramEnd"/>
      <w:r w:rsidRPr="00066348">
        <w:rPr>
          <w:rFonts w:ascii="Arial" w:hAnsi="Arial"/>
          <w:b/>
          <w:sz w:val="22"/>
          <w:szCs w:val="22"/>
        </w:rPr>
        <w:t xml:space="preserve"> but the site </w:t>
      </w:r>
      <w:r w:rsidRPr="00066348">
        <w:rPr>
          <w:rFonts w:ascii="Arial" w:hAnsi="Arial"/>
          <w:b/>
          <w:sz w:val="22"/>
          <w:szCs w:val="22"/>
          <w:u w:val="single"/>
        </w:rPr>
        <w:t>is not</w:t>
      </w:r>
      <w:r w:rsidRPr="00066348">
        <w:rPr>
          <w:rFonts w:ascii="Arial" w:hAnsi="Arial"/>
          <w:b/>
          <w:sz w:val="22"/>
          <w:szCs w:val="22"/>
        </w:rPr>
        <w:t xml:space="preserve"> within relevant distance, </w:t>
      </w:r>
    </w:p>
    <w:p w14:paraId="29004604" w14:textId="17402651" w:rsidR="009D77FF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N/A – if the criteria isn’t relevant to the rule set(s) you’re determining.</w:t>
      </w:r>
    </w:p>
    <w:p w14:paraId="130A9EAF" w14:textId="77777777" w:rsidR="00AE29B7" w:rsidRPr="006E30D8" w:rsidRDefault="00AE29B7" w:rsidP="00AE29B7">
      <w:pPr>
        <w:spacing w:before="60" w:after="60" w:line="270" w:lineRule="exact"/>
        <w:ind w:left="720"/>
        <w:rPr>
          <w:rFonts w:ascii="Arial" w:hAnsi="Arial"/>
          <w:b/>
          <w:sz w:val="22"/>
          <w:szCs w:val="22"/>
        </w:rPr>
      </w:pPr>
    </w:p>
    <w:tbl>
      <w:tblPr>
        <w:tblW w:w="5000" w:type="pct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000" w:firstRow="0" w:lastRow="0" w:firstColumn="0" w:lastColumn="0" w:noHBand="0" w:noVBand="0"/>
      </w:tblPr>
      <w:tblGrid>
        <w:gridCol w:w="1253"/>
        <w:gridCol w:w="137"/>
        <w:gridCol w:w="923"/>
        <w:gridCol w:w="672"/>
        <w:gridCol w:w="729"/>
        <w:gridCol w:w="1126"/>
        <w:gridCol w:w="2048"/>
        <w:gridCol w:w="2007"/>
      </w:tblGrid>
      <w:tr w:rsidR="001263B1" w:rsidRPr="00737CC8" w14:paraId="04BCEEE6" w14:textId="77777777" w:rsidTr="003F6B9F">
        <w:trPr>
          <w:cantSplit/>
          <w:trHeight w:val="20"/>
        </w:trPr>
        <w:tc>
          <w:tcPr>
            <w:tcW w:w="704" w:type="pct"/>
            <w:shd w:val="clear" w:color="auto" w:fill="FFFF99"/>
          </w:tcPr>
          <w:p w14:paraId="0A8ABD8E" w14:textId="77777777" w:rsidR="001263B1" w:rsidRPr="00445220" w:rsidRDefault="008B1A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1263B1" w:rsidRPr="00445220">
              <w:rPr>
                <w:rFonts w:ascii="Arial" w:hAnsi="Arial" w:cs="Arial"/>
                <w:b/>
                <w:sz w:val="22"/>
                <w:szCs w:val="22"/>
              </w:rPr>
              <w:t>AC</w:t>
            </w:r>
          </w:p>
        </w:tc>
        <w:tc>
          <w:tcPr>
            <w:tcW w:w="596" w:type="pct"/>
            <w:gridSpan w:val="2"/>
            <w:shd w:val="clear" w:color="auto" w:fill="FFFF99"/>
          </w:tcPr>
          <w:p w14:paraId="0796A99C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SPA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39F581EA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445220">
              <w:rPr>
                <w:rFonts w:ascii="Arial" w:hAnsi="Arial" w:cs="Arial"/>
                <w:b/>
                <w:sz w:val="22"/>
                <w:szCs w:val="22"/>
              </w:rPr>
              <w:t>Ramsar</w:t>
            </w:r>
            <w:proofErr w:type="spellEnd"/>
          </w:p>
        </w:tc>
        <w:tc>
          <w:tcPr>
            <w:tcW w:w="633" w:type="pct"/>
            <w:shd w:val="clear" w:color="auto" w:fill="FFFF99"/>
          </w:tcPr>
          <w:p w14:paraId="1A85C959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SSSI</w:t>
            </w:r>
          </w:p>
        </w:tc>
        <w:tc>
          <w:tcPr>
            <w:tcW w:w="1151" w:type="pct"/>
            <w:shd w:val="clear" w:color="auto" w:fill="FFFF99"/>
          </w:tcPr>
          <w:p w14:paraId="198A1EEC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Protected species</w:t>
            </w:r>
          </w:p>
        </w:tc>
        <w:tc>
          <w:tcPr>
            <w:tcW w:w="1128" w:type="pct"/>
            <w:shd w:val="clear" w:color="auto" w:fill="FFFF99"/>
          </w:tcPr>
          <w:p w14:paraId="62D0F110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Protected Habitats</w:t>
            </w:r>
          </w:p>
        </w:tc>
      </w:tr>
      <w:tr w:rsidR="003F6B9F" w:rsidRPr="00737CC8" w14:paraId="121031F7" w14:textId="77777777" w:rsidTr="003F6B9F">
        <w:trPr>
          <w:cantSplit/>
          <w:trHeight w:val="20"/>
        </w:trPr>
        <w:tc>
          <w:tcPr>
            <w:tcW w:w="704" w:type="pct"/>
            <w:tcBorders>
              <w:bottom w:val="single" w:sz="2" w:space="0" w:color="C0C0C0"/>
            </w:tcBorders>
          </w:tcPr>
          <w:p w14:paraId="5F25993C" w14:textId="23231EB3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596" w:type="pct"/>
            <w:gridSpan w:val="2"/>
            <w:tcBorders>
              <w:bottom w:val="single" w:sz="2" w:space="0" w:color="C0C0C0"/>
            </w:tcBorders>
          </w:tcPr>
          <w:p w14:paraId="40748F07" w14:textId="2D562F2C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788" w:type="pct"/>
            <w:gridSpan w:val="2"/>
            <w:tcBorders>
              <w:bottom w:val="single" w:sz="2" w:space="0" w:color="C0C0C0"/>
            </w:tcBorders>
          </w:tcPr>
          <w:p w14:paraId="529FDF86" w14:textId="5E5C7F34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633" w:type="pct"/>
            <w:tcBorders>
              <w:bottom w:val="single" w:sz="2" w:space="0" w:color="C0C0C0"/>
            </w:tcBorders>
          </w:tcPr>
          <w:p w14:paraId="5A4F0BAB" w14:textId="1D88CE07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257F7FDB" w14:textId="21684BD9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  <w:tc>
          <w:tcPr>
            <w:tcW w:w="1128" w:type="pct"/>
            <w:tcBorders>
              <w:bottom w:val="single" w:sz="2" w:space="0" w:color="C0C0C0"/>
            </w:tcBorders>
          </w:tcPr>
          <w:p w14:paraId="2758BB25" w14:textId="39327C41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</w:tr>
      <w:tr w:rsidR="001263B1" w:rsidRPr="00737CC8" w14:paraId="413E0789" w14:textId="77777777" w:rsidTr="003F6B9F">
        <w:trPr>
          <w:cantSplit/>
          <w:trHeight w:val="20"/>
        </w:trPr>
        <w:tc>
          <w:tcPr>
            <w:tcW w:w="704" w:type="pct"/>
            <w:shd w:val="clear" w:color="auto" w:fill="FFFF99"/>
          </w:tcPr>
          <w:p w14:paraId="12599B10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="007030B5" w:rsidRPr="00445220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445220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596" w:type="pct"/>
            <w:gridSpan w:val="2"/>
            <w:shd w:val="clear" w:color="auto" w:fill="FFFF99"/>
          </w:tcPr>
          <w:p w14:paraId="129E6F7C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NNR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6327A423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LNR</w:t>
            </w:r>
          </w:p>
        </w:tc>
        <w:tc>
          <w:tcPr>
            <w:tcW w:w="633" w:type="pct"/>
            <w:shd w:val="clear" w:color="auto" w:fill="FFFF99"/>
          </w:tcPr>
          <w:p w14:paraId="02D0C67C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LWS</w:t>
            </w:r>
          </w:p>
        </w:tc>
        <w:tc>
          <w:tcPr>
            <w:tcW w:w="1151" w:type="pct"/>
            <w:shd w:val="clear" w:color="auto" w:fill="FFFF99"/>
          </w:tcPr>
          <w:p w14:paraId="1E5B2883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Ancient Woodland</w:t>
            </w:r>
          </w:p>
        </w:tc>
        <w:tc>
          <w:tcPr>
            <w:tcW w:w="1128" w:type="pct"/>
            <w:shd w:val="clear" w:color="auto" w:fill="FFFF99"/>
          </w:tcPr>
          <w:p w14:paraId="2A2DFC8A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World Heritage Site</w:t>
            </w:r>
          </w:p>
        </w:tc>
      </w:tr>
      <w:tr w:rsidR="003F6B9F" w:rsidRPr="00737CC8" w14:paraId="0D87869A" w14:textId="77777777" w:rsidTr="003F6B9F">
        <w:trPr>
          <w:cantSplit/>
          <w:trHeight w:val="20"/>
        </w:trPr>
        <w:tc>
          <w:tcPr>
            <w:tcW w:w="704" w:type="pct"/>
            <w:tcBorders>
              <w:bottom w:val="single" w:sz="2" w:space="0" w:color="C0C0C0"/>
            </w:tcBorders>
          </w:tcPr>
          <w:p w14:paraId="03B3DE9A" w14:textId="4DD60623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  <w:tc>
          <w:tcPr>
            <w:tcW w:w="596" w:type="pct"/>
            <w:gridSpan w:val="2"/>
            <w:tcBorders>
              <w:bottom w:val="single" w:sz="2" w:space="0" w:color="C0C0C0"/>
            </w:tcBorders>
          </w:tcPr>
          <w:p w14:paraId="266F6688" w14:textId="26B641E9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  <w:tc>
          <w:tcPr>
            <w:tcW w:w="788" w:type="pct"/>
            <w:gridSpan w:val="2"/>
            <w:tcBorders>
              <w:bottom w:val="single" w:sz="2" w:space="0" w:color="C0C0C0"/>
            </w:tcBorders>
          </w:tcPr>
          <w:p w14:paraId="1ABD25CF" w14:textId="390B4F47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  <w:tc>
          <w:tcPr>
            <w:tcW w:w="633" w:type="pct"/>
            <w:tcBorders>
              <w:bottom w:val="single" w:sz="2" w:space="0" w:color="C0C0C0"/>
            </w:tcBorders>
          </w:tcPr>
          <w:p w14:paraId="656024BA" w14:textId="01ED2326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346DEC0E" w14:textId="016A1FCE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  <w:tc>
          <w:tcPr>
            <w:tcW w:w="1128" w:type="pct"/>
            <w:tcBorders>
              <w:bottom w:val="single" w:sz="2" w:space="0" w:color="C0C0C0"/>
            </w:tcBorders>
          </w:tcPr>
          <w:p w14:paraId="7805B1EB" w14:textId="5F52E1C0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</w:tr>
      <w:tr w:rsidR="001263B1" w:rsidRPr="00737CC8" w14:paraId="009477E7" w14:textId="77777777" w:rsidTr="003F6B9F">
        <w:trPr>
          <w:cantSplit/>
          <w:trHeight w:val="20"/>
        </w:trPr>
        <w:tc>
          <w:tcPr>
            <w:tcW w:w="704" w:type="pct"/>
            <w:shd w:val="clear" w:color="auto" w:fill="FFFF99"/>
          </w:tcPr>
          <w:p w14:paraId="234369BC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National Parks</w:t>
            </w:r>
          </w:p>
        </w:tc>
        <w:tc>
          <w:tcPr>
            <w:tcW w:w="596" w:type="pct"/>
            <w:gridSpan w:val="2"/>
            <w:shd w:val="clear" w:color="auto" w:fill="FFFF99"/>
          </w:tcPr>
          <w:p w14:paraId="6C3C1614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AONB</w:t>
            </w:r>
          </w:p>
        </w:tc>
        <w:tc>
          <w:tcPr>
            <w:tcW w:w="788" w:type="pct"/>
            <w:gridSpan w:val="2"/>
            <w:shd w:val="clear" w:color="auto" w:fill="FFFF99"/>
          </w:tcPr>
          <w:p w14:paraId="5827F3BA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Heritage Coast</w:t>
            </w:r>
          </w:p>
        </w:tc>
        <w:tc>
          <w:tcPr>
            <w:tcW w:w="633" w:type="pct"/>
            <w:shd w:val="clear" w:color="auto" w:fill="FFFF99"/>
          </w:tcPr>
          <w:p w14:paraId="0FBE0728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SAM</w:t>
            </w:r>
          </w:p>
        </w:tc>
        <w:tc>
          <w:tcPr>
            <w:tcW w:w="1151" w:type="pct"/>
            <w:shd w:val="clear" w:color="auto" w:fill="FFFF99"/>
          </w:tcPr>
          <w:p w14:paraId="0825422E" w14:textId="77777777" w:rsidR="001263B1" w:rsidRPr="00445220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Shellfish or bathing water</w:t>
            </w:r>
          </w:p>
        </w:tc>
        <w:tc>
          <w:tcPr>
            <w:tcW w:w="1128" w:type="pct"/>
            <w:shd w:val="clear" w:color="auto" w:fill="FFFF99"/>
          </w:tcPr>
          <w:p w14:paraId="18689E7A" w14:textId="77777777" w:rsidR="001263B1" w:rsidRPr="00445220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BAP Species</w:t>
            </w:r>
          </w:p>
        </w:tc>
      </w:tr>
      <w:tr w:rsidR="003F6B9F" w:rsidRPr="00737CC8" w14:paraId="377B22FD" w14:textId="77777777" w:rsidTr="003F6B9F">
        <w:trPr>
          <w:cantSplit/>
          <w:trHeight w:val="20"/>
        </w:trPr>
        <w:tc>
          <w:tcPr>
            <w:tcW w:w="704" w:type="pct"/>
          </w:tcPr>
          <w:p w14:paraId="5AC89AA1" w14:textId="45657860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lastRenderedPageBreak/>
              <w:t xml:space="preserve">N/A </w:t>
            </w:r>
          </w:p>
        </w:tc>
        <w:tc>
          <w:tcPr>
            <w:tcW w:w="596" w:type="pct"/>
            <w:gridSpan w:val="2"/>
          </w:tcPr>
          <w:p w14:paraId="5CE0F7CB" w14:textId="60C7DE87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  <w:tc>
          <w:tcPr>
            <w:tcW w:w="788" w:type="pct"/>
            <w:gridSpan w:val="2"/>
          </w:tcPr>
          <w:p w14:paraId="3D8EFBDD" w14:textId="6EB0D135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  <w:tc>
          <w:tcPr>
            <w:tcW w:w="633" w:type="pct"/>
          </w:tcPr>
          <w:p w14:paraId="31613450" w14:textId="1056DB3D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  <w:tc>
          <w:tcPr>
            <w:tcW w:w="1151" w:type="pct"/>
          </w:tcPr>
          <w:p w14:paraId="7920B188" w14:textId="6F2565BC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  <w:tc>
          <w:tcPr>
            <w:tcW w:w="1128" w:type="pct"/>
          </w:tcPr>
          <w:p w14:paraId="7647B1C1" w14:textId="08BCCE71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</w:tr>
      <w:tr w:rsidR="00361244" w:rsidRPr="00737CC8" w14:paraId="595FF6EC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9FA10B7" w14:textId="77777777" w:rsidR="00361244" w:rsidRPr="00445220" w:rsidRDefault="0036124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Proximity to Newts/ breeding ground</w:t>
            </w:r>
          </w:p>
        </w:tc>
      </w:tr>
      <w:tr w:rsidR="00361244" w:rsidRPr="00737CC8" w14:paraId="36AF4D12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190AFA6" w14:textId="20A3AAAD" w:rsidR="00361244" w:rsidRPr="00445220" w:rsidRDefault="003F6B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>N/A</w:t>
            </w:r>
          </w:p>
        </w:tc>
      </w:tr>
      <w:tr w:rsidR="00594238" w:rsidRPr="00737CC8" w14:paraId="06C3E0C8" w14:textId="77777777" w:rsidTr="003F6B9F">
        <w:trPr>
          <w:cantSplit/>
          <w:trHeight w:val="20"/>
        </w:trPr>
        <w:tc>
          <w:tcPr>
            <w:tcW w:w="781" w:type="pct"/>
            <w:gridSpan w:val="2"/>
            <w:shd w:val="clear" w:color="auto" w:fill="FFFF99"/>
          </w:tcPr>
          <w:p w14:paraId="7E2C763D" w14:textId="77777777" w:rsidR="00594238" w:rsidRPr="00445220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Human occupation</w:t>
            </w:r>
          </w:p>
        </w:tc>
        <w:tc>
          <w:tcPr>
            <w:tcW w:w="897" w:type="pct"/>
            <w:gridSpan w:val="2"/>
            <w:shd w:val="clear" w:color="auto" w:fill="FFFF99"/>
          </w:tcPr>
          <w:p w14:paraId="0AC1060A" w14:textId="77777777" w:rsidR="00594238" w:rsidRPr="00445220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Flood</w:t>
            </w:r>
            <w:r w:rsidR="009D77FF" w:rsidRPr="004452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445220">
              <w:rPr>
                <w:rFonts w:ascii="Arial" w:hAnsi="Arial" w:cs="Arial"/>
                <w:b/>
                <w:sz w:val="22"/>
                <w:szCs w:val="22"/>
              </w:rPr>
              <w:t>plain</w:t>
            </w:r>
          </w:p>
        </w:tc>
        <w:tc>
          <w:tcPr>
            <w:tcW w:w="1043" w:type="pct"/>
            <w:gridSpan w:val="2"/>
            <w:shd w:val="clear" w:color="auto" w:fill="FFFF99"/>
          </w:tcPr>
          <w:p w14:paraId="2A11551F" w14:textId="77777777" w:rsidR="00594238" w:rsidRPr="00445220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Well used for drinking water</w:t>
            </w:r>
          </w:p>
        </w:tc>
        <w:tc>
          <w:tcPr>
            <w:tcW w:w="1151" w:type="pct"/>
            <w:shd w:val="clear" w:color="auto" w:fill="FFFF99"/>
          </w:tcPr>
          <w:p w14:paraId="75FB5588" w14:textId="77777777" w:rsidR="00594238" w:rsidRPr="00445220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Spring used for drinking water</w:t>
            </w:r>
          </w:p>
        </w:tc>
        <w:tc>
          <w:tcPr>
            <w:tcW w:w="1128" w:type="pct"/>
            <w:shd w:val="clear" w:color="auto" w:fill="FFFF99"/>
          </w:tcPr>
          <w:p w14:paraId="460D495A" w14:textId="77777777" w:rsidR="00594238" w:rsidRPr="00445220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Borehole used for drinking water</w:t>
            </w:r>
          </w:p>
        </w:tc>
      </w:tr>
      <w:tr w:rsidR="003F6B9F" w:rsidRPr="00737CC8" w14:paraId="592C536F" w14:textId="77777777" w:rsidTr="003F6B9F">
        <w:trPr>
          <w:cantSplit/>
          <w:trHeight w:val="20"/>
        </w:trPr>
        <w:tc>
          <w:tcPr>
            <w:tcW w:w="781" w:type="pct"/>
            <w:gridSpan w:val="2"/>
            <w:tcBorders>
              <w:bottom w:val="single" w:sz="2" w:space="0" w:color="C0C0C0"/>
            </w:tcBorders>
          </w:tcPr>
          <w:p w14:paraId="23931F64" w14:textId="6AD9A56B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  <w:tc>
          <w:tcPr>
            <w:tcW w:w="897" w:type="pct"/>
            <w:gridSpan w:val="2"/>
            <w:tcBorders>
              <w:bottom w:val="single" w:sz="2" w:space="0" w:color="C0C0C0"/>
            </w:tcBorders>
          </w:tcPr>
          <w:p w14:paraId="5E2804C9" w14:textId="3AABF102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 xml:space="preserve">N/A </w:t>
            </w:r>
          </w:p>
        </w:tc>
        <w:tc>
          <w:tcPr>
            <w:tcW w:w="1043" w:type="pct"/>
            <w:gridSpan w:val="2"/>
            <w:tcBorders>
              <w:bottom w:val="single" w:sz="2" w:space="0" w:color="C0C0C0"/>
            </w:tcBorders>
          </w:tcPr>
          <w:p w14:paraId="404C7B78" w14:textId="7037CBFF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51298C60" w14:textId="18E6FAFF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1128" w:type="pct"/>
            <w:tcBorders>
              <w:bottom w:val="single" w:sz="2" w:space="0" w:color="C0C0C0"/>
            </w:tcBorders>
          </w:tcPr>
          <w:p w14:paraId="41FB1A4A" w14:textId="0BE0FF52" w:rsidR="003F6B9F" w:rsidRPr="00445220" w:rsidRDefault="003F6B9F" w:rsidP="003F6B9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="00B94FD0" w:rsidRPr="004452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594238" w:rsidRPr="00737CC8" w14:paraId="12F2DCCE" w14:textId="77777777" w:rsidTr="003F6B9F">
        <w:trPr>
          <w:cantSplit/>
          <w:trHeight w:val="20"/>
        </w:trPr>
        <w:tc>
          <w:tcPr>
            <w:tcW w:w="781" w:type="pct"/>
            <w:gridSpan w:val="2"/>
            <w:shd w:val="clear" w:color="auto" w:fill="FFFF99"/>
          </w:tcPr>
          <w:p w14:paraId="1489BF44" w14:textId="77777777" w:rsidR="00594238" w:rsidRPr="00445220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Water course</w:t>
            </w:r>
          </w:p>
        </w:tc>
        <w:tc>
          <w:tcPr>
            <w:tcW w:w="897" w:type="pct"/>
            <w:gridSpan w:val="2"/>
            <w:shd w:val="clear" w:color="auto" w:fill="FFFF99"/>
          </w:tcPr>
          <w:p w14:paraId="037B4370" w14:textId="77777777" w:rsidR="00594238" w:rsidRPr="00445220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Groundwater SPZ1 &amp; SPZ2</w:t>
            </w:r>
          </w:p>
        </w:tc>
        <w:tc>
          <w:tcPr>
            <w:tcW w:w="1043" w:type="pct"/>
            <w:gridSpan w:val="2"/>
            <w:shd w:val="clear" w:color="auto" w:fill="FFFF99"/>
          </w:tcPr>
          <w:p w14:paraId="2AD6C7DA" w14:textId="77777777" w:rsidR="00594238" w:rsidRPr="00445220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 xml:space="preserve">Well used for domestic/ food </w:t>
            </w:r>
            <w:r w:rsidR="006515F2" w:rsidRPr="00445220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  <w:tc>
          <w:tcPr>
            <w:tcW w:w="1151" w:type="pct"/>
            <w:shd w:val="clear" w:color="auto" w:fill="FFFF99"/>
          </w:tcPr>
          <w:p w14:paraId="0CBDB776" w14:textId="77777777" w:rsidR="00594238" w:rsidRPr="00445220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 xml:space="preserve">Spring used for domestic/ food </w:t>
            </w:r>
            <w:r w:rsidR="006515F2" w:rsidRPr="00445220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  <w:tc>
          <w:tcPr>
            <w:tcW w:w="1128" w:type="pct"/>
            <w:shd w:val="clear" w:color="auto" w:fill="FFFF99"/>
          </w:tcPr>
          <w:p w14:paraId="6533E55C" w14:textId="77777777" w:rsidR="00594238" w:rsidRPr="00445220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 xml:space="preserve">Borehole used for domestic/ food </w:t>
            </w:r>
            <w:r w:rsidR="006515F2" w:rsidRPr="00445220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</w:tr>
      <w:tr w:rsidR="00594238" w:rsidRPr="00737CC8" w14:paraId="4C0FA444" w14:textId="77777777" w:rsidTr="003F6B9F">
        <w:trPr>
          <w:cantSplit/>
          <w:trHeight w:val="20"/>
        </w:trPr>
        <w:tc>
          <w:tcPr>
            <w:tcW w:w="781" w:type="pct"/>
            <w:gridSpan w:val="2"/>
            <w:tcBorders>
              <w:bottom w:val="single" w:sz="2" w:space="0" w:color="C0C0C0"/>
            </w:tcBorders>
          </w:tcPr>
          <w:p w14:paraId="0A0D9146" w14:textId="2CA35E56" w:rsidR="00594238" w:rsidRPr="00445220" w:rsidRDefault="00B94FD0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/>
                <w:b/>
                <w:sz w:val="22"/>
                <w:szCs w:val="22"/>
              </w:rPr>
              <w:t>N/A</w:t>
            </w:r>
          </w:p>
        </w:tc>
        <w:tc>
          <w:tcPr>
            <w:tcW w:w="897" w:type="pct"/>
            <w:gridSpan w:val="2"/>
            <w:tcBorders>
              <w:bottom w:val="single" w:sz="2" w:space="0" w:color="C0C0C0"/>
            </w:tcBorders>
          </w:tcPr>
          <w:p w14:paraId="458AD404" w14:textId="5C4E2C83" w:rsidR="00594238" w:rsidRPr="00445220" w:rsidRDefault="003F6B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1043" w:type="pct"/>
            <w:gridSpan w:val="2"/>
            <w:tcBorders>
              <w:bottom w:val="single" w:sz="2" w:space="0" w:color="C0C0C0"/>
            </w:tcBorders>
          </w:tcPr>
          <w:p w14:paraId="79F47005" w14:textId="3E0E8B49" w:rsidR="00594238" w:rsidRPr="00445220" w:rsidRDefault="003F6B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1151" w:type="pct"/>
            <w:tcBorders>
              <w:bottom w:val="single" w:sz="2" w:space="0" w:color="C0C0C0"/>
            </w:tcBorders>
          </w:tcPr>
          <w:p w14:paraId="317A7677" w14:textId="4F02465C" w:rsidR="00594238" w:rsidRPr="00445220" w:rsidRDefault="003F6B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1128" w:type="pct"/>
            <w:tcBorders>
              <w:bottom w:val="single" w:sz="2" w:space="0" w:color="C0C0C0"/>
            </w:tcBorders>
          </w:tcPr>
          <w:p w14:paraId="421F7671" w14:textId="25522545" w:rsidR="00594238" w:rsidRPr="00445220" w:rsidRDefault="003F6B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44522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</w:tr>
      <w:tr w:rsidR="00361244" w:rsidRPr="00737CC8" w14:paraId="00D06FB8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F1DAF08" w14:textId="77777777" w:rsidR="00361244" w:rsidRPr="00737CC8" w:rsidRDefault="00361244" w:rsidP="0036124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In an AQMA</w:t>
            </w:r>
          </w:p>
        </w:tc>
      </w:tr>
      <w:tr w:rsidR="00361244" w:rsidRPr="00737CC8" w14:paraId="4BC3D8ED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75AA6F5" w14:textId="245497BE" w:rsidR="00361244" w:rsidRPr="00737CC8" w:rsidRDefault="003F6B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</w:tbl>
    <w:p w14:paraId="3365CBD3" w14:textId="77777777" w:rsidR="00D97D71" w:rsidRPr="00737CC8" w:rsidRDefault="00D97D71" w:rsidP="00D77C8C">
      <w:pPr>
        <w:pStyle w:val="StyleHeading5BlockLabelArial"/>
        <w:spacing w:before="60" w:after="60" w:line="270" w:lineRule="exact"/>
        <w:rPr>
          <w:sz w:val="24"/>
          <w:szCs w:val="24"/>
        </w:rPr>
      </w:pPr>
    </w:p>
    <w:p w14:paraId="63491B51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77C8C" w:rsidRPr="00737CC8" w14:paraId="6A48568D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6A9DF13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DF9DEA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6B9F4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6F1FB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5697D4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10B9979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0BA1BB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020F27" w:rsidRPr="00737CC8" w14:paraId="3958319E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42D545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0A093D6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</w:rPr>
              <w:t>Have all Standard rules criteria for each of the rule sets included in the application been met?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F85BACA" w14:textId="268FB8A9" w:rsidR="00020F27" w:rsidRPr="00737CC8" w:rsidRDefault="006950B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85BA27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E7462D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2014B2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6AD81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No:</w:t>
            </w:r>
            <w:r w:rsidRPr="00737CC8">
              <w:rPr>
                <w:rFonts w:cs="Arial"/>
                <w:szCs w:val="22"/>
              </w:rPr>
              <w:t xml:space="preserve"> not duly made</w:t>
            </w:r>
            <w:r w:rsidR="00E72514" w:rsidRPr="00737CC8">
              <w:rPr>
                <w:rFonts w:cs="Arial"/>
                <w:szCs w:val="22"/>
              </w:rPr>
              <w:t>. Return application.</w:t>
            </w:r>
          </w:p>
        </w:tc>
      </w:tr>
      <w:tr w:rsidR="00020F27" w:rsidRPr="00737CC8" w14:paraId="556A1EE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774461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12B1324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32E28C6F" w14:textId="72ABEB02" w:rsidR="00020F27" w:rsidRPr="00737CC8" w:rsidRDefault="006950B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832527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D929EC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CE158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FFF51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3CD4CEF5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32FD8D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9E529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DD29A27" w14:textId="48638DBC" w:rsidR="00020F27" w:rsidRPr="00737CC8" w:rsidRDefault="006950B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370D8A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B3577A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D3B55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45121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6627BA88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B14607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67C5E92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E8D9BC3" w14:textId="46FD3B1F" w:rsidR="00020F27" w:rsidRPr="00737CC8" w:rsidRDefault="00217036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99D5C9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F5AAAD" w14:textId="625A8DC2" w:rsidR="00020F27" w:rsidRPr="00737CC8" w:rsidRDefault="00217036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FA193EE" w14:textId="247DCB89" w:rsidR="00020F27" w:rsidRPr="00737CC8" w:rsidRDefault="00217036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03/05/19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4B4C64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4E4F4CA6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D2BCF5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4BE37F0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074CB48" w14:textId="46F5DB71" w:rsidR="00020F27" w:rsidRPr="00737CC8" w:rsidRDefault="008945E3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BA73B8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9A2C676" w14:textId="022BB7B1" w:rsidR="00020F27" w:rsidRPr="00737CC8" w:rsidRDefault="008945E3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4A4993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99683E8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020F27" w:rsidRPr="00737CC8" w14:paraId="1D66319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3C4F53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BC06E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760DCE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A064FD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32F753" w14:textId="4A794589" w:rsidR="00020F27" w:rsidRPr="00737CC8" w:rsidRDefault="006950B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14718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3CD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2B654924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939D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F7C8143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677BBE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6A719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38B3BA6" w14:textId="296D644D" w:rsidR="00020F27" w:rsidRPr="00737CC8" w:rsidRDefault="006950B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2F7C034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A36C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44EF6D2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67B3BAEC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516EF8F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BF13C82" w14:textId="64AD950B" w:rsidR="00020F27" w:rsidRPr="00737CC8" w:rsidRDefault="006950B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0AB0E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D68BA2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5B9F6AF" w14:textId="3CCC4827" w:rsidR="00020F27" w:rsidRPr="00737CC8" w:rsidRDefault="003300F3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A3957F0" w14:textId="6DE37C9F" w:rsidR="00020F27" w:rsidRPr="00737CC8" w:rsidRDefault="006D1665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07/0519</w:t>
            </w:r>
          </w:p>
        </w:tc>
      </w:tr>
      <w:tr w:rsidR="00020F27" w:rsidRPr="00737CC8" w14:paraId="2747CB0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3B384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6AEABDBA" w14:textId="34758FD6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Duly made </w:t>
            </w:r>
            <w:r w:rsidR="0084132F">
              <w:rPr>
                <w:rFonts w:cs="Arial"/>
                <w:color w:val="000000"/>
                <w:szCs w:val="22"/>
              </w:rPr>
              <w:t>confirmation</w:t>
            </w:r>
            <w:r w:rsidRPr="00737CC8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4A7D82C7" w14:textId="723BB43D" w:rsidR="00020F27" w:rsidRPr="00737CC8" w:rsidRDefault="006950B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C0EF00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1AE6F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471AF123" w14:textId="68C77530" w:rsidR="00020F27" w:rsidRPr="00737CC8" w:rsidRDefault="003300F3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FA1A51A" w14:textId="10CA439F" w:rsidR="00020F27" w:rsidRPr="00737CC8" w:rsidRDefault="006D1665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08/05/19</w:t>
            </w:r>
          </w:p>
        </w:tc>
      </w:tr>
      <w:tr w:rsidR="00020F27" w:rsidRPr="00737CC8" w14:paraId="38CBB02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844E40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55EC86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Publicise on web</w:t>
            </w:r>
            <w:r w:rsidR="00CC43FE" w:rsidRPr="00737CC8">
              <w:rPr>
                <w:rFonts w:cs="Arial"/>
                <w:color w:val="000000"/>
                <w:szCs w:val="22"/>
              </w:rPr>
              <w:t>?</w:t>
            </w:r>
          </w:p>
        </w:tc>
        <w:tc>
          <w:tcPr>
            <w:tcW w:w="389" w:type="pct"/>
          </w:tcPr>
          <w:p w14:paraId="6DE38D6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B4F00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1691230" w14:textId="777E81EA" w:rsidR="00020F27" w:rsidRPr="00737CC8" w:rsidRDefault="006950B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6EB868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4944FF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B66F1A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931E60A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0A5302F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DA5CF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0F2D7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A511729" w14:textId="4B4AF4A7" w:rsidR="00020F27" w:rsidRPr="00737CC8" w:rsidRDefault="006950B0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3F2584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332B56D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020F27" w:rsidRPr="00737CC8" w14:paraId="206BF1E8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7750C84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120A30F" w14:textId="01FD9A81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DM checklist </w:t>
            </w:r>
            <w:r w:rsidR="0084132F">
              <w:rPr>
                <w:rFonts w:cs="Arial"/>
                <w:color w:val="000000"/>
                <w:szCs w:val="22"/>
              </w:rPr>
              <w:t>s</w:t>
            </w:r>
            <w:r w:rsidRPr="00737CC8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1C711C" w14:textId="1598943F" w:rsidR="00020F27" w:rsidRPr="00737CC8" w:rsidRDefault="006950B0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A2BFFF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50844F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94A3FB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07C6C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82C0607" w14:textId="77777777" w:rsidR="0093763B" w:rsidRPr="00737CC8" w:rsidRDefault="0093763B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BF035F2" w14:textId="77777777" w:rsidR="006515F2" w:rsidRPr="00737CC8" w:rsidRDefault="006515F2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6515F2" w:rsidRPr="00737CC8" w14:paraId="4ACE19F2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7C224C17" w14:textId="39CB0530" w:rsidR="008B1A4E" w:rsidRPr="00737CC8" w:rsidRDefault="006515F2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6670E1" w:rsidRPr="00737CC8" w14:paraId="5F06451A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FC64209" w14:textId="212AB35B" w:rsidR="006670E1" w:rsidRPr="00737CC8" w:rsidRDefault="004809AE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Magda Leonowicz 0</w:t>
            </w:r>
            <w:r w:rsidR="00323892">
              <w:rPr>
                <w:rFonts w:ascii="Arial" w:hAnsi="Arial" w:cs="Arial"/>
                <w:b/>
                <w:sz w:val="22"/>
                <w:szCs w:val="22"/>
                <w:u w:val="single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/05/2019</w:t>
            </w:r>
          </w:p>
          <w:p w14:paraId="53E04D67" w14:textId="0521E728" w:rsidR="00323892" w:rsidRPr="00737CC8" w:rsidRDefault="00323892" w:rsidP="003238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Not duly made- more information needed about the question 2e part B1. </w:t>
            </w:r>
          </w:p>
        </w:tc>
      </w:tr>
      <w:tr w:rsidR="003D438A" w:rsidRPr="00737CC8" w14:paraId="46C9FE98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E95EABD" w14:textId="2593823C" w:rsidR="003D438A" w:rsidRPr="00737CC8" w:rsidRDefault="005E76ED" w:rsidP="003D438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Magda Leonowicz</w:t>
            </w:r>
            <w:r w:rsidR="003D438A" w:rsidRPr="00737CC8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07/05/19</w:t>
            </w:r>
          </w:p>
          <w:p w14:paraId="285B048B" w14:textId="42EEDEE2" w:rsidR="003D438A" w:rsidRPr="006D1665" w:rsidRDefault="006D1665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Duly Made</w:t>
            </w:r>
          </w:p>
        </w:tc>
      </w:tr>
    </w:tbl>
    <w:p w14:paraId="6B39A5F8" w14:textId="77777777" w:rsidR="006515F2" w:rsidRDefault="006515F2" w:rsidP="00D77C8C">
      <w:pPr>
        <w:spacing w:before="60" w:after="60" w:line="270" w:lineRule="exact"/>
        <w:rPr>
          <w:lang w:val="en-US" w:eastAsia="en-US"/>
        </w:rPr>
      </w:pPr>
    </w:p>
    <w:sectPr w:rsidR="006515F2" w:rsidSect="00434129">
      <w:headerReference w:type="default" r:id="rId16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93A2F" w14:textId="77777777" w:rsidR="00C9396A" w:rsidRDefault="00C9396A">
      <w:r>
        <w:separator/>
      </w:r>
    </w:p>
  </w:endnote>
  <w:endnote w:type="continuationSeparator" w:id="0">
    <w:p w14:paraId="52EE48D8" w14:textId="77777777" w:rsidR="00C9396A" w:rsidRDefault="00C9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A6416" w14:textId="77777777" w:rsidR="00C9396A" w:rsidRDefault="00C9396A">
      <w:r>
        <w:separator/>
      </w:r>
    </w:p>
  </w:footnote>
  <w:footnote w:type="continuationSeparator" w:id="0">
    <w:p w14:paraId="21D90D36" w14:textId="77777777" w:rsidR="00C9396A" w:rsidRDefault="00C9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D187D" w14:textId="77777777" w:rsidR="00C9396A" w:rsidRPr="00D77C8C" w:rsidRDefault="00C9396A">
    <w:pPr>
      <w:pStyle w:val="Header"/>
      <w:rPr>
        <w:b/>
      </w:rPr>
    </w:pPr>
    <w:r w:rsidRPr="00D77C8C">
      <w:rPr>
        <w:b/>
      </w:rPr>
      <w:t>New standard rule facilities and variations to add/ become standard facilities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4036B"/>
    <w:multiLevelType w:val="hybridMultilevel"/>
    <w:tmpl w:val="4612B6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2A5C"/>
    <w:rsid w:val="00017DD8"/>
    <w:rsid w:val="00020F27"/>
    <w:rsid w:val="00021522"/>
    <w:rsid w:val="00021DE5"/>
    <w:rsid w:val="00023F8F"/>
    <w:rsid w:val="0002529A"/>
    <w:rsid w:val="000267EF"/>
    <w:rsid w:val="0002727E"/>
    <w:rsid w:val="00033A0D"/>
    <w:rsid w:val="00033D34"/>
    <w:rsid w:val="00042073"/>
    <w:rsid w:val="00047367"/>
    <w:rsid w:val="00050E1A"/>
    <w:rsid w:val="0005295F"/>
    <w:rsid w:val="0005514D"/>
    <w:rsid w:val="000615B7"/>
    <w:rsid w:val="00061BE8"/>
    <w:rsid w:val="00066348"/>
    <w:rsid w:val="00066CFA"/>
    <w:rsid w:val="00067682"/>
    <w:rsid w:val="000721DD"/>
    <w:rsid w:val="0008130A"/>
    <w:rsid w:val="000827E0"/>
    <w:rsid w:val="00094432"/>
    <w:rsid w:val="000A1028"/>
    <w:rsid w:val="000A1CF4"/>
    <w:rsid w:val="000A6038"/>
    <w:rsid w:val="000B0506"/>
    <w:rsid w:val="000C1C49"/>
    <w:rsid w:val="000C39E8"/>
    <w:rsid w:val="000C473E"/>
    <w:rsid w:val="000C5E1E"/>
    <w:rsid w:val="000E5D87"/>
    <w:rsid w:val="000F23A6"/>
    <w:rsid w:val="000F3523"/>
    <w:rsid w:val="00103A0F"/>
    <w:rsid w:val="00105266"/>
    <w:rsid w:val="001056D2"/>
    <w:rsid w:val="00105AEF"/>
    <w:rsid w:val="001067B2"/>
    <w:rsid w:val="00115D3B"/>
    <w:rsid w:val="00117868"/>
    <w:rsid w:val="0012123D"/>
    <w:rsid w:val="00125F12"/>
    <w:rsid w:val="001263B1"/>
    <w:rsid w:val="00131D79"/>
    <w:rsid w:val="00133D9C"/>
    <w:rsid w:val="00136B7D"/>
    <w:rsid w:val="00151465"/>
    <w:rsid w:val="001577D2"/>
    <w:rsid w:val="0016140F"/>
    <w:rsid w:val="00163B72"/>
    <w:rsid w:val="00173DF5"/>
    <w:rsid w:val="001756B9"/>
    <w:rsid w:val="00175D53"/>
    <w:rsid w:val="00176A6A"/>
    <w:rsid w:val="00177DAC"/>
    <w:rsid w:val="00183314"/>
    <w:rsid w:val="001836A2"/>
    <w:rsid w:val="00185411"/>
    <w:rsid w:val="00190EE3"/>
    <w:rsid w:val="00191EF5"/>
    <w:rsid w:val="00191EFD"/>
    <w:rsid w:val="001A0F9F"/>
    <w:rsid w:val="001A17B0"/>
    <w:rsid w:val="001A3F6C"/>
    <w:rsid w:val="001B2EC0"/>
    <w:rsid w:val="001C215C"/>
    <w:rsid w:val="001C285F"/>
    <w:rsid w:val="001E3FF0"/>
    <w:rsid w:val="001F1FA4"/>
    <w:rsid w:val="001F3364"/>
    <w:rsid w:val="001F746D"/>
    <w:rsid w:val="001F7F38"/>
    <w:rsid w:val="00201B89"/>
    <w:rsid w:val="0020209D"/>
    <w:rsid w:val="0020374D"/>
    <w:rsid w:val="00203F88"/>
    <w:rsid w:val="00207EA4"/>
    <w:rsid w:val="002113D9"/>
    <w:rsid w:val="0021301D"/>
    <w:rsid w:val="00213E35"/>
    <w:rsid w:val="00214D47"/>
    <w:rsid w:val="00217036"/>
    <w:rsid w:val="002310F7"/>
    <w:rsid w:val="002314AE"/>
    <w:rsid w:val="0023182B"/>
    <w:rsid w:val="002345F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92572"/>
    <w:rsid w:val="002A32F6"/>
    <w:rsid w:val="002A34BE"/>
    <w:rsid w:val="002A4810"/>
    <w:rsid w:val="002B35BF"/>
    <w:rsid w:val="002B46A2"/>
    <w:rsid w:val="002B703B"/>
    <w:rsid w:val="002C1B59"/>
    <w:rsid w:val="002C3A13"/>
    <w:rsid w:val="002D6232"/>
    <w:rsid w:val="002E1083"/>
    <w:rsid w:val="002F10DD"/>
    <w:rsid w:val="002F303B"/>
    <w:rsid w:val="002F37F1"/>
    <w:rsid w:val="002F5319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3892"/>
    <w:rsid w:val="00326007"/>
    <w:rsid w:val="0032647D"/>
    <w:rsid w:val="003278BA"/>
    <w:rsid w:val="00327BBF"/>
    <w:rsid w:val="003300F3"/>
    <w:rsid w:val="003327E1"/>
    <w:rsid w:val="00335299"/>
    <w:rsid w:val="00335F62"/>
    <w:rsid w:val="00337A96"/>
    <w:rsid w:val="00337CD2"/>
    <w:rsid w:val="00361244"/>
    <w:rsid w:val="0037134F"/>
    <w:rsid w:val="00371623"/>
    <w:rsid w:val="0037256B"/>
    <w:rsid w:val="003801B9"/>
    <w:rsid w:val="00380224"/>
    <w:rsid w:val="0038581C"/>
    <w:rsid w:val="00387609"/>
    <w:rsid w:val="00390A1D"/>
    <w:rsid w:val="0039268D"/>
    <w:rsid w:val="00393D52"/>
    <w:rsid w:val="003A30E6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B7CEA"/>
    <w:rsid w:val="003C0261"/>
    <w:rsid w:val="003C48CE"/>
    <w:rsid w:val="003C75F1"/>
    <w:rsid w:val="003D0B7C"/>
    <w:rsid w:val="003D21F5"/>
    <w:rsid w:val="003D438A"/>
    <w:rsid w:val="003D5AFF"/>
    <w:rsid w:val="003D69B8"/>
    <w:rsid w:val="003E20FD"/>
    <w:rsid w:val="003E2631"/>
    <w:rsid w:val="003E2D7D"/>
    <w:rsid w:val="003E2E03"/>
    <w:rsid w:val="003E6FE4"/>
    <w:rsid w:val="003F0401"/>
    <w:rsid w:val="003F0B39"/>
    <w:rsid w:val="003F18C6"/>
    <w:rsid w:val="003F6B9F"/>
    <w:rsid w:val="003F6F82"/>
    <w:rsid w:val="00402942"/>
    <w:rsid w:val="00402E83"/>
    <w:rsid w:val="00404F21"/>
    <w:rsid w:val="00406738"/>
    <w:rsid w:val="0040761C"/>
    <w:rsid w:val="0041018D"/>
    <w:rsid w:val="00410260"/>
    <w:rsid w:val="00414668"/>
    <w:rsid w:val="00423135"/>
    <w:rsid w:val="00431D9F"/>
    <w:rsid w:val="00434129"/>
    <w:rsid w:val="00443027"/>
    <w:rsid w:val="00445220"/>
    <w:rsid w:val="0044561A"/>
    <w:rsid w:val="0044648F"/>
    <w:rsid w:val="0045300A"/>
    <w:rsid w:val="0045384D"/>
    <w:rsid w:val="0045466F"/>
    <w:rsid w:val="0046022A"/>
    <w:rsid w:val="004620F0"/>
    <w:rsid w:val="004631DB"/>
    <w:rsid w:val="004734A6"/>
    <w:rsid w:val="004762B7"/>
    <w:rsid w:val="0047684E"/>
    <w:rsid w:val="004809AE"/>
    <w:rsid w:val="00480AC9"/>
    <w:rsid w:val="00481042"/>
    <w:rsid w:val="00481D55"/>
    <w:rsid w:val="00483C78"/>
    <w:rsid w:val="00485B15"/>
    <w:rsid w:val="00491D59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2F8F"/>
    <w:rsid w:val="004F4A9F"/>
    <w:rsid w:val="004F61D4"/>
    <w:rsid w:val="004F62C2"/>
    <w:rsid w:val="004F6463"/>
    <w:rsid w:val="005001B4"/>
    <w:rsid w:val="00503CD9"/>
    <w:rsid w:val="0050664C"/>
    <w:rsid w:val="00517E63"/>
    <w:rsid w:val="00523606"/>
    <w:rsid w:val="00524167"/>
    <w:rsid w:val="00525396"/>
    <w:rsid w:val="00525408"/>
    <w:rsid w:val="00526ED4"/>
    <w:rsid w:val="00530F2E"/>
    <w:rsid w:val="00547AA4"/>
    <w:rsid w:val="0055100E"/>
    <w:rsid w:val="005515B9"/>
    <w:rsid w:val="0055228C"/>
    <w:rsid w:val="00555885"/>
    <w:rsid w:val="00556518"/>
    <w:rsid w:val="00557600"/>
    <w:rsid w:val="00560984"/>
    <w:rsid w:val="00561FE2"/>
    <w:rsid w:val="005638D0"/>
    <w:rsid w:val="00570495"/>
    <w:rsid w:val="00577F70"/>
    <w:rsid w:val="0058191D"/>
    <w:rsid w:val="005866EF"/>
    <w:rsid w:val="00591524"/>
    <w:rsid w:val="00592EB5"/>
    <w:rsid w:val="00594238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E5646"/>
    <w:rsid w:val="005E76ED"/>
    <w:rsid w:val="005F052F"/>
    <w:rsid w:val="005F0D84"/>
    <w:rsid w:val="005F4116"/>
    <w:rsid w:val="005F545F"/>
    <w:rsid w:val="00604B6E"/>
    <w:rsid w:val="006158AD"/>
    <w:rsid w:val="00616CC6"/>
    <w:rsid w:val="00616FFE"/>
    <w:rsid w:val="0061796B"/>
    <w:rsid w:val="00620A9F"/>
    <w:rsid w:val="006220FC"/>
    <w:rsid w:val="00624D11"/>
    <w:rsid w:val="00634CE3"/>
    <w:rsid w:val="00645F83"/>
    <w:rsid w:val="00647E8E"/>
    <w:rsid w:val="006515F2"/>
    <w:rsid w:val="00652BC1"/>
    <w:rsid w:val="00654747"/>
    <w:rsid w:val="00661A22"/>
    <w:rsid w:val="00663303"/>
    <w:rsid w:val="00666C66"/>
    <w:rsid w:val="006670E1"/>
    <w:rsid w:val="00667E9A"/>
    <w:rsid w:val="00673FFF"/>
    <w:rsid w:val="00676F08"/>
    <w:rsid w:val="00677946"/>
    <w:rsid w:val="00680CB5"/>
    <w:rsid w:val="00683100"/>
    <w:rsid w:val="00683A68"/>
    <w:rsid w:val="00691CEC"/>
    <w:rsid w:val="006950B0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1977"/>
    <w:rsid w:val="006B4105"/>
    <w:rsid w:val="006B54E8"/>
    <w:rsid w:val="006C0C7E"/>
    <w:rsid w:val="006D1665"/>
    <w:rsid w:val="006D425A"/>
    <w:rsid w:val="006D5444"/>
    <w:rsid w:val="006D6F79"/>
    <w:rsid w:val="006D7981"/>
    <w:rsid w:val="006D7CBF"/>
    <w:rsid w:val="006E1D91"/>
    <w:rsid w:val="006E2FBA"/>
    <w:rsid w:val="006E30D8"/>
    <w:rsid w:val="006F0623"/>
    <w:rsid w:val="006F217D"/>
    <w:rsid w:val="006F3838"/>
    <w:rsid w:val="006F4147"/>
    <w:rsid w:val="006F5DB2"/>
    <w:rsid w:val="007030B5"/>
    <w:rsid w:val="007050C4"/>
    <w:rsid w:val="0071016F"/>
    <w:rsid w:val="007111CE"/>
    <w:rsid w:val="007150AF"/>
    <w:rsid w:val="007167B9"/>
    <w:rsid w:val="00720D31"/>
    <w:rsid w:val="0072318B"/>
    <w:rsid w:val="007233D8"/>
    <w:rsid w:val="00732FAF"/>
    <w:rsid w:val="00737CC8"/>
    <w:rsid w:val="0074254D"/>
    <w:rsid w:val="00744298"/>
    <w:rsid w:val="00753E56"/>
    <w:rsid w:val="00764826"/>
    <w:rsid w:val="00780176"/>
    <w:rsid w:val="00780D6A"/>
    <w:rsid w:val="00786012"/>
    <w:rsid w:val="00787181"/>
    <w:rsid w:val="00787835"/>
    <w:rsid w:val="00787DC5"/>
    <w:rsid w:val="007922FC"/>
    <w:rsid w:val="00793243"/>
    <w:rsid w:val="0079743D"/>
    <w:rsid w:val="007A1020"/>
    <w:rsid w:val="007B3D68"/>
    <w:rsid w:val="007B58EC"/>
    <w:rsid w:val="007B656D"/>
    <w:rsid w:val="007C4060"/>
    <w:rsid w:val="007C4564"/>
    <w:rsid w:val="007C6524"/>
    <w:rsid w:val="007D6278"/>
    <w:rsid w:val="007E0552"/>
    <w:rsid w:val="007E1405"/>
    <w:rsid w:val="007E1C34"/>
    <w:rsid w:val="007E4060"/>
    <w:rsid w:val="007E4644"/>
    <w:rsid w:val="007F0643"/>
    <w:rsid w:val="007F28B4"/>
    <w:rsid w:val="007F38F2"/>
    <w:rsid w:val="007F4B3B"/>
    <w:rsid w:val="007F4CCE"/>
    <w:rsid w:val="007F4F17"/>
    <w:rsid w:val="00802208"/>
    <w:rsid w:val="008062CF"/>
    <w:rsid w:val="00811918"/>
    <w:rsid w:val="00822565"/>
    <w:rsid w:val="00825EA5"/>
    <w:rsid w:val="00827663"/>
    <w:rsid w:val="00830D9D"/>
    <w:rsid w:val="0083522D"/>
    <w:rsid w:val="0084132F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6748A"/>
    <w:rsid w:val="0087084A"/>
    <w:rsid w:val="00876361"/>
    <w:rsid w:val="0087723B"/>
    <w:rsid w:val="00881758"/>
    <w:rsid w:val="008845AE"/>
    <w:rsid w:val="00885453"/>
    <w:rsid w:val="008937E9"/>
    <w:rsid w:val="008945E3"/>
    <w:rsid w:val="00896C7D"/>
    <w:rsid w:val="008A3C96"/>
    <w:rsid w:val="008A5772"/>
    <w:rsid w:val="008A7120"/>
    <w:rsid w:val="008B1A4E"/>
    <w:rsid w:val="008B33A8"/>
    <w:rsid w:val="008C6C41"/>
    <w:rsid w:val="008D4056"/>
    <w:rsid w:val="008E0936"/>
    <w:rsid w:val="008E1609"/>
    <w:rsid w:val="008F25FD"/>
    <w:rsid w:val="008F3967"/>
    <w:rsid w:val="008F453C"/>
    <w:rsid w:val="008F485C"/>
    <w:rsid w:val="00904230"/>
    <w:rsid w:val="009079DD"/>
    <w:rsid w:val="00913431"/>
    <w:rsid w:val="009160E7"/>
    <w:rsid w:val="0091686A"/>
    <w:rsid w:val="00922A6B"/>
    <w:rsid w:val="00924E95"/>
    <w:rsid w:val="00927D09"/>
    <w:rsid w:val="00931036"/>
    <w:rsid w:val="0093763B"/>
    <w:rsid w:val="009401EB"/>
    <w:rsid w:val="00941DD0"/>
    <w:rsid w:val="0094249E"/>
    <w:rsid w:val="0094516B"/>
    <w:rsid w:val="0094610A"/>
    <w:rsid w:val="00946460"/>
    <w:rsid w:val="0094674B"/>
    <w:rsid w:val="009473D6"/>
    <w:rsid w:val="00947A28"/>
    <w:rsid w:val="009569DB"/>
    <w:rsid w:val="0096132C"/>
    <w:rsid w:val="00961F67"/>
    <w:rsid w:val="009639E8"/>
    <w:rsid w:val="00964FA2"/>
    <w:rsid w:val="009666C6"/>
    <w:rsid w:val="009729C0"/>
    <w:rsid w:val="009745D5"/>
    <w:rsid w:val="009768D3"/>
    <w:rsid w:val="00976B28"/>
    <w:rsid w:val="00977B97"/>
    <w:rsid w:val="00990F97"/>
    <w:rsid w:val="00995F66"/>
    <w:rsid w:val="00996BCE"/>
    <w:rsid w:val="009A0681"/>
    <w:rsid w:val="009A0884"/>
    <w:rsid w:val="009A0D08"/>
    <w:rsid w:val="009A5548"/>
    <w:rsid w:val="009A7ECF"/>
    <w:rsid w:val="009B040C"/>
    <w:rsid w:val="009B182A"/>
    <w:rsid w:val="009B7AC3"/>
    <w:rsid w:val="009C432D"/>
    <w:rsid w:val="009D0D1D"/>
    <w:rsid w:val="009D0FBA"/>
    <w:rsid w:val="009D1841"/>
    <w:rsid w:val="009D45D4"/>
    <w:rsid w:val="009D5C18"/>
    <w:rsid w:val="009D77FF"/>
    <w:rsid w:val="009E42D3"/>
    <w:rsid w:val="009F062D"/>
    <w:rsid w:val="009F7552"/>
    <w:rsid w:val="00A02EFA"/>
    <w:rsid w:val="00A0313D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3666D"/>
    <w:rsid w:val="00A42516"/>
    <w:rsid w:val="00A528FF"/>
    <w:rsid w:val="00A60415"/>
    <w:rsid w:val="00A61CDE"/>
    <w:rsid w:val="00A6239E"/>
    <w:rsid w:val="00A62FAE"/>
    <w:rsid w:val="00A64FC0"/>
    <w:rsid w:val="00A668A3"/>
    <w:rsid w:val="00A7418A"/>
    <w:rsid w:val="00A7580D"/>
    <w:rsid w:val="00A835D0"/>
    <w:rsid w:val="00A84D8E"/>
    <w:rsid w:val="00A851FA"/>
    <w:rsid w:val="00A86E5D"/>
    <w:rsid w:val="00A90617"/>
    <w:rsid w:val="00A92978"/>
    <w:rsid w:val="00A9371A"/>
    <w:rsid w:val="00AA48CE"/>
    <w:rsid w:val="00AB3B3B"/>
    <w:rsid w:val="00AB4861"/>
    <w:rsid w:val="00AB4862"/>
    <w:rsid w:val="00AB545E"/>
    <w:rsid w:val="00AC2826"/>
    <w:rsid w:val="00AC7C53"/>
    <w:rsid w:val="00AD0291"/>
    <w:rsid w:val="00AD0DDF"/>
    <w:rsid w:val="00AD1088"/>
    <w:rsid w:val="00AD1ADB"/>
    <w:rsid w:val="00AE29B7"/>
    <w:rsid w:val="00AE2E0C"/>
    <w:rsid w:val="00AE535D"/>
    <w:rsid w:val="00AE6AB5"/>
    <w:rsid w:val="00AE6C44"/>
    <w:rsid w:val="00AF0BE8"/>
    <w:rsid w:val="00AF66D7"/>
    <w:rsid w:val="00B013B7"/>
    <w:rsid w:val="00B078BC"/>
    <w:rsid w:val="00B113B7"/>
    <w:rsid w:val="00B238AF"/>
    <w:rsid w:val="00B2582E"/>
    <w:rsid w:val="00B26DFB"/>
    <w:rsid w:val="00B30ADA"/>
    <w:rsid w:val="00B34077"/>
    <w:rsid w:val="00B3497C"/>
    <w:rsid w:val="00B349A8"/>
    <w:rsid w:val="00B45B64"/>
    <w:rsid w:val="00B5027B"/>
    <w:rsid w:val="00B51EF1"/>
    <w:rsid w:val="00B578A9"/>
    <w:rsid w:val="00B57CC4"/>
    <w:rsid w:val="00B609B9"/>
    <w:rsid w:val="00B64788"/>
    <w:rsid w:val="00B6591E"/>
    <w:rsid w:val="00B70FD1"/>
    <w:rsid w:val="00B73C69"/>
    <w:rsid w:val="00B75CA8"/>
    <w:rsid w:val="00B77FF1"/>
    <w:rsid w:val="00B82245"/>
    <w:rsid w:val="00B91002"/>
    <w:rsid w:val="00B91178"/>
    <w:rsid w:val="00B914D8"/>
    <w:rsid w:val="00B91773"/>
    <w:rsid w:val="00B925CF"/>
    <w:rsid w:val="00B94FD0"/>
    <w:rsid w:val="00BA071E"/>
    <w:rsid w:val="00BB2BE6"/>
    <w:rsid w:val="00BC4BF9"/>
    <w:rsid w:val="00BC4D8F"/>
    <w:rsid w:val="00BC55B3"/>
    <w:rsid w:val="00BC5992"/>
    <w:rsid w:val="00BD6FDC"/>
    <w:rsid w:val="00BE0D0D"/>
    <w:rsid w:val="00BE4515"/>
    <w:rsid w:val="00BF1691"/>
    <w:rsid w:val="00BF6171"/>
    <w:rsid w:val="00C0536C"/>
    <w:rsid w:val="00C0705B"/>
    <w:rsid w:val="00C10DCA"/>
    <w:rsid w:val="00C117AF"/>
    <w:rsid w:val="00C131EC"/>
    <w:rsid w:val="00C13D3A"/>
    <w:rsid w:val="00C16C85"/>
    <w:rsid w:val="00C22682"/>
    <w:rsid w:val="00C31CC8"/>
    <w:rsid w:val="00C3274B"/>
    <w:rsid w:val="00C43F53"/>
    <w:rsid w:val="00C46394"/>
    <w:rsid w:val="00C54E4E"/>
    <w:rsid w:val="00C550E9"/>
    <w:rsid w:val="00C628EC"/>
    <w:rsid w:val="00C65642"/>
    <w:rsid w:val="00C72736"/>
    <w:rsid w:val="00C74137"/>
    <w:rsid w:val="00C75FE5"/>
    <w:rsid w:val="00C77BEE"/>
    <w:rsid w:val="00C847F2"/>
    <w:rsid w:val="00C9343A"/>
    <w:rsid w:val="00C9396A"/>
    <w:rsid w:val="00C9462C"/>
    <w:rsid w:val="00CA4929"/>
    <w:rsid w:val="00CB2379"/>
    <w:rsid w:val="00CB548B"/>
    <w:rsid w:val="00CC43FE"/>
    <w:rsid w:val="00CC4BDB"/>
    <w:rsid w:val="00CC5419"/>
    <w:rsid w:val="00CD74A5"/>
    <w:rsid w:val="00CE1475"/>
    <w:rsid w:val="00CE624F"/>
    <w:rsid w:val="00CF1326"/>
    <w:rsid w:val="00CF1BAD"/>
    <w:rsid w:val="00CF79A3"/>
    <w:rsid w:val="00D00FFF"/>
    <w:rsid w:val="00D01E3D"/>
    <w:rsid w:val="00D02708"/>
    <w:rsid w:val="00D11F47"/>
    <w:rsid w:val="00D14F6F"/>
    <w:rsid w:val="00D163FD"/>
    <w:rsid w:val="00D171BB"/>
    <w:rsid w:val="00D212CD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71E"/>
    <w:rsid w:val="00D5701A"/>
    <w:rsid w:val="00D60C5E"/>
    <w:rsid w:val="00D628C5"/>
    <w:rsid w:val="00D641DC"/>
    <w:rsid w:val="00D65FD2"/>
    <w:rsid w:val="00D71742"/>
    <w:rsid w:val="00D72C53"/>
    <w:rsid w:val="00D76E8E"/>
    <w:rsid w:val="00D77C8C"/>
    <w:rsid w:val="00D848E9"/>
    <w:rsid w:val="00D90241"/>
    <w:rsid w:val="00D91C68"/>
    <w:rsid w:val="00D92CE5"/>
    <w:rsid w:val="00D97D71"/>
    <w:rsid w:val="00DA0C08"/>
    <w:rsid w:val="00DA29D7"/>
    <w:rsid w:val="00DA6935"/>
    <w:rsid w:val="00DA7499"/>
    <w:rsid w:val="00DA793E"/>
    <w:rsid w:val="00DB0C6A"/>
    <w:rsid w:val="00DB1860"/>
    <w:rsid w:val="00DC034C"/>
    <w:rsid w:val="00DC2EBC"/>
    <w:rsid w:val="00DC69DA"/>
    <w:rsid w:val="00DD7ADA"/>
    <w:rsid w:val="00DE30CF"/>
    <w:rsid w:val="00DE6273"/>
    <w:rsid w:val="00DE7C77"/>
    <w:rsid w:val="00DF42DF"/>
    <w:rsid w:val="00E02019"/>
    <w:rsid w:val="00E02522"/>
    <w:rsid w:val="00E039D3"/>
    <w:rsid w:val="00E0494E"/>
    <w:rsid w:val="00E05A09"/>
    <w:rsid w:val="00E07F7E"/>
    <w:rsid w:val="00E11087"/>
    <w:rsid w:val="00E11648"/>
    <w:rsid w:val="00E13D33"/>
    <w:rsid w:val="00E205A3"/>
    <w:rsid w:val="00E20C8D"/>
    <w:rsid w:val="00E22029"/>
    <w:rsid w:val="00E26D43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35F6"/>
    <w:rsid w:val="00E62F92"/>
    <w:rsid w:val="00E70A75"/>
    <w:rsid w:val="00E72514"/>
    <w:rsid w:val="00E73EAC"/>
    <w:rsid w:val="00E821A3"/>
    <w:rsid w:val="00E82EE9"/>
    <w:rsid w:val="00E84369"/>
    <w:rsid w:val="00E9018D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B5DF1"/>
    <w:rsid w:val="00EB7D35"/>
    <w:rsid w:val="00EC065F"/>
    <w:rsid w:val="00EC7625"/>
    <w:rsid w:val="00EC771A"/>
    <w:rsid w:val="00ED05AC"/>
    <w:rsid w:val="00ED2101"/>
    <w:rsid w:val="00ED2D00"/>
    <w:rsid w:val="00ED4426"/>
    <w:rsid w:val="00ED5F98"/>
    <w:rsid w:val="00ED6A8F"/>
    <w:rsid w:val="00ED6E92"/>
    <w:rsid w:val="00ED73B9"/>
    <w:rsid w:val="00ED7981"/>
    <w:rsid w:val="00EE107A"/>
    <w:rsid w:val="00EE2F42"/>
    <w:rsid w:val="00EE3496"/>
    <w:rsid w:val="00EE4369"/>
    <w:rsid w:val="00EE4C80"/>
    <w:rsid w:val="00EE5AB4"/>
    <w:rsid w:val="00EE7262"/>
    <w:rsid w:val="00EE73AB"/>
    <w:rsid w:val="00EF1A7F"/>
    <w:rsid w:val="00EF3F04"/>
    <w:rsid w:val="00EF49BA"/>
    <w:rsid w:val="00EF5256"/>
    <w:rsid w:val="00F01350"/>
    <w:rsid w:val="00F054EC"/>
    <w:rsid w:val="00F10614"/>
    <w:rsid w:val="00F11050"/>
    <w:rsid w:val="00F1327E"/>
    <w:rsid w:val="00F1774C"/>
    <w:rsid w:val="00F23EE5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2B9F"/>
    <w:rsid w:val="00F74A33"/>
    <w:rsid w:val="00F86E2E"/>
    <w:rsid w:val="00F8790C"/>
    <w:rsid w:val="00F939D7"/>
    <w:rsid w:val="00FA43E2"/>
    <w:rsid w:val="00FA6853"/>
    <w:rsid w:val="00FA6DF7"/>
    <w:rsid w:val="00FB04A0"/>
    <w:rsid w:val="00FB0700"/>
    <w:rsid w:val="00FB6649"/>
    <w:rsid w:val="00FC0BAF"/>
    <w:rsid w:val="00FC2FE5"/>
    <w:rsid w:val="00FC336C"/>
    <w:rsid w:val="00FD23E1"/>
    <w:rsid w:val="00FD325C"/>
    <w:rsid w:val="00FD3478"/>
    <w:rsid w:val="00FD34B6"/>
    <w:rsid w:val="00FD49F1"/>
    <w:rsid w:val="00FD576F"/>
    <w:rsid w:val="00FD7F1B"/>
    <w:rsid w:val="00FE1EB5"/>
    <w:rsid w:val="00FE5730"/>
    <w:rsid w:val="00FF0849"/>
    <w:rsid w:val="00FF1115"/>
    <w:rsid w:val="00FF2872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2F16D29A"/>
  <w15:chartTrackingRefBased/>
  <w15:docId w15:val="{31502E0A-11E6-4E55-950F-6AD8AF0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CC541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FA6853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CC5419"/>
    <w:rPr>
      <w:rFonts w:ascii="Arial" w:hAnsi="Arial" w:cs="Arial"/>
      <w:b/>
      <w:color w:val="FF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6515F2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6515F2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066348"/>
    <w:pPr>
      <w:ind w:left="720"/>
      <w:contextualSpacing/>
    </w:pPr>
  </w:style>
  <w:style w:type="character" w:customStyle="1" w:styleId="bound-visible-inline">
    <w:name w:val="bound-visible-inline"/>
    <w:basedOn w:val="DefaultParagraphFont"/>
    <w:rsid w:val="00A84D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2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intranet/ams_document_library/2008/201_250/201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1" ma:contentTypeDescription="Permitting &amp; Compliance Word Document" ma:contentTypeScope="" ma:versionID="ce17c81ec17c07d6c72baac6c95cf8d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e1022f7f35fe81f6f7324f32d0dadb70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Green Steel Works Ltd</Site_x0020_Name>
    <Internal_x002f_External xmlns="859f7ad6-93f6-4205-b62b-a17f28acbbac">Internal document</Internal_x002f_External>
    <Post_x0020_code xmlns="859f7ad6-93f6-4205-b62b-a17f28acbbac">NP22 5PT</Post_x0020_code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Unit 6, Capital Valley Eco Park, Rhymney, NP22 5PT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2019-05-16T23:00:00+00:00</Document_x0020_Date>
    <Facility_x0020_Address xmlns="859f7ad6-93f6-4205-b62b-a17f28acbbac">Unit 6, Capital Valley Eco Park, Rhymney</Facility_x0020_Address>
    <Environment_x0020_Sub_x0020_Folder xmlns="859f7ad6-93f6-4205-b62b-a17f28acbbac">Licences applications</Environment_x0020_Sub_x0020_Folder>
    <Customer_x0020_Name xmlns="859f7ad6-93f6-4205-b62b-a17f28acbbac">Green Steel Works Ltd</Customer_x0020_Name>
    <Surrendered_x002f_Expired_x0020_Date xmlns="859f7ad6-93f6-4205-b62b-a17f28acbbac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5B647-4678-4977-96F1-41E90A3F56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087F02-B190-4619-81D1-8D34E8C01407}"/>
</file>

<file path=customXml/itemProps3.xml><?xml version="1.0" encoding="utf-8"?>
<ds:datastoreItem xmlns:ds="http://schemas.openxmlformats.org/officeDocument/2006/customXml" ds:itemID="{89465FE4-B14E-4548-B07A-FB5A30BEAF3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EC2D79D-0EDB-48D6-AD97-682EE2E71CA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FFAD5C6B-B9CE-4253-84F0-514A4B1D254E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6C05334-A84B-40DB-B6A1-92C3C3F2AB24}"/>
</file>

<file path=customXml/itemProps7.xml><?xml version="1.0" encoding="utf-8"?>
<ds:datastoreItem xmlns:ds="http://schemas.openxmlformats.org/officeDocument/2006/customXml" ds:itemID="{2710FDBF-C5A0-4971-930B-678DEE52F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497</TotalTime>
  <Pages>7</Pages>
  <Words>1300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8786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Magda Leonowicz</dc:creator>
  <cp:keywords/>
  <dc:description>203_08_SD12, version 1Issue date: 12/06/09</dc:description>
  <cp:lastModifiedBy>Magda.Leonowicz</cp:lastModifiedBy>
  <cp:revision>61</cp:revision>
  <cp:lastPrinted>2013-09-05T10:10:00Z</cp:lastPrinted>
  <dcterms:created xsi:type="dcterms:W3CDTF">2019-05-01T10:19:00Z</dcterms:created>
  <dcterms:modified xsi:type="dcterms:W3CDTF">2019-05-17T14:55:00Z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IsMyDocuments">
    <vt:lpwstr>1</vt:lpwstr>
  </property>
  <property fmtid="{D5CDD505-2E9C-101B-9397-08002B2CF9AE}" pid="10" name="ContentTypeId">
    <vt:lpwstr>0x01010067EB80C5FE939D4A9B3D8BA62129B7F5010200614DF11ADA2F0C49BD4360B2CC643CB8</vt:lpwstr>
  </property>
  <property fmtid="{D5CDD505-2E9C-101B-9397-08002B2CF9AE}" pid="11" name="_dlc_DocId">
    <vt:lpwstr>REGU-106-69847</vt:lpwstr>
  </property>
  <property fmtid="{D5CDD505-2E9C-101B-9397-08002B2CF9AE}" pid="12" name="_dlc_DocIdItemGuid">
    <vt:lpwstr>6c5bc9d2-1d53-4498-a055-a668617e18ff</vt:lpwstr>
  </property>
  <property fmtid="{D5CDD505-2E9C-101B-9397-08002B2CF9AE}" pid="13" name="_dlc_DocIdUrl">
    <vt:lpwstr>https://cyfoethnaturiolcymru.sharepoint.com/teams/Regulatory/Permitting/_layouts/15/DocIdRedir.aspx?ID=REGU-106-69847, REGU-106-69847</vt:lpwstr>
  </property>
  <property fmtid="{D5CDD505-2E9C-101B-9397-08002B2CF9AE}" pid="14" name="AuthorIds_UIVersion_4608">
    <vt:lpwstr>200</vt:lpwstr>
  </property>
</Properties>
</file>