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8F1DA" w14:textId="306CCC20" w:rsidR="00FC294B" w:rsidRPr="00FD3FD7" w:rsidRDefault="005B7FC8" w:rsidP="00FD3FD7">
      <w:pPr>
        <w:jc w:val="right"/>
        <w:rPr>
          <w:rFonts w:eastAsia="Times New Roman"/>
        </w:rPr>
      </w:pPr>
      <w:r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FC294B">
        <w:t>Our Ref:</w:t>
      </w:r>
      <w:r w:rsidR="00AA789C">
        <w:t xml:space="preserve"> </w:t>
      </w:r>
      <w:r w:rsidR="00FD3FD7">
        <w:t>EPR-AP3798FB</w:t>
      </w:r>
    </w:p>
    <w:p w14:paraId="266C879D" w14:textId="0CC89CBA" w:rsidR="00FC294B" w:rsidRDefault="00FC294B" w:rsidP="00BD1A21">
      <w:pPr>
        <w:ind w:left="5040"/>
        <w:jc w:val="right"/>
        <w:sectPr w:rsidR="00FC294B" w:rsidSect="00EF38E7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  <w:r>
        <w:t>Your Ref:</w:t>
      </w:r>
      <w:r w:rsidR="00BD1A21">
        <w:t xml:space="preserve"> </w:t>
      </w:r>
    </w:p>
    <w:p w14:paraId="6183622D" w14:textId="7D7137F9" w:rsidR="00FC294B" w:rsidRDefault="00F10603" w:rsidP="0032347C">
      <w:pPr>
        <w:sectPr w:rsidR="00FC294B" w:rsidSect="00FC294B">
          <w:type w:val="continuous"/>
          <w:pgSz w:w="11920" w:h="16840"/>
          <w:pgMar w:top="1701" w:right="1134" w:bottom="1134" w:left="1134" w:header="720" w:footer="720" w:gutter="0"/>
          <w:cols w:num="2" w:space="720"/>
          <w:noEndnote/>
          <w:titlePg/>
          <w:docGrid w:linePitch="326"/>
        </w:sectPr>
      </w:pPr>
      <w:r>
        <w:t>E J Metal Recycling Ltd.,</w:t>
      </w:r>
    </w:p>
    <w:p w14:paraId="24041894" w14:textId="2A518E7C" w:rsidR="00FC294B" w:rsidRDefault="00F10603" w:rsidP="00F66102">
      <w:r>
        <w:t>Creuddyn Bridge</w:t>
      </w:r>
    </w:p>
    <w:p w14:paraId="38681D0C" w14:textId="01B01861" w:rsidR="00F66102" w:rsidRDefault="00F10603" w:rsidP="00F66102">
      <w:r>
        <w:t>Ceredigion</w:t>
      </w:r>
    </w:p>
    <w:p w14:paraId="13B156D2" w14:textId="35138F3F" w:rsidR="00F66102" w:rsidRDefault="00E015D2" w:rsidP="00F66102">
      <w:r>
        <w:t>SA48 8BA</w:t>
      </w:r>
    </w:p>
    <w:p w14:paraId="0723712E" w14:textId="7C13FB34" w:rsidR="0032347C" w:rsidRDefault="0032347C" w:rsidP="006B676A"/>
    <w:p w14:paraId="58D92B2D" w14:textId="77777777" w:rsidR="0032347C" w:rsidRDefault="0032347C" w:rsidP="0032347C"/>
    <w:p w14:paraId="6D1C9EBA" w14:textId="458E9ECB" w:rsidR="005B7FC8" w:rsidRDefault="00251D66" w:rsidP="00F7784B">
      <w:pPr>
        <w:pStyle w:val="BodyText"/>
      </w:pPr>
      <w:r>
        <w:t>20</w:t>
      </w:r>
      <w:r w:rsidR="00E015D2" w:rsidRPr="00E015D2">
        <w:rPr>
          <w:vertAlign w:val="superscript"/>
        </w:rPr>
        <w:t>th</w:t>
      </w:r>
      <w:r w:rsidR="00E015D2">
        <w:t xml:space="preserve"> April 2021</w:t>
      </w:r>
      <w:bookmarkStart w:id="0" w:name="_GoBack"/>
      <w:bookmarkEnd w:id="0"/>
    </w:p>
    <w:p w14:paraId="14F372D1" w14:textId="00FAAE72" w:rsidR="00115B90" w:rsidRDefault="00115B90" w:rsidP="00115B90">
      <w:pPr>
        <w:pStyle w:val="BodyText"/>
      </w:pPr>
      <w:r>
        <w:t xml:space="preserve">Dear </w:t>
      </w:r>
      <w:r w:rsidR="00E015D2">
        <w:t>Mr. Jones</w:t>
      </w:r>
      <w:r w:rsidRPr="00B86A65">
        <w:rPr>
          <w:color w:val="FF0000"/>
        </w:rPr>
        <w:t>,</w:t>
      </w:r>
    </w:p>
    <w:p w14:paraId="5A88813C" w14:textId="2704358F" w:rsidR="00115B90" w:rsidRDefault="00115B90" w:rsidP="00115B90">
      <w:pPr>
        <w:rPr>
          <w:rFonts w:cs="Arial"/>
          <w:b/>
        </w:rPr>
      </w:pPr>
      <w:r w:rsidRPr="009224CB">
        <w:rPr>
          <w:rFonts w:cs="Arial"/>
          <w:b/>
        </w:rPr>
        <w:t>RE:</w:t>
      </w:r>
      <w:r>
        <w:rPr>
          <w:rFonts w:cs="Arial"/>
          <w:b/>
        </w:rPr>
        <w:t xml:space="preserve"> </w:t>
      </w:r>
      <w:r w:rsidR="00F4766D">
        <w:rPr>
          <w:rFonts w:cs="Arial"/>
          <w:b/>
        </w:rPr>
        <w:t xml:space="preserve">E J Metal Recycling Limited, Creuddyn Bridge, </w:t>
      </w:r>
      <w:proofErr w:type="spellStart"/>
      <w:r w:rsidR="00F4766D">
        <w:rPr>
          <w:rFonts w:cs="Arial"/>
          <w:b/>
        </w:rPr>
        <w:t>Ceredigon</w:t>
      </w:r>
      <w:proofErr w:type="spellEnd"/>
      <w:r w:rsidR="00F4766D">
        <w:rPr>
          <w:rFonts w:cs="Arial"/>
          <w:b/>
        </w:rPr>
        <w:t xml:space="preserve"> SA48 8BA</w:t>
      </w:r>
    </w:p>
    <w:p w14:paraId="41D2B54F" w14:textId="77777777" w:rsidR="00115B90" w:rsidRDefault="00115B90" w:rsidP="00115B90">
      <w:pPr>
        <w:rPr>
          <w:rFonts w:cs="Arial"/>
          <w:b/>
        </w:rPr>
      </w:pPr>
    </w:p>
    <w:p w14:paraId="46D052D1" w14:textId="7963A20A" w:rsidR="00116B4B" w:rsidRDefault="00CC4168" w:rsidP="00115B90">
      <w:pPr>
        <w:spacing w:after="120"/>
        <w:rPr>
          <w:rFonts w:cs="Arial"/>
        </w:rPr>
      </w:pPr>
      <w:r>
        <w:rPr>
          <w:rFonts w:cs="Arial"/>
        </w:rPr>
        <w:t xml:space="preserve">This is just to let you know that </w:t>
      </w:r>
      <w:r w:rsidR="00116B4B">
        <w:rPr>
          <w:rFonts w:cs="Arial"/>
        </w:rPr>
        <w:t>Natural Resources Wales (NRW)</w:t>
      </w:r>
      <w:r>
        <w:rPr>
          <w:rFonts w:cs="Arial"/>
        </w:rPr>
        <w:t xml:space="preserve"> will be carrying out a compliance visit </w:t>
      </w:r>
      <w:r w:rsidR="00116B4B">
        <w:rPr>
          <w:rFonts w:cs="Arial"/>
        </w:rPr>
        <w:t xml:space="preserve">at both the ELV permitted site and the T9 exempt site </w:t>
      </w:r>
      <w:r w:rsidR="00306D0F">
        <w:rPr>
          <w:rFonts w:cs="Arial"/>
        </w:rPr>
        <w:t xml:space="preserve">at 10am </w:t>
      </w:r>
      <w:r w:rsidR="00981C73">
        <w:rPr>
          <w:rFonts w:cs="Arial"/>
        </w:rPr>
        <w:t xml:space="preserve">on </w:t>
      </w:r>
      <w:r w:rsidR="00116B4B">
        <w:rPr>
          <w:rFonts w:cs="Arial"/>
        </w:rPr>
        <w:t>Wedn</w:t>
      </w:r>
      <w:r w:rsidR="00981C73">
        <w:rPr>
          <w:rFonts w:cs="Arial"/>
        </w:rPr>
        <w:t xml:space="preserve">esday </w:t>
      </w:r>
      <w:r w:rsidR="00116B4B">
        <w:rPr>
          <w:rFonts w:cs="Arial"/>
        </w:rPr>
        <w:t>12</w:t>
      </w:r>
      <w:r w:rsidR="00116B4B" w:rsidRPr="00116B4B">
        <w:rPr>
          <w:rFonts w:cs="Arial"/>
          <w:vertAlign w:val="superscript"/>
        </w:rPr>
        <w:t>th</w:t>
      </w:r>
      <w:r w:rsidR="00116B4B">
        <w:rPr>
          <w:rFonts w:cs="Arial"/>
        </w:rPr>
        <w:t xml:space="preserve"> May 2021. </w:t>
      </w:r>
    </w:p>
    <w:p w14:paraId="7007AF39" w14:textId="71DA0DB9" w:rsidR="00116B4B" w:rsidRDefault="00116B4B" w:rsidP="00115B90">
      <w:pPr>
        <w:spacing w:after="120"/>
        <w:rPr>
          <w:rFonts w:cs="Arial"/>
        </w:rPr>
      </w:pPr>
    </w:p>
    <w:p w14:paraId="4FD5D340" w14:textId="112D7ADC" w:rsidR="00306D0F" w:rsidRDefault="00116B4B" w:rsidP="00115B90">
      <w:pPr>
        <w:spacing w:after="120"/>
        <w:rPr>
          <w:rFonts w:cs="Arial"/>
        </w:rPr>
      </w:pPr>
      <w:r>
        <w:rPr>
          <w:rFonts w:cs="Arial"/>
        </w:rPr>
        <w:t xml:space="preserve">The </w:t>
      </w:r>
      <w:proofErr w:type="spellStart"/>
      <w:r>
        <w:rPr>
          <w:rFonts w:cs="Arial"/>
        </w:rPr>
        <w:t>vist</w:t>
      </w:r>
      <w:proofErr w:type="spellEnd"/>
      <w:r>
        <w:rPr>
          <w:rFonts w:cs="Arial"/>
        </w:rPr>
        <w:t xml:space="preserve"> will be conducted by my</w:t>
      </w:r>
      <w:r w:rsidR="00B42780">
        <w:rPr>
          <w:rFonts w:cs="Arial"/>
        </w:rPr>
        <w:t>self and my colleague Ffion Quan</w:t>
      </w:r>
      <w:r w:rsidR="00782E8D">
        <w:rPr>
          <w:rFonts w:cs="Arial"/>
        </w:rPr>
        <w:t>. At the ELV site</w:t>
      </w:r>
      <w:r w:rsidR="00B42780">
        <w:rPr>
          <w:rFonts w:cs="Arial"/>
        </w:rPr>
        <w:t xml:space="preserve"> we will be reviewing </w:t>
      </w:r>
      <w:r w:rsidR="003F7B1B">
        <w:rPr>
          <w:rFonts w:cs="Arial"/>
        </w:rPr>
        <w:t xml:space="preserve">the Environmental Management System, </w:t>
      </w:r>
      <w:r w:rsidR="00B42780">
        <w:rPr>
          <w:rFonts w:cs="Arial"/>
        </w:rPr>
        <w:t xml:space="preserve">compliance with </w:t>
      </w:r>
      <w:r w:rsidR="00782E8D">
        <w:rPr>
          <w:rFonts w:cs="Arial"/>
        </w:rPr>
        <w:t>Technical Competence provisions</w:t>
      </w:r>
      <w:r w:rsidR="00D11C62">
        <w:rPr>
          <w:rFonts w:cs="Arial"/>
        </w:rPr>
        <w:t xml:space="preserve">. As well as reviewing </w:t>
      </w:r>
      <w:r w:rsidR="00F22A9C">
        <w:rPr>
          <w:rFonts w:cs="Arial"/>
        </w:rPr>
        <w:t xml:space="preserve">waste transfer notes, </w:t>
      </w:r>
      <w:r w:rsidR="00D11C62">
        <w:rPr>
          <w:rFonts w:cs="Arial"/>
        </w:rPr>
        <w:t>hazardous waste consignment notes</w:t>
      </w:r>
      <w:r w:rsidR="00E67F4C">
        <w:rPr>
          <w:rFonts w:cs="Arial"/>
        </w:rPr>
        <w:t xml:space="preserve"> </w:t>
      </w:r>
      <w:r w:rsidR="00E83932">
        <w:rPr>
          <w:rFonts w:cs="Arial"/>
        </w:rPr>
        <w:t xml:space="preserve">and </w:t>
      </w:r>
      <w:r w:rsidR="00282FA4">
        <w:rPr>
          <w:rFonts w:cs="Arial"/>
        </w:rPr>
        <w:t xml:space="preserve">site </w:t>
      </w:r>
      <w:proofErr w:type="spellStart"/>
      <w:proofErr w:type="gramStart"/>
      <w:r w:rsidR="00282FA4">
        <w:rPr>
          <w:rFonts w:cs="Arial"/>
        </w:rPr>
        <w:t>staffing.</w:t>
      </w:r>
      <w:r w:rsidR="00306D0F">
        <w:rPr>
          <w:rFonts w:cs="Arial"/>
        </w:rPr>
        <w:t>The</w:t>
      </w:r>
      <w:proofErr w:type="spellEnd"/>
      <w:proofErr w:type="gramEnd"/>
      <w:r w:rsidR="00306D0F">
        <w:rPr>
          <w:rFonts w:cs="Arial"/>
        </w:rPr>
        <w:t xml:space="preserve"> compliance visit at the exempt site will be to review the activity</w:t>
      </w:r>
      <w:r w:rsidR="00AB083B">
        <w:rPr>
          <w:rFonts w:cs="Arial"/>
        </w:rPr>
        <w:t xml:space="preserve"> for compliance with</w:t>
      </w:r>
      <w:r w:rsidR="0096532D">
        <w:rPr>
          <w:rFonts w:cs="Arial"/>
        </w:rPr>
        <w:t xml:space="preserve"> the T9 exemption criteria</w:t>
      </w:r>
    </w:p>
    <w:p w14:paraId="1FA90FBC" w14:textId="0CED7DB0" w:rsidR="00116B4B" w:rsidRDefault="00116B4B" w:rsidP="00115B90">
      <w:pPr>
        <w:spacing w:after="120"/>
        <w:rPr>
          <w:rFonts w:cs="Arial"/>
        </w:rPr>
      </w:pPr>
    </w:p>
    <w:p w14:paraId="3B48430A" w14:textId="450724C6" w:rsidR="00115B90" w:rsidRDefault="00867E19" w:rsidP="0067089F">
      <w:pPr>
        <w:spacing w:after="120"/>
        <w:rPr>
          <w:rFonts w:cs="Arial"/>
        </w:rPr>
      </w:pPr>
      <w:r>
        <w:rPr>
          <w:rFonts w:cs="Arial"/>
        </w:rPr>
        <w:t xml:space="preserve">Due to current working restrictions it might not be possible to </w:t>
      </w:r>
      <w:r w:rsidR="009605F6">
        <w:rPr>
          <w:rFonts w:cs="Arial"/>
        </w:rPr>
        <w:t xml:space="preserve">re-arrange this visit, but if this date and/or time is not convenient, please contact me to </w:t>
      </w:r>
      <w:proofErr w:type="spellStart"/>
      <w:r w:rsidR="009605F6">
        <w:rPr>
          <w:rFonts w:cs="Arial"/>
        </w:rPr>
        <w:t>dicsuss</w:t>
      </w:r>
      <w:proofErr w:type="spellEnd"/>
      <w:r w:rsidR="009605F6">
        <w:rPr>
          <w:rFonts w:cs="Arial"/>
        </w:rPr>
        <w:t xml:space="preserve"> and we will do what we can to </w:t>
      </w:r>
      <w:proofErr w:type="gramStart"/>
      <w:r w:rsidR="00844971">
        <w:rPr>
          <w:rFonts w:cs="Arial"/>
        </w:rPr>
        <w:t>make adjustments</w:t>
      </w:r>
      <w:proofErr w:type="gramEnd"/>
    </w:p>
    <w:p w14:paraId="5E40B0D8" w14:textId="77777777" w:rsidR="00115B90" w:rsidRDefault="00115B90" w:rsidP="00115B90">
      <w:pPr>
        <w:rPr>
          <w:rFonts w:cs="Arial"/>
        </w:rPr>
      </w:pPr>
    </w:p>
    <w:p w14:paraId="72CD42FB" w14:textId="79D7A19B" w:rsidR="00115B90" w:rsidRDefault="00115B90" w:rsidP="00115B90">
      <w:pPr>
        <w:rPr>
          <w:rFonts w:cs="Arial"/>
        </w:rPr>
      </w:pPr>
      <w:r>
        <w:rPr>
          <w:rFonts w:cs="Arial"/>
        </w:rPr>
        <w:t xml:space="preserve">Yours </w:t>
      </w:r>
      <w:r w:rsidRPr="00844971">
        <w:rPr>
          <w:rFonts w:cs="Arial"/>
        </w:rPr>
        <w:t>sincerely</w:t>
      </w:r>
    </w:p>
    <w:p w14:paraId="478F8255" w14:textId="77777777" w:rsidR="00115B90" w:rsidRDefault="00115B90" w:rsidP="00115B90">
      <w:pPr>
        <w:rPr>
          <w:noProof/>
        </w:rPr>
      </w:pPr>
    </w:p>
    <w:p w14:paraId="5EEF0511" w14:textId="60CB99FB" w:rsidR="00115B90" w:rsidRPr="003D5597" w:rsidRDefault="00DA6E1E" w:rsidP="00115B90">
      <w:pPr>
        <w:rPr>
          <w:noProof/>
        </w:rPr>
      </w:pPr>
      <w:r>
        <w:rPr>
          <w:noProof/>
        </w:rPr>
        <w:drawing>
          <wp:inline distT="0" distB="0" distL="0" distR="0" wp14:anchorId="4D147C8B" wp14:editId="34986876">
            <wp:extent cx="1257300" cy="745236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74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25357" w14:textId="3730570D" w:rsidR="00115B90" w:rsidRPr="006D2F05" w:rsidRDefault="00844971" w:rsidP="00115B90">
      <w:pPr>
        <w:pStyle w:val="BodyText"/>
        <w:rPr>
          <w:b/>
        </w:rPr>
      </w:pPr>
      <w:r>
        <w:t>Malcolm Dines</w:t>
      </w:r>
    </w:p>
    <w:p w14:paraId="7863F53D" w14:textId="6C9D8052" w:rsidR="00115B90" w:rsidRDefault="00844971" w:rsidP="00115B90">
      <w:r>
        <w:t>Waste Regulation Officer</w:t>
      </w:r>
    </w:p>
    <w:p w14:paraId="2DC40DB0" w14:textId="77777777" w:rsidR="00115B90" w:rsidRDefault="00115B90" w:rsidP="00115B90"/>
    <w:p w14:paraId="554DDB66" w14:textId="009C7BF7" w:rsidR="00115B90" w:rsidRDefault="00115B90" w:rsidP="00115B90">
      <w:r w:rsidRPr="00DC40D5">
        <w:t>Tel</w:t>
      </w:r>
      <w:r>
        <w:t>:</w:t>
      </w:r>
      <w:r w:rsidR="00844971">
        <w:t xml:space="preserve"> 03000 653403</w:t>
      </w:r>
    </w:p>
    <w:p w14:paraId="7BED083B" w14:textId="4242005E" w:rsidR="00115B90" w:rsidRDefault="00115B90" w:rsidP="00844971">
      <w:r w:rsidRPr="00DC40D5">
        <w:t>Direct e-mail</w:t>
      </w:r>
      <w:r>
        <w:t xml:space="preserve">: </w:t>
      </w:r>
      <w:r w:rsidR="00844971">
        <w:t>Malcolm.dines@cyfoethnaturiolcymru.gov.uk</w:t>
      </w:r>
    </w:p>
    <w:p w14:paraId="4F61B239" w14:textId="77777777" w:rsidR="00115B90" w:rsidRDefault="00115B90" w:rsidP="00115B90">
      <w:pPr>
        <w:ind w:left="1134"/>
      </w:pPr>
      <w:r>
        <w:tab/>
      </w:r>
    </w:p>
    <w:p w14:paraId="71FF1909" w14:textId="77777777" w:rsidR="00115B90" w:rsidRDefault="00115B90" w:rsidP="00115B90"/>
    <w:p w14:paraId="6270506D" w14:textId="77777777" w:rsidR="00115B90" w:rsidRDefault="00115B90" w:rsidP="00115B90">
      <w:r>
        <w:t>Croesewir gohebiaeth yn y Gymraeg a'r Saesneg</w:t>
      </w:r>
    </w:p>
    <w:p w14:paraId="381E2CBB" w14:textId="205ABC04" w:rsidR="00D05CF5" w:rsidRDefault="00115B90" w:rsidP="00844971">
      <w:r>
        <w:t>Correspondence welcomed in Welsh and English</w:t>
      </w:r>
    </w:p>
    <w:p w14:paraId="7FD5E4F1" w14:textId="77777777" w:rsidR="00D05CF5" w:rsidRPr="00FC294B" w:rsidRDefault="00D05CF5" w:rsidP="00115B90">
      <w:pPr>
        <w:pStyle w:val="BodyText"/>
      </w:pPr>
    </w:p>
    <w:sectPr w:rsidR="00D05CF5" w:rsidRPr="00FC294B" w:rsidSect="00FC294B">
      <w:headerReference w:type="default" r:id="rId21"/>
      <w:headerReference w:type="first" r:id="rId22"/>
      <w:footerReference w:type="first" r:id="rId23"/>
      <w:type w:val="continuous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C0338" w14:textId="77777777" w:rsidR="009B63A1" w:rsidRDefault="009B63A1" w:rsidP="003B1B95">
      <w:r>
        <w:separator/>
      </w:r>
    </w:p>
  </w:endnote>
  <w:endnote w:type="continuationSeparator" w:id="0">
    <w:p w14:paraId="13214CB2" w14:textId="77777777" w:rsidR="009B63A1" w:rsidRDefault="009B63A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1F0F4" w14:textId="77777777" w:rsidR="00DC4806" w:rsidRDefault="00DC48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1B3E7" w14:textId="77777777" w:rsidR="00DC4806" w:rsidRDefault="00DC48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BD78FC" w14:textId="77777777" w:rsidR="00797D41" w:rsidRDefault="00797D41">
    <w:pPr>
      <w:pStyle w:val="Footer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CBE87" w14:textId="77777777" w:rsidR="00DC4806" w:rsidRDefault="00DC480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8995C" w14:textId="77777777" w:rsidR="009B63A1" w:rsidRDefault="009B63A1" w:rsidP="003B1B95">
      <w:r>
        <w:separator/>
      </w:r>
    </w:p>
  </w:footnote>
  <w:footnote w:type="continuationSeparator" w:id="0">
    <w:p w14:paraId="65ED1F86" w14:textId="77777777" w:rsidR="009B63A1" w:rsidRDefault="009B63A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AC280" w14:textId="77777777" w:rsidR="00DC4806" w:rsidRDefault="00DC48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2E8AD" w14:textId="77777777" w:rsidR="00881C67" w:rsidRDefault="00881C67" w:rsidP="00580178">
    <w:pPr>
      <w:pStyle w:val="Header"/>
    </w:pPr>
  </w:p>
  <w:p w14:paraId="6685211E" w14:textId="77777777" w:rsidR="00881C67" w:rsidRDefault="00881C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E2B53" w14:textId="34E0DB95" w:rsidR="00AB3876" w:rsidRDefault="00AB3876">
    <w:pPr>
      <w:pStyle w:val="Header"/>
    </w:pPr>
    <w:r>
      <w:rPr>
        <w:noProof/>
      </w:rPr>
      <w:drawing>
        <wp:inline distT="0" distB="0" distL="0" distR="0" wp14:anchorId="3154A119" wp14:editId="37D167E7">
          <wp:extent cx="1170868" cy="828675"/>
          <wp:effectExtent l="0" t="0" r="0" b="0"/>
          <wp:docPr id="52" name="Picture 5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03" cy="839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552AC" w14:textId="77777777" w:rsidR="00DC4806" w:rsidRDefault="00DC4806" w:rsidP="00580178">
    <w:pPr>
      <w:pStyle w:val="Header"/>
    </w:pPr>
  </w:p>
  <w:p w14:paraId="46116C92" w14:textId="5F63E237" w:rsidR="00DC4806" w:rsidRDefault="00DC480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DB7C4" w14:textId="77777777" w:rsidR="00DC4806" w:rsidRDefault="00DC4806">
    <w:pPr>
      <w:pStyle w:val="Header"/>
    </w:pPr>
    <w:r>
      <w:rPr>
        <w:noProof/>
      </w:rPr>
      <w:drawing>
        <wp:inline distT="0" distB="0" distL="0" distR="0" wp14:anchorId="77775EFB" wp14:editId="3983C6E9">
          <wp:extent cx="1170868" cy="828675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03" cy="839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7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E36C8"/>
    <w:multiLevelType w:val="hybridMultilevel"/>
    <w:tmpl w:val="99664F02"/>
    <w:lvl w:ilvl="0" w:tplc="A90A94E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7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3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7"/>
  </w:num>
  <w:num w:numId="14">
    <w:abstractNumId w:val="3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7"/>
  </w:num>
  <w:num w:numId="16">
    <w:abstractNumId w:val="1"/>
  </w:num>
  <w:num w:numId="17">
    <w:abstractNumId w:val="8"/>
  </w:num>
  <w:num w:numId="18">
    <w:abstractNumId w:val="6"/>
  </w:num>
  <w:num w:numId="19">
    <w:abstractNumId w:val="4"/>
  </w:num>
  <w:num w:numId="20">
    <w:abstractNumId w:val="11"/>
  </w:num>
  <w:num w:numId="21">
    <w:abstractNumId w:val="9"/>
  </w:num>
  <w:num w:numId="22">
    <w:abstractNumId w:val="9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881C67"/>
    <w:rsid w:val="0003584B"/>
    <w:rsid w:val="00043806"/>
    <w:rsid w:val="000529EF"/>
    <w:rsid w:val="00053E37"/>
    <w:rsid w:val="0006469D"/>
    <w:rsid w:val="00081B13"/>
    <w:rsid w:val="00093032"/>
    <w:rsid w:val="000A3A29"/>
    <w:rsid w:val="000D1041"/>
    <w:rsid w:val="000D42BC"/>
    <w:rsid w:val="000E250E"/>
    <w:rsid w:val="0010023A"/>
    <w:rsid w:val="00111C12"/>
    <w:rsid w:val="001155D5"/>
    <w:rsid w:val="00115B90"/>
    <w:rsid w:val="00116B4B"/>
    <w:rsid w:val="00122F75"/>
    <w:rsid w:val="00124C2B"/>
    <w:rsid w:val="00134C24"/>
    <w:rsid w:val="00153CF4"/>
    <w:rsid w:val="00162401"/>
    <w:rsid w:val="00163204"/>
    <w:rsid w:val="001815B2"/>
    <w:rsid w:val="001E0091"/>
    <w:rsid w:val="001E34B7"/>
    <w:rsid w:val="001F36FE"/>
    <w:rsid w:val="00223094"/>
    <w:rsid w:val="00227FCF"/>
    <w:rsid w:val="002310C5"/>
    <w:rsid w:val="00240D86"/>
    <w:rsid w:val="0024550F"/>
    <w:rsid w:val="00251D66"/>
    <w:rsid w:val="00255E0D"/>
    <w:rsid w:val="00256407"/>
    <w:rsid w:val="00272E07"/>
    <w:rsid w:val="00273B39"/>
    <w:rsid w:val="00274946"/>
    <w:rsid w:val="00282FA4"/>
    <w:rsid w:val="002903F6"/>
    <w:rsid w:val="00295704"/>
    <w:rsid w:val="002A09B6"/>
    <w:rsid w:val="002B0FE6"/>
    <w:rsid w:val="002C1957"/>
    <w:rsid w:val="002C5A0F"/>
    <w:rsid w:val="002C7D1B"/>
    <w:rsid w:val="002D1C88"/>
    <w:rsid w:val="002D1E23"/>
    <w:rsid w:val="00306D0F"/>
    <w:rsid w:val="0032347C"/>
    <w:rsid w:val="00323656"/>
    <w:rsid w:val="00325394"/>
    <w:rsid w:val="00347622"/>
    <w:rsid w:val="00366E8B"/>
    <w:rsid w:val="00396E7E"/>
    <w:rsid w:val="003A5088"/>
    <w:rsid w:val="003B1B95"/>
    <w:rsid w:val="003E31B8"/>
    <w:rsid w:val="003F7B1B"/>
    <w:rsid w:val="00421C65"/>
    <w:rsid w:val="004353EF"/>
    <w:rsid w:val="00436A14"/>
    <w:rsid w:val="00440C6A"/>
    <w:rsid w:val="004700B9"/>
    <w:rsid w:val="00491598"/>
    <w:rsid w:val="004924B9"/>
    <w:rsid w:val="004A2C4D"/>
    <w:rsid w:val="004A4669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BCA"/>
    <w:rsid w:val="00547719"/>
    <w:rsid w:val="00552D0B"/>
    <w:rsid w:val="00580178"/>
    <w:rsid w:val="005A0D52"/>
    <w:rsid w:val="005B301B"/>
    <w:rsid w:val="005B7FC8"/>
    <w:rsid w:val="005C5EE6"/>
    <w:rsid w:val="005F473B"/>
    <w:rsid w:val="006326DD"/>
    <w:rsid w:val="00654082"/>
    <w:rsid w:val="0066120C"/>
    <w:rsid w:val="00666BB5"/>
    <w:rsid w:val="0067089F"/>
    <w:rsid w:val="00673997"/>
    <w:rsid w:val="00697BE8"/>
    <w:rsid w:val="006B620B"/>
    <w:rsid w:val="006B676A"/>
    <w:rsid w:val="006C3BE6"/>
    <w:rsid w:val="006C4703"/>
    <w:rsid w:val="006C6DA4"/>
    <w:rsid w:val="006D6756"/>
    <w:rsid w:val="006E1121"/>
    <w:rsid w:val="006E6741"/>
    <w:rsid w:val="006E7FA2"/>
    <w:rsid w:val="0070003B"/>
    <w:rsid w:val="00700A45"/>
    <w:rsid w:val="007042C8"/>
    <w:rsid w:val="007227EF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2E8D"/>
    <w:rsid w:val="00783CEA"/>
    <w:rsid w:val="00794C61"/>
    <w:rsid w:val="00797D41"/>
    <w:rsid w:val="007A78C9"/>
    <w:rsid w:val="007C7F2F"/>
    <w:rsid w:val="007D3B57"/>
    <w:rsid w:val="007D5716"/>
    <w:rsid w:val="007E333B"/>
    <w:rsid w:val="00820898"/>
    <w:rsid w:val="00826A7D"/>
    <w:rsid w:val="00832030"/>
    <w:rsid w:val="00842FC5"/>
    <w:rsid w:val="00844971"/>
    <w:rsid w:val="00845875"/>
    <w:rsid w:val="0085223F"/>
    <w:rsid w:val="00861D04"/>
    <w:rsid w:val="00867E19"/>
    <w:rsid w:val="00881437"/>
    <w:rsid w:val="00881C67"/>
    <w:rsid w:val="008837A9"/>
    <w:rsid w:val="00894139"/>
    <w:rsid w:val="00897388"/>
    <w:rsid w:val="008A0F5F"/>
    <w:rsid w:val="008A56C7"/>
    <w:rsid w:val="008E2ABB"/>
    <w:rsid w:val="008E6805"/>
    <w:rsid w:val="008F11CB"/>
    <w:rsid w:val="008F3426"/>
    <w:rsid w:val="00904BF2"/>
    <w:rsid w:val="00920A61"/>
    <w:rsid w:val="0092200D"/>
    <w:rsid w:val="00950E95"/>
    <w:rsid w:val="0095246A"/>
    <w:rsid w:val="009605F6"/>
    <w:rsid w:val="0096532D"/>
    <w:rsid w:val="00967FB8"/>
    <w:rsid w:val="00977CDE"/>
    <w:rsid w:val="00981C73"/>
    <w:rsid w:val="00995577"/>
    <w:rsid w:val="009A383A"/>
    <w:rsid w:val="009B37B8"/>
    <w:rsid w:val="009B63A1"/>
    <w:rsid w:val="009F4823"/>
    <w:rsid w:val="00A36091"/>
    <w:rsid w:val="00A63022"/>
    <w:rsid w:val="00A64662"/>
    <w:rsid w:val="00A73E72"/>
    <w:rsid w:val="00A76AC6"/>
    <w:rsid w:val="00A908E3"/>
    <w:rsid w:val="00AA54D9"/>
    <w:rsid w:val="00AA789C"/>
    <w:rsid w:val="00AB083B"/>
    <w:rsid w:val="00AB3876"/>
    <w:rsid w:val="00AB7169"/>
    <w:rsid w:val="00AD0221"/>
    <w:rsid w:val="00AE4565"/>
    <w:rsid w:val="00AF5EC2"/>
    <w:rsid w:val="00AF7309"/>
    <w:rsid w:val="00B02CD4"/>
    <w:rsid w:val="00B12E9F"/>
    <w:rsid w:val="00B322A0"/>
    <w:rsid w:val="00B41015"/>
    <w:rsid w:val="00B42780"/>
    <w:rsid w:val="00B527D6"/>
    <w:rsid w:val="00B56355"/>
    <w:rsid w:val="00B618FD"/>
    <w:rsid w:val="00B7723D"/>
    <w:rsid w:val="00B90A54"/>
    <w:rsid w:val="00BA1785"/>
    <w:rsid w:val="00BA4AE0"/>
    <w:rsid w:val="00BA56BA"/>
    <w:rsid w:val="00BD1A21"/>
    <w:rsid w:val="00BD3375"/>
    <w:rsid w:val="00BF4F83"/>
    <w:rsid w:val="00BF6005"/>
    <w:rsid w:val="00C2002D"/>
    <w:rsid w:val="00C31E03"/>
    <w:rsid w:val="00C332A7"/>
    <w:rsid w:val="00C3716F"/>
    <w:rsid w:val="00C37E1F"/>
    <w:rsid w:val="00C44639"/>
    <w:rsid w:val="00C55B14"/>
    <w:rsid w:val="00C61A57"/>
    <w:rsid w:val="00C70646"/>
    <w:rsid w:val="00C84824"/>
    <w:rsid w:val="00C8704E"/>
    <w:rsid w:val="00C93921"/>
    <w:rsid w:val="00C959F3"/>
    <w:rsid w:val="00CA2BF3"/>
    <w:rsid w:val="00CB0986"/>
    <w:rsid w:val="00CB6A80"/>
    <w:rsid w:val="00CC4168"/>
    <w:rsid w:val="00CC60A1"/>
    <w:rsid w:val="00CD0AA9"/>
    <w:rsid w:val="00CD4B48"/>
    <w:rsid w:val="00CD6CCD"/>
    <w:rsid w:val="00CE1D54"/>
    <w:rsid w:val="00CE72E1"/>
    <w:rsid w:val="00CF5800"/>
    <w:rsid w:val="00CF6812"/>
    <w:rsid w:val="00D05CF5"/>
    <w:rsid w:val="00D1147D"/>
    <w:rsid w:val="00D11C62"/>
    <w:rsid w:val="00D27424"/>
    <w:rsid w:val="00D30CC0"/>
    <w:rsid w:val="00D41735"/>
    <w:rsid w:val="00D4293C"/>
    <w:rsid w:val="00DA28F1"/>
    <w:rsid w:val="00DA6E1E"/>
    <w:rsid w:val="00DC40D5"/>
    <w:rsid w:val="00DC4806"/>
    <w:rsid w:val="00E015D2"/>
    <w:rsid w:val="00E12968"/>
    <w:rsid w:val="00E3072A"/>
    <w:rsid w:val="00E67F4C"/>
    <w:rsid w:val="00E83932"/>
    <w:rsid w:val="00E963AA"/>
    <w:rsid w:val="00EA1E4A"/>
    <w:rsid w:val="00EA1F90"/>
    <w:rsid w:val="00EA5293"/>
    <w:rsid w:val="00EB282F"/>
    <w:rsid w:val="00EB4078"/>
    <w:rsid w:val="00ED238B"/>
    <w:rsid w:val="00ED369D"/>
    <w:rsid w:val="00ED54A1"/>
    <w:rsid w:val="00EE6FB7"/>
    <w:rsid w:val="00EE7CC6"/>
    <w:rsid w:val="00EF38E7"/>
    <w:rsid w:val="00F10603"/>
    <w:rsid w:val="00F14C04"/>
    <w:rsid w:val="00F15A1A"/>
    <w:rsid w:val="00F22A9C"/>
    <w:rsid w:val="00F4177D"/>
    <w:rsid w:val="00F4766D"/>
    <w:rsid w:val="00F63843"/>
    <w:rsid w:val="00F64E34"/>
    <w:rsid w:val="00F66102"/>
    <w:rsid w:val="00F7784B"/>
    <w:rsid w:val="00F80623"/>
    <w:rsid w:val="00FB70DB"/>
    <w:rsid w:val="00FC0A99"/>
    <w:rsid w:val="00FC294B"/>
    <w:rsid w:val="00FC39DE"/>
    <w:rsid w:val="00FD3FD7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34911869"/>
  <w15:chartTrackingRefBased/>
  <w15:docId w15:val="{549190E8-6156-418D-9D1F-53A4C7F90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FC294B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53CF4"/>
    <w:pPr>
      <w:keepNext/>
      <w:keepLines/>
      <w:spacing w:before="240" w:after="240"/>
      <w:outlineLvl w:val="0"/>
    </w:pPr>
    <w:rPr>
      <w:rFonts w:ascii="Arial" w:hAnsi="Arial"/>
      <w:b/>
      <w:bCs/>
      <w:color w:val="005546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C294B"/>
    <w:pPr>
      <w:keepNext/>
      <w:keepLines/>
      <w:spacing w:before="360" w:after="120"/>
      <w:outlineLvl w:val="1"/>
    </w:pPr>
    <w:rPr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FC294B"/>
    <w:pPr>
      <w:keepNext/>
      <w:keepLines/>
      <w:spacing w:before="360" w:after="120"/>
      <w:outlineLvl w:val="2"/>
    </w:pPr>
    <w:rPr>
      <w:b/>
      <w:bCs/>
      <w:color w:val="005546"/>
      <w:sz w:val="32"/>
    </w:rPr>
  </w:style>
  <w:style w:type="paragraph" w:styleId="Heading4">
    <w:name w:val="heading 4"/>
    <w:basedOn w:val="Normal"/>
    <w:next w:val="BodyText"/>
    <w:link w:val="Heading4Char"/>
    <w:qFormat/>
    <w:rsid w:val="00FC294B"/>
    <w:pPr>
      <w:keepNext/>
      <w:keepLines/>
      <w:spacing w:before="360" w:after="320"/>
      <w:outlineLvl w:val="3"/>
    </w:pPr>
    <w:rPr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53CF4"/>
    <w:rPr>
      <w:rFonts w:eastAsia="Calibri"/>
      <w:b/>
      <w:bCs/>
      <w:color w:val="005546"/>
      <w:sz w:val="32"/>
      <w:szCs w:val="28"/>
    </w:rPr>
  </w:style>
  <w:style w:type="character" w:customStyle="1" w:styleId="Heading2Char">
    <w:name w:val="Heading 2 Char"/>
    <w:link w:val="Heading2"/>
    <w:rsid w:val="00FC294B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FC294B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FC294B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FC294B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FC294B"/>
    <w:rPr>
      <w:rFonts w:eastAsia="Calibri"/>
      <w:b/>
      <w:bCs/>
      <w:color w:val="005546"/>
      <w:sz w:val="32"/>
      <w:szCs w:val="24"/>
    </w:rPr>
  </w:style>
  <w:style w:type="character" w:customStyle="1" w:styleId="Heading4Char">
    <w:name w:val="Heading 4 Char"/>
    <w:link w:val="Heading4"/>
    <w:rsid w:val="00FC294B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customStyle="1" w:styleId="HeaderTitle">
    <w:name w:val="Header Title"/>
    <w:basedOn w:val="BodyText"/>
    <w:next w:val="BodyText"/>
    <w:link w:val="HeaderTitleChar"/>
    <w:qFormat/>
    <w:rsid w:val="00FC294B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FC294B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FC294B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FC294B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FC294B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FC294B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FC294B"/>
    <w:pPr>
      <w:numPr>
        <w:ilvl w:val="1"/>
      </w:numPr>
      <w:spacing w:after="160"/>
    </w:pPr>
    <w:rPr>
      <w:rFonts w:eastAsiaTheme="minorEastAsia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FC294B"/>
    <w:rPr>
      <w:rFonts w:eastAsiaTheme="minorEastAsia" w:cstheme="minorBidi"/>
      <w:color w:val="5A5A5A"/>
      <w:spacing w:val="15"/>
      <w:sz w:val="2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697BE8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B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97BE8"/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rsid w:val="00697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BE8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2.jp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oter" Target="footer4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Relationship Id="rId22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jan_e\LOCALS~1\Temp\General%20Document%20Portrait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E. J. Metals Recycling Ltd</Site_x0020_Name>
    <Internal_x002f_External xmlns="859f7ad6-93f6-4205-b62b-a17f28acbbac">Outgoing document</Internal_x002f_External>
    <Post_x0020_code xmlns="859f7ad6-93f6-4205-b62b-a17f28acbbac">SA48 8BA</Post_x0020_code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Blaendyffryn, Creuddyn Bridge, Lampeter, Ceredigion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2021-04-19T23:00:00+00:00</Document_x0020_Date>
    <Facility_x0020_Address xmlns="859f7ad6-93f6-4205-b62b-a17f28acbbac">Blaendyffryn, Creuddyn Bridge, Lampeter, Ceredigion</Facility_x0020_Address>
    <Environment_x0020_Sub_x0020_Folder xmlns="859f7ad6-93f6-4205-b62b-a17f28acbbac">Licence supervision</Environment_x0020_Sub_x0020_Folder>
    <Customer_x0020_Name xmlns="859f7ad6-93f6-4205-b62b-a17f28acbbac">E. J. Metals Recycling Ltd</Customer_x0020_Name>
    <Surrendered_x002f_Expired_x0020_Date xmlns="859f7ad6-93f6-4205-b62b-a17f28acbbac" xsi:nil="true"/>
    <_dlc_DocId xmlns="9be56660-2c31-41ef-bc00-23e72f632f2a">REGU-195-2422303</_dlc_DocId>
    <_dlc_DocIdUrl xmlns="9be56660-2c31-41ef-bc00-23e72f632f2a">
      <Url>https://cyfoethnaturiolcymru.sharepoint.com/teams/Regulatory/Permitting/_layouts/15/DocIdRedir.aspx?ID=REGU-195-2422303</Url>
      <Description>REGU-195-2422303</Description>
    </_dlc_DocIdUrl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2" ma:contentTypeDescription="Permitting &amp; Compliance Word Document" ma:contentTypeScope="" ma:versionID="24e2e3d7b6ea9a4e9a3c2d6c0b3b0c60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ebbdb030f78354b3df215977e49478e8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095698-013E-4458-BBF8-7605746BEA0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6884C1-E1D3-4A95-ACC2-7EBF638B698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EF3064B-7A0D-4239-BEED-53874E78113D}"/>
</file>

<file path=customXml/itemProps7.xml><?xml version="1.0" encoding="utf-8"?>
<ds:datastoreItem xmlns:ds="http://schemas.openxmlformats.org/officeDocument/2006/customXml" ds:itemID="{F98D9E56-8481-4D5B-BDBF-3CCC72553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General Document Portrait A4</Template>
  <TotalTime>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 04 20 EJMR Notification to operator of compiance visit </dc:title>
  <dc:subject/>
  <dc:creator>Malcolm Dines</dc:creator>
  <cp:keywords/>
  <cp:lastModifiedBy>Dines, Malcolm</cp:lastModifiedBy>
  <cp:revision>3</cp:revision>
  <cp:lastPrinted>2019-09-06T10:53:00Z</cp:lastPrinted>
  <dcterms:created xsi:type="dcterms:W3CDTF">2021-04-15T15:59:00Z</dcterms:created>
  <dcterms:modified xsi:type="dcterms:W3CDTF">2021-04-20T14:07:00Z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74da0744-11b7-4c3a-80b1-bcb2716d0e75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0x01010067EB80C5FE939D4A9B3D8BA62129B7F5010200D03DC62798FD7C43A420D691A82D8B4E</vt:lpwstr>
  </property>
</Properties>
</file>