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7AC890" w14:textId="77777777" w:rsidR="00C8527F" w:rsidRPr="007467C9" w:rsidRDefault="002623B8">
      <w:pPr>
        <w:pStyle w:val="EndnoteText"/>
        <w:rPr>
          <w:rFonts w:cs="Arial"/>
          <w:sz w:val="20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47AC8B5" wp14:editId="047AC8B6">
            <wp:simplePos x="0" y="0"/>
            <wp:positionH relativeFrom="column">
              <wp:posOffset>-160655</wp:posOffset>
            </wp:positionH>
            <wp:positionV relativeFrom="paragraph">
              <wp:posOffset>-131445</wp:posOffset>
            </wp:positionV>
            <wp:extent cx="4389120" cy="855980"/>
            <wp:effectExtent l="19050" t="0" r="0" b="0"/>
            <wp:wrapNone/>
            <wp:docPr id="2" name="Picture 7" descr="NRW_logo_CMYK_lin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RW_logo_CMYK_linear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7AC891" w14:textId="77777777" w:rsidR="00C8527F" w:rsidRPr="007467C9" w:rsidRDefault="00C8527F" w:rsidP="008D2F8A">
      <w:pPr>
        <w:pStyle w:val="EndnoteText"/>
        <w:ind w:left="5760"/>
        <w:rPr>
          <w:rFonts w:cs="Arial"/>
          <w:sz w:val="20"/>
          <w:lang w:val="en-US"/>
        </w:rPr>
      </w:pPr>
    </w:p>
    <w:p w14:paraId="047AC892" w14:textId="77777777" w:rsidR="00C8527F" w:rsidRPr="007467C9" w:rsidRDefault="00C8527F" w:rsidP="007125E1">
      <w:pPr>
        <w:pStyle w:val="EndnoteText"/>
        <w:jc w:val="center"/>
        <w:rPr>
          <w:rFonts w:cs="Arial"/>
          <w:sz w:val="20"/>
          <w:lang w:val="en-US"/>
        </w:rPr>
      </w:pPr>
    </w:p>
    <w:p w14:paraId="047AC893" w14:textId="77777777" w:rsidR="005E570C" w:rsidRDefault="005E570C" w:rsidP="003272E8">
      <w:pPr>
        <w:rPr>
          <w:rFonts w:cs="Arial"/>
          <w:sz w:val="22"/>
          <w:szCs w:val="22"/>
        </w:rPr>
      </w:pPr>
      <w:bookmarkStart w:id="0" w:name="RecipientsName"/>
      <w:bookmarkStart w:id="1" w:name="ContentsWelsh"/>
      <w:bookmarkEnd w:id="0"/>
      <w:bookmarkEnd w:id="1"/>
    </w:p>
    <w:p w14:paraId="047AC894" w14:textId="77777777" w:rsidR="005E570C" w:rsidRDefault="005E570C" w:rsidP="003272E8">
      <w:pPr>
        <w:rPr>
          <w:rFonts w:cs="Arial"/>
          <w:sz w:val="22"/>
          <w:szCs w:val="22"/>
        </w:rPr>
      </w:pPr>
    </w:p>
    <w:p w14:paraId="047AC895" w14:textId="77777777" w:rsidR="005E570C" w:rsidRDefault="005E570C" w:rsidP="003272E8">
      <w:pPr>
        <w:rPr>
          <w:rFonts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1"/>
        <w:gridCol w:w="4621"/>
      </w:tblGrid>
      <w:tr w:rsidR="00266760" w:rsidRPr="00702DEA" w14:paraId="047AC89E" w14:textId="77777777" w:rsidTr="00751617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7AC896" w14:textId="3310DB38" w:rsidR="00266760" w:rsidRDefault="00266760" w:rsidP="00751617">
            <w:pPr>
              <w:pStyle w:val="EndnoteText"/>
              <w:outlineLvl w:val="0"/>
              <w:rPr>
                <w:sz w:val="22"/>
                <w:szCs w:val="22"/>
                <w:lang w:val="en-US"/>
              </w:rPr>
            </w:pPr>
          </w:p>
          <w:p w14:paraId="1FD9CBB1" w14:textId="77777777" w:rsidR="00B57059" w:rsidRDefault="00B57059" w:rsidP="00B57059">
            <w:pPr>
              <w:pStyle w:val="EndnoteText"/>
              <w:outlineLvl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Metech</w:t>
            </w:r>
            <w:proofErr w:type="spellEnd"/>
            <w:r>
              <w:rPr>
                <w:sz w:val="22"/>
                <w:szCs w:val="22"/>
              </w:rPr>
              <w:t xml:space="preserve"> Recycling (UK) Ltd</w:t>
            </w:r>
          </w:p>
          <w:p w14:paraId="094B79A4" w14:textId="77777777" w:rsidR="00B57059" w:rsidRDefault="00DB0537" w:rsidP="00B57059">
            <w:pPr>
              <w:pStyle w:val="EndnoteText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Unit 49</w:t>
            </w:r>
          </w:p>
          <w:p w14:paraId="1246D0E1" w14:textId="77777777" w:rsidR="00DB0537" w:rsidRDefault="00DB0537" w:rsidP="00B57059">
            <w:pPr>
              <w:pStyle w:val="EndnoteText"/>
              <w:outlineLvl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Hirwaun</w:t>
            </w:r>
            <w:proofErr w:type="spellEnd"/>
            <w:r>
              <w:rPr>
                <w:sz w:val="22"/>
                <w:szCs w:val="22"/>
              </w:rPr>
              <w:t xml:space="preserve"> Industrial Estate</w:t>
            </w:r>
          </w:p>
          <w:p w14:paraId="41C80FBF" w14:textId="77777777" w:rsidR="00DB0537" w:rsidRDefault="00DB0537" w:rsidP="00B57059">
            <w:pPr>
              <w:pStyle w:val="EndnoteText"/>
              <w:outlineLvl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Hirwaun</w:t>
            </w:r>
            <w:proofErr w:type="spellEnd"/>
          </w:p>
          <w:p w14:paraId="047AC897" w14:textId="53D18749" w:rsidR="00DB0537" w:rsidRPr="00702DEA" w:rsidRDefault="00DB0537" w:rsidP="00B57059">
            <w:pPr>
              <w:pStyle w:val="EndnoteText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CF44 9UP</w:t>
            </w: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7AC898" w14:textId="77777777" w:rsidR="00266760" w:rsidRDefault="00266760" w:rsidP="00751617">
            <w:pPr>
              <w:pStyle w:val="EndnoteText"/>
              <w:outlineLvl w:val="0"/>
              <w:rPr>
                <w:sz w:val="22"/>
                <w:szCs w:val="22"/>
              </w:rPr>
            </w:pPr>
          </w:p>
          <w:p w14:paraId="047AC899" w14:textId="1443F1B7" w:rsidR="00266760" w:rsidRPr="00475AA5" w:rsidRDefault="00266760" w:rsidP="00751617">
            <w:pPr>
              <w:pStyle w:val="EndnoteText"/>
              <w:outlineLvl w:val="0"/>
              <w:rPr>
                <w:sz w:val="22"/>
                <w:szCs w:val="22"/>
              </w:rPr>
            </w:pPr>
            <w:proofErr w:type="spellStart"/>
            <w:r w:rsidRPr="00475AA5">
              <w:rPr>
                <w:sz w:val="22"/>
                <w:szCs w:val="22"/>
              </w:rPr>
              <w:t>Ein</w:t>
            </w:r>
            <w:proofErr w:type="spellEnd"/>
            <w:r w:rsidRPr="00475AA5">
              <w:rPr>
                <w:sz w:val="22"/>
                <w:szCs w:val="22"/>
              </w:rPr>
              <w:t xml:space="preserve"> </w:t>
            </w:r>
            <w:proofErr w:type="spellStart"/>
            <w:r w:rsidRPr="00475AA5">
              <w:rPr>
                <w:sz w:val="22"/>
                <w:szCs w:val="22"/>
              </w:rPr>
              <w:t>cyf</w:t>
            </w:r>
            <w:proofErr w:type="spellEnd"/>
            <w:r w:rsidRPr="00475AA5">
              <w:rPr>
                <w:sz w:val="22"/>
                <w:szCs w:val="22"/>
              </w:rPr>
              <w:t>/Our ref:</w:t>
            </w:r>
            <w:r w:rsidRPr="00475AA5">
              <w:rPr>
                <w:sz w:val="22"/>
                <w:szCs w:val="22"/>
              </w:rPr>
              <w:tab/>
            </w:r>
            <w:r w:rsidR="00B57059">
              <w:rPr>
                <w:sz w:val="22"/>
                <w:szCs w:val="22"/>
              </w:rPr>
              <w:t xml:space="preserve"> EPR/DP3598FP</w:t>
            </w:r>
          </w:p>
          <w:p w14:paraId="047AC89A" w14:textId="77777777" w:rsidR="00266760" w:rsidRPr="00702DEA" w:rsidRDefault="00266760" w:rsidP="00751617">
            <w:pPr>
              <w:pStyle w:val="EndnoteText"/>
              <w:outlineLvl w:val="0"/>
              <w:rPr>
                <w:sz w:val="22"/>
                <w:szCs w:val="22"/>
              </w:rPr>
            </w:pPr>
            <w:r w:rsidRPr="00702DEA">
              <w:rPr>
                <w:sz w:val="22"/>
                <w:szCs w:val="22"/>
              </w:rPr>
              <w:t xml:space="preserve">                 </w:t>
            </w:r>
          </w:p>
          <w:p w14:paraId="047AC89B" w14:textId="77777777" w:rsidR="00266760" w:rsidRPr="00702DEA" w:rsidRDefault="00266760" w:rsidP="00751617">
            <w:pPr>
              <w:pStyle w:val="EndnoteText"/>
              <w:outlineLvl w:val="0"/>
              <w:rPr>
                <w:sz w:val="22"/>
                <w:szCs w:val="22"/>
              </w:rPr>
            </w:pPr>
            <w:proofErr w:type="spellStart"/>
            <w:r w:rsidRPr="00702DEA">
              <w:rPr>
                <w:sz w:val="22"/>
                <w:szCs w:val="22"/>
              </w:rPr>
              <w:t>Eich</w:t>
            </w:r>
            <w:proofErr w:type="spellEnd"/>
            <w:r w:rsidRPr="00702DEA">
              <w:rPr>
                <w:sz w:val="22"/>
                <w:szCs w:val="22"/>
              </w:rPr>
              <w:t xml:space="preserve"> </w:t>
            </w:r>
            <w:proofErr w:type="spellStart"/>
            <w:r w:rsidRPr="00702DEA">
              <w:rPr>
                <w:sz w:val="22"/>
                <w:szCs w:val="22"/>
              </w:rPr>
              <w:t>cyf</w:t>
            </w:r>
            <w:proofErr w:type="spellEnd"/>
            <w:r w:rsidRPr="00702DEA">
              <w:rPr>
                <w:sz w:val="22"/>
                <w:szCs w:val="22"/>
              </w:rPr>
              <w:t xml:space="preserve">/Your ref:  </w:t>
            </w:r>
          </w:p>
          <w:p w14:paraId="047AC89C" w14:textId="77777777" w:rsidR="00266760" w:rsidRPr="00702DEA" w:rsidRDefault="00266760" w:rsidP="00751617">
            <w:pPr>
              <w:pStyle w:val="EndnoteText"/>
              <w:outlineLvl w:val="0"/>
              <w:rPr>
                <w:sz w:val="22"/>
                <w:szCs w:val="22"/>
              </w:rPr>
            </w:pPr>
          </w:p>
          <w:p w14:paraId="01741ADE" w14:textId="244EE425" w:rsidR="00266760" w:rsidRDefault="00266760" w:rsidP="00A83EF1">
            <w:pPr>
              <w:pStyle w:val="EndnoteText"/>
              <w:outlineLvl w:val="0"/>
              <w:rPr>
                <w:sz w:val="22"/>
                <w:szCs w:val="22"/>
              </w:rPr>
            </w:pPr>
            <w:proofErr w:type="spellStart"/>
            <w:r w:rsidRPr="00702DEA">
              <w:rPr>
                <w:sz w:val="22"/>
                <w:szCs w:val="22"/>
              </w:rPr>
              <w:t>Dyddiad</w:t>
            </w:r>
            <w:proofErr w:type="spellEnd"/>
            <w:r w:rsidRPr="00702DEA">
              <w:rPr>
                <w:sz w:val="22"/>
                <w:szCs w:val="22"/>
              </w:rPr>
              <w:t>/Date: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="009A10CC">
              <w:rPr>
                <w:sz w:val="22"/>
                <w:szCs w:val="22"/>
              </w:rPr>
              <w:t xml:space="preserve"> </w:t>
            </w:r>
            <w:r w:rsidR="00B57059">
              <w:rPr>
                <w:sz w:val="22"/>
                <w:szCs w:val="22"/>
              </w:rPr>
              <w:t>23 June</w:t>
            </w:r>
            <w:r w:rsidR="00A83EF1">
              <w:rPr>
                <w:sz w:val="22"/>
                <w:szCs w:val="22"/>
              </w:rPr>
              <w:t xml:space="preserve"> 2016</w:t>
            </w:r>
          </w:p>
          <w:p w14:paraId="047AC89D" w14:textId="1D2076A3" w:rsidR="00A83EF1" w:rsidRPr="00702DEA" w:rsidRDefault="00A83EF1" w:rsidP="00A83EF1">
            <w:pPr>
              <w:pStyle w:val="EndnoteText"/>
              <w:outlineLvl w:val="0"/>
              <w:rPr>
                <w:sz w:val="22"/>
                <w:szCs w:val="22"/>
              </w:rPr>
            </w:pPr>
          </w:p>
        </w:tc>
      </w:tr>
      <w:tr w:rsidR="00266760" w:rsidRPr="00702DEA" w14:paraId="047AC8A1" w14:textId="77777777" w:rsidTr="00751617"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7AC89F" w14:textId="77777777" w:rsidR="00266760" w:rsidRDefault="00266760" w:rsidP="00751617">
            <w:pPr>
              <w:pStyle w:val="EndnoteText"/>
              <w:outlineLvl w:val="0"/>
              <w:rPr>
                <w:sz w:val="22"/>
                <w:szCs w:val="22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7AC8A0" w14:textId="77777777" w:rsidR="00266760" w:rsidRPr="00702DEA" w:rsidRDefault="00266760" w:rsidP="00751617">
            <w:pPr>
              <w:pStyle w:val="EndnoteText"/>
              <w:outlineLvl w:val="0"/>
              <w:rPr>
                <w:sz w:val="22"/>
                <w:szCs w:val="22"/>
              </w:rPr>
            </w:pPr>
          </w:p>
        </w:tc>
      </w:tr>
    </w:tbl>
    <w:p w14:paraId="047AC8A2" w14:textId="77777777" w:rsidR="00266760" w:rsidRDefault="00266760" w:rsidP="00266760">
      <w:pPr>
        <w:pStyle w:val="EndnoteText"/>
        <w:outlineLvl w:val="0"/>
        <w:rPr>
          <w:sz w:val="22"/>
          <w:szCs w:val="22"/>
        </w:rPr>
      </w:pPr>
    </w:p>
    <w:p w14:paraId="047AC8A3" w14:textId="2ACC939E" w:rsidR="00266760" w:rsidRDefault="009A10CC" w:rsidP="00266760">
      <w:pPr>
        <w:pStyle w:val="EndnoteTex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Dear </w:t>
      </w:r>
      <w:r w:rsidR="00AD2BC4">
        <w:rPr>
          <w:sz w:val="22"/>
          <w:szCs w:val="22"/>
        </w:rPr>
        <w:t>Sir/Madam</w:t>
      </w:r>
    </w:p>
    <w:p w14:paraId="047AC8A4" w14:textId="77777777" w:rsidR="00266760" w:rsidRDefault="00266760" w:rsidP="00266760">
      <w:pPr>
        <w:pStyle w:val="EndnoteText"/>
        <w:outlineLvl w:val="0"/>
        <w:rPr>
          <w:sz w:val="22"/>
          <w:szCs w:val="22"/>
        </w:rPr>
      </w:pPr>
    </w:p>
    <w:p w14:paraId="047AC8A5" w14:textId="163F8781" w:rsidR="00266760" w:rsidRPr="00A02A07" w:rsidRDefault="00B57059" w:rsidP="00266760">
      <w:pPr>
        <w:pStyle w:val="EndnoteText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Regulation 36 Enforcement Notice</w:t>
      </w:r>
    </w:p>
    <w:p w14:paraId="047AC8A6" w14:textId="77777777" w:rsidR="00266760" w:rsidRPr="00A02A07" w:rsidRDefault="00266760" w:rsidP="00266760">
      <w:pPr>
        <w:pStyle w:val="EndnoteText"/>
        <w:outlineLvl w:val="0"/>
        <w:rPr>
          <w:b/>
          <w:sz w:val="22"/>
          <w:szCs w:val="22"/>
        </w:rPr>
      </w:pPr>
    </w:p>
    <w:p w14:paraId="348ACBCB" w14:textId="05C59857" w:rsidR="00B64836" w:rsidRDefault="00B64836" w:rsidP="00B64836">
      <w:pPr>
        <w:pStyle w:val="EndnoteTex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Please find enclosed a </w:t>
      </w:r>
      <w:r w:rsidR="00DB0537">
        <w:rPr>
          <w:sz w:val="22"/>
          <w:szCs w:val="22"/>
        </w:rPr>
        <w:t xml:space="preserve">copy of the covering letter and Regulation 36 Enforcement Notice that has been sent to the registered address of </w:t>
      </w:r>
      <w:proofErr w:type="spellStart"/>
      <w:r w:rsidR="00DB0537">
        <w:rPr>
          <w:sz w:val="22"/>
          <w:szCs w:val="22"/>
        </w:rPr>
        <w:t>Metech</w:t>
      </w:r>
      <w:proofErr w:type="spellEnd"/>
      <w:r w:rsidR="00DB0537">
        <w:rPr>
          <w:sz w:val="22"/>
          <w:szCs w:val="22"/>
        </w:rPr>
        <w:t xml:space="preserve"> Recycling (UK) Ltd.</w:t>
      </w:r>
    </w:p>
    <w:p w14:paraId="44D7B6BC" w14:textId="77777777" w:rsidR="00B64836" w:rsidRDefault="00B64836" w:rsidP="00084B30">
      <w:pPr>
        <w:pStyle w:val="EndnoteText"/>
        <w:jc w:val="both"/>
        <w:outlineLvl w:val="0"/>
        <w:rPr>
          <w:sz w:val="22"/>
          <w:szCs w:val="22"/>
        </w:rPr>
      </w:pPr>
    </w:p>
    <w:p w14:paraId="6F828BF4" w14:textId="6766D741" w:rsidR="00F72CBD" w:rsidRDefault="00506B86" w:rsidP="00084B30">
      <w:pPr>
        <w:pStyle w:val="EndnoteText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If you have any questions then </w:t>
      </w:r>
      <w:r w:rsidR="00C848B1">
        <w:rPr>
          <w:sz w:val="22"/>
          <w:szCs w:val="22"/>
        </w:rPr>
        <w:t>please contact me via the details below.</w:t>
      </w:r>
    </w:p>
    <w:p w14:paraId="047AC8A9" w14:textId="77777777" w:rsidR="00E2002C" w:rsidRDefault="00E2002C" w:rsidP="00084B30">
      <w:pPr>
        <w:pStyle w:val="EndnoteText"/>
        <w:jc w:val="both"/>
        <w:outlineLvl w:val="0"/>
        <w:rPr>
          <w:sz w:val="22"/>
          <w:szCs w:val="22"/>
        </w:rPr>
      </w:pPr>
    </w:p>
    <w:p w14:paraId="047AC8AA" w14:textId="77777777" w:rsidR="00266760" w:rsidRDefault="00C11439" w:rsidP="00266760">
      <w:pPr>
        <w:pStyle w:val="EndnoteTex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Yours sincerely </w:t>
      </w:r>
      <w:r w:rsidR="00266760" w:rsidRPr="00F00B16">
        <w:rPr>
          <w:sz w:val="22"/>
          <w:szCs w:val="22"/>
        </w:rPr>
        <w:t xml:space="preserve">  </w:t>
      </w:r>
    </w:p>
    <w:p w14:paraId="047AC8AD" w14:textId="50DBC615" w:rsidR="00266760" w:rsidRDefault="003A631F" w:rsidP="00F21063">
      <w:pPr>
        <w:pStyle w:val="EndnoteText"/>
        <w:ind w:left="-284" w:firstLine="284"/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A4AFDCE" wp14:editId="0D02DC1C">
                <wp:simplePos x="0" y="0"/>
                <wp:positionH relativeFrom="column">
                  <wp:posOffset>947697</wp:posOffset>
                </wp:positionH>
                <wp:positionV relativeFrom="paragraph">
                  <wp:posOffset>145140</wp:posOffset>
                </wp:positionV>
                <wp:extent cx="26640" cy="29520"/>
                <wp:effectExtent l="38100" t="38100" r="31115" b="4699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664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6BB6EF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74.35pt;margin-top:11.15pt;width:2.65pt;height:2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">
                <v:imagedata r:id="rId15" o:title=""/>
              </v:shape>
            </w:pict>
          </mc:Fallback>
        </mc:AlternateContent>
      </w:r>
    </w:p>
    <w:p w14:paraId="6F5CCE40" w14:textId="5F319B3B" w:rsidR="00C848B1" w:rsidRDefault="003A631F" w:rsidP="00F21063">
      <w:pPr>
        <w:pStyle w:val="EndnoteText"/>
        <w:ind w:left="-284" w:firstLine="284"/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D1D2152" wp14:editId="26F0B393">
                <wp:simplePos x="0" y="0"/>
                <wp:positionH relativeFrom="column">
                  <wp:posOffset>76137</wp:posOffset>
                </wp:positionH>
                <wp:positionV relativeFrom="paragraph">
                  <wp:posOffset>-101915</wp:posOffset>
                </wp:positionV>
                <wp:extent cx="567000" cy="433440"/>
                <wp:effectExtent l="19050" t="38100" r="43180" b="4318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67000" cy="43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A479E3" id="Ink 1" o:spid="_x0000_s1026" type="#_x0000_t75" style="position:absolute;margin-left:5.65pt;margin-top:-8.35pt;width:45.4pt;height:34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">
                <v:imagedata r:id="rId17" o:title=""/>
              </v:shape>
            </w:pict>
          </mc:Fallback>
        </mc:AlternateContent>
      </w:r>
    </w:p>
    <w:p w14:paraId="053AC508" w14:textId="76FDF332" w:rsidR="00C234C1" w:rsidRDefault="003A631F" w:rsidP="00F21063">
      <w:pPr>
        <w:pStyle w:val="EndnoteText"/>
        <w:ind w:left="-284" w:firstLine="284"/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0767B064" wp14:editId="5A960353">
                <wp:simplePos x="0" y="0"/>
                <wp:positionH relativeFrom="column">
                  <wp:posOffset>664377</wp:posOffset>
                </wp:positionH>
                <wp:positionV relativeFrom="paragraph">
                  <wp:posOffset>-28930</wp:posOffset>
                </wp:positionV>
                <wp:extent cx="398520" cy="126000"/>
                <wp:effectExtent l="38100" t="19050" r="40005" b="4572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9852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781369" id="Ink 3" o:spid="_x0000_s1026" type="#_x0000_t75" style="position:absolute;margin-left:51.95pt;margin-top:-2.55pt;width:32.15pt;height:10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">
                <v:imagedata r:id="rId19" o:title=""/>
              </v:shape>
            </w:pict>
          </mc:Fallback>
        </mc:AlternateContent>
      </w:r>
    </w:p>
    <w:p w14:paraId="047AC8AE" w14:textId="77777777" w:rsidR="00237AB3" w:rsidRDefault="00237AB3" w:rsidP="00266760">
      <w:pPr>
        <w:pStyle w:val="EndnoteText"/>
        <w:rPr>
          <w:b/>
          <w:sz w:val="22"/>
          <w:szCs w:val="22"/>
          <w:lang w:val="en-US"/>
        </w:rPr>
      </w:pPr>
    </w:p>
    <w:p w14:paraId="047AC8AF" w14:textId="77777777" w:rsidR="00266760" w:rsidRPr="0046671F" w:rsidRDefault="00C11439" w:rsidP="00266760">
      <w:pPr>
        <w:pStyle w:val="EndnoteText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Gareth M Davies</w:t>
      </w:r>
    </w:p>
    <w:p w14:paraId="047AC8B0" w14:textId="77777777" w:rsidR="00266760" w:rsidRPr="0046671F" w:rsidRDefault="00C11439" w:rsidP="00266760">
      <w:pPr>
        <w:rPr>
          <w:rFonts w:cs="Arial"/>
          <w:b/>
          <w:sz w:val="20"/>
        </w:rPr>
      </w:pPr>
      <w:proofErr w:type="spellStart"/>
      <w:r>
        <w:rPr>
          <w:rFonts w:cs="Arial"/>
          <w:sz w:val="20"/>
        </w:rPr>
        <w:t>Uwch-</w:t>
      </w:r>
      <w:r w:rsidR="00266760" w:rsidRPr="0046671F">
        <w:rPr>
          <w:rFonts w:cs="Arial"/>
          <w:sz w:val="20"/>
        </w:rPr>
        <w:t>Swyddog</w:t>
      </w:r>
      <w:proofErr w:type="spellEnd"/>
      <w:r w:rsidR="00266760" w:rsidRPr="0046671F">
        <w:rPr>
          <w:rFonts w:cs="Arial"/>
          <w:sz w:val="20"/>
        </w:rPr>
        <w:t xml:space="preserve"> </w:t>
      </w:r>
      <w:proofErr w:type="spellStart"/>
      <w:r w:rsidR="00266760" w:rsidRPr="0046671F">
        <w:rPr>
          <w:rFonts w:cs="Arial"/>
          <w:sz w:val="20"/>
        </w:rPr>
        <w:t>Amgylchedd</w:t>
      </w:r>
      <w:proofErr w:type="spellEnd"/>
      <w:r w:rsidR="00266760" w:rsidRPr="0046671F">
        <w:rPr>
          <w:rFonts w:cs="Arial"/>
          <w:sz w:val="20"/>
        </w:rPr>
        <w:t xml:space="preserve"> / </w:t>
      </w:r>
      <w:r>
        <w:rPr>
          <w:rFonts w:cs="Arial"/>
          <w:sz w:val="20"/>
        </w:rPr>
        <w:t xml:space="preserve">Senior </w:t>
      </w:r>
      <w:r w:rsidR="00266760" w:rsidRPr="0046671F">
        <w:rPr>
          <w:rFonts w:cs="Arial"/>
          <w:sz w:val="20"/>
        </w:rPr>
        <w:t>Environment Officer</w:t>
      </w:r>
    </w:p>
    <w:p w14:paraId="047AC8B1" w14:textId="77777777" w:rsidR="00266760" w:rsidRPr="0046671F" w:rsidRDefault="00266760" w:rsidP="00266760">
      <w:pPr>
        <w:pStyle w:val="EndnoteText"/>
        <w:rPr>
          <w:sz w:val="20"/>
        </w:rPr>
      </w:pPr>
      <w:proofErr w:type="spellStart"/>
      <w:r w:rsidRPr="0046671F">
        <w:rPr>
          <w:sz w:val="20"/>
        </w:rPr>
        <w:t>Ffôn</w:t>
      </w:r>
      <w:proofErr w:type="spellEnd"/>
      <w:r w:rsidRPr="0046671F">
        <w:rPr>
          <w:sz w:val="20"/>
        </w:rPr>
        <w:t xml:space="preserve">/Tel </w:t>
      </w:r>
      <w:r w:rsidR="00E2002C">
        <w:rPr>
          <w:sz w:val="20"/>
        </w:rPr>
        <w:t>0300 065 32</w:t>
      </w:r>
      <w:r w:rsidR="00C11439">
        <w:rPr>
          <w:sz w:val="20"/>
        </w:rPr>
        <w:t>26</w:t>
      </w:r>
    </w:p>
    <w:p w14:paraId="047AC8B2" w14:textId="77777777" w:rsidR="00266760" w:rsidRDefault="00266760" w:rsidP="00266760">
      <w:pPr>
        <w:pStyle w:val="EndnoteText"/>
        <w:rPr>
          <w:sz w:val="20"/>
        </w:rPr>
      </w:pPr>
      <w:proofErr w:type="spellStart"/>
      <w:r w:rsidRPr="0046671F">
        <w:rPr>
          <w:sz w:val="20"/>
        </w:rPr>
        <w:t>Ebost</w:t>
      </w:r>
      <w:proofErr w:type="spellEnd"/>
      <w:r w:rsidRPr="0046671F">
        <w:rPr>
          <w:sz w:val="20"/>
        </w:rPr>
        <w:t>/Email</w:t>
      </w:r>
      <w:r>
        <w:rPr>
          <w:sz w:val="20"/>
        </w:rPr>
        <w:t xml:space="preserve">: </w:t>
      </w:r>
      <w:hyperlink r:id="rId20" w:history="1">
        <w:r w:rsidR="00C11439" w:rsidRPr="006469C1">
          <w:rPr>
            <w:rStyle w:val="Hyperlink"/>
            <w:sz w:val="20"/>
          </w:rPr>
          <w:t>gareth.davies@cyfoethnaturiolcymru.gov.uk</w:t>
        </w:r>
      </w:hyperlink>
    </w:p>
    <w:p w14:paraId="047AC8B3" w14:textId="77777777" w:rsidR="00E2002C" w:rsidRDefault="00E2002C" w:rsidP="00266760">
      <w:pPr>
        <w:pStyle w:val="EndnoteText"/>
        <w:rPr>
          <w:sz w:val="20"/>
        </w:rPr>
      </w:pPr>
    </w:p>
    <w:p w14:paraId="047AC8B4" w14:textId="77777777" w:rsidR="00266760" w:rsidRDefault="00266760" w:rsidP="009A10CC">
      <w:pPr>
        <w:pStyle w:val="EndnoteText"/>
        <w:rPr>
          <w:sz w:val="20"/>
        </w:rPr>
      </w:pPr>
      <w:r w:rsidRPr="0046671F">
        <w:rPr>
          <w:sz w:val="20"/>
        </w:rPr>
        <w:br/>
      </w:r>
      <w:proofErr w:type="spellStart"/>
      <w:r w:rsidRPr="0046671F">
        <w:rPr>
          <w:sz w:val="20"/>
        </w:rPr>
        <w:t>Croesewir</w:t>
      </w:r>
      <w:proofErr w:type="spellEnd"/>
      <w:r w:rsidRPr="0046671F">
        <w:rPr>
          <w:sz w:val="20"/>
        </w:rPr>
        <w:t xml:space="preserve"> </w:t>
      </w:r>
      <w:proofErr w:type="spellStart"/>
      <w:r w:rsidRPr="0046671F">
        <w:rPr>
          <w:sz w:val="20"/>
        </w:rPr>
        <w:t>gohebiaeth</w:t>
      </w:r>
      <w:proofErr w:type="spellEnd"/>
      <w:r w:rsidRPr="0046671F">
        <w:rPr>
          <w:sz w:val="20"/>
        </w:rPr>
        <w:t xml:space="preserve"> </w:t>
      </w:r>
      <w:proofErr w:type="spellStart"/>
      <w:r w:rsidRPr="0046671F">
        <w:rPr>
          <w:sz w:val="20"/>
        </w:rPr>
        <w:t>yn</w:t>
      </w:r>
      <w:proofErr w:type="spellEnd"/>
      <w:r w:rsidRPr="0046671F">
        <w:rPr>
          <w:sz w:val="20"/>
        </w:rPr>
        <w:t xml:space="preserve"> y </w:t>
      </w:r>
      <w:proofErr w:type="spellStart"/>
      <w:r w:rsidRPr="0046671F">
        <w:rPr>
          <w:sz w:val="20"/>
        </w:rPr>
        <w:t>Gymraeg</w:t>
      </w:r>
      <w:proofErr w:type="spellEnd"/>
      <w:r w:rsidRPr="0046671F">
        <w:rPr>
          <w:sz w:val="20"/>
        </w:rPr>
        <w:t xml:space="preserve"> </w:t>
      </w:r>
      <w:proofErr w:type="spellStart"/>
      <w:r w:rsidRPr="0046671F">
        <w:rPr>
          <w:sz w:val="20"/>
        </w:rPr>
        <w:t>a'r</w:t>
      </w:r>
      <w:proofErr w:type="spellEnd"/>
      <w:r w:rsidRPr="0046671F">
        <w:rPr>
          <w:sz w:val="20"/>
        </w:rPr>
        <w:t xml:space="preserve"> </w:t>
      </w:r>
      <w:proofErr w:type="spellStart"/>
      <w:r w:rsidRPr="0046671F">
        <w:rPr>
          <w:sz w:val="20"/>
        </w:rPr>
        <w:t>Saesneg</w:t>
      </w:r>
      <w:proofErr w:type="spellEnd"/>
      <w:r>
        <w:rPr>
          <w:sz w:val="20"/>
        </w:rPr>
        <w:t xml:space="preserve"> / </w:t>
      </w:r>
      <w:r w:rsidRPr="0046671F">
        <w:rPr>
          <w:sz w:val="20"/>
        </w:rPr>
        <w:t>Correspondence welcomed in Welsh and English</w:t>
      </w:r>
    </w:p>
    <w:p w14:paraId="75414D42" w14:textId="77777777" w:rsidR="00AD2BC4" w:rsidRDefault="00AD2BC4" w:rsidP="009A10CC">
      <w:pPr>
        <w:pStyle w:val="EndnoteText"/>
        <w:rPr>
          <w:sz w:val="20"/>
        </w:rPr>
      </w:pPr>
    </w:p>
    <w:p w14:paraId="0E14C46D" w14:textId="77777777" w:rsidR="00613C03" w:rsidRDefault="00613C03" w:rsidP="009A10CC">
      <w:pPr>
        <w:pStyle w:val="EndnoteText"/>
        <w:rPr>
          <w:sz w:val="20"/>
        </w:rPr>
      </w:pPr>
      <w:bookmarkStart w:id="2" w:name="_GoBack"/>
      <w:bookmarkEnd w:id="2"/>
    </w:p>
    <w:sectPr w:rsidR="00613C03" w:rsidSect="00FD1C80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36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AC8B9" w14:textId="77777777" w:rsidR="004C78B2" w:rsidRDefault="004C78B2">
      <w:r>
        <w:separator/>
      </w:r>
    </w:p>
  </w:endnote>
  <w:endnote w:type="continuationSeparator" w:id="0">
    <w:p w14:paraId="047AC8BA" w14:textId="77777777" w:rsidR="004C78B2" w:rsidRDefault="004C7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AC8BE" w14:textId="77777777" w:rsidR="00D302B1" w:rsidRDefault="00A618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302B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02B1">
      <w:rPr>
        <w:rStyle w:val="PageNumber"/>
        <w:noProof/>
      </w:rPr>
      <w:t>1</w:t>
    </w:r>
    <w:r>
      <w:rPr>
        <w:rStyle w:val="PageNumber"/>
      </w:rPr>
      <w:fldChar w:fldCharType="end"/>
    </w:r>
  </w:p>
  <w:p w14:paraId="047AC8BF" w14:textId="77777777" w:rsidR="00D302B1" w:rsidRDefault="00A618C9">
    <w:pPr>
      <w:pStyle w:val="Footer"/>
      <w:rPr>
        <w:rStyle w:val="PageNumber"/>
      </w:rPr>
    </w:pPr>
    <w:r>
      <w:rPr>
        <w:i/>
      </w:rPr>
      <w:fldChar w:fldCharType="begin"/>
    </w:r>
    <w:r w:rsidR="00D302B1">
      <w:rPr>
        <w:i/>
      </w:rPr>
      <w:instrText xml:space="preserve"> IF  "</w:instrText>
    </w:r>
    <w:r w:rsidR="00D302B1">
      <w:rPr>
        <w:rStyle w:val="PageNumber"/>
      </w:rPr>
      <w:instrText>" = "</w:instrText>
    </w:r>
    <w:r>
      <w:rPr>
        <w:rStyle w:val="PageNumber"/>
      </w:rPr>
      <w:fldChar w:fldCharType="begin"/>
    </w:r>
    <w:r w:rsidR="00D302B1"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7729E5">
      <w:rPr>
        <w:rStyle w:val="PageNumber"/>
        <w:noProof/>
      </w:rPr>
      <w:instrText>1</w:instrText>
    </w:r>
    <w:r>
      <w:rPr>
        <w:rStyle w:val="PageNumber"/>
      </w:rPr>
      <w:fldChar w:fldCharType="end"/>
    </w:r>
    <w:r w:rsidR="00D302B1">
      <w:rPr>
        <w:rStyle w:val="PageNumber"/>
      </w:rPr>
      <w:instrText>" "" "</w:instrText>
    </w:r>
  </w:p>
  <w:p w14:paraId="77C17A86" w14:textId="77777777" w:rsidR="007729E5" w:rsidRDefault="00D302B1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 w:rsidR="00A618C9">
      <w:rPr>
        <w:i/>
      </w:rPr>
      <w:fldChar w:fldCharType="separate"/>
    </w:r>
  </w:p>
  <w:p w14:paraId="047AC8C1" w14:textId="77777777" w:rsidR="00D302B1" w:rsidRDefault="007729E5">
    <w:pPr>
      <w:pStyle w:val="Footer"/>
    </w:pPr>
    <w:r>
      <w:rPr>
        <w:rStyle w:val="PageNumber"/>
        <w:noProof/>
      </w:rPr>
      <w:t>Cont/d..</w:t>
    </w:r>
    <w:r w:rsidR="00A618C9">
      <w:rPr>
        <w:i/>
      </w:rPr>
      <w:fldChar w:fldCharType="end"/>
    </w:r>
  </w:p>
  <w:p w14:paraId="047AC8C2" w14:textId="77777777" w:rsidR="00D302B1" w:rsidRDefault="00DB0537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="007729E5" w:rsidRPr="007729E5">
      <w:rPr>
        <w:noProof/>
        <w:sz w:val="16"/>
      </w:rPr>
      <w:t>https://cyfoethnaturiolcymru.sharepoint.com/teams/</w:t>
    </w:r>
    <w:r w:rsidR="007729E5">
      <w:rPr>
        <w:noProof/>
      </w:rPr>
      <w:t>enforcement/swcw/waste nonect/egan tyres roc no. tbc/sec 59 covering letter tyre shred.docx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AC8C3" w14:textId="77777777" w:rsidR="00D302B1" w:rsidRDefault="00A618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302B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7A3D">
      <w:rPr>
        <w:rStyle w:val="PageNumber"/>
        <w:noProof/>
      </w:rPr>
      <w:t>2</w:t>
    </w:r>
    <w:r>
      <w:rPr>
        <w:rStyle w:val="PageNumber"/>
      </w:rPr>
      <w:fldChar w:fldCharType="end"/>
    </w:r>
  </w:p>
  <w:p w14:paraId="047AC8C4" w14:textId="77777777" w:rsidR="00612247" w:rsidRPr="008870A4" w:rsidRDefault="00612247" w:rsidP="00612247">
    <w:pPr>
      <w:pStyle w:val="Addresses"/>
      <w:ind w:left="0" w:firstLine="0"/>
      <w:rPr>
        <w:sz w:val="16"/>
        <w:szCs w:val="16"/>
      </w:rPr>
    </w:pPr>
    <w:r w:rsidRPr="008870A4">
      <w:rPr>
        <w:sz w:val="16"/>
        <w:szCs w:val="16"/>
      </w:rPr>
      <w:t>Natural Resources Wales/</w:t>
    </w:r>
    <w:proofErr w:type="spellStart"/>
    <w:r w:rsidRPr="008870A4">
      <w:rPr>
        <w:sz w:val="16"/>
        <w:szCs w:val="16"/>
      </w:rPr>
      <w:t>Cyfoeth</w:t>
    </w:r>
    <w:proofErr w:type="spellEnd"/>
    <w:r w:rsidRPr="008870A4">
      <w:rPr>
        <w:sz w:val="16"/>
        <w:szCs w:val="16"/>
      </w:rPr>
      <w:t xml:space="preserve"> </w:t>
    </w:r>
    <w:proofErr w:type="spellStart"/>
    <w:r w:rsidRPr="008870A4">
      <w:rPr>
        <w:sz w:val="16"/>
        <w:szCs w:val="16"/>
      </w:rPr>
      <w:t>Naturiol</w:t>
    </w:r>
    <w:proofErr w:type="spellEnd"/>
    <w:r w:rsidRPr="008870A4">
      <w:rPr>
        <w:sz w:val="16"/>
        <w:szCs w:val="16"/>
      </w:rPr>
      <w:t xml:space="preserve"> </w:t>
    </w:r>
    <w:proofErr w:type="spellStart"/>
    <w:r w:rsidRPr="008870A4">
      <w:rPr>
        <w:sz w:val="16"/>
        <w:szCs w:val="16"/>
      </w:rPr>
      <w:t>Cymru</w:t>
    </w:r>
    <w:proofErr w:type="spellEnd"/>
  </w:p>
  <w:p w14:paraId="047AC8C5" w14:textId="77777777" w:rsidR="00612247" w:rsidRPr="008870A4" w:rsidRDefault="00612247" w:rsidP="00612247">
    <w:pPr>
      <w:pStyle w:val="Addresses"/>
      <w:ind w:left="0" w:firstLine="0"/>
      <w:rPr>
        <w:sz w:val="16"/>
        <w:szCs w:val="16"/>
      </w:rPr>
    </w:pPr>
    <w:proofErr w:type="spellStart"/>
    <w:r w:rsidRPr="008870A4">
      <w:rPr>
        <w:sz w:val="16"/>
        <w:szCs w:val="16"/>
      </w:rPr>
      <w:t>Maes</w:t>
    </w:r>
    <w:proofErr w:type="spellEnd"/>
    <w:r w:rsidRPr="008870A4">
      <w:rPr>
        <w:sz w:val="16"/>
        <w:szCs w:val="16"/>
      </w:rPr>
      <w:t xml:space="preserve"> </w:t>
    </w:r>
    <w:proofErr w:type="spellStart"/>
    <w:r w:rsidRPr="008870A4">
      <w:rPr>
        <w:sz w:val="16"/>
        <w:szCs w:val="16"/>
      </w:rPr>
      <w:t>Newydd</w:t>
    </w:r>
    <w:proofErr w:type="spellEnd"/>
    <w:r w:rsidRPr="008870A4">
      <w:rPr>
        <w:sz w:val="16"/>
        <w:szCs w:val="16"/>
      </w:rPr>
      <w:t>, Llandarcy, Neath Port Talbot, SA10 6JQ.</w:t>
    </w:r>
  </w:p>
  <w:p w14:paraId="047AC8C6" w14:textId="77777777" w:rsidR="00612247" w:rsidRPr="008870A4" w:rsidRDefault="00612247" w:rsidP="00612247">
    <w:pPr>
      <w:pStyle w:val="Addresses"/>
      <w:rPr>
        <w:sz w:val="16"/>
        <w:szCs w:val="16"/>
      </w:rPr>
    </w:pPr>
    <w:proofErr w:type="spellStart"/>
    <w:r w:rsidRPr="008870A4">
      <w:rPr>
        <w:snapToGrid w:val="0"/>
        <w:sz w:val="16"/>
        <w:szCs w:val="16"/>
        <w:lang w:eastAsia="en-US"/>
      </w:rPr>
      <w:t>Llinell</w:t>
    </w:r>
    <w:proofErr w:type="spellEnd"/>
    <w:r w:rsidRPr="008870A4">
      <w:rPr>
        <w:snapToGrid w:val="0"/>
        <w:sz w:val="16"/>
        <w:szCs w:val="16"/>
        <w:lang w:eastAsia="en-US"/>
      </w:rPr>
      <w:t xml:space="preserve"> </w:t>
    </w:r>
    <w:proofErr w:type="spellStart"/>
    <w:r w:rsidRPr="008870A4">
      <w:rPr>
        <w:snapToGrid w:val="0"/>
        <w:sz w:val="16"/>
        <w:szCs w:val="16"/>
        <w:lang w:eastAsia="en-US"/>
      </w:rPr>
      <w:t>gwasanaethau</w:t>
    </w:r>
    <w:proofErr w:type="spellEnd"/>
    <w:r w:rsidRPr="008870A4">
      <w:rPr>
        <w:snapToGrid w:val="0"/>
        <w:sz w:val="16"/>
        <w:szCs w:val="16"/>
        <w:lang w:eastAsia="en-US"/>
      </w:rPr>
      <w:t xml:space="preserve"> </w:t>
    </w:r>
    <w:proofErr w:type="spellStart"/>
    <w:r w:rsidRPr="008870A4">
      <w:rPr>
        <w:snapToGrid w:val="0"/>
        <w:sz w:val="16"/>
        <w:szCs w:val="16"/>
        <w:lang w:eastAsia="en-US"/>
      </w:rPr>
      <w:t>cwsmeriaid</w:t>
    </w:r>
    <w:proofErr w:type="spellEnd"/>
    <w:r w:rsidRPr="008870A4">
      <w:rPr>
        <w:sz w:val="16"/>
        <w:szCs w:val="16"/>
      </w:rPr>
      <w:t>/Customer services line: 0300 065 3000</w:t>
    </w:r>
  </w:p>
  <w:p w14:paraId="047AC8C7" w14:textId="77777777" w:rsidR="00612247" w:rsidRPr="008870A4" w:rsidRDefault="00DB0537" w:rsidP="00612247">
    <w:pPr>
      <w:widowControl w:val="0"/>
      <w:autoSpaceDE w:val="0"/>
      <w:autoSpaceDN w:val="0"/>
      <w:adjustRightInd w:val="0"/>
      <w:spacing w:line="288" w:lineRule="auto"/>
      <w:textAlignment w:val="center"/>
      <w:rPr>
        <w:sz w:val="16"/>
        <w:szCs w:val="16"/>
      </w:rPr>
    </w:pPr>
    <w:hyperlink r:id="rId1" w:history="1">
      <w:r w:rsidR="00612247" w:rsidRPr="008870A4">
        <w:rPr>
          <w:rStyle w:val="Hyperlink"/>
          <w:color w:val="auto"/>
          <w:sz w:val="16"/>
          <w:szCs w:val="16"/>
          <w:u w:val="none"/>
        </w:rPr>
        <w:t>www.cyfoethnaturiolcymru.gov.uk</w:t>
      </w:r>
    </w:hyperlink>
    <w:r w:rsidR="00612247" w:rsidRPr="008870A4">
      <w:rPr>
        <w:sz w:val="16"/>
        <w:szCs w:val="16"/>
      </w:rPr>
      <w:t xml:space="preserve">  </w:t>
    </w:r>
    <w:proofErr w:type="gramStart"/>
    <w:r w:rsidR="00612247" w:rsidRPr="008870A4">
      <w:rPr>
        <w:sz w:val="16"/>
        <w:szCs w:val="16"/>
      </w:rPr>
      <w:t xml:space="preserve">/  </w:t>
    </w:r>
    <w:proofErr w:type="gramEnd"/>
    <w:r w:rsidR="00F76873">
      <w:fldChar w:fldCharType="begin"/>
    </w:r>
    <w:r w:rsidR="00F76873">
      <w:instrText xml:space="preserve"> HYPERLINK "http://www.naturalresourceswales.gov.uk" </w:instrText>
    </w:r>
    <w:r w:rsidR="00F76873">
      <w:fldChar w:fldCharType="separate"/>
    </w:r>
    <w:r w:rsidR="00612247" w:rsidRPr="008870A4">
      <w:rPr>
        <w:rStyle w:val="Hyperlink"/>
        <w:color w:val="auto"/>
        <w:sz w:val="16"/>
        <w:szCs w:val="16"/>
        <w:u w:val="none"/>
      </w:rPr>
      <w:t>www.naturalresourceswales.gov.uk</w:t>
    </w:r>
    <w:r w:rsidR="00F76873">
      <w:rPr>
        <w:rStyle w:val="Hyperlink"/>
        <w:color w:val="auto"/>
        <w:sz w:val="16"/>
        <w:szCs w:val="16"/>
        <w:u w:val="none"/>
      </w:rPr>
      <w:fldChar w:fldCharType="end"/>
    </w:r>
    <w:r w:rsidR="00612247" w:rsidRPr="008870A4">
      <w:rPr>
        <w:sz w:val="16"/>
        <w:szCs w:val="16"/>
      </w:rPr>
      <w:t xml:space="preserve"> </w:t>
    </w:r>
  </w:p>
  <w:p w14:paraId="047AC8C8" w14:textId="77777777" w:rsidR="00612247" w:rsidRPr="008870A4" w:rsidRDefault="00612247" w:rsidP="00612247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6"/>
        <w:szCs w:val="16"/>
      </w:rPr>
    </w:pPr>
    <w:proofErr w:type="spellStart"/>
    <w:r w:rsidRPr="008870A4">
      <w:rPr>
        <w:color w:val="000000"/>
        <w:sz w:val="16"/>
        <w:szCs w:val="16"/>
      </w:rPr>
      <w:t>Croesewir</w:t>
    </w:r>
    <w:proofErr w:type="spellEnd"/>
    <w:r w:rsidRPr="008870A4">
      <w:rPr>
        <w:color w:val="000000"/>
        <w:sz w:val="16"/>
        <w:szCs w:val="16"/>
      </w:rPr>
      <w:t xml:space="preserve"> </w:t>
    </w:r>
    <w:proofErr w:type="spellStart"/>
    <w:r w:rsidRPr="008870A4">
      <w:rPr>
        <w:color w:val="000000"/>
        <w:sz w:val="16"/>
        <w:szCs w:val="16"/>
      </w:rPr>
      <w:t>gohebiaeth</w:t>
    </w:r>
    <w:proofErr w:type="spellEnd"/>
    <w:r w:rsidRPr="008870A4">
      <w:rPr>
        <w:color w:val="000000"/>
        <w:sz w:val="16"/>
        <w:szCs w:val="16"/>
      </w:rPr>
      <w:t xml:space="preserve"> </w:t>
    </w:r>
    <w:proofErr w:type="spellStart"/>
    <w:r w:rsidRPr="008870A4">
      <w:rPr>
        <w:color w:val="000000"/>
        <w:sz w:val="16"/>
        <w:szCs w:val="16"/>
      </w:rPr>
      <w:t>yn</w:t>
    </w:r>
    <w:proofErr w:type="spellEnd"/>
    <w:r w:rsidRPr="008870A4">
      <w:rPr>
        <w:color w:val="000000"/>
        <w:sz w:val="16"/>
        <w:szCs w:val="16"/>
      </w:rPr>
      <w:t xml:space="preserve"> y </w:t>
    </w:r>
    <w:proofErr w:type="spellStart"/>
    <w:r w:rsidRPr="008870A4">
      <w:rPr>
        <w:color w:val="000000"/>
        <w:sz w:val="16"/>
        <w:szCs w:val="16"/>
      </w:rPr>
      <w:t>Gymraeg</w:t>
    </w:r>
    <w:proofErr w:type="spellEnd"/>
    <w:r w:rsidRPr="008870A4">
      <w:rPr>
        <w:color w:val="000000"/>
        <w:sz w:val="16"/>
        <w:szCs w:val="16"/>
      </w:rPr>
      <w:t xml:space="preserve"> </w:t>
    </w:r>
    <w:proofErr w:type="spellStart"/>
    <w:r w:rsidRPr="008870A4">
      <w:rPr>
        <w:color w:val="000000"/>
        <w:sz w:val="16"/>
        <w:szCs w:val="16"/>
      </w:rPr>
      <w:t>a'r</w:t>
    </w:r>
    <w:proofErr w:type="spellEnd"/>
    <w:r w:rsidRPr="008870A4">
      <w:rPr>
        <w:color w:val="000000"/>
        <w:sz w:val="16"/>
        <w:szCs w:val="16"/>
      </w:rPr>
      <w:t xml:space="preserve"> </w:t>
    </w:r>
    <w:proofErr w:type="spellStart"/>
    <w:r w:rsidRPr="008870A4">
      <w:rPr>
        <w:color w:val="000000"/>
        <w:sz w:val="16"/>
        <w:szCs w:val="16"/>
      </w:rPr>
      <w:t>Saesneg</w:t>
    </w:r>
    <w:proofErr w:type="spellEnd"/>
  </w:p>
  <w:p w14:paraId="047AC8C9" w14:textId="77777777" w:rsidR="00D302B1" w:rsidRPr="00612247" w:rsidRDefault="00612247" w:rsidP="00612247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6"/>
        <w:szCs w:val="16"/>
      </w:rPr>
    </w:pPr>
    <w:r w:rsidRPr="008870A4">
      <w:rPr>
        <w:color w:val="000000"/>
        <w:sz w:val="16"/>
        <w:szCs w:val="16"/>
      </w:rPr>
      <w:t>Correspondence welcomed in Welsh and English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AC8CA" w14:textId="77777777" w:rsidR="00D302B1" w:rsidRPr="008870A4" w:rsidRDefault="00D302B1" w:rsidP="0090045C">
    <w:pPr>
      <w:pStyle w:val="Addresses"/>
      <w:ind w:left="0" w:firstLine="0"/>
      <w:rPr>
        <w:sz w:val="16"/>
        <w:szCs w:val="16"/>
      </w:rPr>
    </w:pPr>
    <w:bookmarkStart w:id="3" w:name="AgencyAddress"/>
    <w:r w:rsidRPr="008870A4">
      <w:rPr>
        <w:sz w:val="16"/>
        <w:szCs w:val="16"/>
      </w:rPr>
      <w:t>Natural Resources Wales/</w:t>
    </w:r>
    <w:proofErr w:type="spellStart"/>
    <w:r w:rsidRPr="008870A4">
      <w:rPr>
        <w:sz w:val="16"/>
        <w:szCs w:val="16"/>
      </w:rPr>
      <w:t>Cyfoeth</w:t>
    </w:r>
    <w:proofErr w:type="spellEnd"/>
    <w:r w:rsidRPr="008870A4">
      <w:rPr>
        <w:sz w:val="16"/>
        <w:szCs w:val="16"/>
      </w:rPr>
      <w:t xml:space="preserve"> </w:t>
    </w:r>
    <w:proofErr w:type="spellStart"/>
    <w:r w:rsidRPr="008870A4">
      <w:rPr>
        <w:sz w:val="16"/>
        <w:szCs w:val="16"/>
      </w:rPr>
      <w:t>Naturiol</w:t>
    </w:r>
    <w:proofErr w:type="spellEnd"/>
    <w:r w:rsidRPr="008870A4">
      <w:rPr>
        <w:sz w:val="16"/>
        <w:szCs w:val="16"/>
      </w:rPr>
      <w:t xml:space="preserve"> </w:t>
    </w:r>
    <w:proofErr w:type="spellStart"/>
    <w:r w:rsidRPr="008870A4">
      <w:rPr>
        <w:sz w:val="16"/>
        <w:szCs w:val="16"/>
      </w:rPr>
      <w:t>Cymru</w:t>
    </w:r>
    <w:proofErr w:type="spellEnd"/>
  </w:p>
  <w:p w14:paraId="047AC8CB" w14:textId="77777777" w:rsidR="00D302B1" w:rsidRPr="008870A4" w:rsidRDefault="00D302B1" w:rsidP="0090045C">
    <w:pPr>
      <w:pStyle w:val="Addresses"/>
      <w:ind w:left="0" w:firstLine="0"/>
      <w:rPr>
        <w:sz w:val="16"/>
        <w:szCs w:val="16"/>
      </w:rPr>
    </w:pPr>
    <w:proofErr w:type="spellStart"/>
    <w:r w:rsidRPr="008870A4">
      <w:rPr>
        <w:sz w:val="16"/>
        <w:szCs w:val="16"/>
      </w:rPr>
      <w:t>Maes</w:t>
    </w:r>
    <w:proofErr w:type="spellEnd"/>
    <w:r w:rsidRPr="008870A4">
      <w:rPr>
        <w:sz w:val="16"/>
        <w:szCs w:val="16"/>
      </w:rPr>
      <w:t xml:space="preserve"> </w:t>
    </w:r>
    <w:proofErr w:type="spellStart"/>
    <w:r w:rsidRPr="008870A4">
      <w:rPr>
        <w:sz w:val="16"/>
        <w:szCs w:val="16"/>
      </w:rPr>
      <w:t>Newydd</w:t>
    </w:r>
    <w:proofErr w:type="spellEnd"/>
    <w:r w:rsidRPr="008870A4">
      <w:rPr>
        <w:sz w:val="16"/>
        <w:szCs w:val="16"/>
      </w:rPr>
      <w:t>, Llandarcy, Neath Port Talbot, SA10 6JQ.</w:t>
    </w:r>
    <w:bookmarkEnd w:id="3"/>
  </w:p>
  <w:p w14:paraId="047AC8CC" w14:textId="77777777" w:rsidR="00D302B1" w:rsidRPr="008870A4" w:rsidRDefault="00D302B1">
    <w:pPr>
      <w:pStyle w:val="Addresses"/>
      <w:rPr>
        <w:sz w:val="16"/>
        <w:szCs w:val="16"/>
      </w:rPr>
    </w:pPr>
    <w:proofErr w:type="spellStart"/>
    <w:r w:rsidRPr="008870A4">
      <w:rPr>
        <w:snapToGrid w:val="0"/>
        <w:sz w:val="16"/>
        <w:szCs w:val="16"/>
        <w:lang w:eastAsia="en-US"/>
      </w:rPr>
      <w:t>Llinell</w:t>
    </w:r>
    <w:proofErr w:type="spellEnd"/>
    <w:r w:rsidRPr="008870A4">
      <w:rPr>
        <w:snapToGrid w:val="0"/>
        <w:sz w:val="16"/>
        <w:szCs w:val="16"/>
        <w:lang w:eastAsia="en-US"/>
      </w:rPr>
      <w:t xml:space="preserve"> </w:t>
    </w:r>
    <w:proofErr w:type="spellStart"/>
    <w:r w:rsidRPr="008870A4">
      <w:rPr>
        <w:snapToGrid w:val="0"/>
        <w:sz w:val="16"/>
        <w:szCs w:val="16"/>
        <w:lang w:eastAsia="en-US"/>
      </w:rPr>
      <w:t>gwasanaethau</w:t>
    </w:r>
    <w:proofErr w:type="spellEnd"/>
    <w:r w:rsidRPr="008870A4">
      <w:rPr>
        <w:snapToGrid w:val="0"/>
        <w:sz w:val="16"/>
        <w:szCs w:val="16"/>
        <w:lang w:eastAsia="en-US"/>
      </w:rPr>
      <w:t xml:space="preserve"> </w:t>
    </w:r>
    <w:proofErr w:type="spellStart"/>
    <w:r w:rsidRPr="008870A4">
      <w:rPr>
        <w:snapToGrid w:val="0"/>
        <w:sz w:val="16"/>
        <w:szCs w:val="16"/>
        <w:lang w:eastAsia="en-US"/>
      </w:rPr>
      <w:t>cwsmeriaid</w:t>
    </w:r>
    <w:proofErr w:type="spellEnd"/>
    <w:r w:rsidRPr="008870A4">
      <w:rPr>
        <w:sz w:val="16"/>
        <w:szCs w:val="16"/>
      </w:rPr>
      <w:t>/Customer services line: 0300 065 3000</w:t>
    </w:r>
  </w:p>
  <w:p w14:paraId="047AC8CD" w14:textId="77777777" w:rsidR="00D302B1" w:rsidRPr="008870A4" w:rsidRDefault="00DB0537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sz w:val="16"/>
        <w:szCs w:val="16"/>
      </w:rPr>
    </w:pPr>
    <w:hyperlink r:id="rId1" w:history="1">
      <w:r w:rsidR="00D302B1" w:rsidRPr="008870A4">
        <w:rPr>
          <w:rStyle w:val="Hyperlink"/>
          <w:color w:val="auto"/>
          <w:sz w:val="16"/>
          <w:szCs w:val="16"/>
          <w:u w:val="none"/>
        </w:rPr>
        <w:t>www.cyfoethnaturiolcymru.gov.uk</w:t>
      </w:r>
    </w:hyperlink>
    <w:r w:rsidR="00D302B1" w:rsidRPr="008870A4">
      <w:rPr>
        <w:sz w:val="16"/>
        <w:szCs w:val="16"/>
      </w:rPr>
      <w:t xml:space="preserve">  </w:t>
    </w:r>
    <w:proofErr w:type="gramStart"/>
    <w:r w:rsidR="00D302B1" w:rsidRPr="008870A4">
      <w:rPr>
        <w:sz w:val="16"/>
        <w:szCs w:val="16"/>
      </w:rPr>
      <w:t xml:space="preserve">/  </w:t>
    </w:r>
    <w:proofErr w:type="gramEnd"/>
    <w:hyperlink r:id="rId2" w:history="1">
      <w:r w:rsidR="00D302B1" w:rsidRPr="008870A4">
        <w:rPr>
          <w:rStyle w:val="Hyperlink"/>
          <w:color w:val="auto"/>
          <w:sz w:val="16"/>
          <w:szCs w:val="16"/>
          <w:u w:val="none"/>
        </w:rPr>
        <w:t>www.naturalresourceswales.gov.uk</w:t>
      </w:r>
    </w:hyperlink>
    <w:r w:rsidR="00D302B1" w:rsidRPr="008870A4">
      <w:rPr>
        <w:sz w:val="16"/>
        <w:szCs w:val="16"/>
      </w:rPr>
      <w:t xml:space="preserve"> </w:t>
    </w:r>
  </w:p>
  <w:p w14:paraId="047AC8CE" w14:textId="77777777" w:rsidR="00D302B1" w:rsidRPr="008870A4" w:rsidRDefault="00D302B1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6"/>
        <w:szCs w:val="16"/>
      </w:rPr>
    </w:pPr>
    <w:proofErr w:type="spellStart"/>
    <w:r w:rsidRPr="008870A4">
      <w:rPr>
        <w:color w:val="000000"/>
        <w:sz w:val="16"/>
        <w:szCs w:val="16"/>
      </w:rPr>
      <w:t>Croesewir</w:t>
    </w:r>
    <w:proofErr w:type="spellEnd"/>
    <w:r w:rsidRPr="008870A4">
      <w:rPr>
        <w:color w:val="000000"/>
        <w:sz w:val="16"/>
        <w:szCs w:val="16"/>
      </w:rPr>
      <w:t xml:space="preserve"> </w:t>
    </w:r>
    <w:proofErr w:type="spellStart"/>
    <w:r w:rsidRPr="008870A4">
      <w:rPr>
        <w:color w:val="000000"/>
        <w:sz w:val="16"/>
        <w:szCs w:val="16"/>
      </w:rPr>
      <w:t>gohebiaeth</w:t>
    </w:r>
    <w:proofErr w:type="spellEnd"/>
    <w:r w:rsidRPr="008870A4">
      <w:rPr>
        <w:color w:val="000000"/>
        <w:sz w:val="16"/>
        <w:szCs w:val="16"/>
      </w:rPr>
      <w:t xml:space="preserve"> </w:t>
    </w:r>
    <w:proofErr w:type="spellStart"/>
    <w:r w:rsidRPr="008870A4">
      <w:rPr>
        <w:color w:val="000000"/>
        <w:sz w:val="16"/>
        <w:szCs w:val="16"/>
      </w:rPr>
      <w:t>yn</w:t>
    </w:r>
    <w:proofErr w:type="spellEnd"/>
    <w:r w:rsidRPr="008870A4">
      <w:rPr>
        <w:color w:val="000000"/>
        <w:sz w:val="16"/>
        <w:szCs w:val="16"/>
      </w:rPr>
      <w:t xml:space="preserve"> y </w:t>
    </w:r>
    <w:proofErr w:type="spellStart"/>
    <w:r w:rsidRPr="008870A4">
      <w:rPr>
        <w:color w:val="000000"/>
        <w:sz w:val="16"/>
        <w:szCs w:val="16"/>
      </w:rPr>
      <w:t>Gymraeg</w:t>
    </w:r>
    <w:proofErr w:type="spellEnd"/>
    <w:r w:rsidRPr="008870A4">
      <w:rPr>
        <w:color w:val="000000"/>
        <w:sz w:val="16"/>
        <w:szCs w:val="16"/>
      </w:rPr>
      <w:t xml:space="preserve"> </w:t>
    </w:r>
    <w:proofErr w:type="spellStart"/>
    <w:r w:rsidRPr="008870A4">
      <w:rPr>
        <w:color w:val="000000"/>
        <w:sz w:val="16"/>
        <w:szCs w:val="16"/>
      </w:rPr>
      <w:t>a'r</w:t>
    </w:r>
    <w:proofErr w:type="spellEnd"/>
    <w:r w:rsidRPr="008870A4">
      <w:rPr>
        <w:color w:val="000000"/>
        <w:sz w:val="16"/>
        <w:szCs w:val="16"/>
      </w:rPr>
      <w:t xml:space="preserve"> </w:t>
    </w:r>
    <w:proofErr w:type="spellStart"/>
    <w:r w:rsidRPr="008870A4">
      <w:rPr>
        <w:color w:val="000000"/>
        <w:sz w:val="16"/>
        <w:szCs w:val="16"/>
      </w:rPr>
      <w:t>Saesneg</w:t>
    </w:r>
    <w:proofErr w:type="spellEnd"/>
  </w:p>
  <w:p w14:paraId="047AC8CF" w14:textId="77777777" w:rsidR="00D302B1" w:rsidRPr="008870A4" w:rsidRDefault="00D302B1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6"/>
        <w:szCs w:val="16"/>
      </w:rPr>
    </w:pPr>
    <w:r w:rsidRPr="008870A4">
      <w:rPr>
        <w:color w:val="000000"/>
        <w:sz w:val="16"/>
        <w:szCs w:val="16"/>
      </w:rPr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7AC8B7" w14:textId="77777777" w:rsidR="004C78B2" w:rsidRDefault="004C78B2">
      <w:r>
        <w:separator/>
      </w:r>
    </w:p>
  </w:footnote>
  <w:footnote w:type="continuationSeparator" w:id="0">
    <w:p w14:paraId="047AC8B8" w14:textId="77777777" w:rsidR="004C78B2" w:rsidRDefault="004C78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AC8BB" w14:textId="77777777" w:rsidR="00D302B1" w:rsidRDefault="009C5025" w:rsidP="009A1E17">
    <w:pPr>
      <w:pStyle w:val="Header"/>
      <w:numPr>
        <w:ilvl w:val="0"/>
        <w:numId w:val="1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D302B1">
      <w:rPr>
        <w:noProof/>
      </w:rPr>
      <w:t>1</w:t>
    </w:r>
    <w:r>
      <w:rPr>
        <w:noProof/>
      </w:rPr>
      <w:fldChar w:fldCharType="end"/>
    </w:r>
    <w:r w:rsidR="00D302B1">
      <w:t xml:space="preserve"> -</w:t>
    </w:r>
  </w:p>
  <w:p w14:paraId="047AC8BC" w14:textId="77777777" w:rsidR="00D302B1" w:rsidRDefault="00D302B1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7AC8BD" w14:textId="77777777" w:rsidR="00D302B1" w:rsidRDefault="00D302B1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89725F5"/>
    <w:multiLevelType w:val="hybridMultilevel"/>
    <w:tmpl w:val="C0528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8EC6737"/>
    <w:multiLevelType w:val="hybridMultilevel"/>
    <w:tmpl w:val="D062B7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D50C62"/>
    <w:rsid w:val="00004185"/>
    <w:rsid w:val="00023FE4"/>
    <w:rsid w:val="00031E29"/>
    <w:rsid w:val="00050D8E"/>
    <w:rsid w:val="0006157C"/>
    <w:rsid w:val="00064EB3"/>
    <w:rsid w:val="00084B30"/>
    <w:rsid w:val="000C054F"/>
    <w:rsid w:val="000D22F8"/>
    <w:rsid w:val="000D28C8"/>
    <w:rsid w:val="000F22F0"/>
    <w:rsid w:val="000F44BF"/>
    <w:rsid w:val="00114227"/>
    <w:rsid w:val="001235B8"/>
    <w:rsid w:val="00180982"/>
    <w:rsid w:val="001B6A8E"/>
    <w:rsid w:val="001C295A"/>
    <w:rsid w:val="001D45FE"/>
    <w:rsid w:val="00221E2D"/>
    <w:rsid w:val="00232107"/>
    <w:rsid w:val="00233F2E"/>
    <w:rsid w:val="00237AB3"/>
    <w:rsid w:val="00251973"/>
    <w:rsid w:val="00254634"/>
    <w:rsid w:val="002618E8"/>
    <w:rsid w:val="002623B8"/>
    <w:rsid w:val="00266760"/>
    <w:rsid w:val="0027172B"/>
    <w:rsid w:val="002927B0"/>
    <w:rsid w:val="002D4B8E"/>
    <w:rsid w:val="00312704"/>
    <w:rsid w:val="003272E8"/>
    <w:rsid w:val="003A33DF"/>
    <w:rsid w:val="003A5717"/>
    <w:rsid w:val="003A631F"/>
    <w:rsid w:val="003C0F2F"/>
    <w:rsid w:val="003D056C"/>
    <w:rsid w:val="00427A3D"/>
    <w:rsid w:val="00433636"/>
    <w:rsid w:val="0043568F"/>
    <w:rsid w:val="00475AA5"/>
    <w:rsid w:val="004964E7"/>
    <w:rsid w:val="00497251"/>
    <w:rsid w:val="004B5D9D"/>
    <w:rsid w:val="004C15A2"/>
    <w:rsid w:val="004C436F"/>
    <w:rsid w:val="004C78B2"/>
    <w:rsid w:val="004E4426"/>
    <w:rsid w:val="00506B86"/>
    <w:rsid w:val="00514624"/>
    <w:rsid w:val="0053055A"/>
    <w:rsid w:val="00587D99"/>
    <w:rsid w:val="005C55AF"/>
    <w:rsid w:val="005E570C"/>
    <w:rsid w:val="005E69D0"/>
    <w:rsid w:val="005F2F77"/>
    <w:rsid w:val="00605BEE"/>
    <w:rsid w:val="0060726D"/>
    <w:rsid w:val="00612247"/>
    <w:rsid w:val="00613C03"/>
    <w:rsid w:val="006151E4"/>
    <w:rsid w:val="00624B47"/>
    <w:rsid w:val="00674710"/>
    <w:rsid w:val="006921C2"/>
    <w:rsid w:val="006C39F5"/>
    <w:rsid w:val="006C57B7"/>
    <w:rsid w:val="006D7080"/>
    <w:rsid w:val="006F0B3F"/>
    <w:rsid w:val="006F2EBF"/>
    <w:rsid w:val="007125E1"/>
    <w:rsid w:val="007467C9"/>
    <w:rsid w:val="00761A15"/>
    <w:rsid w:val="007716EC"/>
    <w:rsid w:val="007729E5"/>
    <w:rsid w:val="00773F27"/>
    <w:rsid w:val="007E0F91"/>
    <w:rsid w:val="007F198E"/>
    <w:rsid w:val="007F3F63"/>
    <w:rsid w:val="008154D3"/>
    <w:rsid w:val="00825F9D"/>
    <w:rsid w:val="00827EF4"/>
    <w:rsid w:val="00833507"/>
    <w:rsid w:val="008870A4"/>
    <w:rsid w:val="008871EE"/>
    <w:rsid w:val="00897EC8"/>
    <w:rsid w:val="008A487E"/>
    <w:rsid w:val="008B2914"/>
    <w:rsid w:val="008C63CE"/>
    <w:rsid w:val="008D2F8A"/>
    <w:rsid w:val="008D53DC"/>
    <w:rsid w:val="0090045C"/>
    <w:rsid w:val="00923BBA"/>
    <w:rsid w:val="00967711"/>
    <w:rsid w:val="009A10CC"/>
    <w:rsid w:val="009A1E17"/>
    <w:rsid w:val="009B53B8"/>
    <w:rsid w:val="009B7202"/>
    <w:rsid w:val="009C5025"/>
    <w:rsid w:val="009F5548"/>
    <w:rsid w:val="00A25A69"/>
    <w:rsid w:val="00A3220C"/>
    <w:rsid w:val="00A32455"/>
    <w:rsid w:val="00A37333"/>
    <w:rsid w:val="00A618C9"/>
    <w:rsid w:val="00A65A9D"/>
    <w:rsid w:val="00A80664"/>
    <w:rsid w:val="00A83EF1"/>
    <w:rsid w:val="00AB7EB0"/>
    <w:rsid w:val="00AD2BC4"/>
    <w:rsid w:val="00AF1510"/>
    <w:rsid w:val="00B521DB"/>
    <w:rsid w:val="00B57059"/>
    <w:rsid w:val="00B64836"/>
    <w:rsid w:val="00C11439"/>
    <w:rsid w:val="00C1563E"/>
    <w:rsid w:val="00C234C1"/>
    <w:rsid w:val="00C60DA6"/>
    <w:rsid w:val="00C70845"/>
    <w:rsid w:val="00C848B1"/>
    <w:rsid w:val="00C8527F"/>
    <w:rsid w:val="00CA3BEE"/>
    <w:rsid w:val="00CB368D"/>
    <w:rsid w:val="00CB5FF9"/>
    <w:rsid w:val="00CF65E9"/>
    <w:rsid w:val="00D07650"/>
    <w:rsid w:val="00D16FF0"/>
    <w:rsid w:val="00D302B1"/>
    <w:rsid w:val="00D35EAE"/>
    <w:rsid w:val="00D507BC"/>
    <w:rsid w:val="00D50C62"/>
    <w:rsid w:val="00D82D1D"/>
    <w:rsid w:val="00D8573C"/>
    <w:rsid w:val="00D85795"/>
    <w:rsid w:val="00DA381C"/>
    <w:rsid w:val="00DB0537"/>
    <w:rsid w:val="00DC6C79"/>
    <w:rsid w:val="00DD1868"/>
    <w:rsid w:val="00DE6C87"/>
    <w:rsid w:val="00E02274"/>
    <w:rsid w:val="00E2002C"/>
    <w:rsid w:val="00E237DB"/>
    <w:rsid w:val="00E25C30"/>
    <w:rsid w:val="00E333EE"/>
    <w:rsid w:val="00E93556"/>
    <w:rsid w:val="00EB1ECE"/>
    <w:rsid w:val="00EE35AC"/>
    <w:rsid w:val="00F21063"/>
    <w:rsid w:val="00F27A59"/>
    <w:rsid w:val="00F441D8"/>
    <w:rsid w:val="00F548DD"/>
    <w:rsid w:val="00F56F6B"/>
    <w:rsid w:val="00F64936"/>
    <w:rsid w:val="00F72CBD"/>
    <w:rsid w:val="00F76873"/>
    <w:rsid w:val="00F904D8"/>
    <w:rsid w:val="00FB0686"/>
    <w:rsid w:val="00FB1A64"/>
    <w:rsid w:val="00FD1C80"/>
    <w:rsid w:val="00FE0AA6"/>
    <w:rsid w:val="00FE3D9F"/>
    <w:rsid w:val="00FF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7AC890"/>
  <w15:docId w15:val="{16A9DFD1-A5DA-46BA-A3A8-CD842E872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1C80"/>
    <w:rPr>
      <w:rFonts w:ascii="Arial" w:hAnsi="Arial"/>
      <w:sz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FD1C80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link w:val="Heading6Char"/>
    <w:uiPriority w:val="9"/>
    <w:qFormat/>
    <w:rsid w:val="00FD1C80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FD1C80"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locked/>
    <w:rsid w:val="00FD1C8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FD1C80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sid w:val="00FD1C80"/>
    <w:rPr>
      <w:rFonts w:asciiTheme="minorHAnsi" w:eastAsiaTheme="minorEastAsia" w:hAnsiTheme="minorHAnsi" w:cstheme="minorBidi"/>
      <w:sz w:val="24"/>
      <w:szCs w:val="24"/>
    </w:rPr>
  </w:style>
  <w:style w:type="paragraph" w:styleId="EndnoteText">
    <w:name w:val="endnote text"/>
    <w:basedOn w:val="Normal"/>
    <w:link w:val="EndnoteTextChar"/>
    <w:semiHidden/>
    <w:rsid w:val="00FD1C80"/>
    <w:pPr>
      <w:widowControl w:val="0"/>
    </w:pPr>
    <w:rPr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D1C80"/>
    <w:rPr>
      <w:rFonts w:ascii="Arial" w:hAnsi="Arial" w:cs="Times New Roman"/>
    </w:rPr>
  </w:style>
  <w:style w:type="paragraph" w:styleId="Caption">
    <w:name w:val="caption"/>
    <w:basedOn w:val="Normal"/>
    <w:next w:val="Normal"/>
    <w:uiPriority w:val="35"/>
    <w:qFormat/>
    <w:rsid w:val="00FD1C80"/>
    <w:pPr>
      <w:widowControl w:val="0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FD1C80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D1C80"/>
    <w:rPr>
      <w:rFonts w:ascii="Arial" w:hAnsi="Arial" w:cs="Times New Roman"/>
      <w:sz w:val="24"/>
    </w:rPr>
  </w:style>
  <w:style w:type="paragraph" w:styleId="Footer">
    <w:name w:val="footer"/>
    <w:basedOn w:val="Normal"/>
    <w:link w:val="FooterChar"/>
    <w:uiPriority w:val="99"/>
    <w:rsid w:val="00FD1C80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D1C80"/>
    <w:rPr>
      <w:rFonts w:ascii="Arial" w:hAnsi="Arial" w:cs="Times New Roman"/>
      <w:sz w:val="24"/>
    </w:rPr>
  </w:style>
  <w:style w:type="character" w:styleId="PageNumber">
    <w:name w:val="page number"/>
    <w:basedOn w:val="DefaultParagraphFont"/>
    <w:uiPriority w:val="99"/>
    <w:rsid w:val="00FD1C80"/>
    <w:rPr>
      <w:rFonts w:ascii="Arial" w:hAnsi="Arial" w:cs="Times New Roman"/>
    </w:rPr>
  </w:style>
  <w:style w:type="paragraph" w:customStyle="1" w:styleId="Addresses">
    <w:name w:val="Addresses"/>
    <w:basedOn w:val="Normal"/>
    <w:autoRedefine/>
    <w:rsid w:val="00FD1C80"/>
    <w:pPr>
      <w:ind w:left="2835" w:hanging="2835"/>
    </w:pPr>
    <w:rPr>
      <w:spacing w:val="-2"/>
    </w:rPr>
  </w:style>
  <w:style w:type="paragraph" w:customStyle="1" w:styleId="Contacts">
    <w:name w:val="Contacts"/>
    <w:basedOn w:val="Normal"/>
    <w:rsid w:val="00FD1C80"/>
  </w:style>
  <w:style w:type="paragraph" w:customStyle="1" w:styleId="Paragraphs">
    <w:name w:val="Paragraphs"/>
    <w:basedOn w:val="BodyText"/>
    <w:rsid w:val="00FD1C8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BodyText">
    <w:name w:val="Body Text"/>
    <w:basedOn w:val="Normal"/>
    <w:link w:val="BodyTextChar"/>
    <w:uiPriority w:val="99"/>
    <w:rsid w:val="00FD1C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D1C80"/>
    <w:rPr>
      <w:rFonts w:ascii="Arial" w:hAnsi="Arial" w:cs="Times New Roman"/>
      <w:sz w:val="24"/>
    </w:rPr>
  </w:style>
  <w:style w:type="paragraph" w:customStyle="1" w:styleId="Regions">
    <w:name w:val="Regions"/>
    <w:basedOn w:val="BodyText"/>
    <w:rsid w:val="00FD1C8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FD1C80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D1C80"/>
    <w:rPr>
      <w:rFonts w:ascii="Tahoma" w:hAnsi="Tahoma" w:cs="Tahoma"/>
      <w:sz w:val="16"/>
      <w:szCs w:val="16"/>
    </w:rPr>
  </w:style>
  <w:style w:type="paragraph" w:customStyle="1" w:styleId="PersonalAddressBook">
    <w:name w:val="Personal Address Book"/>
    <w:basedOn w:val="Normal"/>
    <w:rsid w:val="00FD1C80"/>
  </w:style>
  <w:style w:type="paragraph" w:customStyle="1" w:styleId="AgencyMainHeading">
    <w:name w:val="Agency Main Heading"/>
    <w:autoRedefine/>
    <w:rsid w:val="00FD1C80"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FD1C80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D1C80"/>
    <w:rPr>
      <w:rFonts w:ascii="Arial" w:hAnsi="Arial" w:cs="Times New Roman"/>
    </w:rPr>
  </w:style>
  <w:style w:type="character" w:styleId="FootnoteReference">
    <w:name w:val="footnote reference"/>
    <w:basedOn w:val="DefaultParagraphFont"/>
    <w:uiPriority w:val="99"/>
    <w:semiHidden/>
    <w:rsid w:val="00FD1C80"/>
    <w:rPr>
      <w:rFonts w:ascii="Arial" w:hAnsi="Arial" w:cs="Times New Roman"/>
      <w:vertAlign w:val="superscript"/>
    </w:rPr>
  </w:style>
  <w:style w:type="character" w:styleId="EndnoteReference">
    <w:name w:val="endnote reference"/>
    <w:basedOn w:val="DefaultParagraphFont"/>
    <w:uiPriority w:val="99"/>
    <w:semiHidden/>
    <w:rsid w:val="00FD1C80"/>
    <w:rPr>
      <w:rFonts w:ascii="Arial" w:hAnsi="Arial" w:cs="Times New Roman"/>
      <w:vertAlign w:val="superscript"/>
    </w:rPr>
  </w:style>
  <w:style w:type="paragraph" w:customStyle="1" w:styleId="BottomAddressEARIVE">
    <w:name w:val="BottomAddress_EARIVE"/>
    <w:rsid w:val="00FD1C80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rsid w:val="00FD1C80"/>
    <w:pPr>
      <w:ind w:left="2835" w:hanging="2835"/>
    </w:pPr>
    <w:rPr>
      <w:rFonts w:ascii="Arial" w:hAnsi="Arial"/>
      <w:spacing w:val="-2"/>
      <w:sz w:val="24"/>
    </w:rPr>
  </w:style>
  <w:style w:type="paragraph" w:styleId="BlockText">
    <w:name w:val="Block Text"/>
    <w:basedOn w:val="Normal"/>
    <w:uiPriority w:val="99"/>
    <w:rsid w:val="00FD1C80"/>
    <w:pPr>
      <w:spacing w:after="120"/>
      <w:ind w:left="1440" w:right="1440"/>
    </w:pPr>
  </w:style>
  <w:style w:type="paragraph" w:styleId="BodyText2">
    <w:name w:val="Body Text 2"/>
    <w:basedOn w:val="Normal"/>
    <w:link w:val="BodyText2Char"/>
    <w:uiPriority w:val="99"/>
    <w:rsid w:val="00FD1C8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3">
    <w:name w:val="Body Text 3"/>
    <w:basedOn w:val="Normal"/>
    <w:link w:val="BodyText3Char"/>
    <w:uiPriority w:val="99"/>
    <w:rsid w:val="00FD1C80"/>
    <w:pPr>
      <w:spacing w:after="120"/>
    </w:pPr>
    <w:rPr>
      <w:sz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FD1C80"/>
    <w:rPr>
      <w:rFonts w:ascii="Arial" w:hAnsi="Arial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rsid w:val="00FD1C80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rsid w:val="00FD1C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FD1C80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rsid w:val="00FD1C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FD1C80"/>
    <w:pPr>
      <w:spacing w:after="120"/>
      <w:ind w:left="283"/>
    </w:pPr>
    <w:rPr>
      <w:sz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D1C80"/>
    <w:rPr>
      <w:rFonts w:ascii="Arial" w:hAnsi="Arial" w:cs="Times New Roman"/>
      <w:sz w:val="16"/>
      <w:szCs w:val="16"/>
    </w:rPr>
  </w:style>
  <w:style w:type="paragraph" w:styleId="Closing">
    <w:name w:val="Closing"/>
    <w:basedOn w:val="Normal"/>
    <w:link w:val="ClosingChar"/>
    <w:uiPriority w:val="99"/>
    <w:rsid w:val="00FD1C80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FD1C80"/>
    <w:rPr>
      <w:rFonts w:ascii="Arial" w:hAnsi="Arial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rsid w:val="00FD1C80"/>
    <w:rPr>
      <w:rFonts w:ascii="Arial" w:hAnsi="Arial"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FD1C8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D1C80"/>
    <w:rPr>
      <w:rFonts w:ascii="Arial" w:hAnsi="Arial" w:cs="Times New Roman"/>
    </w:rPr>
  </w:style>
  <w:style w:type="paragraph" w:styleId="Date">
    <w:name w:val="Date"/>
    <w:basedOn w:val="Normal"/>
    <w:next w:val="Normal"/>
    <w:link w:val="DateChar"/>
    <w:uiPriority w:val="99"/>
    <w:rsid w:val="00FD1C80"/>
  </w:style>
  <w:style w:type="character" w:customStyle="1" w:styleId="DateChar">
    <w:name w:val="Date Char"/>
    <w:basedOn w:val="DefaultParagraphFont"/>
    <w:link w:val="Date"/>
    <w:uiPriority w:val="99"/>
    <w:semiHidden/>
    <w:locked/>
    <w:rsid w:val="00FD1C80"/>
    <w:rPr>
      <w:rFonts w:ascii="Arial" w:hAnsi="Arial" w:cs="Times New Roman"/>
      <w:sz w:val="24"/>
    </w:rPr>
  </w:style>
  <w:style w:type="character" w:styleId="Emphasis">
    <w:name w:val="Emphasis"/>
    <w:basedOn w:val="DefaultParagraphFont"/>
    <w:uiPriority w:val="20"/>
    <w:qFormat/>
    <w:rsid w:val="00FD1C80"/>
    <w:rPr>
      <w:rFonts w:ascii="Arial" w:hAnsi="Arial" w:cs="Times New Roman"/>
    </w:rPr>
  </w:style>
  <w:style w:type="character" w:styleId="FollowedHyperlink">
    <w:name w:val="FollowedHyperlink"/>
    <w:basedOn w:val="DefaultParagraphFont"/>
    <w:uiPriority w:val="99"/>
    <w:rsid w:val="00FD1C80"/>
    <w:rPr>
      <w:rFonts w:ascii="Arial" w:hAnsi="Arial" w:cs="Times New Roman"/>
      <w:color w:val="800080"/>
      <w:u w:val="single"/>
    </w:rPr>
  </w:style>
  <w:style w:type="character" w:styleId="Hyperlink">
    <w:name w:val="Hyperlink"/>
    <w:basedOn w:val="DefaultParagraphFont"/>
    <w:uiPriority w:val="99"/>
    <w:rsid w:val="00FD1C80"/>
    <w:rPr>
      <w:rFonts w:ascii="Arial" w:hAnsi="Arial" w:cs="Times New Roman"/>
      <w:color w:val="0000F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FD1C80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FD1C80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FD1C80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FD1C80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FD1C80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FD1C80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FD1C80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FD1C80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FD1C80"/>
    <w:pPr>
      <w:ind w:left="2160" w:hanging="240"/>
    </w:pPr>
  </w:style>
  <w:style w:type="character" w:styleId="LineNumber">
    <w:name w:val="line number"/>
    <w:basedOn w:val="DefaultParagraphFont"/>
    <w:uiPriority w:val="99"/>
    <w:rsid w:val="00FD1C80"/>
    <w:rPr>
      <w:rFonts w:ascii="Arial" w:hAnsi="Arial" w:cs="Times New Roman"/>
    </w:rPr>
  </w:style>
  <w:style w:type="paragraph" w:styleId="List">
    <w:name w:val="List"/>
    <w:basedOn w:val="Normal"/>
    <w:uiPriority w:val="99"/>
    <w:rsid w:val="00FD1C80"/>
    <w:pPr>
      <w:ind w:left="283" w:hanging="283"/>
    </w:pPr>
  </w:style>
  <w:style w:type="paragraph" w:styleId="List2">
    <w:name w:val="List 2"/>
    <w:basedOn w:val="Normal"/>
    <w:uiPriority w:val="99"/>
    <w:rsid w:val="00FD1C80"/>
    <w:pPr>
      <w:ind w:left="566" w:hanging="283"/>
    </w:pPr>
  </w:style>
  <w:style w:type="paragraph" w:styleId="List3">
    <w:name w:val="List 3"/>
    <w:basedOn w:val="Normal"/>
    <w:uiPriority w:val="99"/>
    <w:rsid w:val="00FD1C80"/>
    <w:pPr>
      <w:ind w:left="849" w:hanging="283"/>
    </w:pPr>
  </w:style>
  <w:style w:type="paragraph" w:styleId="List4">
    <w:name w:val="List 4"/>
    <w:basedOn w:val="Normal"/>
    <w:uiPriority w:val="99"/>
    <w:rsid w:val="00FD1C80"/>
    <w:pPr>
      <w:ind w:left="1132" w:hanging="283"/>
    </w:pPr>
  </w:style>
  <w:style w:type="paragraph" w:styleId="List5">
    <w:name w:val="List 5"/>
    <w:basedOn w:val="Normal"/>
    <w:uiPriority w:val="99"/>
    <w:rsid w:val="00FD1C80"/>
    <w:pPr>
      <w:ind w:left="1415" w:hanging="283"/>
    </w:pPr>
  </w:style>
  <w:style w:type="paragraph" w:styleId="ListBullet">
    <w:name w:val="List Bullet"/>
    <w:basedOn w:val="Normal"/>
    <w:autoRedefine/>
    <w:uiPriority w:val="99"/>
    <w:rsid w:val="00FD1C80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rsid w:val="00FD1C80"/>
    <w:pPr>
      <w:numPr>
        <w:numId w:val="2"/>
      </w:numPr>
    </w:pPr>
  </w:style>
  <w:style w:type="paragraph" w:styleId="ListBullet3">
    <w:name w:val="List Bullet 3"/>
    <w:basedOn w:val="Normal"/>
    <w:autoRedefine/>
    <w:uiPriority w:val="99"/>
    <w:rsid w:val="00FD1C80"/>
    <w:pPr>
      <w:numPr>
        <w:numId w:val="3"/>
      </w:numPr>
    </w:pPr>
  </w:style>
  <w:style w:type="paragraph" w:styleId="ListBullet4">
    <w:name w:val="List Bullet 4"/>
    <w:basedOn w:val="Normal"/>
    <w:autoRedefine/>
    <w:uiPriority w:val="99"/>
    <w:rsid w:val="00FD1C80"/>
    <w:pPr>
      <w:numPr>
        <w:numId w:val="4"/>
      </w:numPr>
    </w:pPr>
  </w:style>
  <w:style w:type="paragraph" w:styleId="ListBullet5">
    <w:name w:val="List Bullet 5"/>
    <w:basedOn w:val="Normal"/>
    <w:autoRedefine/>
    <w:uiPriority w:val="99"/>
    <w:rsid w:val="00FD1C80"/>
    <w:pPr>
      <w:numPr>
        <w:numId w:val="5"/>
      </w:numPr>
    </w:pPr>
  </w:style>
  <w:style w:type="paragraph" w:styleId="ListContinue">
    <w:name w:val="List Continue"/>
    <w:basedOn w:val="Normal"/>
    <w:uiPriority w:val="99"/>
    <w:rsid w:val="00FD1C80"/>
    <w:pPr>
      <w:spacing w:after="120"/>
      <w:ind w:left="283"/>
    </w:pPr>
  </w:style>
  <w:style w:type="paragraph" w:styleId="ListContinue2">
    <w:name w:val="List Continue 2"/>
    <w:basedOn w:val="Normal"/>
    <w:uiPriority w:val="99"/>
    <w:rsid w:val="00FD1C80"/>
    <w:pPr>
      <w:spacing w:after="120"/>
      <w:ind w:left="566"/>
    </w:pPr>
  </w:style>
  <w:style w:type="paragraph" w:styleId="ListContinue3">
    <w:name w:val="List Continue 3"/>
    <w:basedOn w:val="Normal"/>
    <w:uiPriority w:val="99"/>
    <w:rsid w:val="00FD1C80"/>
    <w:pPr>
      <w:spacing w:after="120"/>
      <w:ind w:left="849"/>
    </w:pPr>
  </w:style>
  <w:style w:type="paragraph" w:styleId="ListContinue4">
    <w:name w:val="List Continue 4"/>
    <w:basedOn w:val="Normal"/>
    <w:uiPriority w:val="99"/>
    <w:rsid w:val="00FD1C80"/>
    <w:pPr>
      <w:spacing w:after="120"/>
      <w:ind w:left="1132"/>
    </w:pPr>
  </w:style>
  <w:style w:type="paragraph" w:styleId="ListContinue5">
    <w:name w:val="List Continue 5"/>
    <w:basedOn w:val="Normal"/>
    <w:uiPriority w:val="99"/>
    <w:rsid w:val="00FD1C80"/>
    <w:pPr>
      <w:spacing w:after="120"/>
      <w:ind w:left="1415"/>
    </w:pPr>
  </w:style>
  <w:style w:type="paragraph" w:styleId="ListNumber">
    <w:name w:val="List Number"/>
    <w:basedOn w:val="Normal"/>
    <w:uiPriority w:val="99"/>
    <w:rsid w:val="00FD1C80"/>
    <w:pPr>
      <w:numPr>
        <w:numId w:val="6"/>
      </w:numPr>
    </w:pPr>
  </w:style>
  <w:style w:type="paragraph" w:styleId="ListNumber2">
    <w:name w:val="List Number 2"/>
    <w:basedOn w:val="Normal"/>
    <w:uiPriority w:val="99"/>
    <w:rsid w:val="00FD1C80"/>
    <w:pPr>
      <w:numPr>
        <w:numId w:val="7"/>
      </w:numPr>
    </w:pPr>
  </w:style>
  <w:style w:type="paragraph" w:styleId="ListNumber3">
    <w:name w:val="List Number 3"/>
    <w:basedOn w:val="Normal"/>
    <w:uiPriority w:val="99"/>
    <w:rsid w:val="00FD1C80"/>
    <w:pPr>
      <w:numPr>
        <w:numId w:val="8"/>
      </w:numPr>
    </w:pPr>
  </w:style>
  <w:style w:type="paragraph" w:styleId="ListNumber4">
    <w:name w:val="List Number 4"/>
    <w:basedOn w:val="Normal"/>
    <w:uiPriority w:val="99"/>
    <w:rsid w:val="00FD1C80"/>
    <w:pPr>
      <w:numPr>
        <w:numId w:val="9"/>
      </w:numPr>
    </w:pPr>
  </w:style>
  <w:style w:type="paragraph" w:styleId="ListNumber5">
    <w:name w:val="List Number 5"/>
    <w:basedOn w:val="Normal"/>
    <w:uiPriority w:val="99"/>
    <w:rsid w:val="00FD1C80"/>
    <w:pPr>
      <w:numPr>
        <w:numId w:val="10"/>
      </w:numPr>
    </w:pPr>
  </w:style>
  <w:style w:type="paragraph" w:styleId="MacroText">
    <w:name w:val="macro"/>
    <w:link w:val="MacroTextChar"/>
    <w:uiPriority w:val="99"/>
    <w:semiHidden/>
    <w:rsid w:val="00FD1C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FD1C80"/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rsid w:val="00FD1C80"/>
    <w:rPr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FD1C80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FD1C80"/>
    <w:rPr>
      <w:rFonts w:ascii="Arial" w:hAnsi="Arial" w:cs="Times New Roman"/>
      <w:b/>
    </w:rPr>
  </w:style>
  <w:style w:type="paragraph" w:styleId="TOC9">
    <w:name w:val="toc 9"/>
    <w:basedOn w:val="Normal"/>
    <w:next w:val="Normal"/>
    <w:autoRedefine/>
    <w:uiPriority w:val="39"/>
    <w:semiHidden/>
    <w:rsid w:val="00FD1C80"/>
  </w:style>
  <w:style w:type="paragraph" w:styleId="ListParagraph">
    <w:name w:val="List Paragraph"/>
    <w:basedOn w:val="Normal"/>
    <w:uiPriority w:val="34"/>
    <w:qFormat/>
    <w:rsid w:val="00D8573C"/>
    <w:pPr>
      <w:ind w:left="720"/>
    </w:pPr>
  </w:style>
  <w:style w:type="paragraph" w:styleId="BalloonText">
    <w:name w:val="Balloon Text"/>
    <w:basedOn w:val="Normal"/>
    <w:link w:val="BalloonTextChar"/>
    <w:semiHidden/>
    <w:unhideWhenUsed/>
    <w:rsid w:val="00CB5F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B5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customXml" Target="ink/ink3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3.emf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customXml" Target="ink/ink2.xml"/><Relationship Id="rId20" Type="http://schemas.openxmlformats.org/officeDocument/2006/relationships/hyperlink" Target="mailto:gareth.davies@cyfoethnaturiolcymru.gov.uk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image" Target="media/image2.emf"/><Relationship Id="rId23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image" Target="media/image4.emf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customXml" Target="ink/ink1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yfoethnaturiolcymru.gov.uk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uke\appdata\local\temp\dps1.dot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6-23T12:29:29.5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39 539 0,'-14'-19'135'0,"-3"4"-56"15,7 10-196-15,-1 11-22 16,11-6 139-16,-7 19 0 15,4-6 0-15,5 0 0 16,-6-1 0-16,7 3 0 16,-13-13 0-16,10-2 0 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6-23T12:29:27.7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326 227 90 0,'20'-50'82'16,"-9"-2"-6"-16,0 9-28 15,-4 10-9-15,-6 13 2 16,-1 20 2-16,-19 13-1 16,0 32-3-1,-16 21 3-15,0 27 5 0,-13 9 0 16,1 20-5-16,-1 2-10 15,6 4-6 1,8-13-10 0,7-8-1-16,14-22-9 0,4-16-2 15,15-16-6-15,4-17 4 16,12-21-3-16,11-18 0 16,4-23 1-16,9-20-7 15,3-21-1-15,5-22-4 16,2-15 4-16,-1-9-4 15,-2-3 1-15,-5 1 2 16,-7 13 0-16,-6 13 7 16,-9 18 3-16,-3 20 2 15,-12 20-3-15,2 20 4 16,-16 22 4-16,-13 24-4 16,2 22 4-16,-9 20 2 0,1 12 1 15,-4 14-2-15,3 5 3 16,0 2-2-16,7-8-4 15,11-10 1-15,1-22-5 16,8-12 0-16,8-19-5 16,1-14 2-16,14-23-4 15,10-26-5-15,9-23-2 16,7-22-5-16,4-14 3 16,0-15-4-16,-1-3 7 15,-2-1-2-15,-12 11 9 16,-16 19 4-16,-7 21 5 15,-13 24 4-15,-6 27 2 16,-13 22 1-16,-3 19-3 16,2 17 2-16,-4 12-5 0,7 9 1 15,-2 5-3-15,9 0 2 16,3-8-5-16,5-10-2 16,10-10-11-16,-3-17-8 15,12-13-19-15,-6-32-27 16,16-14-33-16,0-28-23 15,5-8 19-15,-5-10 28 16,1 5 32-16,-5 1 23 16,-9 10 31-16,1 24 40 15,-21 26 38-15,0 0 22 16,-19 39-13-16,4 5-28 16,-9 0-19-16,1 5-16 15,5-8-14-15,0-7-10 0,10-17-5 16,8-17-4-16,3-23-4 15,7-22 1-15,8-25-1 16,13-23-2-16,2-14-1 16,12-10 1-16,1-3 0 15,-3 6 1-15,10 10 3 16,-11 20-1-16,8 28 2 16,-4 31 4-16,-11 27 4 15,-4 31 4-15,-13 28 1 16,-1 27 1-16,-13 13-2 15,-4 15 4-15,-8 4-1 16,-10 2-5-16,2-5-2 16,-9-11-2-16,-1-17-2 15,-6-17 3-15,-5-16-3 0,4-14 0 16,-14-20-6-16,5-17-9 16,-4-15-19-16,0-23-56 15,11-5-52-15,5-11-6 16,10 0-3-16,9-2-5 15,12 5 4-15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6-23T12:29:29.3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160 29 219 0,'-2'-12'106'15,"-5"2"5"-15,7 10-38 16,-15-7-29-16,0 11-3 16,7 11 3-16,-11 3-9 15,7 9-9-15,-6 1 4 16,4 8-6-16,-3-2-2 0,6 3-9 16,0 0 0-16,5-3-9 15,3-7-1-15,5-2 1 16,5-9-4-16,4-6-1 15,4-10-4-15,4-9-2 16,4-10 0-16,-1-9-2 16,5-4-1-16,-5-8 3 15,1 0-2-15,-6 0 5 16,-3 4 0-16,-6 5 7 16,-1 6-4-16,-5 7 5 15,-3 6-2-15,1 12-1 16,0 0-1-16,0 0 1 15,-13 18 2-15,9 0-6 0,1 6 7 16,2 5-4-16,1 3 4 16,2 2-3-16,4-1 3 15,0-1-4-15,8-6 1 16,-3-3 1-16,8-5-4 16,-5-9 1-16,7-7-4 15,-7-11-4-15,10-6-4 16,-1-10-1-16,-3-4-3 15,0-6 4-15,-8 2-1 16,1 0 9-16,-10 4 2 16,-5 8 9-16,-4 6 0 15,-9 8 5-15,5 7 1 16,-5 9-2-16,6 4 2 16,-3 6-7-16,9 3 3 0,3 4-6 15,0 2 4-15,2 2-5 16,4-4 4-16,11-2-2 15,-6-3-4-15,9-7 2 16,-6-5-4-16,11-9-2 16,-6-8 0-16,8-9-1 15,-7-5 1-15,-1-8-1 16,2-2-3-16,-3-3 5 16,-2 2-2-16,-1 2 6 15,-5 5-2-15,-2 4 5 16,-4 4-4-16,-2 7 3 15,-2 11 1-15,-1-13-1 16,1 13-1-16,0 0 0 16,0 0-1-16,0 0 0 0,0 0-1 15,-4 11 1-15,4-11 0 16,2 10-1-16,-2-10 1 16,0 0 0-16,8 10 0 15,-8-10 0-15,10 1 1 16,-10-1-1-16,11-4 1 15,-11 4 0-15,10-7 0 16,-10 7 0-16,0 0 0 16,10-9 0-16,-10 9 0 15,0 0 0-15,0 0-1 16,0 0 1-16,13-9-1 16,-13 9 0-16,11-2 0 15,-11 2 0-15,12-2 0 0,-12 2 1 16,10-2-1-16,-10 2 1 15,0 0 1-15,0 0-1 16,10-1 1-16,-10 1-1 16,0 0 0-16,0 0 0 15,-3 11 0-15,3-11 1 16,-3 12 0-16,3-12 2 16,-6 17 0-16,3-2 1 15,-3-2 5-15,2 3-6 16,-3 2 6-16,2 2-5 15,-1 1 2-15,3 1-5 16,-1-3 4-16,4-1-6 16,3-1 0-16,1-6 2 15,6-5-3-15,-10-6 2 0,24-3 0 16,-10-7-3-16,6-5 1 16,-7-6-1-16,7-2-4 15,-8-3 5-15,4 3-5 16,-9 1 4-16,2 5-3 15,-7 1 6-15,-2 16-5 16,-1-12 6-16,1 12 0 16,-10 13-2-16,3 0 5 15,3 5-5-15,0 1 4 16,2 1-4-16,3 0 4 16,2-1-5-16,6-5 4 15,1-6-3-15,10-6 1 0,11-5-1 0,-2-4 1 16,7-1-1-16,-5-2 1 15,7 2-1-15,-10 4 1 16,5 4 1-16,-18 6 1 16,-4 7 2-16,-5 3 1 15,-3 4 2-15,-5-1-1 16,-1 1 2-16,-3-2-3 16,2-3 1-16,-3-3-11 15,7-12-18-15,-10 11-70 16,-1-25-45-16,0-8-9 0,-5-18-4 15,0-11 0-15,-4-16 0 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Unit 49 Hirwaun Industrial Estate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Enforcement</Process_x0020_Type>
    <License_x002f_Activity_x0020_Type xmlns="859f7ad6-93f6-4205-b62b-a17f28acbbac">1. EPR Waste Facility</License_x002f_Activity_x0020_Type>
    <Document_x0020_Date xmlns="859f7ad6-93f6-4205-b62b-a17f28acbbac">2016-06-22T23:00:00+00:00</Document_x0020_Date>
    <Facility_x0020_Address xmlns="859f7ad6-93f6-4205-b62b-a17f28acbbac">Unit 49 Hirwaun Industrial Estate, Hirwaun, Aberdare, Rhondda</Facility_x0020_Address>
    <Environment_x0020_Sub_x0020_Folder xmlns="859f7ad6-93f6-4205-b62b-a17f28acbbac">Enforcement action</Environment_x0020_Sub_x0020_Folder>
    <Customer_x0020_Name xmlns="859f7ad6-93f6-4205-b62b-a17f28acbbac">Metech Recycling UK Ltd</Customer_x0020_Name>
    <Surrendered_x002f_Expired xmlns="859f7ad6-93f6-4205-b62b-a17f28acbbac" xsi:nil="true"/>
    <Post_x0020_code xmlns="859f7ad6-93f6-4205-b62b-a17f28acbbac">CF44 9UP</Post_x0020_code>
    <Surrendered_x002f_Expired_x0020_Date xmlns="859f7ad6-93f6-4205-b62b-a17f28acbbac" xsi:nil="true"/>
    <IconOverlay xmlns="http://schemas.microsoft.com/sharepoint/v4" xsi:nil="true"/>
    <_dlc_DocId xmlns="9be56660-2c31-41ef-bc00-23e72f632f2a">MANA-2046-28</_dlc_DocId>
    <_dlc_DocIdUrl xmlns="9be56660-2c31-41ef-bc00-23e72f632f2a">
      <Url>https://cyfoethnaturiolcymru.sharepoint.com/teams/Regulatory/Permitting/_layouts/15/DocIdRedir.aspx?ID=MANA-2046-28</Url>
      <Description>MANA-2046-28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9420E-AECD-4E2B-B293-61F0FEB420D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36E11B0-83EE-4FE4-8DAD-3DF26760954F}">
  <ds:schemaRefs>
    <ds:schemaRef ds:uri="http://www.w3.org/XML/1998/namespace"/>
    <ds:schemaRef ds:uri="859f7ad6-93f6-4205-b62b-a17f28acbba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9be56660-2c31-41ef-bc00-23e72f632f2a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3296124-D18C-4E09-9890-377A9DEA41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AFA6C0-F55A-4927-9BB5-D1B5BDC22267}"/>
</file>

<file path=customXml/itemProps5.xml><?xml version="1.0" encoding="utf-8"?>
<ds:datastoreItem xmlns:ds="http://schemas.openxmlformats.org/officeDocument/2006/customXml" ds:itemID="{2083D9AC-255B-4D91-B275-098CB87DAED4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905A7876-FF7B-42F6-80F8-14E7EDC85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dps1</Template>
  <TotalTime>4</TotalTime>
  <Pages>1</Pages>
  <Words>100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Regulation 36 Covering Letter Registered Address</vt:lpstr>
    </vt:vector>
  </TitlesOfParts>
  <Company>CIS Environment Agency</Company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Regulation 36 Covering Letter Site address</dc:title>
  <dc:creator>Gareth Davies</dc:creator>
  <cp:lastModifiedBy>Davies, Gareth</cp:lastModifiedBy>
  <cp:revision>2</cp:revision>
  <cp:lastPrinted>2016-04-04T12:33:00Z</cp:lastPrinted>
  <dcterms:created xsi:type="dcterms:W3CDTF">2016-06-23T12:43:00Z</dcterms:created>
  <dcterms:modified xsi:type="dcterms:W3CDTF">2016-06-23T12:43:00Z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_dlc_DocIdItemGuid">
    <vt:lpwstr>bbb9607d-61e3-40fc-bf05-1dc628a22c17</vt:lpwstr>
  </property>
  <property fmtid="{D5CDD505-2E9C-101B-9397-08002B2CF9AE}" pid="5" name="_dlc_DocId">
    <vt:lpwstr>MANA-2046-28</vt:lpwstr>
  </property>
  <property fmtid="{D5CDD505-2E9C-101B-9397-08002B2CF9AE}" pid="6" name="_dlc_DocIdUrl">
    <vt:lpwstr>https://cyfoethnaturiolcymru.sharepoint.com/teams/Regulatory/Permitting/_layouts/15/DocIdRedir.aspx?ID=MANA-2046-28, MANA-2046-28</vt:lpwstr>
  </property>
  <property fmtid="{D5CDD505-2E9C-101B-9397-08002B2CF9AE}" pid="7" name="Document Date">
    <vt:lpwstr/>
  </property>
  <property fmtid="{D5CDD505-2E9C-101B-9397-08002B2CF9AE}" pid="8" name="_docset_NoMedatataSyncRequired">
    <vt:lpwstr>False</vt:lpwstr>
  </property>
</Properties>
</file>